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6B48F3AB" w14:textId="77777777" w:rsidTr="005D14B4">
        <w:tc>
          <w:tcPr>
            <w:tcW w:w="1134" w:type="dxa"/>
          </w:tcPr>
          <w:p w14:paraId="233924DA" w14:textId="77777777" w:rsidR="00F712AA" w:rsidRDefault="00F712AA" w:rsidP="00E6212D">
            <w:pPr>
              <w:pStyle w:val="551Kopfref"/>
            </w:pPr>
          </w:p>
        </w:tc>
        <w:tc>
          <w:tcPr>
            <w:tcW w:w="8694" w:type="dxa"/>
          </w:tcPr>
          <w:p w14:paraId="62477B10" w14:textId="77777777" w:rsidR="00F712AA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4DAD3A51" w14:textId="77777777" w:rsidTr="005D14B4">
        <w:tc>
          <w:tcPr>
            <w:tcW w:w="1134" w:type="dxa"/>
          </w:tcPr>
          <w:p w14:paraId="68B8E5AC" w14:textId="77777777" w:rsidR="00F712AA" w:rsidRDefault="00F712AA" w:rsidP="00E6212D">
            <w:pPr>
              <w:pStyle w:val="551Kopfref"/>
            </w:pPr>
          </w:p>
        </w:tc>
        <w:tc>
          <w:tcPr>
            <w:tcW w:w="8694" w:type="dxa"/>
          </w:tcPr>
          <w:p w14:paraId="184FEFBF" w14:textId="77777777" w:rsidR="00F712AA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09A31DA8" w14:textId="77777777" w:rsidR="00F712AA" w:rsidRDefault="001C3E60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51B55C8B" w14:textId="77777777" w:rsidR="00F712AA" w:rsidRDefault="00F712AA" w:rsidP="001C01BA">
      <w:pPr>
        <w:pStyle w:val="00Vorgabetext"/>
      </w:pPr>
    </w:p>
    <w:p w14:paraId="35AC2846" w14:textId="77777777" w:rsidR="00F72BAF" w:rsidRPr="00F72BAF" w:rsidRDefault="001C3E60" w:rsidP="00F72BAF">
      <w:pPr>
        <w:pStyle w:val="00Vorgabetext"/>
        <w:numPr>
          <w:ilvl w:val="0"/>
          <w:numId w:val="4"/>
        </w:numPr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72BAF" w:rsidRPr="00F72BAF">
            <w:rPr>
              <w:rFonts w:ascii="Arial Black" w:hAnsi="Arial Black"/>
              <w:sz w:val="32"/>
              <w:szCs w:val="28"/>
            </w:rPr>
            <w:t>[Erlasstitel] (Neuerlass)</w:t>
          </w:r>
        </w:sdtContent>
      </w:sdt>
    </w:p>
    <w:p w14:paraId="2891CEDC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Ausgangslage</w:t>
      </w:r>
    </w:p>
    <w:p w14:paraId="7CB9A80F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797134FE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70AE3B2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Ziele und Umsetzung</w:t>
      </w:r>
    </w:p>
    <w:p w14:paraId="47CDDB09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3F58CB06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4C718E74" w14:textId="75B8CAC6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Ergebnis der Vernehmlassung</w:t>
      </w:r>
    </w:p>
    <w:p w14:paraId="3B72D9D9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  <w:bookmarkEnd w:id="2"/>
    </w:p>
    <w:p w14:paraId="401C2E47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14282878" w14:textId="344B5752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b/>
          <w:bCs/>
        </w:rPr>
        <w:t xml:space="preserve">Erläuterungen </w:t>
      </w:r>
      <w:r w:rsidRPr="00AA2A55">
        <w:rPr>
          <w:rStyle w:val="Fett"/>
        </w:rPr>
        <w:t>zu den einzelnen Bestimmungen</w:t>
      </w:r>
    </w:p>
    <w:p w14:paraId="63A552CB" w14:textId="514DA6EE" w:rsidR="003373EA" w:rsidRPr="00AA2A55" w:rsidRDefault="003373EA" w:rsidP="003373EA">
      <w:pPr>
        <w:spacing w:line="360" w:lineRule="auto"/>
        <w:rPr>
          <w:rStyle w:val="Fett"/>
        </w:rPr>
      </w:pPr>
      <w:r w:rsidRPr="00AA2A5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AA2A55">
        <w:rPr>
          <w:rStyle w:val="Fett"/>
        </w:rPr>
        <w:instrText xml:space="preserve"> FORMTEXT </w:instrText>
      </w:r>
      <w:r w:rsidRPr="00AA2A55">
        <w:rPr>
          <w:rStyle w:val="Fett"/>
        </w:rPr>
      </w:r>
      <w:r w:rsidRPr="00AA2A55">
        <w:rPr>
          <w:rStyle w:val="Fett"/>
        </w:rPr>
        <w:fldChar w:fldCharType="separate"/>
      </w:r>
      <w:r w:rsidRPr="00AA2A55">
        <w:rPr>
          <w:rStyle w:val="Fett"/>
          <w:noProof/>
        </w:rPr>
        <w:t>[</w:t>
      </w:r>
      <w:r w:rsidR="001D222A" w:rsidRPr="00AA2A55">
        <w:rPr>
          <w:rStyle w:val="Fett"/>
          <w:noProof/>
        </w:rPr>
        <w:t>Gliederungst</w:t>
      </w:r>
      <w:r w:rsidRPr="00AA2A55">
        <w:rPr>
          <w:rStyle w:val="Fett"/>
          <w:noProof/>
        </w:rPr>
        <w:t>itel]</w:t>
      </w:r>
      <w:r w:rsidRPr="00AA2A55">
        <w:rPr>
          <w:rStyle w:val="Fett"/>
        </w:rPr>
        <w:fldChar w:fldCharType="end"/>
      </w:r>
    </w:p>
    <w:p w14:paraId="58660F5C" w14:textId="14E5A8E4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1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  <w:bookmarkEnd w:id="3"/>
    </w:p>
    <w:p w14:paraId="5E681F8D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5B8F49F9" w14:textId="498CEF5F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2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p w14:paraId="2315C8EC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15C9DC0E" w14:textId="20BF1FAA" w:rsidR="003373EA" w:rsidRPr="00AA2A55" w:rsidRDefault="003373EA" w:rsidP="003373EA">
      <w:pPr>
        <w:rPr>
          <w:rFonts w:ascii="Arial Black" w:hAnsi="Arial Black"/>
          <w:bCs/>
        </w:rPr>
      </w:pPr>
      <w:r w:rsidRPr="00AA2A5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AA2A55">
        <w:rPr>
          <w:rStyle w:val="Fett"/>
        </w:rPr>
        <w:instrText xml:space="preserve"> FORMTEXT </w:instrText>
      </w:r>
      <w:r w:rsidRPr="00AA2A55">
        <w:rPr>
          <w:rStyle w:val="Fett"/>
        </w:rPr>
      </w:r>
      <w:r w:rsidRPr="00AA2A55">
        <w:rPr>
          <w:rStyle w:val="Fett"/>
        </w:rPr>
        <w:fldChar w:fldCharType="separate"/>
      </w:r>
      <w:r w:rsidRPr="00AA2A55">
        <w:rPr>
          <w:rStyle w:val="Fett"/>
          <w:noProof/>
        </w:rPr>
        <w:t>[</w:t>
      </w:r>
      <w:r w:rsidR="001D222A" w:rsidRPr="00AA2A55">
        <w:rPr>
          <w:rStyle w:val="Fett"/>
          <w:noProof/>
        </w:rPr>
        <w:t>Gliederungst</w:t>
      </w:r>
      <w:r w:rsidRPr="00AA2A55">
        <w:rPr>
          <w:rStyle w:val="Fett"/>
          <w:noProof/>
        </w:rPr>
        <w:t>itel]</w:t>
      </w:r>
      <w:r w:rsidRPr="00AA2A55">
        <w:rPr>
          <w:rStyle w:val="Fett"/>
        </w:rPr>
        <w:fldChar w:fldCharType="end"/>
      </w:r>
      <w:bookmarkEnd w:id="4"/>
    </w:p>
    <w:p w14:paraId="7C0BC226" w14:textId="3EC7E05C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AA2A55">
        <w:rPr>
          <w:i/>
          <w:sz w:val="22"/>
          <w:szCs w:val="22"/>
        </w:rPr>
        <w:t>§ 3</w:t>
      </w:r>
      <w:bookmarkEnd w:id="5"/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bookmarkEnd w:id="6"/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bookmarkStart w:id="7" w:name="_Toc508030932"/>
    <w:p w14:paraId="6A242D6E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08EFB818" w14:textId="14F702E4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4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bookmarkEnd w:id="7"/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p w14:paraId="6F76301B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24206F46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B59A6D3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Auswirkungen</w:t>
      </w:r>
    </w:p>
    <w:p w14:paraId="0961B0B1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AA2A55">
        <w:rPr>
          <w:rStyle w:val="Fett"/>
        </w:rPr>
        <w:t>Private</w:t>
      </w:r>
    </w:p>
    <w:p w14:paraId="03C42715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171C0DA0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AA2A55">
        <w:rPr>
          <w:rStyle w:val="Fett"/>
        </w:rPr>
        <w:lastRenderedPageBreak/>
        <w:t>Gemeinden</w:t>
      </w:r>
    </w:p>
    <w:p w14:paraId="2A43610F" w14:textId="77777777" w:rsidR="003373EA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75CD6B32" w14:textId="77777777" w:rsidR="001D5BB0" w:rsidRPr="00AA2A55" w:rsidRDefault="001D5BB0" w:rsidP="003373EA">
      <w:pPr>
        <w:spacing w:line="360" w:lineRule="auto"/>
      </w:pPr>
    </w:p>
    <w:p w14:paraId="75EF3D2F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AA2A55">
        <w:rPr>
          <w:rStyle w:val="Fett"/>
        </w:rPr>
        <w:t>Kanton</w:t>
      </w:r>
    </w:p>
    <w:p w14:paraId="26855DAE" w14:textId="0A42080E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740D98FC" w14:textId="77777777" w:rsidR="001D5BB0" w:rsidRPr="00AA2A55" w:rsidRDefault="001D5BB0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567A710" w14:textId="69F68FBB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AA2A55">
        <w:rPr>
          <w:rStyle w:val="Fett"/>
        </w:rPr>
        <w:t>Regulierungsfolge</w:t>
      </w:r>
      <w:r w:rsidR="008F57AF" w:rsidRPr="00AA2A55">
        <w:rPr>
          <w:rStyle w:val="Fett"/>
        </w:rPr>
        <w:t>n</w:t>
      </w:r>
      <w:r w:rsidRPr="00AA2A55">
        <w:rPr>
          <w:rStyle w:val="Fett"/>
        </w:rPr>
        <w:t>abschätzung</w:t>
      </w:r>
    </w:p>
    <w:p w14:paraId="5472B6B6" w14:textId="5C59EDFD" w:rsidR="00295EF4" w:rsidRDefault="003373EA" w:rsidP="00295EF4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1265C979" w14:textId="77777777" w:rsidR="001D5BB0" w:rsidRPr="00AA2A55" w:rsidRDefault="001D5BB0" w:rsidP="00295EF4">
      <w:pPr>
        <w:pStyle w:val="GrundtextRRB"/>
        <w:spacing w:before="120" w:after="0"/>
        <w:ind w:left="0"/>
        <w:rPr>
          <w:sz w:val="22"/>
          <w:szCs w:val="22"/>
        </w:rPr>
      </w:pPr>
    </w:p>
    <w:p w14:paraId="170200B0" w14:textId="05FA5A92" w:rsidR="00295EF4" w:rsidRPr="002836E4" w:rsidRDefault="00295EF4" w:rsidP="00295EF4">
      <w:pPr>
        <w:pStyle w:val="GrundtextRRB"/>
        <w:numPr>
          <w:ilvl w:val="0"/>
          <w:numId w:val="30"/>
        </w:numPr>
        <w:spacing w:before="120" w:after="0"/>
        <w:ind w:left="426" w:hanging="426"/>
        <w:rPr>
          <w:b/>
          <w:bCs/>
          <w:sz w:val="22"/>
          <w:szCs w:val="22"/>
        </w:rPr>
      </w:pPr>
      <w:r w:rsidRPr="002836E4">
        <w:rPr>
          <w:b/>
          <w:bCs/>
          <w:sz w:val="22"/>
          <w:szCs w:val="22"/>
        </w:rPr>
        <w:t>Vereinbarkeit mit der Behindertenrechtskonvention</w:t>
      </w:r>
    </w:p>
    <w:p w14:paraId="735A5BF2" w14:textId="633693A8" w:rsidR="003373EA" w:rsidRDefault="00295EF4" w:rsidP="003373EA">
      <w:pPr>
        <w:pStyle w:val="GrundtextRRB"/>
        <w:spacing w:before="120" w:after="0"/>
        <w:ind w:left="0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17D13F67" w14:textId="77777777" w:rsidR="001D5BB0" w:rsidRPr="00EE0CAF" w:rsidRDefault="001D5BB0" w:rsidP="003373EA">
      <w:pPr>
        <w:pStyle w:val="GrundtextRRB"/>
        <w:spacing w:before="120" w:after="0"/>
        <w:ind w:left="0"/>
      </w:pPr>
    </w:p>
    <w:p w14:paraId="6C86494C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AA2A55">
        <w:rPr>
          <w:rStyle w:val="Fett"/>
        </w:rPr>
        <w:t xml:space="preserve">Finanzielle Auswirkungen </w:t>
      </w:r>
      <w:r w:rsidRPr="00AA2A55">
        <w:rPr>
          <w:rStyle w:val="Fett"/>
          <w:b w:val="0"/>
          <w:i/>
          <w:color w:val="FF0000"/>
        </w:rPr>
        <w:t>(Hinweis: nur falls nicht unter Abschnitt E behandelt)</w:t>
      </w:r>
    </w:p>
    <w:p w14:paraId="6202C5D3" w14:textId="223BB922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542F321C" w14:textId="77777777" w:rsidR="001D5BB0" w:rsidRPr="00AA2A55" w:rsidRDefault="001D5BB0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1F6C2092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Inkraftsetzung</w:t>
      </w:r>
    </w:p>
    <w:p w14:paraId="122A509E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  <w:bookmarkEnd w:id="8"/>
    </w:p>
    <w:p w14:paraId="7C636D20" w14:textId="77777777" w:rsidR="003373EA" w:rsidRPr="00AA2A55" w:rsidRDefault="003373EA" w:rsidP="003373EA">
      <w:pPr>
        <w:pStyle w:val="7015Zeilenabstand"/>
      </w:pPr>
    </w:p>
    <w:p w14:paraId="0D5E5984" w14:textId="77777777" w:rsidR="00ED1BAE" w:rsidRPr="00AA2A55" w:rsidRDefault="00ED1BAE" w:rsidP="00ED1BAE">
      <w:pPr>
        <w:tabs>
          <w:tab w:val="left" w:pos="286"/>
        </w:tabs>
        <w:spacing w:before="0" w:after="60"/>
      </w:pPr>
      <w:r w:rsidRPr="00AA2A55">
        <w:t xml:space="preserve">Auf Antrag der </w:t>
      </w:r>
      <w:r w:rsidRPr="00AA2A55"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t>[Direktion]</w:t>
      </w:r>
      <w:r w:rsidRPr="00AA2A55">
        <w:fldChar w:fldCharType="end"/>
      </w:r>
    </w:p>
    <w:p w14:paraId="779CDE36" w14:textId="77777777" w:rsidR="00ED1BAE" w:rsidRPr="00370BF7" w:rsidRDefault="00ED1BAE" w:rsidP="00ED1BAE">
      <w:pPr>
        <w:tabs>
          <w:tab w:val="left" w:pos="286"/>
        </w:tabs>
        <w:spacing w:before="0" w:after="60" w:line="360" w:lineRule="auto"/>
        <w:rPr>
          <w:sz w:val="21"/>
          <w:szCs w:val="21"/>
        </w:rPr>
      </w:pPr>
    </w:p>
    <w:p w14:paraId="5805C5D6" w14:textId="77777777" w:rsidR="00ED1BAE" w:rsidRPr="00370BF7" w:rsidRDefault="00ED1BAE" w:rsidP="00ED1BAE">
      <w:pPr>
        <w:tabs>
          <w:tab w:val="left" w:pos="286"/>
        </w:tabs>
        <w:spacing w:before="0" w:after="60" w:line="360" w:lineRule="auto"/>
        <w:rPr>
          <w:rFonts w:ascii="Arial Black" w:hAnsi="Arial Black"/>
          <w:sz w:val="21"/>
          <w:szCs w:val="21"/>
        </w:rPr>
      </w:pPr>
      <w:r w:rsidRPr="00370BF7">
        <w:rPr>
          <w:rFonts w:ascii="Arial Black" w:hAnsi="Arial Black"/>
          <w:sz w:val="21"/>
          <w:szCs w:val="21"/>
        </w:rPr>
        <w:t>beschliesst der Regierungsrat:</w:t>
      </w:r>
    </w:p>
    <w:p w14:paraId="70838545" w14:textId="2C1BEAF3" w:rsidR="00ED1BAE" w:rsidRPr="00AA2A55" w:rsidRDefault="00EB4EC9" w:rsidP="00EB48A0">
      <w:pPr>
        <w:pStyle w:val="25NumDispoI"/>
      </w:pPr>
      <w:r w:rsidRPr="00AA2A55">
        <w:t xml:space="preserve">Es wird eine </w:t>
      </w:r>
      <w:r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bookmarkStart w:id="9" w:name="Text24"/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</w:t>
      </w:r>
      <w:r w:rsidR="001D222A" w:rsidRPr="00AA2A55">
        <w:rPr>
          <w:noProof/>
        </w:rPr>
        <w:t>Erlasst</w:t>
      </w:r>
      <w:r w:rsidRPr="00AA2A55">
        <w:rPr>
          <w:noProof/>
        </w:rPr>
        <w:t>itel]</w:t>
      </w:r>
      <w:r w:rsidRPr="00AA2A55">
        <w:fldChar w:fldCharType="end"/>
      </w:r>
      <w:bookmarkEnd w:id="9"/>
      <w:r w:rsidRPr="00AA2A55">
        <w:t xml:space="preserve"> erlassen.</w:t>
      </w:r>
    </w:p>
    <w:p w14:paraId="141E5A55" w14:textId="3FCB8207" w:rsidR="00ED1BAE" w:rsidRPr="00AA2A55" w:rsidRDefault="00587C57" w:rsidP="00601E6B">
      <w:pPr>
        <w:pStyle w:val="25NumDispoI"/>
        <w:numPr>
          <w:ilvl w:val="3"/>
          <w:numId w:val="15"/>
        </w:numPr>
        <w:tabs>
          <w:tab w:val="clear" w:pos="397"/>
        </w:tabs>
      </w:pPr>
      <w:r w:rsidRPr="00AA2A55">
        <w:t xml:space="preserve">Die </w:t>
      </w:r>
      <w:r w:rsidR="00EB4EC9"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r w:rsidR="00EB4EC9" w:rsidRPr="00AA2A55">
        <w:instrText xml:space="preserve"> FORMTEXT </w:instrText>
      </w:r>
      <w:r w:rsidR="00EB4EC9" w:rsidRPr="00AA2A55">
        <w:fldChar w:fldCharType="separate"/>
      </w:r>
      <w:r w:rsidR="00EB4EC9" w:rsidRPr="00AA2A55">
        <w:rPr>
          <w:noProof/>
        </w:rPr>
        <w:t>[</w:t>
      </w:r>
      <w:r w:rsidR="001D222A" w:rsidRPr="00AA2A55">
        <w:rPr>
          <w:noProof/>
        </w:rPr>
        <w:t>Erlasst</w:t>
      </w:r>
      <w:r w:rsidR="00EB4EC9" w:rsidRPr="00AA2A55">
        <w:rPr>
          <w:noProof/>
        </w:rPr>
        <w:t>itel]</w:t>
      </w:r>
      <w:r w:rsidR="00EB4EC9" w:rsidRPr="00AA2A55">
        <w:fldChar w:fldCharType="end"/>
      </w:r>
      <w:r w:rsidR="00EB4EC9" w:rsidRPr="00AA2A55">
        <w:t xml:space="preserve"> </w:t>
      </w:r>
      <w:r w:rsidRPr="00AA2A55">
        <w:t xml:space="preserve">tritt </w:t>
      </w:r>
      <w:r w:rsidR="00ED1BAE" w:rsidRPr="00AA2A55">
        <w:t xml:space="preserve">am </w:t>
      </w:r>
      <w:r w:rsidR="00EB4EC9" w:rsidRPr="00AA2A55">
        <w:fldChar w:fldCharType="begin">
          <w:ffData>
            <w:name w:val="Text25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0" w:name="Text25"/>
      <w:r w:rsidR="00EB4EC9" w:rsidRPr="00AA2A55">
        <w:instrText xml:space="preserve"> FORMTEXT </w:instrText>
      </w:r>
      <w:r w:rsidR="00EB4EC9" w:rsidRPr="00AA2A55">
        <w:fldChar w:fldCharType="separate"/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fldChar w:fldCharType="end"/>
      </w:r>
      <w:bookmarkEnd w:id="10"/>
      <w:r w:rsidR="00EB4EC9" w:rsidRPr="00AA2A55">
        <w:t xml:space="preserve"> </w:t>
      </w:r>
      <w:r w:rsidR="00ED1BAE" w:rsidRPr="00AA2A55">
        <w:t>in Kraft.</w:t>
      </w:r>
      <w:r w:rsidR="00E075CF" w:rsidRPr="00AA2A55">
        <w:t xml:space="preserve"> </w:t>
      </w:r>
      <w:r w:rsidR="00ED1BAE" w:rsidRPr="00AA2A55">
        <w:t>Wird ein Rechtsmittel ergriffen, wird über die Inkraftsetzung erneut entschieden.</w:t>
      </w:r>
    </w:p>
    <w:p w14:paraId="208E4C5F" w14:textId="4FCE133E" w:rsidR="004B0484" w:rsidRPr="00AA2A55" w:rsidRDefault="004B0484" w:rsidP="00587C57">
      <w:pPr>
        <w:pStyle w:val="25NumDispoI"/>
        <w:numPr>
          <w:ilvl w:val="0"/>
          <w:numId w:val="0"/>
        </w:numPr>
        <w:ind w:left="397"/>
        <w:rPr>
          <w:color w:val="FF0000"/>
        </w:rPr>
      </w:pPr>
      <w:r w:rsidRPr="00AA2A55">
        <w:rPr>
          <w:color w:val="FF0000"/>
        </w:rPr>
        <w:t>[Variante bei genehmigungspflichtiger Verordnung:</w:t>
      </w:r>
      <w:r w:rsidR="00E57CD9" w:rsidRPr="00AA2A55">
        <w:rPr>
          <w:color w:val="FF0000"/>
        </w:rPr>
        <w:t>]</w:t>
      </w:r>
      <w:r w:rsidRPr="00AA2A55">
        <w:rPr>
          <w:color w:val="FF0000"/>
        </w:rPr>
        <w:t xml:space="preserve"> </w:t>
      </w:r>
    </w:p>
    <w:p w14:paraId="52439573" w14:textId="31863EC2" w:rsidR="004B0484" w:rsidRPr="00AA2A55" w:rsidRDefault="004B0484" w:rsidP="004B0484">
      <w:pPr>
        <w:pStyle w:val="25NumDispoI"/>
        <w:numPr>
          <w:ilvl w:val="0"/>
          <w:numId w:val="0"/>
        </w:numPr>
        <w:ind w:left="397"/>
      </w:pPr>
      <w:r w:rsidRPr="00AA2A55">
        <w:t xml:space="preserve">Die </w:t>
      </w:r>
      <w:r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[Erlasstitel]</w:t>
      </w:r>
      <w:r w:rsidRPr="00AA2A55">
        <w:fldChar w:fldCharType="end"/>
      </w:r>
      <w:r w:rsidRPr="00AA2A55">
        <w:t xml:space="preserve"> tritt unter Vorbehalt der Genehmigung durch den Kantonsrat am </w:t>
      </w:r>
      <w:r w:rsidRPr="00AA2A55">
        <w:fldChar w:fldCharType="begin">
          <w:ffData>
            <w:name w:val="Text25"/>
            <w:enabled/>
            <w:calcOnExit w:val="0"/>
            <w:textInput>
              <w:type w:val="date"/>
              <w:format w:val="d. MMMM yyyy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fldChar w:fldCharType="end"/>
      </w:r>
      <w:r w:rsidRPr="00AA2A55">
        <w:t xml:space="preserve"> in Kraft. Wird ein Rechtsmittel ergriffen</w:t>
      </w:r>
      <w:r w:rsidR="00E25E19" w:rsidRPr="00AA2A55">
        <w:t xml:space="preserve"> oder genehmigt der Kantonsrat die Verordnung nach dem [Datum des Inkrafttretens]</w:t>
      </w:r>
      <w:r w:rsidRPr="00AA2A55">
        <w:t>, wird über die Inkraftsetzung erneut entschieden.</w:t>
      </w:r>
    </w:p>
    <w:p w14:paraId="6B7C29C5" w14:textId="3BC748CC" w:rsidR="00ED1BAE" w:rsidRPr="00AA2A55" w:rsidRDefault="00ED1BAE" w:rsidP="00ED1BAE">
      <w:pPr>
        <w:pStyle w:val="25NumDispoI"/>
        <w:numPr>
          <w:ilvl w:val="3"/>
          <w:numId w:val="15"/>
        </w:numPr>
        <w:tabs>
          <w:tab w:val="clear" w:pos="397"/>
        </w:tabs>
      </w:pPr>
      <w:bookmarkStart w:id="11" w:name="_Hlk176788740"/>
      <w:r w:rsidRPr="00AA2A55">
        <w:lastRenderedPageBreak/>
        <w:t xml:space="preserve">Gegen die Verordnung </w:t>
      </w:r>
      <w:r w:rsidR="008A6861" w:rsidRPr="00AA2A55">
        <w:t>und</w:t>
      </w:r>
      <w:r w:rsidRPr="00AA2A55">
        <w:t xml:space="preserve"> Dispositiv II </w:t>
      </w:r>
      <w:bookmarkEnd w:id="11"/>
      <w:r w:rsidR="003D664B" w:rsidRPr="00AA2A55">
        <w:t xml:space="preserve">Satz 1 </w:t>
      </w:r>
      <w:r w:rsidRPr="00AA2A55">
        <w:t>kann innert 30 Tagen, von der Veröffentlichung an gerechnet, beim Verwaltungsgericht des Kantons Zürich Beschwerde erhoben werden. Die Beschwerdeschrift muss einen Antrag und dessen Begründung enthalten.</w:t>
      </w:r>
    </w:p>
    <w:p w14:paraId="155B6D6E" w14:textId="77777777" w:rsidR="00ED1BAE" w:rsidRPr="00AA2A55" w:rsidRDefault="00ED1BAE" w:rsidP="00ED1BAE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AA2A55">
        <w:t>Veröffentlichung dieses Beschlusses, der Verordnung und der Begründung im Amtsblatt.</w:t>
      </w:r>
    </w:p>
    <w:p w14:paraId="6531D179" w14:textId="14973926" w:rsidR="00EB4EC9" w:rsidRPr="00370BF7" w:rsidRDefault="00ED1BAE" w:rsidP="00EB4EC9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AA2A55">
        <w:t>Mitteilung an die Direktionen des Regierungsrates und die Staatskanzlei.</w:t>
      </w:r>
    </w:p>
    <w:p w14:paraId="433DF77B" w14:textId="77777777" w:rsidR="00EB4EC9" w:rsidRPr="00AA2A55" w:rsidRDefault="00EB4EC9" w:rsidP="00EB4EC9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AA2A5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AA2A55">
        <w:rPr>
          <w:rFonts w:asciiTheme="minorHAnsi" w:hAnsiTheme="minorHAnsi" w:cstheme="minorHAnsi"/>
        </w:rPr>
        <w:instrText xml:space="preserve"> FORMTEXT </w:instrText>
      </w:r>
      <w:r w:rsidRPr="00AA2A55">
        <w:rPr>
          <w:rFonts w:asciiTheme="minorHAnsi" w:hAnsiTheme="minorHAnsi" w:cstheme="minorHAnsi"/>
        </w:rPr>
      </w:r>
      <w:r w:rsidRPr="00AA2A55">
        <w:rPr>
          <w:rFonts w:asciiTheme="minorHAnsi" w:hAnsiTheme="minorHAnsi" w:cstheme="minorHAnsi"/>
        </w:rPr>
        <w:fldChar w:fldCharType="separate"/>
      </w:r>
      <w:r w:rsidRPr="00AA2A55">
        <w:rPr>
          <w:rFonts w:asciiTheme="minorHAnsi" w:hAnsiTheme="minorHAnsi" w:cstheme="minorHAnsi"/>
        </w:rPr>
        <w:t>[Direktion]</w:t>
      </w:r>
      <w:r w:rsidRPr="00AA2A55">
        <w:rPr>
          <w:rFonts w:asciiTheme="minorHAnsi" w:hAnsiTheme="minorHAnsi" w:cstheme="minorHAnsi"/>
        </w:rPr>
        <w:fldChar w:fldCharType="end"/>
      </w:r>
    </w:p>
    <w:p w14:paraId="3B4C126F" w14:textId="77777777" w:rsidR="00ED1BAE" w:rsidRPr="00AA2A55" w:rsidRDefault="00ED1BAE" w:rsidP="003373EA">
      <w:pPr>
        <w:pStyle w:val="7015Zeilenabstand"/>
      </w:pPr>
    </w:p>
    <w:p w14:paraId="706C039D" w14:textId="77777777" w:rsidR="003373EA" w:rsidRPr="00AA2A55" w:rsidRDefault="003373EA" w:rsidP="003373EA">
      <w:pPr>
        <w:pStyle w:val="00Vorgabetext"/>
      </w:pPr>
      <w:r w:rsidRPr="00AA2A55">
        <w:t>Regierungsrätin/Regierungsrat</w:t>
      </w:r>
    </w:p>
    <w:p w14:paraId="7AD38F53" w14:textId="77777777" w:rsidR="009861CF" w:rsidRPr="00AA2A55" w:rsidRDefault="009861CF" w:rsidP="009861CF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AA2A55">
        <w:rPr>
          <w:sz w:val="20"/>
          <w:szCs w:val="20"/>
        </w:rPr>
        <w:t>Antragsbereinigung:</w:t>
      </w:r>
    </w:p>
    <w:p w14:paraId="212E5592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Personalamt: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durchgeführt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0995839B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Finanzverwaltung: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durchgeführt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47E68250" w14:textId="5109B88D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Regulierungsfolge</w:t>
      </w:r>
      <w:r w:rsidR="00521EA9" w:rsidRPr="00AA2A55">
        <w:rPr>
          <w:sz w:val="20"/>
          <w:szCs w:val="20"/>
        </w:rPr>
        <w:t>n</w:t>
      </w:r>
      <w:r w:rsidRPr="00AA2A55">
        <w:rPr>
          <w:sz w:val="20"/>
          <w:szCs w:val="20"/>
        </w:rPr>
        <w:t xml:space="preserve">abschätzung </w:t>
      </w:r>
      <w:r w:rsidR="00BE6EEC" w:rsidRPr="00AA2A55">
        <w:rPr>
          <w:sz w:val="20"/>
          <w:szCs w:val="20"/>
        </w:rPr>
        <w:t>(RFA)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8F57AF" w:rsidRPr="00AA2A55">
        <w:rPr>
          <w:sz w:val="20"/>
          <w:szCs w:val="20"/>
        </w:rPr>
        <w:t>Vorprüfung</w:t>
      </w:r>
      <w:r w:rsidR="00ED4CAA" w:rsidRPr="00AA2A55">
        <w:rPr>
          <w:sz w:val="20"/>
          <w:szCs w:val="20"/>
        </w:rPr>
        <w:t xml:space="preserve"> 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8F57AF" w:rsidRPr="00AA2A55">
        <w:rPr>
          <w:sz w:val="20"/>
          <w:szCs w:val="20"/>
        </w:rPr>
        <w:t>R</w:t>
      </w:r>
      <w:r w:rsidR="00BE6EEC" w:rsidRPr="00AA2A55">
        <w:rPr>
          <w:sz w:val="20"/>
          <w:szCs w:val="20"/>
        </w:rPr>
        <w:t>FA</w:t>
      </w:r>
    </w:p>
    <w:p w14:paraId="481651D3" w14:textId="3A769EA6" w:rsidR="00295EF4" w:rsidRPr="00AA2A55" w:rsidRDefault="00295EF4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Vereinbarkeit Behindertenrechtskonvention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626080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proofErr w:type="gramStart"/>
      <w:r w:rsidRPr="00AA2A55">
        <w:rPr>
          <w:sz w:val="20"/>
          <w:szCs w:val="20"/>
        </w:rPr>
        <w:t>V</w:t>
      </w:r>
      <w:r w:rsidR="001740C0" w:rsidRPr="00AA2A55">
        <w:rPr>
          <w:sz w:val="20"/>
          <w:szCs w:val="20"/>
        </w:rPr>
        <w:t>orpr</w:t>
      </w:r>
      <w:r w:rsidRPr="00AA2A55">
        <w:rPr>
          <w:sz w:val="20"/>
          <w:szCs w:val="20"/>
        </w:rPr>
        <w:t>üfung</w:t>
      </w:r>
      <w:r w:rsidR="001740C0" w:rsidRPr="00AA2A55">
        <w:rPr>
          <w:sz w:val="20"/>
          <w:szCs w:val="20"/>
        </w:rPr>
        <w:t xml:space="preserve">  </w:t>
      </w:r>
      <w:r w:rsidRPr="00AA2A55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174949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0C0" w:rsidRPr="00AA2A5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1740C0" w:rsidRPr="00AA2A55">
        <w:rPr>
          <w:sz w:val="20"/>
          <w:szCs w:val="20"/>
        </w:rPr>
        <w:t>Vertiefte P</w:t>
      </w:r>
      <w:r w:rsidRPr="00AA2A55">
        <w:rPr>
          <w:sz w:val="20"/>
          <w:szCs w:val="20"/>
        </w:rPr>
        <w:t xml:space="preserve">rüfung </w:t>
      </w:r>
    </w:p>
    <w:p w14:paraId="712208F5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IDG-Status: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AA2A55">
        <w:rPr>
          <w:sz w:val="20"/>
          <w:szCs w:val="20"/>
        </w:rPr>
        <w:t xml:space="preserve"> öffentlich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öffentlich</w:t>
      </w:r>
    </w:p>
    <w:p w14:paraId="463F84D6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 xml:space="preserve">Finanzielle Auswirkungen 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aufgeführt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2BB7DF2D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47F98AC7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4B4DCE6E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15922722" w14:textId="75875BE6" w:rsidR="00BA3764" w:rsidRPr="00AA2A55" w:rsidRDefault="003510D1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AA2A55">
        <w:rPr>
          <w:b/>
          <w:i/>
          <w:sz w:val="22"/>
        </w:rPr>
        <w:t>Anhang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2869"/>
      </w:tblGrid>
      <w:tr w:rsidR="003373EA" w:rsidRPr="00AA2A55" w14:paraId="19EC4668" w14:textId="77777777" w:rsidTr="003373EA">
        <w:trPr>
          <w:tblHeader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22F41314" w14:textId="77777777" w:rsidR="003373EA" w:rsidRPr="00AA2A55" w:rsidRDefault="003373EA" w:rsidP="003373EA">
            <w:pPr>
              <w:rPr>
                <w:rFonts w:ascii="Arial Narrow" w:hAnsi="Arial Narrow"/>
                <w:b/>
              </w:rPr>
            </w:pPr>
            <w:r w:rsidRPr="00AA2A5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Pr="00AA2A5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AA2A55">
              <w:rPr>
                <w:rFonts w:ascii="Arial Narrow" w:hAnsi="Arial Narrow"/>
                <w:b/>
              </w:rPr>
              <w:instrText xml:space="preserve"> FORMTEXT </w:instrText>
            </w:r>
            <w:r w:rsidRPr="00AA2A55">
              <w:rPr>
                <w:rFonts w:ascii="Arial Narrow" w:hAnsi="Arial Narrow"/>
                <w:b/>
              </w:rPr>
            </w:r>
            <w:r w:rsidRPr="00AA2A55">
              <w:rPr>
                <w:rFonts w:ascii="Arial Narrow" w:hAnsi="Arial Narrow"/>
                <w:b/>
              </w:rPr>
              <w:fldChar w:fldCharType="separate"/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088CBAF0" w14:textId="77777777" w:rsidR="003373EA" w:rsidRPr="00AA2A55" w:rsidRDefault="003373EA" w:rsidP="007D49A6">
            <w:pPr>
              <w:rPr>
                <w:rFonts w:ascii="Arial Narrow" w:hAnsi="Arial Narrow"/>
                <w:b/>
              </w:rPr>
            </w:pPr>
          </w:p>
        </w:tc>
      </w:tr>
      <w:tr w:rsidR="003373EA" w:rsidRPr="00AA2A55" w14:paraId="0DFF6D5C" w14:textId="77777777" w:rsidTr="003373EA">
        <w:tc>
          <w:tcPr>
            <w:tcW w:w="5000" w:type="pct"/>
          </w:tcPr>
          <w:p w14:paraId="1855C69F" w14:textId="3E095F33" w:rsidR="003373EA" w:rsidRPr="00AA2A55" w:rsidRDefault="003510D1" w:rsidP="00D97245">
            <w:pPr>
              <w:pStyle w:val="RRBASynopseStandard"/>
              <w:rPr>
                <w:b/>
              </w:rPr>
            </w:pPr>
            <w:r w:rsidRPr="00AA2A5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Pr="00AA2A55">
              <w:rPr>
                <w:b/>
              </w:rPr>
              <w:instrText xml:space="preserve"> FORMTEXT </w:instrText>
            </w:r>
            <w:r w:rsidRPr="00AA2A55">
              <w:rPr>
                <w:b/>
              </w:rPr>
            </w:r>
            <w:r w:rsidRPr="00AA2A55">
              <w:rPr>
                <w:b/>
              </w:rPr>
              <w:fldChar w:fldCharType="separate"/>
            </w:r>
            <w:r w:rsidRPr="00AA2A55">
              <w:rPr>
                <w:b/>
                <w:noProof/>
              </w:rPr>
              <w:t>[</w:t>
            </w:r>
            <w:r w:rsidR="001D222A" w:rsidRPr="00AA2A55">
              <w:rPr>
                <w:b/>
                <w:noProof/>
              </w:rPr>
              <w:t>Erlasst</w:t>
            </w:r>
            <w:r w:rsidRPr="00AA2A55">
              <w:rPr>
                <w:b/>
                <w:noProof/>
              </w:rPr>
              <w:t>itel]</w:t>
            </w:r>
            <w:r w:rsidRPr="00AA2A55">
              <w:rPr>
                <w:b/>
              </w:rPr>
              <w:fldChar w:fldCharType="end"/>
            </w:r>
            <w:bookmarkEnd w:id="13"/>
            <w:r w:rsidR="003373EA" w:rsidRPr="00AA2A55">
              <w:rPr>
                <w:b/>
              </w:rPr>
              <w:t xml:space="preserve"> (</w:t>
            </w:r>
            <w:r w:rsidRPr="00AA2A5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Pr="00AA2A55">
              <w:rPr>
                <w:b/>
              </w:rPr>
              <w:instrText xml:space="preserve"> FORMTEXT </w:instrText>
            </w:r>
            <w:r w:rsidRPr="00AA2A55">
              <w:rPr>
                <w:b/>
              </w:rPr>
            </w:r>
            <w:r w:rsidRPr="00AA2A55">
              <w:rPr>
                <w:b/>
              </w:rPr>
              <w:fldChar w:fldCharType="separate"/>
            </w:r>
            <w:r w:rsidRPr="00AA2A55">
              <w:rPr>
                <w:b/>
                <w:noProof/>
              </w:rPr>
              <w:t>[Abkürzung]</w:t>
            </w:r>
            <w:r w:rsidRPr="00AA2A55">
              <w:rPr>
                <w:b/>
              </w:rPr>
              <w:fldChar w:fldCharType="end"/>
            </w:r>
            <w:bookmarkEnd w:id="14"/>
            <w:r w:rsidRPr="00AA2A55">
              <w:rPr>
                <w:b/>
              </w:rPr>
              <w:t>)</w:t>
            </w:r>
          </w:p>
          <w:p w14:paraId="2DB17623" w14:textId="77777777" w:rsidR="003373EA" w:rsidRPr="00AA2A55" w:rsidRDefault="003373EA" w:rsidP="00D97245">
            <w:pPr>
              <w:pStyle w:val="RRBASynopseStandard"/>
            </w:pPr>
            <w:r w:rsidRPr="00AA2A55">
              <w:t xml:space="preserve">(vom </w:t>
            </w:r>
            <w:r w:rsidR="00906CB4" w:rsidRPr="00AA2A5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5" w:name="Text20"/>
            <w:r w:rsidR="00906CB4" w:rsidRPr="00AA2A55">
              <w:instrText xml:space="preserve"> FORMTEXT </w:instrText>
            </w:r>
            <w:r w:rsidR="00906CB4" w:rsidRPr="00AA2A55">
              <w:fldChar w:fldCharType="separate"/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fldChar w:fldCharType="end"/>
            </w:r>
            <w:bookmarkEnd w:id="15"/>
            <w:r w:rsidRPr="00AA2A55">
              <w:t>)</w:t>
            </w:r>
          </w:p>
          <w:p w14:paraId="0C0DF549" w14:textId="77777777" w:rsidR="003373EA" w:rsidRPr="00AA2A55" w:rsidRDefault="003373EA" w:rsidP="00D97245">
            <w:pPr>
              <w:pStyle w:val="RRBASynopseStandard"/>
            </w:pPr>
          </w:p>
          <w:p w14:paraId="4F916C05" w14:textId="77777777" w:rsidR="00E075CF" w:rsidRPr="00AA2A55" w:rsidRDefault="003510D1" w:rsidP="00D97245">
            <w:pPr>
              <w:pStyle w:val="RRBASynopseStandard"/>
              <w:rPr>
                <w:rFonts w:asciiTheme="majorHAnsi" w:hAnsiTheme="majorHAnsi" w:cstheme="majorHAnsi"/>
                <w:i/>
              </w:rPr>
            </w:pPr>
            <w:r w:rsidRPr="00AA2A55">
              <w:rPr>
                <w:rFonts w:asciiTheme="majorHAnsi" w:hAnsiTheme="majorHAnsi" w:cstheme="majorHAnsi"/>
                <w:i/>
              </w:rPr>
              <w:t>Der Regierungsrat</w:t>
            </w:r>
            <w:r w:rsidR="00E075CF" w:rsidRPr="00AA2A55">
              <w:rPr>
                <w:rFonts w:asciiTheme="majorHAnsi" w:hAnsiTheme="majorHAnsi" w:cstheme="majorHAnsi"/>
                <w:i/>
              </w:rPr>
              <w:t>,</w:t>
            </w:r>
          </w:p>
          <w:p w14:paraId="290A45EA" w14:textId="77777777" w:rsidR="00E075CF" w:rsidRPr="00AA2A55" w:rsidRDefault="00E075CF" w:rsidP="00D97245">
            <w:pPr>
              <w:pStyle w:val="RRBASynopseStandard"/>
              <w:rPr>
                <w:rFonts w:asciiTheme="majorHAnsi" w:hAnsiTheme="majorHAnsi" w:cstheme="majorHAnsi"/>
                <w:iCs/>
              </w:rPr>
            </w:pPr>
            <w:r w:rsidRPr="00AA2A55">
              <w:rPr>
                <w:rFonts w:asciiTheme="majorHAnsi" w:hAnsiTheme="majorHAnsi" w:cstheme="majorHAnsi"/>
                <w:iCs/>
              </w:rPr>
              <w:t>gestützt auf…,</w:t>
            </w:r>
          </w:p>
          <w:p w14:paraId="0E879976" w14:textId="7CF9DFA5" w:rsidR="003373EA" w:rsidRPr="00AA2A55" w:rsidRDefault="00E457E8" w:rsidP="00D97245">
            <w:pPr>
              <w:pStyle w:val="RRBASynopseStandard"/>
              <w:rPr>
                <w:rFonts w:asciiTheme="majorHAnsi" w:hAnsiTheme="majorHAnsi" w:cstheme="majorHAnsi"/>
                <w:i/>
              </w:rPr>
            </w:pPr>
            <w:r w:rsidRPr="00AA2A55">
              <w:rPr>
                <w:rFonts w:asciiTheme="majorHAnsi" w:hAnsiTheme="majorHAnsi" w:cstheme="majorHAnsi"/>
                <w:i/>
              </w:rPr>
              <w:t>beschliesst:</w:t>
            </w:r>
          </w:p>
          <w:p w14:paraId="220AA8EE" w14:textId="573BC43F" w:rsidR="00906CB4" w:rsidRPr="00AA2A55" w:rsidRDefault="00906CB4" w:rsidP="003510D1">
            <w:pPr>
              <w:pStyle w:val="RRBASynopseStandard"/>
            </w:pPr>
          </w:p>
        </w:tc>
      </w:tr>
      <w:tr w:rsidR="003373EA" w:rsidRPr="00AA2A55" w14:paraId="485B31C9" w14:textId="77777777" w:rsidTr="003373EA">
        <w:tc>
          <w:tcPr>
            <w:tcW w:w="5000" w:type="pct"/>
          </w:tcPr>
          <w:p w14:paraId="1B132410" w14:textId="3388CD55" w:rsidR="003373EA" w:rsidRPr="00AA2A55" w:rsidRDefault="003373EA" w:rsidP="003373EA">
            <w:pPr>
              <w:pStyle w:val="RRBASynopseGliederungstitel"/>
            </w:pPr>
            <w:r w:rsidRPr="00AA2A55">
              <w:t xml:space="preserve">Text </w:t>
            </w:r>
            <w:r w:rsidR="005409D2" w:rsidRPr="00AA2A55">
              <w:t>Gliederungst</w:t>
            </w:r>
            <w:r w:rsidRPr="00AA2A55">
              <w:t>itel</w:t>
            </w:r>
          </w:p>
        </w:tc>
      </w:tr>
      <w:bookmarkStart w:id="16" w:name="TextMarginalie"/>
      <w:tr w:rsidR="003373EA" w:rsidRPr="00AA2A55" w14:paraId="0A918F6B" w14:textId="77777777" w:rsidTr="003373EA">
        <w:tc>
          <w:tcPr>
            <w:tcW w:w="5000" w:type="pct"/>
          </w:tcPr>
          <w:p w14:paraId="6D91B9CB" w14:textId="77777777" w:rsidR="003373EA" w:rsidRPr="00AA2A55" w:rsidRDefault="003373EA" w:rsidP="003373EA">
            <w:pPr>
              <w:pStyle w:val="RRBASynopseMarginalie"/>
            </w:pPr>
            <w:r w:rsidRPr="00AA2A5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Marginalie</w:t>
            </w:r>
            <w:r w:rsidRPr="00AA2A55">
              <w:fldChar w:fldCharType="end"/>
            </w:r>
            <w:bookmarkEnd w:id="16"/>
          </w:p>
        </w:tc>
      </w:tr>
      <w:tr w:rsidR="003373EA" w:rsidRPr="00AA2A55" w14:paraId="2DF26820" w14:textId="77777777" w:rsidTr="003373EA">
        <w:tc>
          <w:tcPr>
            <w:tcW w:w="5000" w:type="pct"/>
          </w:tcPr>
          <w:p w14:paraId="0D37BA4A" w14:textId="77777777" w:rsidR="003373EA" w:rsidRPr="00AA2A55" w:rsidRDefault="003373EA" w:rsidP="003373EA">
            <w:pPr>
              <w:pStyle w:val="RRBASynopseTextAbsatz"/>
            </w:pPr>
            <w:r w:rsidRPr="00AA2A55">
              <w:t>§ 1.</w:t>
            </w:r>
            <w:r w:rsidRPr="00AA2A55">
              <w:tab/>
            </w:r>
            <w:r w:rsidRPr="00AA2A55">
              <w:rPr>
                <w:vertAlign w:val="superscript"/>
              </w:rPr>
              <w:t>1 </w:t>
            </w:r>
            <w:r w:rsidRPr="00AA2A5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1</w:t>
            </w:r>
            <w:r w:rsidRPr="00AA2A55">
              <w:fldChar w:fldCharType="end"/>
            </w:r>
          </w:p>
        </w:tc>
      </w:tr>
      <w:tr w:rsidR="003373EA" w:rsidRPr="00AA2A55" w14:paraId="2D21EDF2" w14:textId="77777777" w:rsidTr="003373EA">
        <w:tc>
          <w:tcPr>
            <w:tcW w:w="5000" w:type="pct"/>
          </w:tcPr>
          <w:p w14:paraId="479152CA" w14:textId="77777777" w:rsidR="003373EA" w:rsidRPr="00AA2A55" w:rsidRDefault="003373EA" w:rsidP="003373EA">
            <w:pPr>
              <w:pStyle w:val="RRBASynopseTextAbsatz"/>
            </w:pPr>
            <w:r w:rsidRPr="00AA2A55">
              <w:rPr>
                <w:vertAlign w:val="superscript"/>
              </w:rPr>
              <w:t>2 </w:t>
            </w:r>
            <w:r w:rsidRPr="00AA2A5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2</w:t>
            </w:r>
            <w:r w:rsidRPr="00AA2A55">
              <w:fldChar w:fldCharType="end"/>
            </w:r>
            <w:r w:rsidRPr="00AA2A55">
              <w:t xml:space="preserve"> </w:t>
            </w:r>
          </w:p>
        </w:tc>
      </w:tr>
      <w:tr w:rsidR="003373EA" w:rsidRPr="00AA2A55" w14:paraId="107ECEBE" w14:textId="77777777" w:rsidTr="003373EA">
        <w:tc>
          <w:tcPr>
            <w:tcW w:w="5000" w:type="pct"/>
          </w:tcPr>
          <w:p w14:paraId="09B2193C" w14:textId="77777777" w:rsidR="003373EA" w:rsidRPr="00AA2A55" w:rsidRDefault="003373EA" w:rsidP="003373EA">
            <w:pPr>
              <w:pStyle w:val="RRBASynopseTextAbsatz"/>
            </w:pPr>
            <w:r w:rsidRPr="00AA2A55">
              <w:rPr>
                <w:vertAlign w:val="superscript"/>
              </w:rPr>
              <w:t>3 </w:t>
            </w:r>
            <w:r w:rsidRPr="00AA2A5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3</w:t>
            </w:r>
            <w:r w:rsidRPr="00AA2A55">
              <w:fldChar w:fldCharType="end"/>
            </w:r>
            <w:r w:rsidRPr="00AA2A55">
              <w:t xml:space="preserve"> </w:t>
            </w:r>
          </w:p>
        </w:tc>
      </w:tr>
      <w:tr w:rsidR="003373EA" w:rsidRPr="00AA2A55" w14:paraId="5B0EA57A" w14:textId="77777777" w:rsidTr="003373EA">
        <w:tc>
          <w:tcPr>
            <w:tcW w:w="5000" w:type="pct"/>
          </w:tcPr>
          <w:p w14:paraId="6BCE0E7C" w14:textId="77777777" w:rsidR="003373EA" w:rsidRPr="00AA2A55" w:rsidRDefault="003373EA" w:rsidP="003373EA">
            <w:pPr>
              <w:pStyle w:val="RRBASynopseTextLit"/>
            </w:pPr>
            <w:r w:rsidRPr="00AA2A55">
              <w:t>a.</w:t>
            </w:r>
            <w:r w:rsidRPr="00AA2A55">
              <w:tab/>
            </w:r>
          </w:p>
        </w:tc>
      </w:tr>
      <w:tr w:rsidR="003373EA" w:rsidRPr="00AA2A55" w14:paraId="025F284A" w14:textId="77777777" w:rsidTr="003373EA">
        <w:tc>
          <w:tcPr>
            <w:tcW w:w="5000" w:type="pct"/>
          </w:tcPr>
          <w:p w14:paraId="5BEF3207" w14:textId="77777777" w:rsidR="003373EA" w:rsidRPr="00AA2A55" w:rsidRDefault="003373EA" w:rsidP="003373EA">
            <w:pPr>
              <w:pStyle w:val="RRBASynopseTextZiff"/>
            </w:pPr>
            <w:r w:rsidRPr="00AA2A55">
              <w:t>1.</w:t>
            </w:r>
            <w:r w:rsidRPr="00AA2A55">
              <w:tab/>
            </w:r>
          </w:p>
        </w:tc>
      </w:tr>
      <w:tr w:rsidR="003373EA" w:rsidRPr="00B6674D" w14:paraId="6E6CB6F1" w14:textId="77777777" w:rsidTr="003373EA">
        <w:tc>
          <w:tcPr>
            <w:tcW w:w="5000" w:type="pct"/>
          </w:tcPr>
          <w:p w14:paraId="17994805" w14:textId="77777777" w:rsidR="003373EA" w:rsidRPr="003C6A48" w:rsidRDefault="003373EA" w:rsidP="003373EA">
            <w:pPr>
              <w:pStyle w:val="RRBASynopseTextAbsatz"/>
            </w:pPr>
          </w:p>
        </w:tc>
      </w:tr>
    </w:tbl>
    <w:p w14:paraId="5BB32533" w14:textId="7EFC830F" w:rsidR="00CB2294" w:rsidRPr="00CB2294" w:rsidRDefault="003373EA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1D222A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80F69" w14:textId="77777777" w:rsidR="001C3E60" w:rsidRDefault="001C3E60">
      <w:pPr>
        <w:spacing w:before="0"/>
      </w:pPr>
      <w:r>
        <w:separator/>
      </w:r>
    </w:p>
  </w:endnote>
  <w:endnote w:type="continuationSeparator" w:id="0">
    <w:p w14:paraId="6CDEC6BB" w14:textId="77777777" w:rsidR="001C3E60" w:rsidRDefault="001C3E6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E10D3" w14:textId="4DF37FEF" w:rsidR="006805F2" w:rsidRDefault="003510D1" w:rsidP="006805F2">
    <w:pPr>
      <w:pStyle w:val="48Fusszeile"/>
    </w:pPr>
    <w:r w:rsidRPr="005F3B97">
      <w:t>R_V_</w:t>
    </w:r>
    <w:r w:rsidR="00FC2B71" w:rsidRPr="005F3B97">
      <w:t>9</w:t>
    </w:r>
    <w:r w:rsidRPr="005F3B97">
      <w:t>a</w:t>
    </w:r>
    <w:r w:rsidR="00FC2B71" w:rsidRPr="005F3B97">
      <w:t>_</w:t>
    </w:r>
    <w:r w:rsidRPr="005F3B97">
      <w:t xml:space="preserve">Verordnung (Neuerlass) </w:t>
    </w:r>
    <w:r w:rsidR="00A6298E" w:rsidRPr="005F3B97">
      <w:t xml:space="preserve">Beschluss </w:t>
    </w:r>
    <w:r w:rsidR="00ED1BAE" w:rsidRPr="005F3B97">
      <w:t>R</w:t>
    </w:r>
    <w:r w:rsidRPr="005F3B97">
      <w:t>R</w:t>
    </w:r>
  </w:p>
  <w:p w14:paraId="66384664" w14:textId="77777777" w:rsidR="00F712AA" w:rsidRPr="006805F2" w:rsidRDefault="00F712AA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E9745" w14:textId="77777777" w:rsidR="001C3E60" w:rsidRDefault="001C3E60">
      <w:pPr>
        <w:spacing w:before="0"/>
      </w:pPr>
      <w:r>
        <w:separator/>
      </w:r>
    </w:p>
  </w:footnote>
  <w:footnote w:type="continuationSeparator" w:id="0">
    <w:p w14:paraId="746B4415" w14:textId="77777777" w:rsidR="001C3E60" w:rsidRDefault="001C3E6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047D8B0D" w14:textId="77777777" w:rsidTr="00CA0D37">
      <w:tc>
        <w:tcPr>
          <w:tcW w:w="1134" w:type="dxa"/>
        </w:tcPr>
        <w:p w14:paraId="7AC11DE5" w14:textId="77777777" w:rsidR="00F712AA" w:rsidRDefault="00F712AA" w:rsidP="00CA0D37">
          <w:pPr>
            <w:pStyle w:val="00Vorgabetext"/>
          </w:pPr>
        </w:p>
      </w:tc>
      <w:tc>
        <w:tcPr>
          <w:tcW w:w="3594" w:type="dxa"/>
        </w:tcPr>
        <w:p w14:paraId="5DA4D30D" w14:textId="77777777" w:rsidR="00F712AA" w:rsidRPr="00376A29" w:rsidRDefault="00F712AA" w:rsidP="00CA0D37">
          <w:pPr>
            <w:pStyle w:val="55Kopf"/>
          </w:pPr>
        </w:p>
        <w:p w14:paraId="1741731D" w14:textId="77777777" w:rsidR="00F712AA" w:rsidRPr="00376A29" w:rsidRDefault="00F712AA" w:rsidP="00CA0D37">
          <w:pPr>
            <w:pStyle w:val="55Kopf"/>
          </w:pPr>
        </w:p>
        <w:p w14:paraId="44E9EDC3" w14:textId="0E04B39E" w:rsidR="00F712AA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D5FF3">
            <w:rPr>
              <w:rStyle w:val="Seitenzahl"/>
              <w:noProof/>
            </w:rPr>
            <w:t>3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D5FF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5D531D97" w14:textId="77777777" w:rsidR="00F712AA" w:rsidRDefault="00F712AA" w:rsidP="00CA0D37">
          <w:pPr>
            <w:pStyle w:val="55Kopf"/>
          </w:pPr>
        </w:p>
        <w:p w14:paraId="58A31C32" w14:textId="77777777" w:rsidR="00F712AA" w:rsidRDefault="00F712AA" w:rsidP="00CA0D37">
          <w:pPr>
            <w:pStyle w:val="55Kopf"/>
          </w:pPr>
        </w:p>
      </w:tc>
    </w:tr>
  </w:tbl>
  <w:p w14:paraId="5F4C1FE0" w14:textId="77777777" w:rsidR="00F712AA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96A5063" wp14:editId="1E9AA13C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2D39CF43" w14:textId="77777777" w:rsidTr="005D14B4">
      <w:tc>
        <w:tcPr>
          <w:tcW w:w="1134" w:type="dxa"/>
        </w:tcPr>
        <w:p w14:paraId="0A9A0AAF" w14:textId="77777777" w:rsidR="00F712AA" w:rsidRDefault="00F712AA" w:rsidP="00E6212D">
          <w:pPr>
            <w:pStyle w:val="00Vorgabetext"/>
          </w:pPr>
        </w:p>
      </w:tc>
      <w:tc>
        <w:tcPr>
          <w:tcW w:w="8694" w:type="dxa"/>
        </w:tcPr>
        <w:p w14:paraId="52988F33" w14:textId="77777777" w:rsidR="00F712AA" w:rsidRPr="00376A29" w:rsidRDefault="00B5787D" w:rsidP="00E6212D">
          <w:pPr>
            <w:pStyle w:val="55Kopf"/>
          </w:pPr>
          <w:r>
            <w:t>Kanton Zürich</w:t>
          </w:r>
        </w:p>
        <w:p w14:paraId="41BA7723" w14:textId="24B402F9" w:rsidR="00F712AA" w:rsidRPr="00376A29" w:rsidRDefault="00E0215A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29794ADD" w14:textId="77777777" w:rsidR="00F712AA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1DD1020D" w14:textId="77777777" w:rsidR="00F712AA" w:rsidRDefault="00B5787D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284846" wp14:editId="7D69783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23617E5" wp14:editId="003F8955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006703">
    <w:abstractNumId w:val="10"/>
  </w:num>
  <w:num w:numId="2" w16cid:durableId="32265839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729723288">
    <w:abstractNumId w:val="14"/>
  </w:num>
  <w:num w:numId="4" w16cid:durableId="707266532">
    <w:abstractNumId w:val="11"/>
  </w:num>
  <w:num w:numId="5" w16cid:durableId="30620554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305861040">
    <w:abstractNumId w:val="11"/>
  </w:num>
  <w:num w:numId="7" w16cid:durableId="589894610">
    <w:abstractNumId w:val="11"/>
  </w:num>
  <w:num w:numId="8" w16cid:durableId="1612709931">
    <w:abstractNumId w:val="11"/>
  </w:num>
  <w:num w:numId="9" w16cid:durableId="1410882761">
    <w:abstractNumId w:val="11"/>
  </w:num>
  <w:num w:numId="10" w16cid:durableId="472254847">
    <w:abstractNumId w:val="11"/>
  </w:num>
  <w:num w:numId="11" w16cid:durableId="430904540">
    <w:abstractNumId w:val="11"/>
  </w:num>
  <w:num w:numId="12" w16cid:durableId="2058434643">
    <w:abstractNumId w:val="11"/>
  </w:num>
  <w:num w:numId="13" w16cid:durableId="1525822518">
    <w:abstractNumId w:val="11"/>
  </w:num>
  <w:num w:numId="14" w16cid:durableId="822551899">
    <w:abstractNumId w:val="11"/>
  </w:num>
  <w:num w:numId="15" w16cid:durableId="1245452291">
    <w:abstractNumId w:val="13"/>
  </w:num>
  <w:num w:numId="16" w16cid:durableId="1778744935">
    <w:abstractNumId w:val="13"/>
  </w:num>
  <w:num w:numId="17" w16cid:durableId="1960406600">
    <w:abstractNumId w:val="13"/>
  </w:num>
  <w:num w:numId="18" w16cid:durableId="1755316298">
    <w:abstractNumId w:val="9"/>
  </w:num>
  <w:num w:numId="19" w16cid:durableId="1607467962">
    <w:abstractNumId w:val="7"/>
  </w:num>
  <w:num w:numId="20" w16cid:durableId="178278971">
    <w:abstractNumId w:val="6"/>
  </w:num>
  <w:num w:numId="21" w16cid:durableId="96364871">
    <w:abstractNumId w:val="5"/>
  </w:num>
  <w:num w:numId="22" w16cid:durableId="704793994">
    <w:abstractNumId w:val="4"/>
  </w:num>
  <w:num w:numId="23" w16cid:durableId="1208951877">
    <w:abstractNumId w:val="8"/>
  </w:num>
  <w:num w:numId="24" w16cid:durableId="700861946">
    <w:abstractNumId w:val="3"/>
  </w:num>
  <w:num w:numId="25" w16cid:durableId="1468087594">
    <w:abstractNumId w:val="2"/>
  </w:num>
  <w:num w:numId="26" w16cid:durableId="1404178162">
    <w:abstractNumId w:val="1"/>
  </w:num>
  <w:num w:numId="27" w16cid:durableId="517473523">
    <w:abstractNumId w:val="0"/>
  </w:num>
  <w:num w:numId="28" w16cid:durableId="1293098690">
    <w:abstractNumId w:val="15"/>
  </w:num>
  <w:num w:numId="29" w16cid:durableId="800270888">
    <w:abstractNumId w:val="12"/>
  </w:num>
  <w:num w:numId="30" w16cid:durableId="2021855452">
    <w:abstractNumId w:val="18"/>
  </w:num>
  <w:num w:numId="31" w16cid:durableId="46421304">
    <w:abstractNumId w:val="16"/>
  </w:num>
  <w:num w:numId="32" w16cid:durableId="331421741">
    <w:abstractNumId w:val="13"/>
  </w:num>
  <w:num w:numId="33" w16cid:durableId="139811446">
    <w:abstractNumId w:val="13"/>
  </w:num>
  <w:num w:numId="34" w16cid:durableId="146954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111D5"/>
    <w:rsid w:val="00033FC2"/>
    <w:rsid w:val="000A032C"/>
    <w:rsid w:val="000D2B5B"/>
    <w:rsid w:val="000F6626"/>
    <w:rsid w:val="001235CB"/>
    <w:rsid w:val="001402C2"/>
    <w:rsid w:val="001740C0"/>
    <w:rsid w:val="00193D06"/>
    <w:rsid w:val="001A4A1A"/>
    <w:rsid w:val="001B5DE2"/>
    <w:rsid w:val="001C3E60"/>
    <w:rsid w:val="001D222A"/>
    <w:rsid w:val="001D5BB0"/>
    <w:rsid w:val="0025648A"/>
    <w:rsid w:val="00265448"/>
    <w:rsid w:val="002836E4"/>
    <w:rsid w:val="002906E0"/>
    <w:rsid w:val="00295EC6"/>
    <w:rsid w:val="00295EF4"/>
    <w:rsid w:val="002D5FF3"/>
    <w:rsid w:val="003373EA"/>
    <w:rsid w:val="003510D1"/>
    <w:rsid w:val="00370BF7"/>
    <w:rsid w:val="003D664B"/>
    <w:rsid w:val="004179D8"/>
    <w:rsid w:val="00477081"/>
    <w:rsid w:val="004B0484"/>
    <w:rsid w:val="00521EA9"/>
    <w:rsid w:val="005409D2"/>
    <w:rsid w:val="005706BB"/>
    <w:rsid w:val="00587C57"/>
    <w:rsid w:val="005D17ED"/>
    <w:rsid w:val="005F3B97"/>
    <w:rsid w:val="00600315"/>
    <w:rsid w:val="006005AB"/>
    <w:rsid w:val="00601E6B"/>
    <w:rsid w:val="00675019"/>
    <w:rsid w:val="006750DC"/>
    <w:rsid w:val="006805F2"/>
    <w:rsid w:val="006E06B8"/>
    <w:rsid w:val="00773718"/>
    <w:rsid w:val="007A71D9"/>
    <w:rsid w:val="007D49A6"/>
    <w:rsid w:val="0080308B"/>
    <w:rsid w:val="00806D71"/>
    <w:rsid w:val="008726B0"/>
    <w:rsid w:val="008A6861"/>
    <w:rsid w:val="008D0D32"/>
    <w:rsid w:val="008E7D30"/>
    <w:rsid w:val="008F57AF"/>
    <w:rsid w:val="00906CB4"/>
    <w:rsid w:val="0096733B"/>
    <w:rsid w:val="00973165"/>
    <w:rsid w:val="009861CF"/>
    <w:rsid w:val="00A6298E"/>
    <w:rsid w:val="00AA2A55"/>
    <w:rsid w:val="00AA64E2"/>
    <w:rsid w:val="00AB60C0"/>
    <w:rsid w:val="00B043B6"/>
    <w:rsid w:val="00B400D4"/>
    <w:rsid w:val="00B5787D"/>
    <w:rsid w:val="00B949B6"/>
    <w:rsid w:val="00BA3764"/>
    <w:rsid w:val="00BE6EEC"/>
    <w:rsid w:val="00C43CA2"/>
    <w:rsid w:val="00C64CC4"/>
    <w:rsid w:val="00C85703"/>
    <w:rsid w:val="00CB2294"/>
    <w:rsid w:val="00D3295A"/>
    <w:rsid w:val="00D67810"/>
    <w:rsid w:val="00D97245"/>
    <w:rsid w:val="00DA48C4"/>
    <w:rsid w:val="00E0215A"/>
    <w:rsid w:val="00E075CF"/>
    <w:rsid w:val="00E25E19"/>
    <w:rsid w:val="00E457E8"/>
    <w:rsid w:val="00E46B72"/>
    <w:rsid w:val="00E57CD9"/>
    <w:rsid w:val="00E67E2C"/>
    <w:rsid w:val="00EA1327"/>
    <w:rsid w:val="00EB4EC9"/>
    <w:rsid w:val="00ED1BAE"/>
    <w:rsid w:val="00ED4CAA"/>
    <w:rsid w:val="00F712AA"/>
    <w:rsid w:val="00F72BAF"/>
    <w:rsid w:val="00FC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9BAE4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D3295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480BF1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3695699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A032C"/>
    <w:rsid w:val="000B3E54"/>
    <w:rsid w:val="000D2727"/>
    <w:rsid w:val="000F6626"/>
    <w:rsid w:val="001235CB"/>
    <w:rsid w:val="001402C2"/>
    <w:rsid w:val="001A4A1A"/>
    <w:rsid w:val="00252AD4"/>
    <w:rsid w:val="002627F2"/>
    <w:rsid w:val="00295EC6"/>
    <w:rsid w:val="002F5DF4"/>
    <w:rsid w:val="00340F88"/>
    <w:rsid w:val="003417BD"/>
    <w:rsid w:val="0044252F"/>
    <w:rsid w:val="004454DA"/>
    <w:rsid w:val="00477081"/>
    <w:rsid w:val="00480BF1"/>
    <w:rsid w:val="005D17ED"/>
    <w:rsid w:val="005E485B"/>
    <w:rsid w:val="006A67D3"/>
    <w:rsid w:val="006E06B8"/>
    <w:rsid w:val="007A71D9"/>
    <w:rsid w:val="0096733B"/>
    <w:rsid w:val="00973165"/>
    <w:rsid w:val="009B206B"/>
    <w:rsid w:val="00A735AD"/>
    <w:rsid w:val="00AA64E2"/>
    <w:rsid w:val="00C61F68"/>
    <w:rsid w:val="00C64CC4"/>
    <w:rsid w:val="00C7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6815A-171B-492D-977A-678F02452134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98003B67-6EDB-4F87-9772-65F20E996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C5D156-47B7-479C-B97A-F31D59C883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B330CD-B118-4DAF-A0C8-10D714AB476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R_V_9a_VO%20(Neuerlass)%20Beschluss%20RR.dotx</Template>
  <TotalTime>0</TotalTime>
  <Pages>4</Pages>
  <Words>296</Words>
  <Characters>2015</Characters>
  <Application>Microsoft Office Word</Application>
  <DocSecurity>0</DocSecurity>
  <Lines>97</Lines>
  <Paragraphs>69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