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Toc215570489"/>
    <w:bookmarkStart w:id="1" w:name="_Toc236495564"/>
    <w:p w14:paraId="3A000951" w14:textId="7472E7B3" w:rsidR="002214DB" w:rsidRPr="00723170" w:rsidRDefault="004B73F2" w:rsidP="00723170">
      <w:sdt>
        <w:sdtPr>
          <w:rPr>
            <w:rStyle w:val="berschrift1Zchn"/>
            <w:sz w:val="32"/>
          </w:rPr>
          <w:alias w:val="Titel (Dok-Eigenschaft)"/>
          <w:tag w:val="KTZH-Titel"/>
          <w:id w:val="-1012607253"/>
          <w:lock w:val="sdtLocked"/>
          <w:placeholder>
            <w:docPart w:val="39C9998A690348508BD97B7CE390FE9C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 w:multiLine="1"/>
        </w:sdtPr>
        <w:sdtEndPr>
          <w:rPr>
            <w:rStyle w:val="berschrift1Zchn"/>
          </w:rPr>
        </w:sdtEndPr>
        <w:sdtContent>
          <w:r w:rsidR="0059215F" w:rsidRPr="00716A23">
            <w:rPr>
              <w:rStyle w:val="berschrift1Zchn"/>
              <w:sz w:val="32"/>
            </w:rPr>
            <w:t>Normkonzept</w:t>
          </w:r>
        </w:sdtContent>
      </w:sdt>
      <w:bookmarkEnd w:id="0"/>
      <w:bookmarkEnd w:id="1"/>
    </w:p>
    <w:p w14:paraId="201BFF93" w14:textId="6E3AFA7E" w:rsidR="00B266AE" w:rsidRDefault="004B73F2" w:rsidP="00B266AE">
      <w:pPr>
        <w:pStyle w:val="KTZH-LayoutProjektname"/>
      </w:pPr>
      <w:sdt>
        <w:sdtPr>
          <w:rPr>
            <w:rStyle w:val="Formatvorlage1"/>
          </w:rPr>
          <w:alias w:val="Projektname (Dok-Eigenschaft)"/>
          <w:tag w:val="KTZH-Projektname"/>
          <w:id w:val="-1947616790"/>
          <w:lock w:val="sdtLocked"/>
          <w:placeholder>
            <w:docPart w:val="CA3F9976AAEA40AEB80ED953088205C9"/>
          </w:placeholder>
          <w:showingPlcHdr/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 w:multiLine="1"/>
        </w:sdtPr>
        <w:sdtEndPr>
          <w:rPr>
            <w:rStyle w:val="Absatz-Standardschriftart"/>
            <w:sz w:val="21"/>
          </w:rPr>
        </w:sdtEndPr>
        <w:sdtContent>
          <w:r w:rsidR="0064757B" w:rsidRPr="00E54B76">
            <w:rPr>
              <w:rStyle w:val="Platzhaltertext"/>
            </w:rPr>
            <w:t>[</w:t>
          </w:r>
          <w:r w:rsidR="0064757B">
            <w:rPr>
              <w:rStyle w:val="Platzhaltertext"/>
            </w:rPr>
            <w:t>Projektname einfügen…</w:t>
          </w:r>
          <w:r w:rsidR="0064757B" w:rsidRPr="00E54B76">
            <w:rPr>
              <w:rStyle w:val="Platzhaltertext"/>
            </w:rPr>
            <w:t>]</w:t>
          </w:r>
        </w:sdtContent>
      </w:sdt>
    </w:p>
    <w:p w14:paraId="70D8B7A2" w14:textId="77777777" w:rsidR="00B9191C" w:rsidRPr="0047316D" w:rsidRDefault="00B9191C" w:rsidP="00B9191C">
      <w:pPr>
        <w:pStyle w:val="KTZH-LayoutMarginale"/>
        <w:framePr w:wrap="around"/>
        <w:rPr>
          <w:sz w:val="22"/>
          <w:szCs w:val="22"/>
        </w:rPr>
      </w:pPr>
      <w:r w:rsidRPr="0047316D">
        <w:rPr>
          <w:sz w:val="22"/>
          <w:szCs w:val="22"/>
        </w:rPr>
        <w:t>Auftraggeber/in</w:t>
      </w:r>
    </w:p>
    <w:sdt>
      <w:sdtPr>
        <w:rPr>
          <w:rStyle w:val="Formatvorlage2"/>
        </w:rPr>
        <w:alias w:val="Auftraggeber/in"/>
        <w:tag w:val="KTZH-Auftraggeber/in"/>
        <w:id w:val="918376838"/>
        <w:placeholder>
          <w:docPart w:val="26FFB86341144FC3B3CFE551AAC0BB9A"/>
        </w:placeholder>
        <w:showingPlcHdr/>
        <w:text w:multiLine="1"/>
      </w:sdtPr>
      <w:sdtEndPr>
        <w:rPr>
          <w:rStyle w:val="Absatz-Standardschriftart"/>
          <w:sz w:val="21"/>
        </w:rPr>
      </w:sdtEndPr>
      <w:sdtContent>
        <w:p w14:paraId="4509B428" w14:textId="77777777" w:rsidR="00B9191C" w:rsidRDefault="00B9191C" w:rsidP="00B9191C">
          <w:pPr>
            <w:pStyle w:val="KTZH-LayoutMetadaten"/>
          </w:pPr>
          <w:r>
            <w:rPr>
              <w:rStyle w:val="Platzhaltertext"/>
            </w:rPr>
            <w:t>Auftraggeber/in einfügen…</w:t>
          </w:r>
        </w:p>
      </w:sdtContent>
    </w:sdt>
    <w:p w14:paraId="20512CCA" w14:textId="77777777" w:rsidR="00B9191C" w:rsidRPr="0047316D" w:rsidRDefault="00B9191C" w:rsidP="00B9191C">
      <w:pPr>
        <w:pStyle w:val="KTZH-LayoutMarginale"/>
        <w:framePr w:wrap="around"/>
        <w:rPr>
          <w:sz w:val="22"/>
          <w:szCs w:val="22"/>
        </w:rPr>
      </w:pPr>
      <w:r w:rsidRPr="0047316D">
        <w:rPr>
          <w:sz w:val="22"/>
          <w:szCs w:val="22"/>
        </w:rPr>
        <w:t>Projektleiter/in</w:t>
      </w:r>
    </w:p>
    <w:sdt>
      <w:sdtPr>
        <w:rPr>
          <w:rStyle w:val="Formatvorlage4"/>
        </w:rPr>
        <w:alias w:val="Projektleiter/in"/>
        <w:tag w:val="KTZH-Projektleiter/in"/>
        <w:id w:val="-1635627549"/>
        <w:placeholder>
          <w:docPart w:val="54CD80FA57424A04B16B1751EBE8295F"/>
        </w:placeholder>
        <w:showingPlcHdr/>
        <w:text w:multiLine="1"/>
      </w:sdtPr>
      <w:sdtEndPr>
        <w:rPr>
          <w:rStyle w:val="Absatz-Standardschriftart"/>
          <w:sz w:val="21"/>
        </w:rPr>
      </w:sdtEndPr>
      <w:sdtContent>
        <w:p w14:paraId="652FF515" w14:textId="77777777" w:rsidR="00B9191C" w:rsidRDefault="00B9191C" w:rsidP="00B9191C">
          <w:pPr>
            <w:pStyle w:val="KTZH-LayoutMetadaten"/>
          </w:pPr>
          <w:r>
            <w:rPr>
              <w:rStyle w:val="Platzhaltertext"/>
            </w:rPr>
            <w:t>Projektleiter/in einfügen…</w:t>
          </w:r>
        </w:p>
      </w:sdtContent>
    </w:sdt>
    <w:p w14:paraId="7BDA0D34" w14:textId="77777777" w:rsidR="00B9191C" w:rsidRPr="0047316D" w:rsidRDefault="00B9191C" w:rsidP="00B9191C">
      <w:pPr>
        <w:pStyle w:val="KTZH-LayoutMarginale"/>
        <w:framePr w:wrap="around"/>
        <w:rPr>
          <w:sz w:val="22"/>
          <w:szCs w:val="22"/>
        </w:rPr>
      </w:pPr>
      <w:r w:rsidRPr="0047316D">
        <w:rPr>
          <w:sz w:val="22"/>
          <w:szCs w:val="22"/>
        </w:rPr>
        <w:t>Status</w:t>
      </w:r>
    </w:p>
    <w:sdt>
      <w:sdtPr>
        <w:rPr>
          <w:rStyle w:val="Formatvorlage5"/>
        </w:rPr>
        <w:alias w:val="Status"/>
        <w:tag w:val="Status"/>
        <w:id w:val="1092124244"/>
        <w:placeholder>
          <w:docPart w:val="27A19376A4DC45098E24AE14B74CC4A0"/>
        </w:placeholder>
        <w:comboBox>
          <w:listItem w:value="Bitte wählen..."/>
          <w:listItem w:displayText="in Arbeit" w:value="in Arbeit"/>
          <w:listItem w:displayText="in Prüfung" w:value="in Prüfung"/>
          <w:listItem w:displayText="genehmigt zur Nutzung" w:value="genehmigt zur Nutzung"/>
        </w:comboBox>
      </w:sdtPr>
      <w:sdtEndPr>
        <w:rPr>
          <w:rStyle w:val="Formatvorlage5"/>
        </w:rPr>
      </w:sdtEndPr>
      <w:sdtContent>
        <w:p w14:paraId="77397747" w14:textId="77777777" w:rsidR="00B9191C" w:rsidRDefault="00B9191C" w:rsidP="00B9191C">
          <w:pPr>
            <w:pStyle w:val="KTZH-LayoutMetadaten"/>
          </w:pPr>
          <w:r w:rsidRPr="00576E4B">
            <w:rPr>
              <w:rStyle w:val="Formatvorlage5"/>
            </w:rPr>
            <w:t>in Arbeit</w:t>
          </w:r>
        </w:p>
      </w:sdtContent>
    </w:sdt>
    <w:p w14:paraId="72A1D481" w14:textId="77777777" w:rsidR="00B9191C" w:rsidRPr="0047316D" w:rsidRDefault="00B9191C" w:rsidP="00B9191C">
      <w:pPr>
        <w:pStyle w:val="KTZH-LayoutMarginale"/>
        <w:framePr w:wrap="around"/>
        <w:rPr>
          <w:sz w:val="22"/>
          <w:szCs w:val="22"/>
        </w:rPr>
      </w:pPr>
      <w:r w:rsidRPr="0047316D">
        <w:rPr>
          <w:sz w:val="22"/>
          <w:szCs w:val="22"/>
        </w:rPr>
        <w:t>Klassifizierung</w:t>
      </w:r>
    </w:p>
    <w:p w14:paraId="4562407D" w14:textId="29950CC3" w:rsidR="00B9191C" w:rsidRDefault="004B73F2" w:rsidP="001802B2">
      <w:pPr>
        <w:pStyle w:val="KTZH-LayoutMetadaten"/>
        <w:tabs>
          <w:tab w:val="left" w:pos="3040"/>
        </w:tabs>
      </w:pPr>
      <w:sdt>
        <w:sdtPr>
          <w:rPr>
            <w:rStyle w:val="Formatvorlage6"/>
          </w:rPr>
          <w:alias w:val="Klassifizierung"/>
          <w:tag w:val="Klassifizierung"/>
          <w:id w:val="-1681420117"/>
          <w:placeholder>
            <w:docPart w:val="696C21D940B348B392DA9D80D09EFD54"/>
          </w:placeholder>
          <w:comboBox>
            <w:listItem w:value="Bitte wählen..."/>
            <w:listItem w:displayText="Öffentlich" w:value="Öffentlich"/>
            <w:listItem w:displayText="Intern" w:value="Intern"/>
            <w:listItem w:displayText="Vertraulich" w:value="Vertraulich"/>
            <w:listItem w:displayText="Geheim" w:value="Geheim"/>
          </w:comboBox>
        </w:sdtPr>
        <w:sdtEndPr>
          <w:rPr>
            <w:rStyle w:val="Formatvorlage6"/>
          </w:rPr>
        </w:sdtEndPr>
        <w:sdtContent>
          <w:r w:rsidR="00B9191C" w:rsidRPr="00576E4B">
            <w:rPr>
              <w:rStyle w:val="Formatvorlage6"/>
            </w:rPr>
            <w:t>Intern</w:t>
          </w:r>
        </w:sdtContent>
      </w:sdt>
    </w:p>
    <w:p w14:paraId="4A64742C" w14:textId="77777777" w:rsidR="008779F7" w:rsidRPr="002C46DD" w:rsidRDefault="008779F7" w:rsidP="002C46DD"/>
    <w:p w14:paraId="2E722A70" w14:textId="77777777" w:rsidR="007A423D" w:rsidRDefault="007A423D" w:rsidP="00716A23">
      <w:pPr>
        <w:pStyle w:val="berschrift2"/>
        <w:numPr>
          <w:ilvl w:val="0"/>
          <w:numId w:val="0"/>
        </w:numPr>
      </w:pPr>
      <w:bookmarkStart w:id="2" w:name="_Toc236495565"/>
      <w:r w:rsidRPr="00FE5460">
        <w:t>Änderungsverzeichnis</w:t>
      </w:r>
      <w:bookmarkEnd w:id="2"/>
    </w:p>
    <w:tbl>
      <w:tblPr>
        <w:tblStyle w:val="KTZH-TabelleHermes"/>
        <w:tblW w:w="8505" w:type="dxa"/>
        <w:tblLayout w:type="fixed"/>
        <w:tblLook w:val="0420" w:firstRow="1" w:lastRow="0" w:firstColumn="0" w:lastColumn="0" w:noHBand="0" w:noVBand="1"/>
      </w:tblPr>
      <w:tblGrid>
        <w:gridCol w:w="1276"/>
        <w:gridCol w:w="1134"/>
        <w:gridCol w:w="3827"/>
        <w:gridCol w:w="2268"/>
      </w:tblGrid>
      <w:tr w:rsidR="00F660C1" w14:paraId="13476B79" w14:textId="77777777" w:rsidTr="001403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276" w:type="dxa"/>
          </w:tcPr>
          <w:p w14:paraId="6CD2E580" w14:textId="77777777" w:rsidR="00F660C1" w:rsidRPr="00D45932" w:rsidRDefault="0057016D" w:rsidP="00452E47">
            <w:pPr>
              <w:rPr>
                <w:sz w:val="16"/>
                <w:szCs w:val="16"/>
              </w:rPr>
            </w:pPr>
            <w:r w:rsidRPr="00D45932">
              <w:rPr>
                <w:sz w:val="16"/>
                <w:szCs w:val="16"/>
              </w:rPr>
              <w:t>Datum</w:t>
            </w:r>
          </w:p>
        </w:tc>
        <w:tc>
          <w:tcPr>
            <w:tcW w:w="1134" w:type="dxa"/>
          </w:tcPr>
          <w:p w14:paraId="71BB3F08" w14:textId="77777777" w:rsidR="00F660C1" w:rsidRPr="00D45932" w:rsidRDefault="0057016D" w:rsidP="00452E47">
            <w:pPr>
              <w:rPr>
                <w:sz w:val="16"/>
                <w:szCs w:val="16"/>
              </w:rPr>
            </w:pPr>
            <w:r w:rsidRPr="00D45932">
              <w:rPr>
                <w:sz w:val="16"/>
                <w:szCs w:val="16"/>
              </w:rPr>
              <w:t>Version</w:t>
            </w:r>
          </w:p>
        </w:tc>
        <w:tc>
          <w:tcPr>
            <w:tcW w:w="3827" w:type="dxa"/>
          </w:tcPr>
          <w:p w14:paraId="376E0686" w14:textId="77777777" w:rsidR="00F660C1" w:rsidRPr="00D45932" w:rsidRDefault="0057016D" w:rsidP="00452E47">
            <w:pPr>
              <w:rPr>
                <w:sz w:val="16"/>
                <w:szCs w:val="16"/>
              </w:rPr>
            </w:pPr>
            <w:r w:rsidRPr="00D45932">
              <w:rPr>
                <w:sz w:val="16"/>
                <w:szCs w:val="16"/>
              </w:rPr>
              <w:t>Änderung</w:t>
            </w:r>
          </w:p>
        </w:tc>
        <w:tc>
          <w:tcPr>
            <w:tcW w:w="2268" w:type="dxa"/>
          </w:tcPr>
          <w:p w14:paraId="12FD1CD2" w14:textId="77777777" w:rsidR="00F660C1" w:rsidRPr="00D45932" w:rsidRDefault="0057016D" w:rsidP="00452E47">
            <w:pPr>
              <w:rPr>
                <w:sz w:val="16"/>
                <w:szCs w:val="16"/>
              </w:rPr>
            </w:pPr>
            <w:r w:rsidRPr="00D45932">
              <w:rPr>
                <w:sz w:val="16"/>
                <w:szCs w:val="16"/>
              </w:rPr>
              <w:t>Autor/in</w:t>
            </w:r>
          </w:p>
        </w:tc>
      </w:tr>
      <w:tr w:rsidR="00F660C1" w14:paraId="6722E1D9" w14:textId="77777777" w:rsidTr="001403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sdt>
          <w:sdtPr>
            <w:alias w:val="Datum"/>
            <w:tag w:val="Datum"/>
            <w:id w:val="775907865"/>
            <w:placeholder>
              <w:docPart w:val="E233B9B5D7E34EA1A43E70E3A8D252DF"/>
            </w:placeholder>
            <w:showingPlcHdr/>
            <w:date>
              <w:dateFormat w:val="dd.MM.yyyy"/>
              <w:lid w:val="de-CH"/>
              <w:storeMappedDataAs w:val="dateTime"/>
              <w:calendar w:val="gregorian"/>
            </w:date>
          </w:sdtPr>
          <w:sdtEndPr/>
          <w:sdtContent>
            <w:tc>
              <w:tcPr>
                <w:tcW w:w="1276" w:type="dxa"/>
              </w:tcPr>
              <w:p w14:paraId="35F2C9DD" w14:textId="77777777" w:rsidR="00F660C1" w:rsidRDefault="008505A6" w:rsidP="00452E47">
                <w:r w:rsidRPr="004969F9">
                  <w:rPr>
                    <w:rStyle w:val="Platzhaltertext"/>
                  </w:rPr>
                  <w:t>Datum</w:t>
                </w:r>
                <w:r>
                  <w:rPr>
                    <w:rStyle w:val="Platzhaltertext"/>
                  </w:rPr>
                  <w:t>…</w:t>
                </w:r>
              </w:p>
            </w:tc>
          </w:sdtContent>
        </w:sdt>
        <w:tc>
          <w:tcPr>
            <w:tcW w:w="1134" w:type="dxa"/>
          </w:tcPr>
          <w:p w14:paraId="3E36F302" w14:textId="77777777" w:rsidR="00F660C1" w:rsidRDefault="008505A6" w:rsidP="00452E47">
            <w:r>
              <w:t>0.1</w:t>
            </w:r>
          </w:p>
        </w:tc>
        <w:sdt>
          <w:sdtPr>
            <w:alias w:val="Änderung"/>
            <w:tag w:val="Änderung"/>
            <w:id w:val="-394506425"/>
            <w:placeholder>
              <w:docPart w:val="896AB551398C4A1C9A4A295BF8D47E61"/>
            </w:placeholder>
            <w:text w:multiLine="1"/>
          </w:sdtPr>
          <w:sdtEndPr/>
          <w:sdtContent>
            <w:tc>
              <w:tcPr>
                <w:tcW w:w="3827" w:type="dxa"/>
              </w:tcPr>
              <w:p w14:paraId="5D1577C1" w14:textId="77777777" w:rsidR="00F660C1" w:rsidRDefault="008D40AF" w:rsidP="00452E47">
                <w:r>
                  <w:t>Erste Version</w:t>
                </w:r>
              </w:p>
            </w:tc>
          </w:sdtContent>
        </w:sdt>
        <w:sdt>
          <w:sdtPr>
            <w:alias w:val="Autor/in"/>
            <w:tag w:val="KTZH-Autor"/>
            <w:id w:val="-1111817574"/>
            <w:placeholder>
              <w:docPart w:val="11D28690F5BB48F38E07A53C5F31B51F"/>
            </w:placeholder>
            <w:showingPlcHdr/>
            <w:text w:multiLine="1"/>
          </w:sdtPr>
          <w:sdtEndPr/>
          <w:sdtContent>
            <w:tc>
              <w:tcPr>
                <w:tcW w:w="2268" w:type="dxa"/>
              </w:tcPr>
              <w:p w14:paraId="1BA013C3" w14:textId="77777777" w:rsidR="00F660C1" w:rsidRDefault="008D40AF" w:rsidP="00452E47">
                <w:r>
                  <w:rPr>
                    <w:rStyle w:val="Platzhaltertext"/>
                  </w:rPr>
                  <w:t>Vorname Name</w:t>
                </w:r>
                <w:r w:rsidR="008505A6">
                  <w:rPr>
                    <w:rStyle w:val="Platzhaltertext"/>
                  </w:rPr>
                  <w:t>…</w:t>
                </w:r>
              </w:p>
            </w:tc>
          </w:sdtContent>
        </w:sdt>
      </w:tr>
      <w:tr w:rsidR="00F660C1" w14:paraId="7B55C6D7" w14:textId="77777777" w:rsidTr="001403E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276" w:type="dxa"/>
          </w:tcPr>
          <w:p w14:paraId="403F4302" w14:textId="77777777" w:rsidR="00F660C1" w:rsidRDefault="00F660C1" w:rsidP="00452E47"/>
        </w:tc>
        <w:tc>
          <w:tcPr>
            <w:tcW w:w="1134" w:type="dxa"/>
          </w:tcPr>
          <w:p w14:paraId="55FA8342" w14:textId="77777777" w:rsidR="00F660C1" w:rsidRDefault="00F660C1" w:rsidP="00452E47"/>
        </w:tc>
        <w:tc>
          <w:tcPr>
            <w:tcW w:w="3827" w:type="dxa"/>
          </w:tcPr>
          <w:p w14:paraId="068A6B86" w14:textId="77777777" w:rsidR="00F660C1" w:rsidRDefault="00F660C1" w:rsidP="00452E47"/>
        </w:tc>
        <w:tc>
          <w:tcPr>
            <w:tcW w:w="2268" w:type="dxa"/>
          </w:tcPr>
          <w:p w14:paraId="074BA06A" w14:textId="77777777" w:rsidR="00F660C1" w:rsidRDefault="00F660C1" w:rsidP="00452E47"/>
        </w:tc>
      </w:tr>
      <w:tr w:rsidR="00452E47" w14:paraId="4FCF9D74" w14:textId="77777777" w:rsidTr="001403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276" w:type="dxa"/>
          </w:tcPr>
          <w:p w14:paraId="24BA191F" w14:textId="77777777" w:rsidR="00F660C1" w:rsidRDefault="00F660C1" w:rsidP="00452E47"/>
        </w:tc>
        <w:tc>
          <w:tcPr>
            <w:tcW w:w="1134" w:type="dxa"/>
          </w:tcPr>
          <w:p w14:paraId="12628D36" w14:textId="77777777" w:rsidR="00F660C1" w:rsidRDefault="00F660C1" w:rsidP="00452E47"/>
        </w:tc>
        <w:tc>
          <w:tcPr>
            <w:tcW w:w="3827" w:type="dxa"/>
          </w:tcPr>
          <w:p w14:paraId="69D00703" w14:textId="77777777" w:rsidR="00F660C1" w:rsidRDefault="00F660C1" w:rsidP="00452E47"/>
        </w:tc>
        <w:tc>
          <w:tcPr>
            <w:tcW w:w="2268" w:type="dxa"/>
          </w:tcPr>
          <w:p w14:paraId="6CA9F958" w14:textId="77777777" w:rsidR="00F660C1" w:rsidRDefault="00F660C1" w:rsidP="00452E47"/>
        </w:tc>
      </w:tr>
    </w:tbl>
    <w:p w14:paraId="015900D7" w14:textId="77777777" w:rsidR="0058094F" w:rsidRPr="00066C24" w:rsidRDefault="0058094F" w:rsidP="00066C24"/>
    <w:sdt>
      <w:sdtPr>
        <w:alias w:val="Abschnittwechsel (geschützt)"/>
        <w:tag w:val="KTZH-Section"/>
        <w:id w:val="1585269667"/>
        <w:lock w:val="sdtContentLocked"/>
        <w:placeholder>
          <w:docPart w:val="41246DD8F6F94EC98FECA8F5EED2C082"/>
        </w:placeholder>
        <w:showingPlcHdr/>
        <w:text/>
      </w:sdtPr>
      <w:sdtEndPr/>
      <w:sdtContent>
        <w:p w14:paraId="19F9DDEA" w14:textId="77777777" w:rsidR="0057016D" w:rsidRDefault="00EA5E99" w:rsidP="0057016D">
          <w:r w:rsidRPr="00F2777F">
            <w:t xml:space="preserve">        </w:t>
          </w:r>
        </w:p>
      </w:sdtContent>
    </w:sdt>
    <w:p w14:paraId="21C30AF0" w14:textId="77777777" w:rsidR="00C81773" w:rsidRDefault="00C81773" w:rsidP="0057016D">
      <w:pPr>
        <w:sectPr w:rsidR="00C81773" w:rsidSect="00C81773">
          <w:headerReference w:type="default" r:id="rId11"/>
          <w:footerReference w:type="default" r:id="rId12"/>
          <w:headerReference w:type="first" r:id="rId13"/>
          <w:footerReference w:type="first" r:id="rId14"/>
          <w:pgSz w:w="11906" w:h="16838" w:code="9"/>
          <w:pgMar w:top="3062" w:right="936" w:bottom="1134" w:left="2466" w:header="425" w:footer="522" w:gutter="0"/>
          <w:cols w:space="708"/>
          <w:titlePg/>
          <w:docGrid w:linePitch="360"/>
        </w:sectPr>
      </w:pPr>
    </w:p>
    <w:sdt>
      <w:sdtPr>
        <w:rPr>
          <w:rFonts w:asciiTheme="minorHAnsi" w:hAnsiTheme="minorHAnsi"/>
          <w:lang w:val="de-DE"/>
        </w:rPr>
        <w:id w:val="1831396817"/>
        <w:docPartObj>
          <w:docPartGallery w:val="Table of Contents"/>
          <w:docPartUnique/>
        </w:docPartObj>
      </w:sdtPr>
      <w:sdtEndPr/>
      <w:sdtContent>
        <w:p w14:paraId="5287641D" w14:textId="77777777" w:rsidR="007A423D" w:rsidRDefault="007A423D">
          <w:pPr>
            <w:pStyle w:val="Inhaltsverzeichnisberschrift"/>
          </w:pPr>
          <w:r>
            <w:rPr>
              <w:lang w:val="de-DE"/>
            </w:rPr>
            <w:t>Inhalt</w:t>
          </w:r>
          <w:r w:rsidR="00E8660D">
            <w:rPr>
              <w:lang w:val="de-DE"/>
            </w:rPr>
            <w:t>sverzeichnis</w:t>
          </w:r>
        </w:p>
        <w:p w14:paraId="5A840378" w14:textId="1DBC882E" w:rsidR="00716A23" w:rsidRDefault="007A423D">
          <w:pPr>
            <w:pStyle w:val="Verzeichnis1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r>
            <w:fldChar w:fldCharType="begin"/>
          </w:r>
          <w:r>
            <w:instrText xml:space="preserve"> TOC \o "1-</w:instrText>
          </w:r>
          <w:r w:rsidR="001403E3">
            <w:instrText>3</w:instrText>
          </w:r>
          <w:r>
            <w:instrText xml:space="preserve">" \h \z \u </w:instrText>
          </w:r>
          <w:r>
            <w:fldChar w:fldCharType="separate"/>
          </w:r>
          <w:hyperlink w:anchor="_Toc236495564" w:history="1">
            <w:r w:rsidR="00716A23" w:rsidRPr="009E30DC">
              <w:rPr>
                <w:rStyle w:val="Hyperlink"/>
              </w:rPr>
              <w:t>Normkonzept</w:t>
            </w:r>
            <w:r w:rsidR="00716A23">
              <w:rPr>
                <w:webHidden/>
              </w:rPr>
              <w:tab/>
            </w:r>
            <w:r w:rsidR="00716A23">
              <w:rPr>
                <w:webHidden/>
              </w:rPr>
              <w:fldChar w:fldCharType="begin"/>
            </w:r>
            <w:r w:rsidR="00716A23">
              <w:rPr>
                <w:webHidden/>
              </w:rPr>
              <w:instrText xml:space="preserve"> PAGEREF _Toc236495564 \h </w:instrText>
            </w:r>
            <w:r w:rsidR="00716A23">
              <w:rPr>
                <w:webHidden/>
              </w:rPr>
            </w:r>
            <w:r w:rsidR="00716A23">
              <w:rPr>
                <w:webHidden/>
              </w:rPr>
              <w:fldChar w:fldCharType="separate"/>
            </w:r>
            <w:r w:rsidR="00716A23">
              <w:rPr>
                <w:webHidden/>
              </w:rPr>
              <w:t>1</w:t>
            </w:r>
            <w:r w:rsidR="00716A23">
              <w:rPr>
                <w:webHidden/>
              </w:rPr>
              <w:fldChar w:fldCharType="end"/>
            </w:r>
          </w:hyperlink>
        </w:p>
        <w:p w14:paraId="1585F979" w14:textId="5ECBB998" w:rsidR="00716A23" w:rsidRDefault="00716A23">
          <w:pPr>
            <w:pStyle w:val="Verzeichnis2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36495565" w:history="1">
            <w:r w:rsidRPr="009E30DC">
              <w:rPr>
                <w:rStyle w:val="Hyperlink"/>
              </w:rPr>
              <w:t>Änderungsverzeichnis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_Toc236495565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</w:t>
            </w:r>
            <w:r>
              <w:rPr>
                <w:webHidden/>
              </w:rPr>
              <w:fldChar w:fldCharType="end"/>
            </w:r>
          </w:hyperlink>
        </w:p>
        <w:p w14:paraId="4FC0597E" w14:textId="20584DA1" w:rsidR="00716A23" w:rsidRDefault="00716A23">
          <w:pPr>
            <w:pStyle w:val="Verzeichnis1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36495566" w:history="1">
            <w:r w:rsidRPr="009E30DC">
              <w:rPr>
                <w:rStyle w:val="Hyperlink"/>
              </w:rPr>
              <w:t>1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9E30DC">
              <w:rPr>
                <w:rStyle w:val="Hyperlink"/>
              </w:rPr>
              <w:t>Ausgangslage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_Toc236495566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14:paraId="21361C01" w14:textId="79064668" w:rsidR="00716A23" w:rsidRDefault="00716A23">
          <w:pPr>
            <w:pStyle w:val="Verzeichnis2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36495567" w:history="1">
            <w:r w:rsidRPr="009E30DC">
              <w:rPr>
                <w:rStyle w:val="Hyperlink"/>
              </w:rPr>
              <w:t>1.1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9E30DC">
              <w:rPr>
                <w:rStyle w:val="Hyperlink"/>
              </w:rPr>
              <w:t>Impuls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_Toc236495567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14:paraId="33DD150D" w14:textId="137EB59C" w:rsidR="00716A23" w:rsidRDefault="00716A23">
          <w:pPr>
            <w:pStyle w:val="Verzeichnis2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36495568" w:history="1">
            <w:r w:rsidRPr="009E30DC">
              <w:rPr>
                <w:rStyle w:val="Hyperlink"/>
              </w:rPr>
              <w:t>1.2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9E30DC">
              <w:rPr>
                <w:rStyle w:val="Hyperlink"/>
              </w:rPr>
              <w:t>Problemanalyse («Handlungsbedarf»)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_Toc236495568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14:paraId="437D6086" w14:textId="36B61651" w:rsidR="00716A23" w:rsidRDefault="00716A23">
          <w:pPr>
            <w:pStyle w:val="Verzeichnis2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36495569" w:history="1">
            <w:r w:rsidRPr="009E30DC">
              <w:rPr>
                <w:rStyle w:val="Hyperlink"/>
              </w:rPr>
              <w:t>1.3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9E30DC">
              <w:rPr>
                <w:rStyle w:val="Hyperlink"/>
              </w:rPr>
              <w:t>Ist-Analyse («Grundlagen»)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_Toc236495569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14:paraId="3BECD57D" w14:textId="73D7896D" w:rsidR="00716A23" w:rsidRDefault="00716A23">
          <w:pPr>
            <w:pStyle w:val="Verzeichnis1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36495570" w:history="1">
            <w:r w:rsidRPr="009E30DC">
              <w:rPr>
                <w:rStyle w:val="Hyperlink"/>
              </w:rPr>
              <w:t>2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9E30DC">
              <w:rPr>
                <w:rStyle w:val="Hyperlink"/>
              </w:rPr>
              <w:t>Ziele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_Toc236495570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4</w:t>
            </w:r>
            <w:r>
              <w:rPr>
                <w:webHidden/>
              </w:rPr>
              <w:fldChar w:fldCharType="end"/>
            </w:r>
          </w:hyperlink>
        </w:p>
        <w:p w14:paraId="07C6E9F7" w14:textId="1AA31538" w:rsidR="00716A23" w:rsidRDefault="00716A23">
          <w:pPr>
            <w:pStyle w:val="Verzeichnis1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36495571" w:history="1">
            <w:r w:rsidRPr="009E30DC">
              <w:rPr>
                <w:rStyle w:val="Hyperlink"/>
              </w:rPr>
              <w:t>3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9E30DC">
              <w:rPr>
                <w:rStyle w:val="Hyperlink"/>
              </w:rPr>
              <w:t>Lösungsansätze / Leitsätze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_Toc236495571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4</w:t>
            </w:r>
            <w:r>
              <w:rPr>
                <w:webHidden/>
              </w:rPr>
              <w:fldChar w:fldCharType="end"/>
            </w:r>
          </w:hyperlink>
        </w:p>
        <w:p w14:paraId="750A5C21" w14:textId="1180E2CC" w:rsidR="00716A23" w:rsidRDefault="00716A23">
          <w:pPr>
            <w:pStyle w:val="Verzeichnis1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36495572" w:history="1">
            <w:r w:rsidRPr="009E30DC">
              <w:rPr>
                <w:rStyle w:val="Hyperlink"/>
              </w:rPr>
              <w:t>4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9E30DC">
              <w:rPr>
                <w:rStyle w:val="Hyperlink"/>
              </w:rPr>
              <w:t>Geplanter Erlass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_Toc236495572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4</w:t>
            </w:r>
            <w:r>
              <w:rPr>
                <w:webHidden/>
              </w:rPr>
              <w:fldChar w:fldCharType="end"/>
            </w:r>
          </w:hyperlink>
        </w:p>
        <w:p w14:paraId="297D4F0F" w14:textId="69BA4870" w:rsidR="00716A23" w:rsidRDefault="00716A23">
          <w:pPr>
            <w:pStyle w:val="Verzeichnis1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36495573" w:history="1">
            <w:r w:rsidRPr="009E30DC">
              <w:rPr>
                <w:rStyle w:val="Hyperlink"/>
              </w:rPr>
              <w:t>5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9E30DC">
              <w:rPr>
                <w:rStyle w:val="Hyperlink"/>
              </w:rPr>
              <w:t>Weiteres Vorgehen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_Toc236495573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5</w:t>
            </w:r>
            <w:r>
              <w:rPr>
                <w:webHidden/>
              </w:rPr>
              <w:fldChar w:fldCharType="end"/>
            </w:r>
          </w:hyperlink>
        </w:p>
        <w:p w14:paraId="474EA9AC" w14:textId="1FAB9413" w:rsidR="00716A23" w:rsidRDefault="00716A23">
          <w:pPr>
            <w:pStyle w:val="Verzeichnis1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36495574" w:history="1">
            <w:r w:rsidRPr="009E30DC">
              <w:rPr>
                <w:rStyle w:val="Hyperlink"/>
              </w:rPr>
              <w:t>6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9E30DC">
              <w:rPr>
                <w:rStyle w:val="Hyperlink"/>
              </w:rPr>
              <w:t>Genehmigungsstufen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_Toc236495574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5</w:t>
            </w:r>
            <w:r>
              <w:rPr>
                <w:webHidden/>
              </w:rPr>
              <w:fldChar w:fldCharType="end"/>
            </w:r>
          </w:hyperlink>
        </w:p>
        <w:p w14:paraId="2FD0004E" w14:textId="39753202" w:rsidR="00716A23" w:rsidRDefault="00716A23">
          <w:pPr>
            <w:pStyle w:val="Verzeichnis2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36495575" w:history="1">
            <w:r w:rsidRPr="009E30DC">
              <w:rPr>
                <w:rStyle w:val="Hyperlink"/>
              </w:rPr>
              <w:t>6.1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9E30DC">
              <w:rPr>
                <w:rStyle w:val="Hyperlink"/>
              </w:rPr>
              <w:t>Entscheid Auftraggeber/in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_Toc236495575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5</w:t>
            </w:r>
            <w:r>
              <w:rPr>
                <w:webHidden/>
              </w:rPr>
              <w:fldChar w:fldCharType="end"/>
            </w:r>
          </w:hyperlink>
        </w:p>
        <w:p w14:paraId="59A87B7D" w14:textId="51E36EB6" w:rsidR="00716A23" w:rsidRDefault="00716A23">
          <w:pPr>
            <w:pStyle w:val="Verzeichnis2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36495576" w:history="1">
            <w:r w:rsidRPr="009E30DC">
              <w:rPr>
                <w:rStyle w:val="Hyperlink"/>
                <w:lang w:eastAsia="de-CH"/>
              </w:rPr>
              <w:t>6.2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9E30DC">
              <w:rPr>
                <w:rStyle w:val="Hyperlink"/>
                <w:lang w:eastAsia="de-CH"/>
              </w:rPr>
              <w:t>Evtl. Entscheid Linienorganisation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_Toc236495576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5</w:t>
            </w:r>
            <w:r>
              <w:rPr>
                <w:webHidden/>
              </w:rPr>
              <w:fldChar w:fldCharType="end"/>
            </w:r>
          </w:hyperlink>
        </w:p>
        <w:p w14:paraId="04780600" w14:textId="2F964B5E" w:rsidR="007A423D" w:rsidRDefault="007A423D" w:rsidP="003F7834">
          <w:pPr>
            <w:rPr>
              <w:lang w:val="de-DE"/>
            </w:rPr>
          </w:pPr>
          <w:r>
            <w:rPr>
              <w:lang w:val="de-DE"/>
            </w:rPr>
            <w:fldChar w:fldCharType="end"/>
          </w:r>
        </w:p>
      </w:sdtContent>
    </w:sdt>
    <w:p w14:paraId="2B614BA5" w14:textId="5301D089" w:rsidR="00E8660D" w:rsidRPr="00066C24" w:rsidRDefault="00536D7E" w:rsidP="00E8660D">
      <w:pPr>
        <w:rPr>
          <w:lang w:val="de-DE"/>
        </w:rPr>
      </w:pPr>
      <w:r>
        <w:br w:type="page"/>
      </w:r>
    </w:p>
    <w:p w14:paraId="2A4953F3" w14:textId="04FDEF7B" w:rsidR="0059215F" w:rsidRPr="0059215F" w:rsidRDefault="0059215F" w:rsidP="0059215F">
      <w:pPr>
        <w:pStyle w:val="berschrift1"/>
        <w:rPr>
          <w:szCs w:val="21"/>
        </w:rPr>
      </w:pPr>
      <w:bookmarkStart w:id="3" w:name="_Toc395601260"/>
      <w:bookmarkStart w:id="4" w:name="_Toc400695719"/>
      <w:bookmarkStart w:id="5" w:name="_Toc498680156"/>
      <w:bookmarkStart w:id="6" w:name="_Toc505605867"/>
      <w:bookmarkStart w:id="7" w:name="_Toc17196481"/>
      <w:bookmarkStart w:id="8" w:name="_Toc32331589"/>
      <w:bookmarkStart w:id="9" w:name="_Toc236495566"/>
      <w:r w:rsidRPr="009353EE">
        <w:rPr>
          <w:szCs w:val="21"/>
        </w:rPr>
        <w:lastRenderedPageBreak/>
        <w:t>Ausgangslage</w:t>
      </w:r>
      <w:bookmarkEnd w:id="3"/>
      <w:bookmarkEnd w:id="4"/>
      <w:bookmarkEnd w:id="5"/>
      <w:bookmarkEnd w:id="6"/>
      <w:bookmarkEnd w:id="7"/>
      <w:bookmarkEnd w:id="8"/>
      <w:bookmarkEnd w:id="9"/>
    </w:p>
    <w:p w14:paraId="45B256A8" w14:textId="77777777" w:rsidR="0059215F" w:rsidRPr="009353EE" w:rsidRDefault="0059215F" w:rsidP="0059215F">
      <w:pPr>
        <w:pStyle w:val="berschrift2"/>
        <w:rPr>
          <w:szCs w:val="21"/>
        </w:rPr>
      </w:pPr>
      <w:bookmarkStart w:id="10" w:name="_Toc17196482"/>
      <w:bookmarkStart w:id="11" w:name="_Toc32331590"/>
      <w:bookmarkStart w:id="12" w:name="_Toc236495567"/>
      <w:r w:rsidRPr="009353EE">
        <w:rPr>
          <w:szCs w:val="21"/>
        </w:rPr>
        <w:t>Impuls</w:t>
      </w:r>
      <w:bookmarkEnd w:id="10"/>
      <w:bookmarkEnd w:id="11"/>
      <w:bookmarkEnd w:id="12"/>
    </w:p>
    <w:p w14:paraId="688C1ADF" w14:textId="77777777" w:rsidR="0059215F" w:rsidRPr="00ED245B" w:rsidRDefault="0059215F" w:rsidP="0059215F">
      <w:r w:rsidRPr="00ED245B">
        <w:t>Wer oder was gab den Anstoss für das Rechtsetzungsvorhaben?</w:t>
      </w:r>
    </w:p>
    <w:p w14:paraId="61EFC0F7" w14:textId="77777777" w:rsidR="0059215F" w:rsidRPr="00ED245B" w:rsidRDefault="0059215F" w:rsidP="0059215F">
      <w:r w:rsidRPr="00ED245B">
        <w:t>Was soll gemäss Anstoss mit dem Rechtsetzungsvorhaben konkret erreicht werden?</w:t>
      </w:r>
    </w:p>
    <w:p w14:paraId="45CAA968" w14:textId="77777777" w:rsidR="0059215F" w:rsidRPr="00ED245B" w:rsidRDefault="0059215F" w:rsidP="0059215F">
      <w:r w:rsidRPr="00ED245B">
        <w:t>Wer erteilte wann den Projektauftrag?</w:t>
      </w:r>
    </w:p>
    <w:p w14:paraId="0DFF5A0D" w14:textId="7D0142E6" w:rsidR="0059215F" w:rsidRDefault="0059215F" w:rsidP="0059215F">
      <w:r w:rsidRPr="00ED245B">
        <w:t>Wie wichtig und wie dringlich ist der Impuls?</w:t>
      </w:r>
    </w:p>
    <w:p w14:paraId="176CAE65" w14:textId="77777777" w:rsidR="0059215F" w:rsidRPr="009353EE" w:rsidRDefault="0059215F" w:rsidP="0059215F">
      <w:pPr>
        <w:pStyle w:val="berschrift2"/>
        <w:rPr>
          <w:szCs w:val="21"/>
        </w:rPr>
      </w:pPr>
      <w:bookmarkStart w:id="13" w:name="_Toc17196483"/>
      <w:bookmarkStart w:id="14" w:name="_Toc32331591"/>
      <w:bookmarkStart w:id="15" w:name="_Toc236495568"/>
      <w:r w:rsidRPr="009353EE">
        <w:rPr>
          <w:szCs w:val="21"/>
        </w:rPr>
        <w:t>Problemanalyse («Handlungsbedarf»)</w:t>
      </w:r>
      <w:bookmarkEnd w:id="13"/>
      <w:bookmarkEnd w:id="14"/>
      <w:bookmarkEnd w:id="15"/>
    </w:p>
    <w:p w14:paraId="4BA109E1" w14:textId="77777777" w:rsidR="0059215F" w:rsidRPr="00ED245B" w:rsidRDefault="0059215F" w:rsidP="0059215F">
      <w:r w:rsidRPr="00ED245B">
        <w:t>Worin besteht das Problem? (Evtl. Aufschlüsselung in Teilprobleme)</w:t>
      </w:r>
    </w:p>
    <w:p w14:paraId="7C04DEF7" w14:textId="77777777" w:rsidR="0059215F" w:rsidRPr="00ED245B" w:rsidRDefault="0059215F" w:rsidP="0059215F">
      <w:r w:rsidRPr="00ED245B">
        <w:t xml:space="preserve">Wie äussert sich das Problem (Symptome)? </w:t>
      </w:r>
    </w:p>
    <w:p w14:paraId="61EAAEF4" w14:textId="77777777" w:rsidR="0059215F" w:rsidRPr="00ED245B" w:rsidRDefault="0059215F" w:rsidP="0059215F">
      <w:r w:rsidRPr="00ED245B">
        <w:t>Welches sind die Ursachen des Problems?</w:t>
      </w:r>
    </w:p>
    <w:p w14:paraId="03469EFC" w14:textId="77777777" w:rsidR="0059215F" w:rsidRPr="00ED245B" w:rsidRDefault="0059215F" w:rsidP="0059215F">
      <w:r w:rsidRPr="00ED245B">
        <w:t xml:space="preserve">Wer ist wie stark vom Problem betroffen? </w:t>
      </w:r>
    </w:p>
    <w:p w14:paraId="474DE2F1" w14:textId="77777777" w:rsidR="0059215F" w:rsidRPr="00ED245B" w:rsidRDefault="0059215F" w:rsidP="0059215F">
      <w:r w:rsidRPr="00ED245B">
        <w:t>Wie hat sich das Problem entwickelt, wie wird es sich in Zukunft entwickeln?</w:t>
      </w:r>
    </w:p>
    <w:p w14:paraId="120816A4" w14:textId="77777777" w:rsidR="0059215F" w:rsidRPr="00ED245B" w:rsidRDefault="0059215F" w:rsidP="0059215F">
      <w:r w:rsidRPr="00ED245B">
        <w:t xml:space="preserve">Ist der politische Impuls genügend «breit» gefasst? Oder sollen weitere Problembereiche ins Projekt mit einbezogen werden? </w:t>
      </w:r>
    </w:p>
    <w:p w14:paraId="433162C3" w14:textId="77777777" w:rsidR="0059215F" w:rsidRDefault="0059215F" w:rsidP="0059215F"/>
    <w:p w14:paraId="656925B2" w14:textId="77777777" w:rsidR="0059215F" w:rsidRPr="009353EE" w:rsidRDefault="0059215F" w:rsidP="0059215F">
      <w:pPr>
        <w:pStyle w:val="berschrift2"/>
        <w:rPr>
          <w:szCs w:val="21"/>
        </w:rPr>
      </w:pPr>
      <w:bookmarkStart w:id="16" w:name="_Toc17196484"/>
      <w:bookmarkStart w:id="17" w:name="_Toc32331592"/>
      <w:bookmarkStart w:id="18" w:name="_Toc236495569"/>
      <w:r w:rsidRPr="009353EE">
        <w:rPr>
          <w:szCs w:val="21"/>
        </w:rPr>
        <w:t>Ist-Analyse («Grundlagen»)</w:t>
      </w:r>
      <w:bookmarkEnd w:id="16"/>
      <w:bookmarkEnd w:id="17"/>
      <w:bookmarkEnd w:id="18"/>
    </w:p>
    <w:p w14:paraId="2F7F3D27" w14:textId="77777777" w:rsidR="0059215F" w:rsidRPr="00ED245B" w:rsidRDefault="0059215F" w:rsidP="0059215F">
      <w:r w:rsidRPr="00ED245B">
        <w:t>Tatsächliche Grundlagen</w:t>
      </w:r>
    </w:p>
    <w:p w14:paraId="3F59BBC3" w14:textId="77777777" w:rsidR="0059215F" w:rsidRPr="0059215F" w:rsidRDefault="0059215F" w:rsidP="0059215F">
      <w:pPr>
        <w:pStyle w:val="Listenabsatz"/>
        <w:numPr>
          <w:ilvl w:val="0"/>
          <w:numId w:val="36"/>
        </w:numPr>
      </w:pPr>
      <w:r w:rsidRPr="0059215F">
        <w:t>Welche gesellschaftlichen, wirtschaftlichen, ökologischen, … Fakten sind für das Verständnis des Problems und seine Lösung von Bedeutung?</w:t>
      </w:r>
    </w:p>
    <w:p w14:paraId="70850353" w14:textId="77777777" w:rsidR="0059215F" w:rsidRPr="0059215F" w:rsidRDefault="0059215F" w:rsidP="0059215F">
      <w:pPr>
        <w:pStyle w:val="Listenabsatz"/>
        <w:numPr>
          <w:ilvl w:val="0"/>
          <w:numId w:val="36"/>
        </w:numPr>
      </w:pPr>
      <w:r w:rsidRPr="0059215F">
        <w:t>Welche Untersuchungen wurden hier bereits durchgeführt?</w:t>
      </w:r>
    </w:p>
    <w:p w14:paraId="0D9FFC5C" w14:textId="77777777" w:rsidR="0059215F" w:rsidRDefault="0059215F" w:rsidP="0059215F"/>
    <w:p w14:paraId="53872EA7" w14:textId="77777777" w:rsidR="0059215F" w:rsidRPr="00ED245B" w:rsidRDefault="0059215F" w:rsidP="0059215F">
      <w:r w:rsidRPr="00ED245B">
        <w:t>Rechtliche Grundlagen</w:t>
      </w:r>
    </w:p>
    <w:p w14:paraId="0415990F" w14:textId="77777777" w:rsidR="0059215F" w:rsidRPr="0059215F" w:rsidRDefault="0059215F" w:rsidP="0059215F">
      <w:pPr>
        <w:pStyle w:val="H5ListeBindestrich"/>
        <w:numPr>
          <w:ilvl w:val="0"/>
          <w:numId w:val="37"/>
        </w:numPr>
        <w:spacing w:line="248" w:lineRule="exact"/>
        <w:rPr>
          <w:color w:val="000000" w:themeColor="text1"/>
          <w:sz w:val="22"/>
          <w:szCs w:val="22"/>
        </w:rPr>
      </w:pPr>
      <w:r w:rsidRPr="0059215F">
        <w:rPr>
          <w:color w:val="000000" w:themeColor="text1"/>
          <w:sz w:val="22"/>
          <w:szCs w:val="22"/>
        </w:rPr>
        <w:t>Welche Erlasse/Rechtsnormen auf Bundes- oder kantonaler Ebene gibt es im betreffenden Sachbereich bereits?</w:t>
      </w:r>
    </w:p>
    <w:p w14:paraId="4B9D8680" w14:textId="77777777" w:rsidR="0059215F" w:rsidRPr="0059215F" w:rsidRDefault="0059215F" w:rsidP="0059215F">
      <w:pPr>
        <w:pStyle w:val="H5ListeBindestrich"/>
        <w:numPr>
          <w:ilvl w:val="0"/>
          <w:numId w:val="37"/>
        </w:numPr>
        <w:spacing w:line="248" w:lineRule="exact"/>
        <w:rPr>
          <w:color w:val="000000" w:themeColor="text1"/>
          <w:sz w:val="22"/>
          <w:szCs w:val="22"/>
        </w:rPr>
      </w:pPr>
      <w:r w:rsidRPr="0059215F">
        <w:rPr>
          <w:color w:val="000000" w:themeColor="text1"/>
          <w:sz w:val="22"/>
          <w:szCs w:val="22"/>
        </w:rPr>
        <w:t>Ist der Kanton zur Rechtsetzung in diesem Bereich berechtigt? Wenn ja, in welchem Umfang?</w:t>
      </w:r>
    </w:p>
    <w:p w14:paraId="372F8219" w14:textId="77777777" w:rsidR="0059215F" w:rsidRDefault="0059215F" w:rsidP="0059215F"/>
    <w:p w14:paraId="60D352E2" w14:textId="77777777" w:rsidR="0059215F" w:rsidRPr="00ED245B" w:rsidRDefault="0059215F" w:rsidP="0059215F">
      <w:r w:rsidRPr="00ED245B">
        <w:t>Politische Grundlagen</w:t>
      </w:r>
    </w:p>
    <w:p w14:paraId="261FA47C" w14:textId="77777777" w:rsidR="0059215F" w:rsidRPr="0059215F" w:rsidRDefault="0059215F" w:rsidP="0059215F">
      <w:pPr>
        <w:pStyle w:val="H5ListeBindestrich"/>
        <w:numPr>
          <w:ilvl w:val="0"/>
          <w:numId w:val="38"/>
        </w:numPr>
        <w:spacing w:line="248" w:lineRule="exact"/>
        <w:rPr>
          <w:color w:val="000000" w:themeColor="text1"/>
          <w:sz w:val="22"/>
          <w:szCs w:val="22"/>
        </w:rPr>
      </w:pPr>
      <w:r w:rsidRPr="0059215F">
        <w:rPr>
          <w:color w:val="000000" w:themeColor="text1"/>
          <w:sz w:val="22"/>
          <w:szCs w:val="22"/>
        </w:rPr>
        <w:t xml:space="preserve">Welche politischen Vorgaben (insbes. Legislaturplanung des Regierungsrates) gelten im betreffenden Sachbereich? </w:t>
      </w:r>
    </w:p>
    <w:p w14:paraId="26F5F09B" w14:textId="77777777" w:rsidR="0059215F" w:rsidRPr="0059215F" w:rsidRDefault="0059215F" w:rsidP="0059215F">
      <w:pPr>
        <w:pStyle w:val="H5ListeBindestrich"/>
        <w:numPr>
          <w:ilvl w:val="0"/>
          <w:numId w:val="38"/>
        </w:numPr>
        <w:spacing w:line="248" w:lineRule="exact"/>
        <w:rPr>
          <w:color w:val="000000" w:themeColor="text1"/>
          <w:sz w:val="22"/>
          <w:szCs w:val="22"/>
        </w:rPr>
      </w:pPr>
      <w:r w:rsidRPr="0059215F">
        <w:rPr>
          <w:color w:val="000000" w:themeColor="text1"/>
          <w:sz w:val="22"/>
          <w:szCs w:val="22"/>
        </w:rPr>
        <w:t>Welche Massnahmen hat der Staat im betreffenden Sachbereich bereits ergriffen?</w:t>
      </w:r>
    </w:p>
    <w:p w14:paraId="441C2FB1" w14:textId="77777777" w:rsidR="0059215F" w:rsidRDefault="0059215F" w:rsidP="0059215F"/>
    <w:p w14:paraId="21AE4666" w14:textId="77777777" w:rsidR="0059215F" w:rsidRPr="00ED245B" w:rsidRDefault="0059215F" w:rsidP="0059215F">
      <w:r w:rsidRPr="00ED245B">
        <w:t>(Rechts-)Vergleich</w:t>
      </w:r>
    </w:p>
    <w:p w14:paraId="35CF716D" w14:textId="77777777" w:rsidR="0059215F" w:rsidRPr="0059215F" w:rsidRDefault="0059215F" w:rsidP="0059215F">
      <w:pPr>
        <w:pStyle w:val="H5ListeBindestrich"/>
        <w:numPr>
          <w:ilvl w:val="0"/>
          <w:numId w:val="39"/>
        </w:numPr>
        <w:spacing w:line="248" w:lineRule="exact"/>
        <w:rPr>
          <w:color w:val="000000" w:themeColor="text1"/>
          <w:sz w:val="22"/>
          <w:szCs w:val="22"/>
        </w:rPr>
      </w:pPr>
      <w:r w:rsidRPr="0059215F">
        <w:rPr>
          <w:color w:val="000000" w:themeColor="text1"/>
          <w:sz w:val="22"/>
          <w:szCs w:val="22"/>
        </w:rPr>
        <w:t>Wie gehen andere Körperschaften mit dem Problem um?</w:t>
      </w:r>
    </w:p>
    <w:p w14:paraId="723F292D" w14:textId="77777777" w:rsidR="0059215F" w:rsidRDefault="0059215F" w:rsidP="0059215F"/>
    <w:p w14:paraId="7C1BA798" w14:textId="77777777" w:rsidR="0059215F" w:rsidRPr="00ED245B" w:rsidRDefault="0059215F" w:rsidP="0059215F">
      <w:r w:rsidRPr="00ED245B">
        <w:t>Interessenlage</w:t>
      </w:r>
    </w:p>
    <w:p w14:paraId="4BF962FC" w14:textId="77777777" w:rsidR="0059215F" w:rsidRPr="0059215F" w:rsidRDefault="0059215F" w:rsidP="0059215F">
      <w:pPr>
        <w:pStyle w:val="H5ListeBindestrich"/>
        <w:numPr>
          <w:ilvl w:val="0"/>
          <w:numId w:val="39"/>
        </w:numPr>
        <w:spacing w:line="248" w:lineRule="exact"/>
        <w:rPr>
          <w:color w:val="000000" w:themeColor="text1"/>
          <w:sz w:val="22"/>
          <w:szCs w:val="22"/>
        </w:rPr>
      </w:pPr>
      <w:r w:rsidRPr="0059215F">
        <w:rPr>
          <w:color w:val="000000" w:themeColor="text1"/>
          <w:sz w:val="22"/>
          <w:szCs w:val="22"/>
        </w:rPr>
        <w:t xml:space="preserve">Was macht den derzeitigen Zustand so attraktiv, dass er überhaupt entstanden ist und nach wie vor besteht?  </w:t>
      </w:r>
    </w:p>
    <w:p w14:paraId="3957459F" w14:textId="77777777" w:rsidR="0059215F" w:rsidRPr="0059215F" w:rsidRDefault="0059215F" w:rsidP="0059215F">
      <w:pPr>
        <w:pStyle w:val="H5ListeBindestrich"/>
        <w:numPr>
          <w:ilvl w:val="0"/>
          <w:numId w:val="39"/>
        </w:numPr>
        <w:spacing w:line="248" w:lineRule="exact"/>
        <w:rPr>
          <w:color w:val="000000" w:themeColor="text1"/>
          <w:sz w:val="22"/>
          <w:szCs w:val="22"/>
        </w:rPr>
      </w:pPr>
      <w:r w:rsidRPr="0059215F">
        <w:rPr>
          <w:color w:val="000000" w:themeColor="text1"/>
          <w:sz w:val="22"/>
          <w:szCs w:val="22"/>
        </w:rPr>
        <w:t xml:space="preserve">Wer vertritt welche Interessen im Bereich des geplanten Erlasses? </w:t>
      </w:r>
    </w:p>
    <w:p w14:paraId="6416CA10" w14:textId="77777777" w:rsidR="0059215F" w:rsidRPr="0059215F" w:rsidRDefault="0059215F" w:rsidP="0059215F">
      <w:pPr>
        <w:pStyle w:val="H5ListeBindestrich"/>
        <w:numPr>
          <w:ilvl w:val="0"/>
          <w:numId w:val="39"/>
        </w:numPr>
        <w:spacing w:line="248" w:lineRule="exact"/>
        <w:rPr>
          <w:color w:val="000000" w:themeColor="text1"/>
          <w:sz w:val="22"/>
          <w:szCs w:val="22"/>
        </w:rPr>
      </w:pPr>
      <w:r w:rsidRPr="0059215F">
        <w:rPr>
          <w:color w:val="000000" w:themeColor="text1"/>
          <w:sz w:val="22"/>
          <w:szCs w:val="22"/>
        </w:rPr>
        <w:t>Wer kann das Projekt wie fördern, wer kann es wie torpedieren?</w:t>
      </w:r>
    </w:p>
    <w:p w14:paraId="5952B7D4" w14:textId="77777777" w:rsidR="0059215F" w:rsidRPr="0059215F" w:rsidRDefault="0059215F" w:rsidP="0059215F">
      <w:pPr>
        <w:pStyle w:val="H5ListeBindestrich"/>
        <w:numPr>
          <w:ilvl w:val="0"/>
          <w:numId w:val="39"/>
        </w:numPr>
        <w:spacing w:line="248" w:lineRule="exact"/>
        <w:rPr>
          <w:color w:val="000000" w:themeColor="text1"/>
          <w:sz w:val="22"/>
          <w:szCs w:val="22"/>
        </w:rPr>
      </w:pPr>
      <w:r w:rsidRPr="0059215F">
        <w:rPr>
          <w:color w:val="000000" w:themeColor="text1"/>
          <w:sz w:val="22"/>
          <w:szCs w:val="22"/>
        </w:rPr>
        <w:t>Wie können Projektgegner/innen «ins Boot geholt» werden?</w:t>
      </w:r>
    </w:p>
    <w:p w14:paraId="48B8BFD1" w14:textId="77777777" w:rsidR="0059215F" w:rsidRDefault="0059215F" w:rsidP="0059215F"/>
    <w:p w14:paraId="2413ADCD" w14:textId="77777777" w:rsidR="0059215F" w:rsidRDefault="0059215F" w:rsidP="0059215F"/>
    <w:p w14:paraId="7FE8801D" w14:textId="77777777" w:rsidR="0059215F" w:rsidRPr="0059215F" w:rsidRDefault="0059215F" w:rsidP="0059215F"/>
    <w:p w14:paraId="62F78DA0" w14:textId="1FF33854" w:rsidR="00CD748B" w:rsidRDefault="0059215F" w:rsidP="00CD748B">
      <w:pPr>
        <w:pStyle w:val="berschrift1"/>
      </w:pPr>
      <w:bookmarkStart w:id="19" w:name="_Toc236495570"/>
      <w:r>
        <w:lastRenderedPageBreak/>
        <w:t>Ziele</w:t>
      </w:r>
      <w:bookmarkEnd w:id="19"/>
    </w:p>
    <w:p w14:paraId="7C792D4D" w14:textId="77777777" w:rsidR="0059215F" w:rsidRPr="0059215F" w:rsidRDefault="0059215F" w:rsidP="0059215F">
      <w:pPr>
        <w:pStyle w:val="H5ListeBindestrich"/>
        <w:numPr>
          <w:ilvl w:val="0"/>
          <w:numId w:val="40"/>
        </w:numPr>
        <w:spacing w:line="248" w:lineRule="exact"/>
        <w:rPr>
          <w:color w:val="000000" w:themeColor="text1"/>
          <w:sz w:val="22"/>
          <w:szCs w:val="22"/>
        </w:rPr>
      </w:pPr>
      <w:r w:rsidRPr="0059215F">
        <w:rPr>
          <w:color w:val="000000" w:themeColor="text1"/>
          <w:sz w:val="22"/>
          <w:szCs w:val="22"/>
        </w:rPr>
        <w:t>Soll der Kanton das Problem überhaupt angehen? Soll er es mit den Mitteln des Rechts angehen?</w:t>
      </w:r>
    </w:p>
    <w:p w14:paraId="4FCBCDD2" w14:textId="77777777" w:rsidR="0059215F" w:rsidRPr="0059215F" w:rsidRDefault="0059215F" w:rsidP="0059215F">
      <w:pPr>
        <w:pStyle w:val="H5ListeBindestrich"/>
        <w:numPr>
          <w:ilvl w:val="0"/>
          <w:numId w:val="40"/>
        </w:numPr>
        <w:spacing w:line="248" w:lineRule="exact"/>
        <w:rPr>
          <w:color w:val="000000" w:themeColor="text1"/>
          <w:sz w:val="22"/>
          <w:szCs w:val="22"/>
          <w:lang w:eastAsia="de-CH"/>
        </w:rPr>
      </w:pPr>
      <w:r w:rsidRPr="0059215F">
        <w:rPr>
          <w:color w:val="000000" w:themeColor="text1"/>
          <w:sz w:val="22"/>
          <w:szCs w:val="22"/>
          <w:lang w:eastAsia="de-CH"/>
        </w:rPr>
        <w:t>Was soll mit dem Rechtsetzungsvorhaben letztlich erreicht bzw. verhindert werden (Outcome)? Welche Ziele sind zwingend, welche nur wünschenswert?</w:t>
      </w:r>
    </w:p>
    <w:p w14:paraId="50C5E7DE" w14:textId="77777777" w:rsidR="0059215F" w:rsidRPr="0059215F" w:rsidRDefault="0059215F" w:rsidP="00CD748B">
      <w:pPr>
        <w:rPr>
          <w:color w:val="000000" w:themeColor="text1"/>
          <w:szCs w:val="22"/>
        </w:rPr>
      </w:pPr>
    </w:p>
    <w:tbl>
      <w:tblPr>
        <w:tblStyle w:val="Hermes"/>
        <w:tblW w:w="9072" w:type="dxa"/>
        <w:tblLayout w:type="fixed"/>
        <w:tblLook w:val="04A0" w:firstRow="1" w:lastRow="0" w:firstColumn="1" w:lastColumn="0" w:noHBand="0" w:noVBand="1"/>
      </w:tblPr>
      <w:tblGrid>
        <w:gridCol w:w="522"/>
        <w:gridCol w:w="1605"/>
        <w:gridCol w:w="2234"/>
        <w:gridCol w:w="3861"/>
        <w:gridCol w:w="850"/>
      </w:tblGrid>
      <w:tr w:rsidR="0059215F" w14:paraId="3F534690" w14:textId="77777777" w:rsidTr="009818D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522" w:type="dxa"/>
          </w:tcPr>
          <w:p w14:paraId="104BC28D" w14:textId="77777777" w:rsidR="0059215F" w:rsidRDefault="0059215F" w:rsidP="009818D2">
            <w:pPr>
              <w:pStyle w:val="H5Text8ptlinksbndig"/>
              <w:rPr>
                <w:lang w:eastAsia="de-CH"/>
              </w:rPr>
            </w:pPr>
            <w:r>
              <w:rPr>
                <w:lang w:eastAsia="de-CH"/>
              </w:rPr>
              <w:t>Nr.</w:t>
            </w:r>
          </w:p>
        </w:tc>
        <w:tc>
          <w:tcPr>
            <w:tcW w:w="1605" w:type="dxa"/>
          </w:tcPr>
          <w:p w14:paraId="45734D6D" w14:textId="77777777" w:rsidR="0059215F" w:rsidRDefault="0059215F" w:rsidP="009818D2">
            <w:pPr>
              <w:pStyle w:val="H5Text8ptlinksbndig"/>
              <w:rPr>
                <w:lang w:eastAsia="de-CH"/>
              </w:rPr>
            </w:pPr>
            <w:r>
              <w:rPr>
                <w:lang w:eastAsia="de-CH"/>
              </w:rPr>
              <w:t>Kategorie</w:t>
            </w:r>
          </w:p>
        </w:tc>
        <w:tc>
          <w:tcPr>
            <w:tcW w:w="2234" w:type="dxa"/>
          </w:tcPr>
          <w:p w14:paraId="736E1CE5" w14:textId="77777777" w:rsidR="0059215F" w:rsidRDefault="0059215F" w:rsidP="009818D2">
            <w:pPr>
              <w:pStyle w:val="H5Text8ptlinksbndig"/>
              <w:rPr>
                <w:lang w:eastAsia="de-CH"/>
              </w:rPr>
            </w:pPr>
            <w:r>
              <w:rPr>
                <w:lang w:eastAsia="de-CH"/>
              </w:rPr>
              <w:t>Beschreibung</w:t>
            </w:r>
          </w:p>
        </w:tc>
        <w:tc>
          <w:tcPr>
            <w:tcW w:w="3861" w:type="dxa"/>
          </w:tcPr>
          <w:p w14:paraId="62577646" w14:textId="77777777" w:rsidR="0059215F" w:rsidRDefault="0059215F" w:rsidP="009818D2">
            <w:pPr>
              <w:pStyle w:val="H5Text8ptlinksbndig"/>
              <w:rPr>
                <w:lang w:eastAsia="de-CH"/>
              </w:rPr>
            </w:pPr>
            <w:r>
              <w:rPr>
                <w:lang w:eastAsia="de-CH"/>
              </w:rPr>
              <w:t>Messgrösse</w:t>
            </w:r>
          </w:p>
        </w:tc>
        <w:tc>
          <w:tcPr>
            <w:tcW w:w="850" w:type="dxa"/>
          </w:tcPr>
          <w:p w14:paraId="506149A6" w14:textId="77777777" w:rsidR="0059215F" w:rsidRDefault="0059215F" w:rsidP="009818D2">
            <w:pPr>
              <w:pStyle w:val="H5Text8ptlinksbndig"/>
              <w:rPr>
                <w:lang w:eastAsia="de-CH"/>
              </w:rPr>
            </w:pPr>
            <w:r>
              <w:rPr>
                <w:lang w:eastAsia="de-CH"/>
              </w:rPr>
              <w:t>Priorität</w:t>
            </w:r>
          </w:p>
        </w:tc>
      </w:tr>
      <w:tr w:rsidR="0059215F" w14:paraId="4FC7FC0A" w14:textId="77777777" w:rsidTr="009818D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22" w:type="dxa"/>
          </w:tcPr>
          <w:p w14:paraId="78C6D34F" w14:textId="77777777" w:rsidR="0059215F" w:rsidRDefault="0059215F" w:rsidP="009818D2">
            <w:pPr>
              <w:rPr>
                <w:lang w:eastAsia="de-CH"/>
              </w:rPr>
            </w:pPr>
            <w:r>
              <w:rPr>
                <w:lang w:eastAsia="de-CH"/>
              </w:rPr>
              <w:t>1</w:t>
            </w:r>
          </w:p>
        </w:tc>
        <w:tc>
          <w:tcPr>
            <w:tcW w:w="1605" w:type="dxa"/>
          </w:tcPr>
          <w:p w14:paraId="7EA56519" w14:textId="77777777" w:rsidR="0059215F" w:rsidRDefault="0059215F" w:rsidP="009818D2">
            <w:pPr>
              <w:rPr>
                <w:lang w:eastAsia="de-CH"/>
              </w:rPr>
            </w:pPr>
            <w:r>
              <w:rPr>
                <w:lang w:eastAsia="de-CH"/>
              </w:rPr>
              <w:t>Politisch</w:t>
            </w:r>
          </w:p>
        </w:tc>
        <w:tc>
          <w:tcPr>
            <w:tcW w:w="2234" w:type="dxa"/>
          </w:tcPr>
          <w:p w14:paraId="2A246366" w14:textId="77777777" w:rsidR="0059215F" w:rsidRDefault="0059215F" w:rsidP="009818D2">
            <w:pPr>
              <w:rPr>
                <w:lang w:eastAsia="de-CH"/>
              </w:rPr>
            </w:pPr>
          </w:p>
        </w:tc>
        <w:tc>
          <w:tcPr>
            <w:tcW w:w="3861" w:type="dxa"/>
          </w:tcPr>
          <w:p w14:paraId="51060882" w14:textId="77777777" w:rsidR="0059215F" w:rsidRDefault="0059215F" w:rsidP="009818D2">
            <w:pPr>
              <w:rPr>
                <w:lang w:eastAsia="de-CH"/>
              </w:rPr>
            </w:pPr>
          </w:p>
        </w:tc>
        <w:tc>
          <w:tcPr>
            <w:tcW w:w="850" w:type="dxa"/>
          </w:tcPr>
          <w:p w14:paraId="6F8155DD" w14:textId="77777777" w:rsidR="0059215F" w:rsidRDefault="0059215F" w:rsidP="009818D2">
            <w:pPr>
              <w:rPr>
                <w:lang w:eastAsia="de-CH"/>
              </w:rPr>
            </w:pPr>
          </w:p>
        </w:tc>
      </w:tr>
      <w:tr w:rsidR="0059215F" w14:paraId="78930711" w14:textId="77777777" w:rsidTr="009818D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522" w:type="dxa"/>
          </w:tcPr>
          <w:p w14:paraId="461CF61B" w14:textId="77777777" w:rsidR="0059215F" w:rsidRDefault="0059215F" w:rsidP="009818D2">
            <w:pPr>
              <w:rPr>
                <w:lang w:eastAsia="de-CH"/>
              </w:rPr>
            </w:pPr>
            <w:r>
              <w:rPr>
                <w:lang w:eastAsia="de-CH"/>
              </w:rPr>
              <w:t>2</w:t>
            </w:r>
          </w:p>
        </w:tc>
        <w:tc>
          <w:tcPr>
            <w:tcW w:w="1605" w:type="dxa"/>
          </w:tcPr>
          <w:p w14:paraId="601A47EB" w14:textId="77777777" w:rsidR="0059215F" w:rsidRDefault="0059215F" w:rsidP="009818D2">
            <w:pPr>
              <w:rPr>
                <w:lang w:eastAsia="de-CH"/>
              </w:rPr>
            </w:pPr>
            <w:r>
              <w:rPr>
                <w:lang w:eastAsia="de-CH"/>
              </w:rPr>
              <w:t>Wirtschaftlich</w:t>
            </w:r>
          </w:p>
        </w:tc>
        <w:tc>
          <w:tcPr>
            <w:tcW w:w="2234" w:type="dxa"/>
          </w:tcPr>
          <w:p w14:paraId="6B45E19A" w14:textId="77777777" w:rsidR="0059215F" w:rsidRDefault="0059215F" w:rsidP="009818D2">
            <w:pPr>
              <w:rPr>
                <w:lang w:eastAsia="de-CH"/>
              </w:rPr>
            </w:pPr>
          </w:p>
        </w:tc>
        <w:tc>
          <w:tcPr>
            <w:tcW w:w="3861" w:type="dxa"/>
          </w:tcPr>
          <w:p w14:paraId="72ECCBFA" w14:textId="77777777" w:rsidR="0059215F" w:rsidRDefault="0059215F" w:rsidP="009818D2">
            <w:pPr>
              <w:rPr>
                <w:lang w:eastAsia="de-CH"/>
              </w:rPr>
            </w:pPr>
          </w:p>
        </w:tc>
        <w:tc>
          <w:tcPr>
            <w:tcW w:w="850" w:type="dxa"/>
          </w:tcPr>
          <w:p w14:paraId="015A198E" w14:textId="77777777" w:rsidR="0059215F" w:rsidRDefault="0059215F" w:rsidP="009818D2">
            <w:pPr>
              <w:rPr>
                <w:lang w:eastAsia="de-CH"/>
              </w:rPr>
            </w:pPr>
          </w:p>
        </w:tc>
      </w:tr>
      <w:tr w:rsidR="0059215F" w14:paraId="52941619" w14:textId="77777777" w:rsidTr="009818D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22" w:type="dxa"/>
          </w:tcPr>
          <w:p w14:paraId="3B831701" w14:textId="77777777" w:rsidR="0059215F" w:rsidRDefault="0059215F" w:rsidP="009818D2">
            <w:pPr>
              <w:rPr>
                <w:lang w:eastAsia="de-CH"/>
              </w:rPr>
            </w:pPr>
            <w:r>
              <w:rPr>
                <w:lang w:eastAsia="de-CH"/>
              </w:rPr>
              <w:t>3</w:t>
            </w:r>
          </w:p>
        </w:tc>
        <w:tc>
          <w:tcPr>
            <w:tcW w:w="1605" w:type="dxa"/>
          </w:tcPr>
          <w:p w14:paraId="2F166219" w14:textId="77777777" w:rsidR="0059215F" w:rsidRDefault="0059215F" w:rsidP="009818D2">
            <w:pPr>
              <w:rPr>
                <w:lang w:eastAsia="de-CH"/>
              </w:rPr>
            </w:pPr>
            <w:r>
              <w:rPr>
                <w:lang w:eastAsia="de-CH"/>
              </w:rPr>
              <w:t>Sozial</w:t>
            </w:r>
          </w:p>
        </w:tc>
        <w:tc>
          <w:tcPr>
            <w:tcW w:w="2234" w:type="dxa"/>
          </w:tcPr>
          <w:p w14:paraId="08BE1FAB" w14:textId="77777777" w:rsidR="0059215F" w:rsidRDefault="0059215F" w:rsidP="009818D2">
            <w:pPr>
              <w:rPr>
                <w:lang w:eastAsia="de-CH"/>
              </w:rPr>
            </w:pPr>
          </w:p>
        </w:tc>
        <w:tc>
          <w:tcPr>
            <w:tcW w:w="3861" w:type="dxa"/>
          </w:tcPr>
          <w:p w14:paraId="00D19AA6" w14:textId="77777777" w:rsidR="0059215F" w:rsidRDefault="0059215F" w:rsidP="009818D2">
            <w:pPr>
              <w:rPr>
                <w:lang w:eastAsia="de-CH"/>
              </w:rPr>
            </w:pPr>
          </w:p>
        </w:tc>
        <w:tc>
          <w:tcPr>
            <w:tcW w:w="850" w:type="dxa"/>
          </w:tcPr>
          <w:p w14:paraId="04267646" w14:textId="77777777" w:rsidR="0059215F" w:rsidRDefault="0059215F" w:rsidP="009818D2">
            <w:pPr>
              <w:rPr>
                <w:lang w:eastAsia="de-CH"/>
              </w:rPr>
            </w:pPr>
          </w:p>
        </w:tc>
      </w:tr>
      <w:tr w:rsidR="0059215F" w14:paraId="321EDCC6" w14:textId="77777777" w:rsidTr="009818D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522" w:type="dxa"/>
          </w:tcPr>
          <w:p w14:paraId="1620AB0A" w14:textId="77777777" w:rsidR="0059215F" w:rsidRDefault="0059215F" w:rsidP="009818D2">
            <w:pPr>
              <w:rPr>
                <w:lang w:eastAsia="de-CH"/>
              </w:rPr>
            </w:pPr>
          </w:p>
        </w:tc>
        <w:tc>
          <w:tcPr>
            <w:tcW w:w="1605" w:type="dxa"/>
          </w:tcPr>
          <w:p w14:paraId="7E4E4CB6" w14:textId="77777777" w:rsidR="0059215F" w:rsidRDefault="0059215F" w:rsidP="009818D2">
            <w:pPr>
              <w:rPr>
                <w:lang w:eastAsia="de-CH"/>
              </w:rPr>
            </w:pPr>
          </w:p>
        </w:tc>
        <w:tc>
          <w:tcPr>
            <w:tcW w:w="2234" w:type="dxa"/>
          </w:tcPr>
          <w:p w14:paraId="1CE1D728" w14:textId="77777777" w:rsidR="0059215F" w:rsidRDefault="0059215F" w:rsidP="009818D2">
            <w:pPr>
              <w:rPr>
                <w:lang w:eastAsia="de-CH"/>
              </w:rPr>
            </w:pPr>
          </w:p>
        </w:tc>
        <w:tc>
          <w:tcPr>
            <w:tcW w:w="3861" w:type="dxa"/>
          </w:tcPr>
          <w:p w14:paraId="1F07E8E2" w14:textId="77777777" w:rsidR="0059215F" w:rsidRDefault="0059215F" w:rsidP="009818D2">
            <w:pPr>
              <w:rPr>
                <w:lang w:eastAsia="de-CH"/>
              </w:rPr>
            </w:pPr>
          </w:p>
        </w:tc>
        <w:tc>
          <w:tcPr>
            <w:tcW w:w="850" w:type="dxa"/>
          </w:tcPr>
          <w:p w14:paraId="0D7DE74B" w14:textId="77777777" w:rsidR="0059215F" w:rsidRDefault="0059215F" w:rsidP="009818D2">
            <w:pPr>
              <w:rPr>
                <w:lang w:eastAsia="de-CH"/>
              </w:rPr>
            </w:pPr>
          </w:p>
        </w:tc>
      </w:tr>
    </w:tbl>
    <w:p w14:paraId="3DC93B54" w14:textId="77777777" w:rsidR="0059215F" w:rsidRDefault="0059215F" w:rsidP="0059215F">
      <w:pPr>
        <w:pStyle w:val="H5Text8ptlinksbndig"/>
        <w:rPr>
          <w:lang w:eastAsia="de-CH"/>
        </w:rPr>
      </w:pPr>
      <w:r>
        <w:rPr>
          <w:lang w:eastAsia="de-CH"/>
        </w:rPr>
        <w:t xml:space="preserve">Legende: </w:t>
      </w:r>
    </w:p>
    <w:p w14:paraId="6BF5CA73" w14:textId="77777777" w:rsidR="0059215F" w:rsidRDefault="0059215F" w:rsidP="0059215F">
      <w:pPr>
        <w:pStyle w:val="H5Text8ptlinksbndig"/>
        <w:rPr>
          <w:lang w:eastAsia="de-CH"/>
        </w:rPr>
      </w:pPr>
      <w:r>
        <w:rPr>
          <w:lang w:eastAsia="de-CH"/>
        </w:rPr>
        <w:t>Kategorie: Zielkategorien können selbst festgelegt werden. Die Zuteilung der Ziele zu Kategorien kann sinnvoll sein, ist aber nicht zwingend</w:t>
      </w:r>
    </w:p>
    <w:p w14:paraId="4F647BD0" w14:textId="77777777" w:rsidR="0059215F" w:rsidRDefault="0059215F" w:rsidP="0059215F">
      <w:pPr>
        <w:pStyle w:val="H5Text8ptlinksbndig"/>
        <w:rPr>
          <w:lang w:eastAsia="de-CH"/>
        </w:rPr>
      </w:pPr>
      <w:r>
        <w:rPr>
          <w:lang w:eastAsia="de-CH"/>
        </w:rPr>
        <w:t>Priorität: M=Muss, 1=hoch, 2=mittel, 3=tief</w:t>
      </w:r>
    </w:p>
    <w:p w14:paraId="362770B8" w14:textId="77777777" w:rsidR="0059215F" w:rsidRDefault="0059215F" w:rsidP="00CD748B"/>
    <w:p w14:paraId="6A0599C1" w14:textId="77777777" w:rsidR="0059215F" w:rsidRPr="0059215F" w:rsidRDefault="0059215F" w:rsidP="0059215F">
      <w:pPr>
        <w:pStyle w:val="H5Zwischentitel105"/>
        <w:rPr>
          <w:b/>
          <w:bCs/>
          <w:color w:val="000000" w:themeColor="text1"/>
          <w:sz w:val="22"/>
          <w:szCs w:val="22"/>
          <w:lang w:eastAsia="de-CH"/>
        </w:rPr>
      </w:pPr>
      <w:bookmarkStart w:id="20" w:name="_Toc493751298"/>
      <w:r w:rsidRPr="0059215F">
        <w:rPr>
          <w:b/>
          <w:bCs/>
          <w:color w:val="000000" w:themeColor="text1"/>
          <w:sz w:val="22"/>
          <w:szCs w:val="22"/>
          <w:lang w:eastAsia="de-CH"/>
        </w:rPr>
        <w:t>Rahmenbedingungen</w:t>
      </w:r>
      <w:bookmarkEnd w:id="20"/>
    </w:p>
    <w:p w14:paraId="73E86FB4" w14:textId="77777777" w:rsidR="0059215F" w:rsidRDefault="0059215F" w:rsidP="0059215F">
      <w:pPr>
        <w:rPr>
          <w:color w:val="000000" w:themeColor="text1"/>
          <w:szCs w:val="22"/>
          <w:lang w:eastAsia="de-CH"/>
        </w:rPr>
      </w:pPr>
      <w:r w:rsidRPr="0059215F">
        <w:rPr>
          <w:color w:val="000000" w:themeColor="text1"/>
          <w:szCs w:val="22"/>
          <w:lang w:eastAsia="de-CH"/>
        </w:rPr>
        <w:t>Welche Rahmenbedingungen sind zu berücksichtigen?</w:t>
      </w:r>
    </w:p>
    <w:p w14:paraId="32A31F1D" w14:textId="77777777" w:rsidR="0059215F" w:rsidRPr="0059215F" w:rsidRDefault="0059215F" w:rsidP="0059215F">
      <w:pPr>
        <w:rPr>
          <w:color w:val="000000" w:themeColor="text1"/>
          <w:szCs w:val="22"/>
          <w:lang w:eastAsia="de-CH"/>
        </w:rPr>
      </w:pPr>
    </w:p>
    <w:p w14:paraId="3712507D" w14:textId="77777777" w:rsidR="0059215F" w:rsidRPr="0059215F" w:rsidRDefault="0059215F" w:rsidP="0059215F">
      <w:pPr>
        <w:pStyle w:val="H5Zwischentitel105"/>
        <w:rPr>
          <w:b/>
          <w:bCs/>
          <w:color w:val="000000" w:themeColor="text1"/>
          <w:sz w:val="22"/>
          <w:szCs w:val="22"/>
          <w:lang w:eastAsia="de-CH"/>
        </w:rPr>
      </w:pPr>
      <w:r w:rsidRPr="0059215F">
        <w:rPr>
          <w:b/>
          <w:bCs/>
          <w:color w:val="000000" w:themeColor="text1"/>
          <w:sz w:val="22"/>
          <w:szCs w:val="22"/>
          <w:lang w:eastAsia="de-CH"/>
        </w:rPr>
        <w:t>Abgrenzung</w:t>
      </w:r>
    </w:p>
    <w:p w14:paraId="54A6AE3D" w14:textId="77777777" w:rsidR="0059215F" w:rsidRPr="0059215F" w:rsidRDefault="0059215F" w:rsidP="0059215F">
      <w:pPr>
        <w:rPr>
          <w:color w:val="000000" w:themeColor="text1"/>
          <w:szCs w:val="22"/>
          <w:lang w:eastAsia="de-CH"/>
        </w:rPr>
      </w:pPr>
      <w:r w:rsidRPr="0059215F">
        <w:rPr>
          <w:color w:val="000000" w:themeColor="text1"/>
          <w:szCs w:val="22"/>
          <w:lang w:eastAsia="de-CH"/>
        </w:rPr>
        <w:t>Was grenzt thematisch an das Projekt an, ist aber nicht Teil des Projekts?</w:t>
      </w:r>
    </w:p>
    <w:p w14:paraId="2757E75B" w14:textId="77777777" w:rsidR="0059215F" w:rsidRDefault="0059215F" w:rsidP="00CD748B"/>
    <w:p w14:paraId="047AF798" w14:textId="77777777" w:rsidR="0059215F" w:rsidRDefault="0059215F" w:rsidP="00CD748B"/>
    <w:p w14:paraId="7A0E452A" w14:textId="77777777" w:rsidR="00DF3228" w:rsidRPr="009353EE" w:rsidRDefault="00DF3228" w:rsidP="00DF3228">
      <w:pPr>
        <w:pStyle w:val="berschrift1"/>
        <w:rPr>
          <w:szCs w:val="21"/>
        </w:rPr>
      </w:pPr>
      <w:bookmarkStart w:id="21" w:name="_Toc17196486"/>
      <w:bookmarkStart w:id="22" w:name="_Toc32331594"/>
      <w:bookmarkStart w:id="23" w:name="_Toc236495571"/>
      <w:r w:rsidRPr="009353EE">
        <w:rPr>
          <w:szCs w:val="21"/>
        </w:rPr>
        <w:t>Lösungsansätze / Leitsätze</w:t>
      </w:r>
      <w:bookmarkEnd w:id="21"/>
      <w:bookmarkEnd w:id="22"/>
      <w:bookmarkEnd w:id="23"/>
    </w:p>
    <w:p w14:paraId="5839F1E5" w14:textId="77777777" w:rsidR="00DF3228" w:rsidRPr="00DF3228" w:rsidRDefault="00DF3228" w:rsidP="00DF3228">
      <w:pPr>
        <w:rPr>
          <w:color w:val="000000" w:themeColor="text1"/>
          <w:szCs w:val="22"/>
        </w:rPr>
      </w:pPr>
      <w:r w:rsidRPr="00DF3228">
        <w:rPr>
          <w:color w:val="000000" w:themeColor="text1"/>
          <w:szCs w:val="22"/>
        </w:rPr>
        <w:t>Welche Lösungsvarianten gibt es, um die Ziele zu erreichen? Unterscheidung insbes. nach:</w:t>
      </w:r>
    </w:p>
    <w:p w14:paraId="4201B81B" w14:textId="77777777" w:rsidR="00DF3228" w:rsidRPr="00DF3228" w:rsidRDefault="00DF3228" w:rsidP="00DF3228">
      <w:pPr>
        <w:pStyle w:val="H5ListeBindestrich"/>
        <w:numPr>
          <w:ilvl w:val="0"/>
          <w:numId w:val="41"/>
        </w:numPr>
        <w:spacing w:line="248" w:lineRule="exact"/>
        <w:rPr>
          <w:color w:val="000000" w:themeColor="text1"/>
          <w:sz w:val="22"/>
          <w:szCs w:val="22"/>
        </w:rPr>
      </w:pPr>
      <w:r w:rsidRPr="00DF3228">
        <w:rPr>
          <w:color w:val="000000" w:themeColor="text1"/>
          <w:sz w:val="22"/>
          <w:szCs w:val="22"/>
        </w:rPr>
        <w:t>Regelungsart (konditionale Steuerung, finale Steuerung oder gesteuerte Selbstregulierung)</w:t>
      </w:r>
    </w:p>
    <w:p w14:paraId="5700BC73" w14:textId="77777777" w:rsidR="00DF3228" w:rsidRPr="00DF3228" w:rsidRDefault="00DF3228" w:rsidP="00DF3228">
      <w:pPr>
        <w:pStyle w:val="H5ListeBindestrich"/>
        <w:numPr>
          <w:ilvl w:val="0"/>
          <w:numId w:val="41"/>
        </w:numPr>
        <w:spacing w:line="248" w:lineRule="exact"/>
        <w:rPr>
          <w:color w:val="000000" w:themeColor="text1"/>
          <w:sz w:val="22"/>
          <w:szCs w:val="22"/>
        </w:rPr>
      </w:pPr>
      <w:r w:rsidRPr="00DF3228">
        <w:rPr>
          <w:color w:val="000000" w:themeColor="text1"/>
          <w:sz w:val="22"/>
          <w:szCs w:val="22"/>
        </w:rPr>
        <w:t>Regelungsinstrumente (Ge-/Verbote, Anreize, Leistungsangebot des Staats, Information/Empfehlungen)</w:t>
      </w:r>
    </w:p>
    <w:p w14:paraId="524A5D0C" w14:textId="77777777" w:rsidR="00DF3228" w:rsidRPr="00DF3228" w:rsidRDefault="00DF3228" w:rsidP="00DF3228">
      <w:pPr>
        <w:rPr>
          <w:color w:val="000000" w:themeColor="text1"/>
          <w:szCs w:val="22"/>
        </w:rPr>
      </w:pPr>
      <w:r w:rsidRPr="00DF3228">
        <w:rPr>
          <w:color w:val="000000" w:themeColor="text1"/>
          <w:szCs w:val="22"/>
        </w:rPr>
        <w:t>Vor- und Nachteile der Varianten?</w:t>
      </w:r>
    </w:p>
    <w:p w14:paraId="09E063F6" w14:textId="77777777" w:rsidR="00DF3228" w:rsidRPr="00DF3228" w:rsidRDefault="00DF3228" w:rsidP="00DF3228">
      <w:pPr>
        <w:rPr>
          <w:color w:val="000000" w:themeColor="text1"/>
          <w:szCs w:val="22"/>
        </w:rPr>
      </w:pPr>
      <w:r w:rsidRPr="00DF3228">
        <w:rPr>
          <w:color w:val="000000" w:themeColor="text1"/>
          <w:szCs w:val="22"/>
        </w:rPr>
        <w:t>Welches ist die beste Lösung?</w:t>
      </w:r>
    </w:p>
    <w:p w14:paraId="00679C9A" w14:textId="77777777" w:rsidR="00DF3228" w:rsidRPr="00DF3228" w:rsidRDefault="00DF3228" w:rsidP="00DF3228">
      <w:pPr>
        <w:rPr>
          <w:color w:val="000000" w:themeColor="text1"/>
          <w:szCs w:val="22"/>
        </w:rPr>
      </w:pPr>
      <w:r w:rsidRPr="00DF3228">
        <w:rPr>
          <w:color w:val="000000" w:themeColor="text1"/>
          <w:szCs w:val="22"/>
        </w:rPr>
        <w:t>Leitsätze/wichtige inhaltliche Festlegungen für den geplanten Erlass («Eckwerte»), evtl. in Varianten</w:t>
      </w:r>
    </w:p>
    <w:p w14:paraId="755DFA94" w14:textId="77777777" w:rsidR="00DF3228" w:rsidRDefault="00DF3228" w:rsidP="00CD748B"/>
    <w:p w14:paraId="5F181A9A" w14:textId="77777777" w:rsidR="00DF3228" w:rsidRPr="009353EE" w:rsidRDefault="00DF3228" w:rsidP="00DF3228">
      <w:pPr>
        <w:pStyle w:val="berschrift1"/>
        <w:rPr>
          <w:szCs w:val="21"/>
        </w:rPr>
      </w:pPr>
      <w:bookmarkStart w:id="24" w:name="_Toc17196487"/>
      <w:bookmarkStart w:id="25" w:name="_Toc32331595"/>
      <w:bookmarkStart w:id="26" w:name="_Toc236495572"/>
      <w:r w:rsidRPr="009353EE">
        <w:rPr>
          <w:szCs w:val="21"/>
        </w:rPr>
        <w:t>Geplanter Erlass</w:t>
      </w:r>
      <w:bookmarkEnd w:id="24"/>
      <w:bookmarkEnd w:id="25"/>
      <w:bookmarkEnd w:id="26"/>
    </w:p>
    <w:p w14:paraId="6FF0CDC1" w14:textId="77777777" w:rsidR="00DF3228" w:rsidRPr="00B470B2" w:rsidRDefault="00DF3228" w:rsidP="00DF3228">
      <w:r w:rsidRPr="00B470B2">
        <w:t>Geltungsbereich (sachlich, persönlich, örtlich, zeitlich)</w:t>
      </w:r>
    </w:p>
    <w:p w14:paraId="04126B50" w14:textId="77777777" w:rsidR="00DF3228" w:rsidRPr="00B470B2" w:rsidRDefault="00DF3228" w:rsidP="00DF3228">
      <w:r w:rsidRPr="00B470B2">
        <w:t>Themenbereiche (Grobstruktur) des Erlasses</w:t>
      </w:r>
    </w:p>
    <w:p w14:paraId="51AB9BD3" w14:textId="77777777" w:rsidR="00DF3228" w:rsidRPr="00B470B2" w:rsidRDefault="00DF3228" w:rsidP="00DF3228">
      <w:r w:rsidRPr="00B470B2">
        <w:t xml:space="preserve">Normstufe </w:t>
      </w:r>
    </w:p>
    <w:p w14:paraId="3F85DD98" w14:textId="77777777" w:rsidR="00DF3228" w:rsidRPr="00B470B2" w:rsidRDefault="00DF3228" w:rsidP="00DF3228">
      <w:r w:rsidRPr="00B470B2">
        <w:t>Einpassung in die übrige Rechtsordnung / Nebenänderungen?</w:t>
      </w:r>
    </w:p>
    <w:p w14:paraId="0D92F84C" w14:textId="77777777" w:rsidR="00DF3228" w:rsidRPr="00B470B2" w:rsidRDefault="00DF3228" w:rsidP="00DF3228">
      <w:r w:rsidRPr="00B470B2">
        <w:t>Totalrevision oder Teilrevision?</w:t>
      </w:r>
    </w:p>
    <w:p w14:paraId="5A4C3A8C" w14:textId="77777777" w:rsidR="00DF3228" w:rsidRPr="00B470B2" w:rsidRDefault="00DF3228" w:rsidP="00DF3228">
      <w:r w:rsidRPr="00B470B2">
        <w:t>Zu erwartender Vollzugsaufwand (Personal, Finanzen)</w:t>
      </w:r>
    </w:p>
    <w:p w14:paraId="3F16A95B" w14:textId="77777777" w:rsidR="00DF3228" w:rsidRDefault="00DF3228" w:rsidP="00CD748B"/>
    <w:p w14:paraId="398D0B58" w14:textId="77777777" w:rsidR="00DF3228" w:rsidRDefault="00DF3228" w:rsidP="00CD748B"/>
    <w:p w14:paraId="55C86AE6" w14:textId="77777777" w:rsidR="00DF3228" w:rsidRDefault="00DF3228" w:rsidP="00CD748B"/>
    <w:p w14:paraId="67D2DCA8" w14:textId="77777777" w:rsidR="00DF3228" w:rsidRDefault="00DF3228" w:rsidP="00CD748B"/>
    <w:p w14:paraId="060D575C" w14:textId="77777777" w:rsidR="00DF3228" w:rsidRDefault="00DF3228" w:rsidP="00CD748B"/>
    <w:p w14:paraId="012306F7" w14:textId="77777777" w:rsidR="00DF3228" w:rsidRPr="009353EE" w:rsidRDefault="00DF3228" w:rsidP="00DF3228">
      <w:pPr>
        <w:pStyle w:val="berschrift1"/>
        <w:rPr>
          <w:szCs w:val="21"/>
        </w:rPr>
      </w:pPr>
      <w:bookmarkStart w:id="27" w:name="_Toc17196488"/>
      <w:bookmarkStart w:id="28" w:name="_Toc32331596"/>
      <w:bookmarkStart w:id="29" w:name="_Toc236495573"/>
      <w:r w:rsidRPr="009353EE">
        <w:rPr>
          <w:szCs w:val="21"/>
        </w:rPr>
        <w:lastRenderedPageBreak/>
        <w:t>Weiteres Vorgehen</w:t>
      </w:r>
      <w:bookmarkEnd w:id="27"/>
      <w:bookmarkEnd w:id="28"/>
      <w:bookmarkEnd w:id="29"/>
    </w:p>
    <w:p w14:paraId="5DFDA9B9" w14:textId="77777777" w:rsidR="00DF3228" w:rsidRPr="00DF3228" w:rsidRDefault="00DF3228" w:rsidP="00DF3228">
      <w:pPr>
        <w:rPr>
          <w:color w:val="000000" w:themeColor="text1"/>
          <w:szCs w:val="22"/>
        </w:rPr>
      </w:pPr>
      <w:r w:rsidRPr="00DF3228">
        <w:rPr>
          <w:color w:val="000000" w:themeColor="text1"/>
          <w:szCs w:val="22"/>
        </w:rPr>
        <w:t>Strukturierung</w:t>
      </w:r>
    </w:p>
    <w:p w14:paraId="67650408" w14:textId="77777777" w:rsidR="00DF3228" w:rsidRPr="00DF3228" w:rsidRDefault="00DF3228" w:rsidP="00DF3228">
      <w:pPr>
        <w:pStyle w:val="H5ListeBindestrich"/>
        <w:numPr>
          <w:ilvl w:val="0"/>
          <w:numId w:val="42"/>
        </w:numPr>
        <w:spacing w:line="248" w:lineRule="exact"/>
        <w:rPr>
          <w:color w:val="000000" w:themeColor="text1"/>
          <w:sz w:val="22"/>
          <w:szCs w:val="22"/>
        </w:rPr>
      </w:pPr>
      <w:r w:rsidRPr="00DF3228">
        <w:rPr>
          <w:color w:val="000000" w:themeColor="text1"/>
          <w:sz w:val="22"/>
          <w:szCs w:val="22"/>
        </w:rPr>
        <w:t>Aufteilung des Rechtsetzungsvorhabens in überschau- und bewältigbare Teile (= Basis für die weiteren Planungen)</w:t>
      </w:r>
    </w:p>
    <w:p w14:paraId="2958A157" w14:textId="77777777" w:rsidR="00DF3228" w:rsidRPr="00DF3228" w:rsidRDefault="00DF3228" w:rsidP="00DF3228">
      <w:pPr>
        <w:rPr>
          <w:color w:val="000000" w:themeColor="text1"/>
          <w:szCs w:val="22"/>
        </w:rPr>
      </w:pPr>
      <w:r w:rsidRPr="00DF3228">
        <w:rPr>
          <w:color w:val="000000" w:themeColor="text1"/>
          <w:szCs w:val="22"/>
        </w:rPr>
        <w:t>Zeitplan</w:t>
      </w:r>
    </w:p>
    <w:p w14:paraId="483258CD" w14:textId="77777777" w:rsidR="00DF3228" w:rsidRPr="00DF3228" w:rsidRDefault="00DF3228" w:rsidP="00DF3228">
      <w:pPr>
        <w:pStyle w:val="H5ListeBindestrich"/>
        <w:numPr>
          <w:ilvl w:val="0"/>
          <w:numId w:val="42"/>
        </w:numPr>
        <w:spacing w:line="248" w:lineRule="exact"/>
        <w:rPr>
          <w:color w:val="000000" w:themeColor="text1"/>
          <w:sz w:val="22"/>
          <w:szCs w:val="22"/>
        </w:rPr>
      </w:pPr>
      <w:r w:rsidRPr="00DF3228">
        <w:rPr>
          <w:color w:val="000000" w:themeColor="text1"/>
          <w:sz w:val="22"/>
          <w:szCs w:val="22"/>
        </w:rPr>
        <w:t>mit mindestens folgenden Meilensteinen: Vorentwurf, Vernehmlassung, Entwurf, Beratung im Kantonsrat, Inkraftsetzung</w:t>
      </w:r>
    </w:p>
    <w:p w14:paraId="4E859447" w14:textId="77777777" w:rsidR="00DF3228" w:rsidRPr="00DF3228" w:rsidRDefault="00DF3228" w:rsidP="00DF3228">
      <w:pPr>
        <w:rPr>
          <w:color w:val="000000" w:themeColor="text1"/>
          <w:szCs w:val="22"/>
        </w:rPr>
      </w:pPr>
      <w:r w:rsidRPr="00DF3228">
        <w:rPr>
          <w:color w:val="000000" w:themeColor="text1"/>
          <w:szCs w:val="22"/>
        </w:rPr>
        <w:t xml:space="preserve">Ressourcenplanung </w:t>
      </w:r>
    </w:p>
    <w:p w14:paraId="75963F88" w14:textId="77777777" w:rsidR="00DF3228" w:rsidRPr="00DF3228" w:rsidRDefault="00DF3228" w:rsidP="00DF3228">
      <w:pPr>
        <w:pStyle w:val="H5ListeBindestrich"/>
        <w:numPr>
          <w:ilvl w:val="0"/>
          <w:numId w:val="42"/>
        </w:numPr>
        <w:spacing w:line="248" w:lineRule="exact"/>
        <w:rPr>
          <w:color w:val="000000" w:themeColor="text1"/>
          <w:sz w:val="22"/>
          <w:szCs w:val="22"/>
        </w:rPr>
      </w:pPr>
      <w:r w:rsidRPr="00DF3228">
        <w:rPr>
          <w:color w:val="000000" w:themeColor="text1"/>
          <w:sz w:val="22"/>
          <w:szCs w:val="22"/>
        </w:rPr>
        <w:t>Arbeitsressourcen, evtl. Kreditbewilligung</w:t>
      </w:r>
    </w:p>
    <w:p w14:paraId="20103926" w14:textId="77777777" w:rsidR="00DF3228" w:rsidRPr="00DF3228" w:rsidRDefault="00DF3228" w:rsidP="00DF3228">
      <w:pPr>
        <w:rPr>
          <w:color w:val="000000" w:themeColor="text1"/>
          <w:szCs w:val="22"/>
        </w:rPr>
      </w:pPr>
      <w:r w:rsidRPr="00DF3228">
        <w:rPr>
          <w:color w:val="000000" w:themeColor="text1"/>
          <w:szCs w:val="22"/>
        </w:rPr>
        <w:t>Projektorganisation</w:t>
      </w:r>
    </w:p>
    <w:p w14:paraId="296D1A48" w14:textId="77777777" w:rsidR="00DF3228" w:rsidRPr="00DF3228" w:rsidRDefault="00DF3228" w:rsidP="00DF3228">
      <w:pPr>
        <w:pStyle w:val="H5ListeBindestrich"/>
        <w:numPr>
          <w:ilvl w:val="0"/>
          <w:numId w:val="42"/>
        </w:numPr>
        <w:spacing w:line="248" w:lineRule="exact"/>
        <w:rPr>
          <w:color w:val="000000" w:themeColor="text1"/>
          <w:sz w:val="22"/>
          <w:szCs w:val="22"/>
        </w:rPr>
      </w:pPr>
      <w:r w:rsidRPr="00DF3228">
        <w:rPr>
          <w:color w:val="000000" w:themeColor="text1"/>
          <w:sz w:val="22"/>
          <w:szCs w:val="22"/>
        </w:rPr>
        <w:t>Projektleitung, Projektsteuerung, Arbeitsgruppen, Begleitgruppen usw.</w:t>
      </w:r>
    </w:p>
    <w:p w14:paraId="67464911" w14:textId="77777777" w:rsidR="00DF3228" w:rsidRDefault="00DF3228" w:rsidP="00CD748B"/>
    <w:p w14:paraId="739C9FB6" w14:textId="77777777" w:rsidR="00DF3228" w:rsidRDefault="00DF3228" w:rsidP="00DF3228">
      <w:pPr>
        <w:pStyle w:val="berschrift1"/>
        <w:rPr>
          <w:szCs w:val="21"/>
        </w:rPr>
      </w:pPr>
      <w:bookmarkStart w:id="30" w:name="_Toc17196489"/>
      <w:bookmarkStart w:id="31" w:name="_Toc32331597"/>
      <w:bookmarkStart w:id="32" w:name="_Toc236495574"/>
      <w:r w:rsidRPr="009353EE">
        <w:rPr>
          <w:szCs w:val="21"/>
        </w:rPr>
        <w:t>Genehmigungsstufen</w:t>
      </w:r>
      <w:bookmarkEnd w:id="30"/>
      <w:bookmarkEnd w:id="31"/>
      <w:bookmarkEnd w:id="32"/>
    </w:p>
    <w:p w14:paraId="2639FEED" w14:textId="77777777" w:rsidR="00DF3228" w:rsidRDefault="00DF3228" w:rsidP="00DF3228">
      <w:pPr>
        <w:pStyle w:val="berschrift2"/>
      </w:pPr>
      <w:bookmarkStart w:id="33" w:name="_Toc32331598"/>
      <w:bookmarkStart w:id="34" w:name="_Toc236495575"/>
      <w:r>
        <w:t>Entscheid Auftraggeber/in</w:t>
      </w:r>
      <w:bookmarkEnd w:id="33"/>
      <w:bookmarkEnd w:id="34"/>
    </w:p>
    <w:tbl>
      <w:tblPr>
        <w:tblStyle w:val="Tabellenraster1"/>
        <w:tblW w:w="10773" w:type="dxa"/>
        <w:tblInd w:w="-1701" w:type="dxa"/>
        <w:tblLook w:val="03E0" w:firstRow="1" w:lastRow="1" w:firstColumn="1" w:lastColumn="1" w:noHBand="1" w:noVBand="0"/>
      </w:tblPr>
      <w:tblGrid>
        <w:gridCol w:w="1701"/>
        <w:gridCol w:w="3850"/>
        <w:gridCol w:w="5222"/>
      </w:tblGrid>
      <w:tr w:rsidR="00DF3228" w:rsidRPr="00DF3228" w14:paraId="19611E77" w14:textId="77777777" w:rsidTr="009818D2">
        <w:trPr>
          <w:cantSplit/>
        </w:trPr>
        <w:tc>
          <w:tcPr>
            <w:tcW w:w="1701" w:type="dxa"/>
            <w:tcMar>
              <w:right w:w="57" w:type="dxa"/>
            </w:tcMar>
            <w:vAlign w:val="bottom"/>
          </w:tcPr>
          <w:p w14:paraId="7AEC4D67" w14:textId="77777777" w:rsidR="00DF3228" w:rsidRPr="00DF3228" w:rsidRDefault="00DF3228" w:rsidP="00DF3228">
            <w:pPr>
              <w:spacing w:line="200" w:lineRule="exact"/>
              <w:jc w:val="right"/>
              <w:rPr>
                <w:rFonts w:eastAsia="Times New Roman"/>
                <w:sz w:val="16"/>
                <w:lang w:eastAsia="de-CH"/>
              </w:rPr>
            </w:pPr>
          </w:p>
        </w:tc>
        <w:tc>
          <w:tcPr>
            <w:tcW w:w="3850" w:type="dxa"/>
          </w:tcPr>
          <w:p w14:paraId="56626CD1" w14:textId="77777777" w:rsidR="00DF3228" w:rsidRPr="00DF3228" w:rsidRDefault="00DF3228" w:rsidP="00DF3228">
            <w:pPr>
              <w:tabs>
                <w:tab w:val="right" w:pos="3780"/>
              </w:tabs>
              <w:rPr>
                <w:rFonts w:eastAsia="Calibri"/>
              </w:rPr>
            </w:pPr>
            <w:r w:rsidRPr="00DF3228">
              <w:rPr>
                <w:rFonts w:eastAsia="Calibri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3228">
              <w:rPr>
                <w:rFonts w:eastAsia="Calibri"/>
              </w:rPr>
              <w:instrText xml:space="preserve"> FORMCHECKBOX </w:instrText>
            </w:r>
            <w:r w:rsidRPr="00DF3228">
              <w:rPr>
                <w:rFonts w:eastAsia="Calibri"/>
              </w:rPr>
            </w:r>
            <w:r w:rsidRPr="00DF3228">
              <w:rPr>
                <w:rFonts w:eastAsia="Calibri"/>
              </w:rPr>
              <w:fldChar w:fldCharType="separate"/>
            </w:r>
            <w:r w:rsidRPr="00DF3228">
              <w:rPr>
                <w:rFonts w:eastAsia="Calibri"/>
              </w:rPr>
              <w:fldChar w:fldCharType="end"/>
            </w:r>
            <w:r w:rsidRPr="00DF3228">
              <w:rPr>
                <w:rFonts w:eastAsia="Calibri"/>
              </w:rPr>
              <w:t xml:space="preserve"> Genehmigt </w:t>
            </w:r>
            <w:r w:rsidRPr="00DF3228">
              <w:rPr>
                <w:rFonts w:eastAsia="Calibri"/>
              </w:rPr>
              <w:tab/>
              <w:t xml:space="preserve"> </w:t>
            </w:r>
            <w:r w:rsidRPr="00DF3228">
              <w:rPr>
                <w:rFonts w:eastAsia="Calibri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3228">
              <w:rPr>
                <w:rFonts w:eastAsia="Calibri"/>
              </w:rPr>
              <w:instrText xml:space="preserve"> FORMCHECKBOX </w:instrText>
            </w:r>
            <w:r w:rsidRPr="00DF3228">
              <w:rPr>
                <w:rFonts w:eastAsia="Calibri"/>
              </w:rPr>
            </w:r>
            <w:r w:rsidRPr="00DF3228">
              <w:rPr>
                <w:rFonts w:eastAsia="Calibri"/>
              </w:rPr>
              <w:fldChar w:fldCharType="separate"/>
            </w:r>
            <w:r w:rsidRPr="00DF3228">
              <w:rPr>
                <w:rFonts w:eastAsia="Calibri"/>
              </w:rPr>
              <w:fldChar w:fldCharType="end"/>
            </w:r>
            <w:r w:rsidRPr="00DF3228">
              <w:rPr>
                <w:rFonts w:eastAsia="Calibri"/>
              </w:rPr>
              <w:t xml:space="preserve"> </w:t>
            </w:r>
            <w:proofErr w:type="gramStart"/>
            <w:r w:rsidRPr="00DF3228">
              <w:rPr>
                <w:rFonts w:eastAsia="Calibri"/>
              </w:rPr>
              <w:t>Abgelehnt</w:t>
            </w:r>
            <w:proofErr w:type="gramEnd"/>
          </w:p>
        </w:tc>
        <w:tc>
          <w:tcPr>
            <w:tcW w:w="5222" w:type="dxa"/>
          </w:tcPr>
          <w:p w14:paraId="18F56645" w14:textId="77777777" w:rsidR="00DF3228" w:rsidRPr="00DF3228" w:rsidRDefault="00DF3228" w:rsidP="00DF3228">
            <w:pPr>
              <w:tabs>
                <w:tab w:val="left" w:pos="403"/>
              </w:tabs>
              <w:rPr>
                <w:rFonts w:eastAsia="Calibri"/>
              </w:rPr>
            </w:pPr>
            <w:r w:rsidRPr="00DF3228">
              <w:rPr>
                <w:rFonts w:eastAsia="Calibri"/>
              </w:rPr>
              <w:tab/>
              <w:t>Auflagen/Hinweise:</w:t>
            </w:r>
          </w:p>
        </w:tc>
      </w:tr>
      <w:tr w:rsidR="00DF3228" w:rsidRPr="00DF3228" w14:paraId="53FBBB54" w14:textId="77777777" w:rsidTr="00DF3228">
        <w:trPr>
          <w:cantSplit/>
        </w:trPr>
        <w:tc>
          <w:tcPr>
            <w:tcW w:w="1701" w:type="dxa"/>
            <w:tcMar>
              <w:right w:w="57" w:type="dxa"/>
            </w:tcMar>
            <w:vAlign w:val="bottom"/>
          </w:tcPr>
          <w:p w14:paraId="3DDA73F4" w14:textId="77777777" w:rsidR="00DF3228" w:rsidRPr="00DF3228" w:rsidRDefault="00DF3228" w:rsidP="00DF3228">
            <w:pPr>
              <w:spacing w:line="200" w:lineRule="exact"/>
              <w:jc w:val="right"/>
              <w:rPr>
                <w:rFonts w:eastAsia="Times New Roman"/>
                <w:sz w:val="16"/>
                <w:lang w:eastAsia="de-CH"/>
              </w:rPr>
            </w:pPr>
            <w:r w:rsidRPr="00DF3228">
              <w:rPr>
                <w:rFonts w:eastAsia="Times New Roman"/>
                <w:sz w:val="16"/>
                <w:lang w:eastAsia="de-CH"/>
              </w:rPr>
              <w:t>Datum</w:t>
            </w:r>
          </w:p>
        </w:tc>
        <w:tc>
          <w:tcPr>
            <w:tcW w:w="3850" w:type="dxa"/>
            <w:tcBorders>
              <w:bottom w:val="single" w:sz="48" w:space="0" w:color="FFFFFF"/>
            </w:tcBorders>
            <w:shd w:val="clear" w:color="auto" w:fill="F0FAFF"/>
          </w:tcPr>
          <w:p w14:paraId="009F1E61" w14:textId="77777777" w:rsidR="00DF3228" w:rsidRPr="00DF3228" w:rsidRDefault="00DF3228" w:rsidP="00DF3228">
            <w:pPr>
              <w:rPr>
                <w:rFonts w:eastAsia="Calibri"/>
              </w:rPr>
            </w:pPr>
          </w:p>
        </w:tc>
        <w:tc>
          <w:tcPr>
            <w:tcW w:w="5222" w:type="dxa"/>
            <w:vMerge w:val="restart"/>
          </w:tcPr>
          <w:p w14:paraId="735D0E55" w14:textId="77777777" w:rsidR="00DF3228" w:rsidRPr="00DF3228" w:rsidRDefault="00DF3228" w:rsidP="00DF3228">
            <w:pPr>
              <w:rPr>
                <w:rFonts w:eastAsia="Calibri"/>
              </w:rPr>
            </w:pPr>
            <w:r w:rsidRPr="00DF3228">
              <w:rPr>
                <w:rFonts w:eastAsia="Calibri"/>
              </w:rPr>
              <w:t>.</w:t>
            </w:r>
          </w:p>
        </w:tc>
      </w:tr>
      <w:tr w:rsidR="00DF3228" w:rsidRPr="00DF3228" w14:paraId="2EBC64D7" w14:textId="77777777" w:rsidTr="00DF3228">
        <w:trPr>
          <w:cantSplit/>
          <w:trHeight w:val="680"/>
        </w:trPr>
        <w:tc>
          <w:tcPr>
            <w:tcW w:w="1701" w:type="dxa"/>
            <w:tcMar>
              <w:right w:w="57" w:type="dxa"/>
            </w:tcMar>
            <w:vAlign w:val="bottom"/>
          </w:tcPr>
          <w:p w14:paraId="7B4E72D5" w14:textId="77777777" w:rsidR="00DF3228" w:rsidRPr="00DF3228" w:rsidRDefault="00DF3228" w:rsidP="00DF3228">
            <w:pPr>
              <w:spacing w:line="200" w:lineRule="exact"/>
              <w:jc w:val="right"/>
              <w:rPr>
                <w:rFonts w:eastAsia="Times New Roman"/>
                <w:sz w:val="16"/>
                <w:lang w:eastAsia="de-CH"/>
              </w:rPr>
            </w:pPr>
            <w:r w:rsidRPr="00DF3228">
              <w:rPr>
                <w:rFonts w:eastAsia="Times New Roman"/>
                <w:sz w:val="16"/>
                <w:lang w:eastAsia="de-CH"/>
              </w:rPr>
              <w:t>Unterschrift</w:t>
            </w:r>
          </w:p>
        </w:tc>
        <w:tc>
          <w:tcPr>
            <w:tcW w:w="3850" w:type="dxa"/>
            <w:tcBorders>
              <w:top w:val="single" w:sz="48" w:space="0" w:color="FFFFFF"/>
            </w:tcBorders>
            <w:shd w:val="clear" w:color="auto" w:fill="F0FAFF"/>
          </w:tcPr>
          <w:p w14:paraId="0B98561C" w14:textId="77777777" w:rsidR="00DF3228" w:rsidRPr="00DF3228" w:rsidRDefault="00DF3228" w:rsidP="00DF3228">
            <w:pPr>
              <w:rPr>
                <w:rFonts w:eastAsia="Calibri"/>
              </w:rPr>
            </w:pPr>
          </w:p>
        </w:tc>
        <w:tc>
          <w:tcPr>
            <w:tcW w:w="5222" w:type="dxa"/>
            <w:vMerge/>
          </w:tcPr>
          <w:p w14:paraId="6E2C260B" w14:textId="77777777" w:rsidR="00DF3228" w:rsidRPr="00DF3228" w:rsidRDefault="00DF3228" w:rsidP="00DF3228">
            <w:pPr>
              <w:rPr>
                <w:rFonts w:eastAsia="Calibri"/>
              </w:rPr>
            </w:pPr>
          </w:p>
        </w:tc>
      </w:tr>
      <w:tr w:rsidR="00DF3228" w:rsidRPr="00DF3228" w14:paraId="3A9BDB19" w14:textId="77777777" w:rsidTr="009818D2">
        <w:trPr>
          <w:cantSplit/>
          <w:trHeight w:val="20"/>
        </w:trPr>
        <w:tc>
          <w:tcPr>
            <w:tcW w:w="1701" w:type="dxa"/>
            <w:tcMar>
              <w:right w:w="57" w:type="dxa"/>
            </w:tcMar>
            <w:vAlign w:val="bottom"/>
          </w:tcPr>
          <w:p w14:paraId="0C7554DD" w14:textId="77777777" w:rsidR="00DF3228" w:rsidRPr="00DF3228" w:rsidRDefault="00DF3228" w:rsidP="00DF3228">
            <w:pPr>
              <w:spacing w:line="200" w:lineRule="exact"/>
              <w:jc w:val="right"/>
              <w:rPr>
                <w:rFonts w:eastAsia="Times New Roman"/>
                <w:sz w:val="16"/>
                <w:lang w:eastAsia="de-CH"/>
              </w:rPr>
            </w:pPr>
          </w:p>
        </w:tc>
        <w:tc>
          <w:tcPr>
            <w:tcW w:w="3850" w:type="dxa"/>
          </w:tcPr>
          <w:p w14:paraId="0C456413" w14:textId="77777777" w:rsidR="00DF3228" w:rsidRPr="00DF3228" w:rsidRDefault="00DF3228" w:rsidP="00DF3228">
            <w:pPr>
              <w:rPr>
                <w:rFonts w:eastAsia="Calibri"/>
              </w:rPr>
            </w:pPr>
          </w:p>
        </w:tc>
        <w:tc>
          <w:tcPr>
            <w:tcW w:w="5222" w:type="dxa"/>
          </w:tcPr>
          <w:p w14:paraId="5D1CF2CF" w14:textId="77777777" w:rsidR="00DF3228" w:rsidRPr="00DF3228" w:rsidRDefault="00DF3228" w:rsidP="00DF3228">
            <w:pPr>
              <w:rPr>
                <w:rFonts w:eastAsia="Calibri"/>
              </w:rPr>
            </w:pPr>
          </w:p>
        </w:tc>
      </w:tr>
    </w:tbl>
    <w:p w14:paraId="7239228B" w14:textId="77777777" w:rsidR="00DF3228" w:rsidRDefault="00DF3228" w:rsidP="00CD748B"/>
    <w:p w14:paraId="46923ED5" w14:textId="77777777" w:rsidR="00DF3228" w:rsidRDefault="00DF3228" w:rsidP="00DF3228">
      <w:pPr>
        <w:pStyle w:val="berschrift2"/>
        <w:rPr>
          <w:szCs w:val="21"/>
          <w:lang w:eastAsia="de-CH"/>
        </w:rPr>
      </w:pPr>
      <w:bookmarkStart w:id="35" w:name="_Toc32331599"/>
      <w:bookmarkStart w:id="36" w:name="_Toc236495576"/>
      <w:r w:rsidRPr="009353EE">
        <w:rPr>
          <w:szCs w:val="21"/>
          <w:lang w:eastAsia="de-CH"/>
        </w:rPr>
        <w:t>Ev</w:t>
      </w:r>
      <w:r>
        <w:rPr>
          <w:szCs w:val="21"/>
          <w:lang w:eastAsia="de-CH"/>
        </w:rPr>
        <w:t>tl</w:t>
      </w:r>
      <w:r w:rsidRPr="009353EE">
        <w:rPr>
          <w:szCs w:val="21"/>
          <w:lang w:eastAsia="de-CH"/>
        </w:rPr>
        <w:t>. Entscheid Linienorganisation</w:t>
      </w:r>
      <w:bookmarkEnd w:id="35"/>
      <w:bookmarkEnd w:id="36"/>
    </w:p>
    <w:p w14:paraId="4C510209" w14:textId="77777777" w:rsidR="00DF3228" w:rsidRDefault="00DF3228" w:rsidP="00DF3228">
      <w:pPr>
        <w:rPr>
          <w:lang w:eastAsia="de-CH"/>
        </w:rPr>
      </w:pPr>
      <w:r>
        <w:rPr>
          <w:lang w:eastAsia="de-CH"/>
        </w:rPr>
        <w:t>Direktionsvorsteher/in:</w:t>
      </w:r>
    </w:p>
    <w:tbl>
      <w:tblPr>
        <w:tblStyle w:val="Tabellenraster2"/>
        <w:tblW w:w="10773" w:type="dxa"/>
        <w:tblInd w:w="-1701" w:type="dxa"/>
        <w:tblLook w:val="03E0" w:firstRow="1" w:lastRow="1" w:firstColumn="1" w:lastColumn="1" w:noHBand="1" w:noVBand="0"/>
      </w:tblPr>
      <w:tblGrid>
        <w:gridCol w:w="1701"/>
        <w:gridCol w:w="3850"/>
        <w:gridCol w:w="5222"/>
      </w:tblGrid>
      <w:tr w:rsidR="00DF3228" w:rsidRPr="00DF3228" w14:paraId="50EADB9C" w14:textId="77777777" w:rsidTr="009818D2">
        <w:trPr>
          <w:cantSplit/>
        </w:trPr>
        <w:tc>
          <w:tcPr>
            <w:tcW w:w="1701" w:type="dxa"/>
            <w:tcMar>
              <w:right w:w="57" w:type="dxa"/>
            </w:tcMar>
            <w:vAlign w:val="bottom"/>
          </w:tcPr>
          <w:p w14:paraId="2E1A89E9" w14:textId="77777777" w:rsidR="00DF3228" w:rsidRPr="00DF3228" w:rsidRDefault="00DF3228" w:rsidP="00DF3228">
            <w:pPr>
              <w:spacing w:line="200" w:lineRule="exact"/>
              <w:jc w:val="right"/>
              <w:rPr>
                <w:rFonts w:eastAsia="Times New Roman"/>
                <w:sz w:val="16"/>
                <w:lang w:eastAsia="de-CH"/>
              </w:rPr>
            </w:pPr>
          </w:p>
        </w:tc>
        <w:tc>
          <w:tcPr>
            <w:tcW w:w="3850" w:type="dxa"/>
          </w:tcPr>
          <w:p w14:paraId="4B296F2F" w14:textId="77777777" w:rsidR="00DF3228" w:rsidRPr="00DF3228" w:rsidRDefault="00DF3228" w:rsidP="00DF3228">
            <w:pPr>
              <w:tabs>
                <w:tab w:val="right" w:pos="3780"/>
              </w:tabs>
              <w:rPr>
                <w:rFonts w:eastAsia="Calibri"/>
              </w:rPr>
            </w:pPr>
            <w:r w:rsidRPr="00DF3228">
              <w:rPr>
                <w:rFonts w:eastAsia="Calibri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3228">
              <w:rPr>
                <w:rFonts w:eastAsia="Calibri"/>
              </w:rPr>
              <w:instrText xml:space="preserve"> FORMCHECKBOX </w:instrText>
            </w:r>
            <w:r w:rsidRPr="00DF3228">
              <w:rPr>
                <w:rFonts w:eastAsia="Calibri"/>
              </w:rPr>
            </w:r>
            <w:r w:rsidRPr="00DF3228">
              <w:rPr>
                <w:rFonts w:eastAsia="Calibri"/>
              </w:rPr>
              <w:fldChar w:fldCharType="separate"/>
            </w:r>
            <w:r w:rsidRPr="00DF3228">
              <w:rPr>
                <w:rFonts w:eastAsia="Calibri"/>
              </w:rPr>
              <w:fldChar w:fldCharType="end"/>
            </w:r>
            <w:r w:rsidRPr="00DF3228">
              <w:rPr>
                <w:rFonts w:eastAsia="Calibri"/>
              </w:rPr>
              <w:t xml:space="preserve"> Genehmigt </w:t>
            </w:r>
            <w:r w:rsidRPr="00DF3228">
              <w:rPr>
                <w:rFonts w:eastAsia="Calibri"/>
              </w:rPr>
              <w:tab/>
              <w:t xml:space="preserve"> </w:t>
            </w:r>
            <w:r w:rsidRPr="00DF3228">
              <w:rPr>
                <w:rFonts w:eastAsia="Calibri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3228">
              <w:rPr>
                <w:rFonts w:eastAsia="Calibri"/>
              </w:rPr>
              <w:instrText xml:space="preserve"> FORMCHECKBOX </w:instrText>
            </w:r>
            <w:r w:rsidRPr="00DF3228">
              <w:rPr>
                <w:rFonts w:eastAsia="Calibri"/>
              </w:rPr>
            </w:r>
            <w:r w:rsidRPr="00DF3228">
              <w:rPr>
                <w:rFonts w:eastAsia="Calibri"/>
              </w:rPr>
              <w:fldChar w:fldCharType="separate"/>
            </w:r>
            <w:r w:rsidRPr="00DF3228">
              <w:rPr>
                <w:rFonts w:eastAsia="Calibri"/>
              </w:rPr>
              <w:fldChar w:fldCharType="end"/>
            </w:r>
            <w:r w:rsidRPr="00DF3228">
              <w:rPr>
                <w:rFonts w:eastAsia="Calibri"/>
              </w:rPr>
              <w:t xml:space="preserve"> </w:t>
            </w:r>
            <w:proofErr w:type="gramStart"/>
            <w:r w:rsidRPr="00DF3228">
              <w:rPr>
                <w:rFonts w:eastAsia="Calibri"/>
              </w:rPr>
              <w:t>Abgelehnt</w:t>
            </w:r>
            <w:proofErr w:type="gramEnd"/>
          </w:p>
        </w:tc>
        <w:tc>
          <w:tcPr>
            <w:tcW w:w="5222" w:type="dxa"/>
          </w:tcPr>
          <w:p w14:paraId="0F9B391E" w14:textId="77777777" w:rsidR="00DF3228" w:rsidRPr="00DF3228" w:rsidRDefault="00DF3228" w:rsidP="00DF3228">
            <w:pPr>
              <w:tabs>
                <w:tab w:val="left" w:pos="403"/>
              </w:tabs>
              <w:rPr>
                <w:rFonts w:eastAsia="Calibri"/>
              </w:rPr>
            </w:pPr>
            <w:r w:rsidRPr="00DF3228">
              <w:rPr>
                <w:rFonts w:eastAsia="Calibri"/>
              </w:rPr>
              <w:tab/>
              <w:t>Auflagen/Hinweise:</w:t>
            </w:r>
          </w:p>
        </w:tc>
      </w:tr>
      <w:tr w:rsidR="00DF3228" w:rsidRPr="00DF3228" w14:paraId="3E8EBF24" w14:textId="77777777" w:rsidTr="00DF3228">
        <w:trPr>
          <w:cantSplit/>
        </w:trPr>
        <w:tc>
          <w:tcPr>
            <w:tcW w:w="1701" w:type="dxa"/>
            <w:tcMar>
              <w:right w:w="57" w:type="dxa"/>
            </w:tcMar>
            <w:vAlign w:val="bottom"/>
          </w:tcPr>
          <w:p w14:paraId="5CF7D3D9" w14:textId="77777777" w:rsidR="00DF3228" w:rsidRPr="00DF3228" w:rsidRDefault="00DF3228" w:rsidP="00DF3228">
            <w:pPr>
              <w:spacing w:line="200" w:lineRule="exact"/>
              <w:jc w:val="right"/>
              <w:rPr>
                <w:rFonts w:eastAsia="Times New Roman"/>
                <w:sz w:val="16"/>
                <w:lang w:eastAsia="de-CH"/>
              </w:rPr>
            </w:pPr>
            <w:r w:rsidRPr="00DF3228">
              <w:rPr>
                <w:rFonts w:eastAsia="Times New Roman"/>
                <w:sz w:val="16"/>
                <w:lang w:eastAsia="de-CH"/>
              </w:rPr>
              <w:t>Datum</w:t>
            </w:r>
          </w:p>
        </w:tc>
        <w:tc>
          <w:tcPr>
            <w:tcW w:w="3850" w:type="dxa"/>
            <w:tcBorders>
              <w:bottom w:val="single" w:sz="48" w:space="0" w:color="FFFFFF"/>
            </w:tcBorders>
            <w:shd w:val="clear" w:color="auto" w:fill="F0FAFF"/>
          </w:tcPr>
          <w:p w14:paraId="2A87266B" w14:textId="77777777" w:rsidR="00DF3228" w:rsidRPr="00DF3228" w:rsidRDefault="00DF3228" w:rsidP="00DF3228">
            <w:pPr>
              <w:rPr>
                <w:rFonts w:eastAsia="Calibri"/>
              </w:rPr>
            </w:pPr>
          </w:p>
        </w:tc>
        <w:tc>
          <w:tcPr>
            <w:tcW w:w="5222" w:type="dxa"/>
            <w:vMerge w:val="restart"/>
          </w:tcPr>
          <w:p w14:paraId="1DD990A5" w14:textId="77777777" w:rsidR="00DF3228" w:rsidRPr="00DF3228" w:rsidRDefault="00DF3228" w:rsidP="00DF3228">
            <w:pPr>
              <w:rPr>
                <w:rFonts w:eastAsia="Calibri"/>
              </w:rPr>
            </w:pPr>
          </w:p>
        </w:tc>
      </w:tr>
      <w:tr w:rsidR="00DF3228" w:rsidRPr="00DF3228" w14:paraId="2466598B" w14:textId="77777777" w:rsidTr="00DF3228">
        <w:trPr>
          <w:cantSplit/>
          <w:trHeight w:val="680"/>
        </w:trPr>
        <w:tc>
          <w:tcPr>
            <w:tcW w:w="1701" w:type="dxa"/>
            <w:tcMar>
              <w:right w:w="57" w:type="dxa"/>
            </w:tcMar>
            <w:vAlign w:val="bottom"/>
          </w:tcPr>
          <w:p w14:paraId="0547A093" w14:textId="77777777" w:rsidR="00DF3228" w:rsidRPr="00DF3228" w:rsidRDefault="00DF3228" w:rsidP="00DF3228">
            <w:pPr>
              <w:spacing w:line="200" w:lineRule="exact"/>
              <w:jc w:val="right"/>
              <w:rPr>
                <w:rFonts w:eastAsia="Times New Roman"/>
                <w:sz w:val="16"/>
                <w:lang w:eastAsia="de-CH"/>
              </w:rPr>
            </w:pPr>
            <w:r w:rsidRPr="00DF3228">
              <w:rPr>
                <w:rFonts w:eastAsia="Times New Roman"/>
                <w:sz w:val="16"/>
                <w:lang w:eastAsia="de-CH"/>
              </w:rPr>
              <w:t>Unterschrift</w:t>
            </w:r>
          </w:p>
        </w:tc>
        <w:tc>
          <w:tcPr>
            <w:tcW w:w="3850" w:type="dxa"/>
            <w:tcBorders>
              <w:top w:val="single" w:sz="48" w:space="0" w:color="FFFFFF"/>
            </w:tcBorders>
            <w:shd w:val="clear" w:color="auto" w:fill="F0FAFF"/>
          </w:tcPr>
          <w:p w14:paraId="27E7C85F" w14:textId="77777777" w:rsidR="00DF3228" w:rsidRPr="00DF3228" w:rsidRDefault="00DF3228" w:rsidP="00DF3228">
            <w:pPr>
              <w:rPr>
                <w:rFonts w:eastAsia="Calibri"/>
              </w:rPr>
            </w:pPr>
          </w:p>
        </w:tc>
        <w:tc>
          <w:tcPr>
            <w:tcW w:w="5222" w:type="dxa"/>
            <w:vMerge/>
          </w:tcPr>
          <w:p w14:paraId="01FEBB5C" w14:textId="77777777" w:rsidR="00DF3228" w:rsidRPr="00DF3228" w:rsidRDefault="00DF3228" w:rsidP="00DF3228">
            <w:pPr>
              <w:rPr>
                <w:rFonts w:eastAsia="Calibri"/>
              </w:rPr>
            </w:pPr>
          </w:p>
        </w:tc>
      </w:tr>
      <w:tr w:rsidR="00DF3228" w:rsidRPr="00DF3228" w14:paraId="739ECEA6" w14:textId="77777777" w:rsidTr="009818D2">
        <w:trPr>
          <w:cantSplit/>
          <w:trHeight w:val="20"/>
        </w:trPr>
        <w:tc>
          <w:tcPr>
            <w:tcW w:w="1701" w:type="dxa"/>
            <w:tcMar>
              <w:right w:w="57" w:type="dxa"/>
            </w:tcMar>
            <w:vAlign w:val="bottom"/>
          </w:tcPr>
          <w:p w14:paraId="0585E7EB" w14:textId="77777777" w:rsidR="00DF3228" w:rsidRPr="00DF3228" w:rsidRDefault="00DF3228" w:rsidP="00DF3228">
            <w:pPr>
              <w:spacing w:line="200" w:lineRule="exact"/>
              <w:jc w:val="right"/>
              <w:rPr>
                <w:rFonts w:eastAsia="Times New Roman"/>
                <w:sz w:val="16"/>
                <w:lang w:eastAsia="de-CH"/>
              </w:rPr>
            </w:pPr>
          </w:p>
        </w:tc>
        <w:tc>
          <w:tcPr>
            <w:tcW w:w="3850" w:type="dxa"/>
          </w:tcPr>
          <w:p w14:paraId="7D1ED23F" w14:textId="77777777" w:rsidR="00DF3228" w:rsidRPr="00DF3228" w:rsidRDefault="00DF3228" w:rsidP="00DF3228">
            <w:pPr>
              <w:rPr>
                <w:rFonts w:eastAsia="Calibri"/>
              </w:rPr>
            </w:pPr>
          </w:p>
        </w:tc>
        <w:tc>
          <w:tcPr>
            <w:tcW w:w="5222" w:type="dxa"/>
          </w:tcPr>
          <w:p w14:paraId="2274BDB7" w14:textId="77777777" w:rsidR="00DF3228" w:rsidRPr="00DF3228" w:rsidRDefault="00DF3228" w:rsidP="00DF3228">
            <w:pPr>
              <w:rPr>
                <w:rFonts w:eastAsia="Calibri"/>
              </w:rPr>
            </w:pPr>
          </w:p>
        </w:tc>
      </w:tr>
    </w:tbl>
    <w:p w14:paraId="4D0FA956" w14:textId="77777777" w:rsidR="00DF3228" w:rsidRDefault="00DF3228" w:rsidP="00DF3228">
      <w:pPr>
        <w:rPr>
          <w:lang w:eastAsia="de-CH"/>
        </w:rPr>
      </w:pPr>
    </w:p>
    <w:p w14:paraId="2E0317AD" w14:textId="77777777" w:rsidR="00DF3228" w:rsidRPr="00DF3228" w:rsidRDefault="00DF3228" w:rsidP="00DF3228">
      <w:pPr>
        <w:pStyle w:val="H5Text105linksbndig"/>
        <w:rPr>
          <w:i/>
          <w:color w:val="000000" w:themeColor="text1"/>
          <w:sz w:val="22"/>
          <w:szCs w:val="22"/>
          <w:lang w:eastAsia="de-CH"/>
        </w:rPr>
      </w:pPr>
      <w:r w:rsidRPr="00DF3228">
        <w:rPr>
          <w:i/>
          <w:color w:val="000000" w:themeColor="text1"/>
          <w:sz w:val="22"/>
          <w:szCs w:val="22"/>
          <w:lang w:eastAsia="de-CH"/>
        </w:rPr>
        <w:t>NB: Bei Rechtsetzungsvorhaben von besonderer Tragweite zusätzlich RRB notwendig (§ 10 Rechtsetzungsverordnung)</w:t>
      </w:r>
    </w:p>
    <w:p w14:paraId="70F7E9B9" w14:textId="77777777" w:rsidR="00DF3228" w:rsidRDefault="00DF3228" w:rsidP="00DF3228">
      <w:pPr>
        <w:rPr>
          <w:lang w:eastAsia="de-CH"/>
        </w:rPr>
      </w:pPr>
    </w:p>
    <w:sectPr w:rsidR="00DF3228" w:rsidSect="0093417D">
      <w:pgSz w:w="11906" w:h="16838" w:code="9"/>
      <w:pgMar w:top="2552" w:right="936" w:bottom="1134" w:left="1985" w:header="425" w:footer="5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9B6289" w14:textId="77777777" w:rsidR="004B73F2" w:rsidRDefault="004B73F2" w:rsidP="00A16E13">
      <w:pPr>
        <w:spacing w:line="240" w:lineRule="auto"/>
      </w:pPr>
      <w:r>
        <w:separator/>
      </w:r>
    </w:p>
  </w:endnote>
  <w:endnote w:type="continuationSeparator" w:id="0">
    <w:p w14:paraId="77DFDC92" w14:textId="77777777" w:rsidR="004B73F2" w:rsidRDefault="004B73F2" w:rsidP="00A16E1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ystem">
    <w:panose1 w:val="00000000000000000000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alias w:val="CCPM"/>
      <w:tag w:val="KTZH-CCPM2"/>
      <w:id w:val="-634872731"/>
      <w:lock w:val="sdtLocked"/>
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<w:text/>
    </w:sdtPr>
    <w:sdtEndPr/>
    <w:sdtContent>
      <w:p w14:paraId="392B6448" w14:textId="668EADB6" w:rsidR="000339B5" w:rsidRDefault="005A5F06" w:rsidP="008E07D4">
        <w:pPr>
          <w:pStyle w:val="KTZH-LayoutCCPM-Box"/>
          <w:framePr w:wrap="around"/>
        </w:pPr>
        <w:r>
          <w:t>…</w:t>
        </w:r>
      </w:p>
    </w:sdtContent>
  </w:sdt>
  <w:p w14:paraId="50B2FD3D" w14:textId="77777777" w:rsidR="004C1C23" w:rsidRDefault="004C1C23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alias w:val="Logo HERMES"/>
      <w:tag w:val="KTZH-Logo-HERMES"/>
      <w:id w:val="-1578207717"/>
      <w:placeholder>
        <w:docPart w:val="96BE89D3FAA64B2CBC7851D4F97CB702"/>
      </w:placeholder>
    </w:sdtPr>
    <w:sdtEndPr/>
    <w:sdtContent>
      <w:p w14:paraId="4439241F" w14:textId="77777777" w:rsidR="004A37E8" w:rsidRDefault="007A423D" w:rsidP="004C1C23">
        <w:pPr>
          <w:pStyle w:val="KTZH-LayoutLogo-HERMES-Box"/>
          <w:framePr w:wrap="around"/>
        </w:pPr>
        <w:r>
          <w:drawing>
            <wp:inline distT="0" distB="0" distL="0" distR="0" wp14:anchorId="79C919F0" wp14:editId="32F4F3AA">
              <wp:extent cx="720000" cy="118800"/>
              <wp:effectExtent l="0" t="0" r="4445" b="0"/>
              <wp:docPr id="647718097" name="Grafik 647718097" descr="Logo HERMES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47718097" name="Grafik 647718097" descr="Logo HERMES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20000" cy="1188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p>
    </w:sdtContent>
  </w:sdt>
  <w:sdt>
    <w:sdtPr>
      <w:alias w:val="CCPM"/>
      <w:tag w:val="KTZH-CCPM"/>
      <w:id w:val="538240091"/>
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<w:text/>
    </w:sdtPr>
    <w:sdtEndPr/>
    <w:sdtContent>
      <w:p w14:paraId="5F2B97E5" w14:textId="44793965" w:rsidR="004A37E8" w:rsidRDefault="005A5F06" w:rsidP="008E07D4">
        <w:pPr>
          <w:pStyle w:val="KTZH-LayoutCCPM-Box"/>
          <w:framePr w:wrap="around"/>
        </w:pPr>
        <w:r>
          <w:t>…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92223E" w14:textId="77777777" w:rsidR="004B73F2" w:rsidRDefault="004B73F2" w:rsidP="00A16E13">
      <w:pPr>
        <w:spacing w:line="240" w:lineRule="auto"/>
      </w:pPr>
      <w:r>
        <w:separator/>
      </w:r>
    </w:p>
  </w:footnote>
  <w:footnote w:type="continuationSeparator" w:id="0">
    <w:p w14:paraId="0C4859F0" w14:textId="77777777" w:rsidR="004B73F2" w:rsidRDefault="004B73F2" w:rsidP="00A16E1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alias w:val="Wappen"/>
      <w:tag w:val="KTZH-Wappen-Rechts"/>
      <w:id w:val="-1011839609"/>
      <w:lock w:val="sdtContentLocked"/>
      <w:placeholder>
        <w:docPart w:val="F850195EA2744FB4B022AE1DEE045AD5"/>
      </w:placeholder>
    </w:sdtPr>
    <w:sdtEndPr/>
    <w:sdtContent>
      <w:p w14:paraId="24E8CE9F" w14:textId="77777777" w:rsidR="00A16E13" w:rsidRDefault="002C76A0" w:rsidP="009C1591">
        <w:pPr>
          <w:pStyle w:val="KTZH-LayoutWappen-Page2-Box"/>
          <w:framePr w:wrap="around"/>
        </w:pPr>
        <w:r w:rsidRPr="00A04E00">
          <w:drawing>
            <wp:inline distT="0" distB="0" distL="0" distR="0" wp14:anchorId="4632510F" wp14:editId="135C89BD">
              <wp:extent cx="215900" cy="215900"/>
              <wp:effectExtent l="0" t="0" r="0" b="0"/>
              <wp:docPr id="429135817" name="Grafik 429135817" descr="Wappen Kanton Zürich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456878662" name="Grafik 1456878662" descr="Wappen Kanton Zürich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15900" cy="2159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p>
    </w:sdtContent>
  </w:sdt>
  <w:p w14:paraId="124B779E" w14:textId="77777777" w:rsidR="009C1591" w:rsidRDefault="005A1B0D">
    <w:pPr>
      <w:pStyle w:val="Kopfzeile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1" layoutInCell="1" allowOverlap="1" wp14:anchorId="601CD09B" wp14:editId="4C7BA5F2">
              <wp:simplePos x="0" y="0"/>
              <wp:positionH relativeFrom="page">
                <wp:align>right</wp:align>
              </wp:positionH>
              <wp:positionV relativeFrom="page">
                <wp:posOffset>269875</wp:posOffset>
              </wp:positionV>
              <wp:extent cx="2340000" cy="1080000"/>
              <wp:effectExtent l="0" t="0" r="3175" b="6350"/>
              <wp:wrapNone/>
              <wp:docPr id="1703391220" name="Textfeld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40000" cy="108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sdt>
                          <w:sdtPr>
                            <w:alias w:val="Titel (Dok-Eigenschaft)"/>
                            <w:tag w:val="KTZH-Titel2"/>
                            <w:id w:val="-1002959409"/>
                            <w:lock w:val="sdtLocked"/>
                            <w:placeholder>
                              <w:docPart w:val="1DC509593E9245F993AE7B199FAADB22"/>
                            </w:placeholder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 w:multiLine="1"/>
                          </w:sdtPr>
                          <w:sdtEndPr/>
                          <w:sdtContent>
                            <w:p w14:paraId="06757817" w14:textId="79D61AE4" w:rsidR="00BA18E2" w:rsidRDefault="0059215F" w:rsidP="005F5BFE">
                              <w:pPr>
                                <w:pStyle w:val="KTZH-LayoutInfo-Page2-Box"/>
                              </w:pPr>
                              <w:r>
                                <w:t>Normkonzept</w:t>
                              </w:r>
                            </w:p>
                          </w:sdtContent>
                        </w:sdt>
                        <w:sdt>
                          <w:sdtPr>
                            <w:alias w:val="Projektname (Dok-Eigenschaft)"/>
                            <w:tag w:val="KTZH-Projektname2"/>
                            <w:id w:val="-1018464489"/>
                            <w:lock w:val="sdtLocked"/>
                            <w:placeholder>
                              <w:docPart w:val="127C90500F0D4B60BA2FF77F9F4A7DD1"/>
                            </w:placeholder>
                            <w:showingPlcHdr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 w:multiLine="1"/>
                          </w:sdtPr>
                          <w:sdtEndPr/>
                          <w:sdtContent>
                            <w:p w14:paraId="638CB48A" w14:textId="25664088" w:rsidR="005A1B0D" w:rsidRDefault="00E938CF" w:rsidP="005F5BFE">
                              <w:pPr>
                                <w:pStyle w:val="KTZH-LayoutInfo-Page2-Box"/>
                              </w:pPr>
                              <w:r w:rsidRPr="00E54B76">
                                <w:rPr>
                                  <w:rStyle w:val="Platzhaltertext"/>
                                </w:rPr>
                                <w:t>[</w:t>
                              </w:r>
                              <w:r>
                                <w:rPr>
                                  <w:rStyle w:val="Platzhaltertext"/>
                                </w:rPr>
                                <w:t>Projektname-Referenz</w:t>
                              </w:r>
                              <w:r w:rsidRPr="00E54B76">
                                <w:rPr>
                                  <w:rStyle w:val="Platzhaltertext"/>
                                </w:rPr>
                                <w:t>]</w:t>
                              </w:r>
                            </w:p>
                          </w:sdtContent>
                        </w:sdt>
                        <w:p w14:paraId="27F6F617" w14:textId="77777777" w:rsidR="00BA18E2" w:rsidRDefault="00CC6407" w:rsidP="005F5BFE">
                          <w:pPr>
                            <w:pStyle w:val="KTZH-LayoutInfo-Page2-Box"/>
                          </w:pP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>/</w:t>
                          </w:r>
                          <w:fldSimple w:instr="NUMPAGES   \* MERGEFORMAT">
                            <w:r>
                              <w:t>12</w:t>
                            </w:r>
                          </w:fldSimple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upright="1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 w14:anchorId="66579085">
            <v:shapetype id="_x0000_t202" coordsize="21600,21600" o:spt="202" path="m,l,21600r21600,l21600,xe" w14:anchorId="601CD09B">
              <v:stroke joinstyle="miter"/>
              <v:path gradientshapeok="t" o:connecttype="rect"/>
            </v:shapetype>
            <v:shape id="Textfeld 2" style="position:absolute;margin-left:133.05pt;margin-top:21.25pt;width:184.25pt;height:85.05pt;z-index:251658240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page;mso-width-percent:0;mso-height-percent:0;mso-width-relative:margin;mso-height-relative:margin;v-text-anchor:middle" o:spid="_x0000_s1026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">
              <v:textbox inset="0,0,0,0">
                <w:txbxContent>
                  <w:sdt>
                    <w:sdtPr>
                      <w:id w:val="278876109"/>
                      <w:alias w:val="Titel (Dok-Eigenschaft)"/>
                      <w:tag w:val="KTZH-Titel2"/>
                      <w:id w:val="-1002959409"/>
                      <w:lock w:val="sdtLocked"/>
                      <w:placeholder>
                        <w:docPart w:val="1DC509593E9245F993AE7B199FAADB22"/>
                      </w:placeholder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 w:multiLine="1"/>
                    </w:sdtPr>
                    <w:sdtContent>
                      <w:p w:rsidR="00BA18E2" w:rsidP="005F5BFE" w:rsidRDefault="0059215F" w14:paraId="7C98C162" w14:textId="79D61AE4">
                        <w:pPr>
                          <w:pStyle w:val="KTZH-LayoutInfo-Page2-Box"/>
                        </w:pPr>
                        <w:r>
                          <w:t>Normkonzept</w:t>
                        </w:r>
                      </w:p>
                    </w:sdtContent>
                  </w:sdt>
                  <w:sdt>
                    <w:sdtPr>
                      <w:id w:val="807207191"/>
                      <w:alias w:val="Projektname (Dok-Eigenschaft)"/>
                      <w:tag w:val="KTZH-Projektname2"/>
                      <w:id w:val="-1018464489"/>
                      <w:lock w:val="sdtLocked"/>
                      <w:placeholder>
                        <w:docPart w:val="127C90500F0D4B60BA2FF77F9F4A7DD1"/>
                      </w:placeholder>
                      <w:showingPlcHdr/>
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<w:text w:multiLine="1"/>
                    </w:sdtPr>
                    <w:sdtContent>
                      <w:p w:rsidR="005A1B0D" w:rsidP="005F5BFE" w:rsidRDefault="00E938CF" w14:paraId="41821E7C" w14:textId="25664088">
                        <w:pPr>
                          <w:pStyle w:val="KTZH-LayoutInfo-Page2-Box"/>
                        </w:pPr>
                        <w:r w:rsidRPr="00E54B76">
                          <w:rPr>
                            <w:rStyle w:val="PlaceholderText"/>
                          </w:rPr>
                          <w:t>[</w:t>
                        </w:r>
                        <w:r>
                          <w:rPr>
                            <w:rStyle w:val="PlaceholderText"/>
                          </w:rPr>
                          <w:t>Projektname-Referenz</w:t>
                        </w:r>
                        <w:r w:rsidRPr="00E54B76">
                          <w:rPr>
                            <w:rStyle w:val="PlaceholderText"/>
                          </w:rPr>
                          <w:t>]</w:t>
                        </w:r>
                      </w:p>
                    </w:sdtContent>
                  </w:sdt>
                  <w:p w:rsidR="00BA18E2" w:rsidP="005F5BFE" w:rsidRDefault="00CC6407" w14:paraId="21483C0F" w14:textId="77777777">
                    <w:pPr>
                      <w:pStyle w:val="KTZH-LayoutInfo-Page2-Box"/>
                    </w:pP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>/</w:t>
                    </w:r>
                    <w:r>
                      <w:fldChar w:fldCharType="begin"/>
                    </w:r>
                    <w:r>
                      <w:instrText>NUMPAGES   \* MERGEFORMAT</w:instrText>
                    </w:r>
                    <w:r>
                      <w:fldChar w:fldCharType="separate"/>
                    </w:r>
                    <w:r>
                      <w:t>12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alias w:val="Wappen"/>
      <w:tag w:val="KTZH-Wappen-Links"/>
      <w:id w:val="-1524619554"/>
      <w:lock w:val="sdtContentLocked"/>
      <w:placeholder>
        <w:docPart w:val="EC79743EAAA44B87A0FABF3426CFA441"/>
      </w:placeholder>
    </w:sdtPr>
    <w:sdtEndPr/>
    <w:sdtContent>
      <w:p w14:paraId="7CF27B6F" w14:textId="77777777" w:rsidR="00274439" w:rsidRDefault="002C76A0" w:rsidP="009C1591">
        <w:pPr>
          <w:pStyle w:val="KTZH-LayoutWappen-Page1-Box"/>
          <w:framePr w:wrap="around"/>
        </w:pPr>
        <w:r w:rsidRPr="00A04E00">
          <w:drawing>
            <wp:inline distT="0" distB="0" distL="0" distR="0" wp14:anchorId="3E9A1460" wp14:editId="380C6A16">
              <wp:extent cx="215900" cy="215900"/>
              <wp:effectExtent l="0" t="0" r="0" b="0"/>
              <wp:docPr id="1192581954" name="Grafik 1192581954" descr="Wappen Kanton Zürich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4" name="Grafik 44" descr="Wappen Kanton Zürich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15900" cy="2159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p>
    </w:sdtContent>
  </w:sdt>
  <w:p w14:paraId="7B3136CF" w14:textId="7FB5D144" w:rsidR="00A6486D" w:rsidRDefault="00A6486D" w:rsidP="00A6486D">
    <w:pPr>
      <w:pStyle w:val="KTZH-LayoutInfo3-Page1"/>
      <w:rPr>
        <w:sz w:val="21"/>
      </w:rPr>
    </w:pPr>
  </w:p>
  <w:p w14:paraId="41D75319" w14:textId="77777777" w:rsidR="00A6486D" w:rsidRDefault="00A6486D" w:rsidP="00A6486D">
    <w:pPr>
      <w:pStyle w:val="KTZH-LayoutInfo1-Page1-Box"/>
      <w:framePr w:wrap="notBeside"/>
    </w:pPr>
    <w:r>
      <w:t>Kanton Zürich</w:t>
    </w:r>
  </w:p>
  <w:sdt>
    <w:sdtPr>
      <w:alias w:val="Direktion"/>
      <w:tag w:val="KTZH-Direktion"/>
      <w:id w:val="-1276790693"/>
      <w:placeholder>
        <w:docPart w:val="77E445E2BFFB4563AA1DF7A4285BF697"/>
      </w:placeholder>
      <w:showingPlcHdr/>
    </w:sdtPr>
    <w:sdtEndPr/>
    <w:sdtContent>
      <w:p w14:paraId="7C9BBCD8" w14:textId="77777777" w:rsidR="00A6486D" w:rsidRDefault="00A6486D" w:rsidP="00A6486D">
        <w:pPr>
          <w:pStyle w:val="KTZH-LayoutInfo2-Page1-Box"/>
          <w:framePr w:hRule="auto" w:wrap="notBeside" w:y="908"/>
        </w:pPr>
        <w:r>
          <w:rPr>
            <w:rStyle w:val="Platzhaltertext"/>
          </w:rPr>
          <w:t>Direktion w</w:t>
        </w:r>
        <w:r w:rsidRPr="0046225B">
          <w:rPr>
            <w:rStyle w:val="Platzhaltertext"/>
          </w:rPr>
          <w:t>ählen</w:t>
        </w:r>
        <w:r>
          <w:rPr>
            <w:rStyle w:val="Platzhaltertext"/>
          </w:rPr>
          <w:t>…</w:t>
        </w:r>
      </w:p>
    </w:sdtContent>
  </w:sdt>
  <w:sdt>
    <w:sdtPr>
      <w:alias w:val="Amt"/>
      <w:tag w:val="KTZH-Amt"/>
      <w:id w:val="-766151373"/>
      <w:lock w:val="sdtLocked"/>
      <w:showingPlcHdr/>
      <w:text w:multiLine="1"/>
    </w:sdtPr>
    <w:sdtEndPr/>
    <w:sdtContent>
      <w:p w14:paraId="7DA8B7B5" w14:textId="77777777" w:rsidR="00A6486D" w:rsidRPr="000055AB" w:rsidRDefault="00A6486D" w:rsidP="00A6486D">
        <w:pPr>
          <w:pStyle w:val="KTZH-LayoutInfo3-Page1"/>
          <w:framePr w:w="8505" w:wrap="notBeside" w:vAnchor="page" w:hAnchor="page" w:x="2467" w:y="908" w:anchorLock="1"/>
        </w:pPr>
        <w:r>
          <w:rPr>
            <w:rStyle w:val="Platzhaltertext"/>
          </w:rPr>
          <w:t>Amt einfügen…</w:t>
        </w:r>
      </w:p>
    </w:sdtContent>
  </w:sdt>
  <w:sdt>
    <w:sdtPr>
      <w:alias w:val="Direktion"/>
      <w:tag w:val="KTZH-Direktion"/>
      <w:id w:val="1519039645"/>
      <w:lock w:val="sdtLocked"/>
      <w:placeholder>
        <w:docPart w:val="E38B9C88D16549B5B383E4256C1D6384"/>
      </w:placeholder>
      <w:showingPlcHdr/>
      <w:comboBox>
        <w:listItem w:value="Bitte wählen..."/>
        <w:listItem w:displayText="Direktion der Justiz und des Innern" w:value="Direktion der Justiz und des Innern"/>
        <w:listItem w:displayText="Sicherheitsdirektion" w:value="Sicherheitsdirektion"/>
        <w:listItem w:displayText="Finanzdirektion" w:value="Finanzdirektion"/>
        <w:listItem w:displayText="Volkswirtschaftsdirektion" w:value="Volkswirtschaftsdirektion"/>
        <w:listItem w:displayText="Gesundheitsdirektion" w:value="Gesundheitsdirektion"/>
        <w:listItem w:displayText="Bildungsdirektion" w:value="Bildungsdirektion"/>
        <w:listItem w:displayText="Baudirektion" w:value="Baudirektion"/>
        <w:listItem w:displayText="Staatskanzlei" w:value="Staatskanzlei"/>
      </w:comboBox>
    </w:sdtPr>
    <w:sdtEndPr/>
    <w:sdtContent>
      <w:p w14:paraId="69EE8B15" w14:textId="77777777" w:rsidR="00D57B31" w:rsidRDefault="00D57B31" w:rsidP="00D57B31">
        <w:pPr>
          <w:pStyle w:val="KTZH-LayoutInfo2-Page1-Box"/>
          <w:framePr w:wrap="notBeside"/>
        </w:pPr>
        <w:r>
          <w:rPr>
            <w:rStyle w:val="Platzhaltertext"/>
          </w:rPr>
          <w:t>Direktion w</w:t>
        </w:r>
        <w:r w:rsidRPr="0046225B">
          <w:rPr>
            <w:rStyle w:val="Platzhaltertext"/>
          </w:rPr>
          <w:t>ählen</w:t>
        </w:r>
        <w:r>
          <w:rPr>
            <w:rStyle w:val="Platzhaltertext"/>
          </w:rPr>
          <w:t>…</w:t>
        </w:r>
      </w:p>
    </w:sdtContent>
  </w:sdt>
  <w:sdt>
    <w:sdtPr>
      <w:alias w:val="Löwe"/>
      <w:tag w:val="KTZH-Loewe-Box"/>
      <w:id w:val="-1769538991"/>
      <w:lock w:val="sdtContentLocked"/>
      <w:placeholder>
        <w:docPart w:val="CE9805DD6BAC400C9B9B212473C0E1E6"/>
      </w:placeholder>
    </w:sdtPr>
    <w:sdtEndPr/>
    <w:sdtContent>
      <w:p w14:paraId="1B8994ED" w14:textId="77777777" w:rsidR="00437AC8" w:rsidRDefault="002C76A0" w:rsidP="00437AC8">
        <w:pPr>
          <w:pStyle w:val="KTZH-LayoutLoewe-Box"/>
          <w:framePr w:wrap="around"/>
        </w:pPr>
        <w:r w:rsidRPr="00A04E00">
          <w:drawing>
            <wp:inline distT="0" distB="0" distL="0" distR="0" wp14:anchorId="4F4EA535" wp14:editId="1724CC94">
              <wp:extent cx="811843" cy="1075879"/>
              <wp:effectExtent l="0" t="0" r="7620" b="0"/>
              <wp:docPr id="1896254124" name="Grafik 1896254124" descr="Löwe des Kanton Zürich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7111080" name="Grafik 127111080" descr="Löwe des Kanton Zürich"/>
                      <pic:cNvPicPr/>
                    </pic:nvPicPr>
                    <pic:blipFill rotWithShape="1">
                      <a:blip r:embed="rId2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l="-2" r="1730" b="3402"/>
                      <a:stretch/>
                    </pic:blipFill>
                    <pic:spPr bwMode="auto">
                      <a:xfrm>
                        <a:off x="0" y="0"/>
                        <a:ext cx="813708" cy="1078351"/>
                      </a:xfrm>
                      <a:prstGeom prst="rect">
                        <a:avLst/>
                      </a:prstGeom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/>
                        </a:ext>
                      </a:extLst>
                    </pic:spPr>
                  </pic:pic>
                </a:graphicData>
              </a:graphic>
            </wp:inline>
          </w:drawing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04571"/>
    <w:multiLevelType w:val="hybridMultilevel"/>
    <w:tmpl w:val="2AE617CE"/>
    <w:lvl w:ilvl="0" w:tplc="0807000F">
      <w:start w:val="1"/>
      <w:numFmt w:val="decimal"/>
      <w:lvlText w:val="%1."/>
      <w:lvlJc w:val="left"/>
      <w:pPr>
        <w:ind w:left="360" w:hanging="360"/>
      </w:pPr>
    </w:lvl>
    <w:lvl w:ilvl="1" w:tplc="08070019" w:tentative="1">
      <w:start w:val="1"/>
      <w:numFmt w:val="lowerLetter"/>
      <w:lvlText w:val="%2."/>
      <w:lvlJc w:val="left"/>
      <w:pPr>
        <w:ind w:left="1080" w:hanging="360"/>
      </w:pPr>
    </w:lvl>
    <w:lvl w:ilvl="2" w:tplc="0807001B" w:tentative="1">
      <w:start w:val="1"/>
      <w:numFmt w:val="lowerRoman"/>
      <w:lvlText w:val="%3."/>
      <w:lvlJc w:val="right"/>
      <w:pPr>
        <w:ind w:left="1800" w:hanging="180"/>
      </w:pPr>
    </w:lvl>
    <w:lvl w:ilvl="3" w:tplc="0807000F" w:tentative="1">
      <w:start w:val="1"/>
      <w:numFmt w:val="decimal"/>
      <w:lvlText w:val="%4."/>
      <w:lvlJc w:val="left"/>
      <w:pPr>
        <w:ind w:left="2520" w:hanging="360"/>
      </w:pPr>
    </w:lvl>
    <w:lvl w:ilvl="4" w:tplc="08070019" w:tentative="1">
      <w:start w:val="1"/>
      <w:numFmt w:val="lowerLetter"/>
      <w:lvlText w:val="%5."/>
      <w:lvlJc w:val="left"/>
      <w:pPr>
        <w:ind w:left="3240" w:hanging="360"/>
      </w:pPr>
    </w:lvl>
    <w:lvl w:ilvl="5" w:tplc="0807001B" w:tentative="1">
      <w:start w:val="1"/>
      <w:numFmt w:val="lowerRoman"/>
      <w:lvlText w:val="%6."/>
      <w:lvlJc w:val="right"/>
      <w:pPr>
        <w:ind w:left="3960" w:hanging="180"/>
      </w:pPr>
    </w:lvl>
    <w:lvl w:ilvl="6" w:tplc="0807000F" w:tentative="1">
      <w:start w:val="1"/>
      <w:numFmt w:val="decimal"/>
      <w:lvlText w:val="%7."/>
      <w:lvlJc w:val="left"/>
      <w:pPr>
        <w:ind w:left="4680" w:hanging="360"/>
      </w:pPr>
    </w:lvl>
    <w:lvl w:ilvl="7" w:tplc="08070019" w:tentative="1">
      <w:start w:val="1"/>
      <w:numFmt w:val="lowerLetter"/>
      <w:lvlText w:val="%8."/>
      <w:lvlJc w:val="left"/>
      <w:pPr>
        <w:ind w:left="5400" w:hanging="360"/>
      </w:pPr>
    </w:lvl>
    <w:lvl w:ilvl="8" w:tplc="08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28D78F1"/>
    <w:multiLevelType w:val="multilevel"/>
    <w:tmpl w:val="F34EC00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 w15:restartNumberingAfterBreak="0">
    <w:nsid w:val="02E53207"/>
    <w:multiLevelType w:val="hybridMultilevel"/>
    <w:tmpl w:val="DAE28BC8"/>
    <w:lvl w:ilvl="0" w:tplc="E8861D92">
      <w:start w:val="1"/>
      <w:numFmt w:val="decimal"/>
      <w:pStyle w:val="Listennummer3"/>
      <w:lvlText w:val="%1."/>
      <w:lvlJc w:val="left"/>
      <w:pPr>
        <w:ind w:left="1286" w:hanging="360"/>
      </w:pPr>
    </w:lvl>
    <w:lvl w:ilvl="1" w:tplc="08070019" w:tentative="1">
      <w:start w:val="1"/>
      <w:numFmt w:val="lowerLetter"/>
      <w:lvlText w:val="%2."/>
      <w:lvlJc w:val="left"/>
      <w:pPr>
        <w:ind w:left="2006" w:hanging="360"/>
      </w:pPr>
    </w:lvl>
    <w:lvl w:ilvl="2" w:tplc="0807001B" w:tentative="1">
      <w:start w:val="1"/>
      <w:numFmt w:val="lowerRoman"/>
      <w:lvlText w:val="%3."/>
      <w:lvlJc w:val="right"/>
      <w:pPr>
        <w:ind w:left="2726" w:hanging="180"/>
      </w:pPr>
    </w:lvl>
    <w:lvl w:ilvl="3" w:tplc="0807000F" w:tentative="1">
      <w:start w:val="1"/>
      <w:numFmt w:val="decimal"/>
      <w:lvlText w:val="%4."/>
      <w:lvlJc w:val="left"/>
      <w:pPr>
        <w:ind w:left="3446" w:hanging="360"/>
      </w:pPr>
    </w:lvl>
    <w:lvl w:ilvl="4" w:tplc="08070019" w:tentative="1">
      <w:start w:val="1"/>
      <w:numFmt w:val="lowerLetter"/>
      <w:lvlText w:val="%5."/>
      <w:lvlJc w:val="left"/>
      <w:pPr>
        <w:ind w:left="4166" w:hanging="360"/>
      </w:pPr>
    </w:lvl>
    <w:lvl w:ilvl="5" w:tplc="0807001B" w:tentative="1">
      <w:start w:val="1"/>
      <w:numFmt w:val="lowerRoman"/>
      <w:lvlText w:val="%6."/>
      <w:lvlJc w:val="right"/>
      <w:pPr>
        <w:ind w:left="4886" w:hanging="180"/>
      </w:pPr>
    </w:lvl>
    <w:lvl w:ilvl="6" w:tplc="0807000F" w:tentative="1">
      <w:start w:val="1"/>
      <w:numFmt w:val="decimal"/>
      <w:lvlText w:val="%7."/>
      <w:lvlJc w:val="left"/>
      <w:pPr>
        <w:ind w:left="5606" w:hanging="360"/>
      </w:pPr>
    </w:lvl>
    <w:lvl w:ilvl="7" w:tplc="08070019" w:tentative="1">
      <w:start w:val="1"/>
      <w:numFmt w:val="lowerLetter"/>
      <w:lvlText w:val="%8."/>
      <w:lvlJc w:val="left"/>
      <w:pPr>
        <w:ind w:left="6326" w:hanging="360"/>
      </w:pPr>
    </w:lvl>
    <w:lvl w:ilvl="8" w:tplc="0807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3" w15:restartNumberingAfterBreak="0">
    <w:nsid w:val="03532DB4"/>
    <w:multiLevelType w:val="multilevel"/>
    <w:tmpl w:val="86D65A1E"/>
    <w:styleLink w:val="List-KTZHNummeriert"/>
    <w:lvl w:ilvl="0">
      <w:start w:val="1"/>
      <w:numFmt w:val="decimal"/>
      <w:pStyle w:val="Nummeriert1KTZH"/>
      <w:lvlText w:val="%1.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pStyle w:val="Nummeriert2KTZH"/>
      <w:lvlText w:val="%2."/>
      <w:lvlJc w:val="left"/>
      <w:pPr>
        <w:ind w:left="850" w:hanging="425"/>
      </w:pPr>
      <w:rPr>
        <w:rFonts w:hint="default"/>
      </w:rPr>
    </w:lvl>
    <w:lvl w:ilvl="2">
      <w:start w:val="1"/>
      <w:numFmt w:val="decimal"/>
      <w:pStyle w:val="Nummeriert3KTZH"/>
      <w:lvlText w:val="%3."/>
      <w:lvlJc w:val="left"/>
      <w:pPr>
        <w:ind w:left="1275" w:hanging="425"/>
      </w:pPr>
      <w:rPr>
        <w:rFonts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%9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047B1E81"/>
    <w:multiLevelType w:val="hybridMultilevel"/>
    <w:tmpl w:val="FF5E4450"/>
    <w:lvl w:ilvl="0" w:tplc="A3A2EF7C">
      <w:start w:val="1"/>
      <w:numFmt w:val="bullet"/>
      <w:pStyle w:val="Aufzhlungszeichen3"/>
      <w:lvlText w:val="–"/>
      <w:lvlJc w:val="left"/>
      <w:pPr>
        <w:ind w:left="1286" w:hanging="360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2006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726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446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166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886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606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326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046" w:hanging="360"/>
      </w:pPr>
      <w:rPr>
        <w:rFonts w:ascii="Wingdings" w:hAnsi="Wingdings" w:hint="default"/>
      </w:rPr>
    </w:lvl>
  </w:abstractNum>
  <w:abstractNum w:abstractNumId="5" w15:restartNumberingAfterBreak="0">
    <w:nsid w:val="05FB0F1F"/>
    <w:multiLevelType w:val="hybridMultilevel"/>
    <w:tmpl w:val="911C60BA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6A16CCA"/>
    <w:multiLevelType w:val="hybridMultilevel"/>
    <w:tmpl w:val="F0EC0FA6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71074A"/>
    <w:multiLevelType w:val="hybridMultilevel"/>
    <w:tmpl w:val="5986C71E"/>
    <w:lvl w:ilvl="0" w:tplc="68A03F1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09C32CFB"/>
    <w:multiLevelType w:val="hybridMultilevel"/>
    <w:tmpl w:val="E7765972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DED6226"/>
    <w:multiLevelType w:val="hybridMultilevel"/>
    <w:tmpl w:val="2BD842B4"/>
    <w:lvl w:ilvl="0" w:tplc="407E9C9A">
      <w:start w:val="1"/>
      <w:numFmt w:val="decimal"/>
      <w:pStyle w:val="Listennummer5"/>
      <w:lvlText w:val="%1."/>
      <w:lvlJc w:val="left"/>
      <w:pPr>
        <w:ind w:left="1852" w:hanging="360"/>
      </w:pPr>
    </w:lvl>
    <w:lvl w:ilvl="1" w:tplc="08070019" w:tentative="1">
      <w:start w:val="1"/>
      <w:numFmt w:val="lowerLetter"/>
      <w:lvlText w:val="%2."/>
      <w:lvlJc w:val="left"/>
      <w:pPr>
        <w:ind w:left="2572" w:hanging="360"/>
      </w:pPr>
    </w:lvl>
    <w:lvl w:ilvl="2" w:tplc="0807001B" w:tentative="1">
      <w:start w:val="1"/>
      <w:numFmt w:val="lowerRoman"/>
      <w:lvlText w:val="%3."/>
      <w:lvlJc w:val="right"/>
      <w:pPr>
        <w:ind w:left="3292" w:hanging="180"/>
      </w:pPr>
    </w:lvl>
    <w:lvl w:ilvl="3" w:tplc="0807000F" w:tentative="1">
      <w:start w:val="1"/>
      <w:numFmt w:val="decimal"/>
      <w:lvlText w:val="%4."/>
      <w:lvlJc w:val="left"/>
      <w:pPr>
        <w:ind w:left="4012" w:hanging="360"/>
      </w:pPr>
    </w:lvl>
    <w:lvl w:ilvl="4" w:tplc="08070019" w:tentative="1">
      <w:start w:val="1"/>
      <w:numFmt w:val="lowerLetter"/>
      <w:lvlText w:val="%5."/>
      <w:lvlJc w:val="left"/>
      <w:pPr>
        <w:ind w:left="4732" w:hanging="360"/>
      </w:pPr>
    </w:lvl>
    <w:lvl w:ilvl="5" w:tplc="0807001B" w:tentative="1">
      <w:start w:val="1"/>
      <w:numFmt w:val="lowerRoman"/>
      <w:lvlText w:val="%6."/>
      <w:lvlJc w:val="right"/>
      <w:pPr>
        <w:ind w:left="5452" w:hanging="180"/>
      </w:pPr>
    </w:lvl>
    <w:lvl w:ilvl="6" w:tplc="0807000F" w:tentative="1">
      <w:start w:val="1"/>
      <w:numFmt w:val="decimal"/>
      <w:lvlText w:val="%7."/>
      <w:lvlJc w:val="left"/>
      <w:pPr>
        <w:ind w:left="6172" w:hanging="360"/>
      </w:pPr>
    </w:lvl>
    <w:lvl w:ilvl="7" w:tplc="08070019" w:tentative="1">
      <w:start w:val="1"/>
      <w:numFmt w:val="lowerLetter"/>
      <w:lvlText w:val="%8."/>
      <w:lvlJc w:val="left"/>
      <w:pPr>
        <w:ind w:left="6892" w:hanging="360"/>
      </w:pPr>
    </w:lvl>
    <w:lvl w:ilvl="8" w:tplc="0807001B" w:tentative="1">
      <w:start w:val="1"/>
      <w:numFmt w:val="lowerRoman"/>
      <w:lvlText w:val="%9."/>
      <w:lvlJc w:val="right"/>
      <w:pPr>
        <w:ind w:left="7612" w:hanging="180"/>
      </w:pPr>
    </w:lvl>
  </w:abstractNum>
  <w:abstractNum w:abstractNumId="10" w15:restartNumberingAfterBreak="0">
    <w:nsid w:val="100242EE"/>
    <w:multiLevelType w:val="hybridMultilevel"/>
    <w:tmpl w:val="BB2E6EFE"/>
    <w:lvl w:ilvl="0" w:tplc="85466316">
      <w:start w:val="1"/>
      <w:numFmt w:val="bullet"/>
      <w:pStyle w:val="HERMESInfotext-AufzhlungKTZH"/>
      <w:lvlText w:val="•"/>
      <w:lvlJc w:val="left"/>
      <w:pPr>
        <w:ind w:left="360" w:hanging="360"/>
      </w:pPr>
      <w:rPr>
        <w:rFonts w:asciiTheme="minorHAnsi" w:hAnsiTheme="minorHAnsi" w:hint="default"/>
        <w:b w:val="0"/>
        <w:i w:val="0"/>
        <w:color w:val="1F5321" w:themeColor="accent3" w:themeShade="80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20C1B9F"/>
    <w:multiLevelType w:val="hybridMultilevel"/>
    <w:tmpl w:val="993AD3E0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24C2CA0"/>
    <w:multiLevelType w:val="multilevel"/>
    <w:tmpl w:val="7A50DA9E"/>
    <w:styleLink w:val="List-KTZHAnhang"/>
    <w:lvl w:ilvl="0">
      <w:start w:val="1"/>
      <w:numFmt w:val="upperLetter"/>
      <w:pStyle w:val="AnhangKTZH"/>
      <w:lvlText w:val="Anhang %1"/>
      <w:lvlJc w:val="left"/>
      <w:pPr>
        <w:ind w:left="1418" w:hanging="1418"/>
      </w:pPr>
      <w:rPr>
        <w:rFonts w:hint="default"/>
      </w:rPr>
    </w:lvl>
    <w:lvl w:ilvl="1">
      <w:start w:val="1"/>
      <w:numFmt w:val="none"/>
      <w:lvlRestart w:val="0"/>
      <w:lvlText w:val="%2"/>
      <w:lvlJc w:val="left"/>
      <w:pPr>
        <w:ind w:left="0" w:firstLine="0"/>
      </w:pPr>
      <w:rPr>
        <w:rFonts w:hint="default"/>
      </w:rPr>
    </w:lvl>
    <w:lvl w:ilvl="2">
      <w:start w:val="1"/>
      <w:numFmt w:val="none"/>
      <w:lvlRestart w:val="0"/>
      <w:lvlText w:val="%3"/>
      <w:lvlJc w:val="left"/>
      <w:pPr>
        <w:ind w:left="0" w:firstLine="0"/>
      </w:pPr>
      <w:rPr>
        <w:rFonts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%9"/>
      <w:lvlJc w:val="left"/>
      <w:pPr>
        <w:ind w:left="0" w:firstLine="0"/>
      </w:pPr>
      <w:rPr>
        <w:rFonts w:hint="default"/>
      </w:rPr>
    </w:lvl>
  </w:abstractNum>
  <w:abstractNum w:abstractNumId="13" w15:restartNumberingAfterBreak="0">
    <w:nsid w:val="12B6082C"/>
    <w:multiLevelType w:val="hybridMultilevel"/>
    <w:tmpl w:val="D264EA28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3752985"/>
    <w:multiLevelType w:val="hybridMultilevel"/>
    <w:tmpl w:val="137A7232"/>
    <w:lvl w:ilvl="0" w:tplc="F3D0F324">
      <w:start w:val="1"/>
      <w:numFmt w:val="bullet"/>
      <w:pStyle w:val="Aufzhlungszeichen2"/>
      <w:lvlText w:val="–"/>
      <w:lvlJc w:val="left"/>
      <w:pPr>
        <w:ind w:left="1003" w:hanging="360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15" w15:restartNumberingAfterBreak="0">
    <w:nsid w:val="15977DDD"/>
    <w:multiLevelType w:val="multilevel"/>
    <w:tmpl w:val="981E3364"/>
    <w:numStyleLink w:val="List-KTZHberschriften"/>
  </w:abstractNum>
  <w:abstractNum w:abstractNumId="16" w15:restartNumberingAfterBreak="0">
    <w:nsid w:val="19D7710B"/>
    <w:multiLevelType w:val="hybridMultilevel"/>
    <w:tmpl w:val="AAAE5B42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5C113EF"/>
    <w:multiLevelType w:val="hybridMultilevel"/>
    <w:tmpl w:val="C89A3AE4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AD43EA9"/>
    <w:multiLevelType w:val="hybridMultilevel"/>
    <w:tmpl w:val="2B50F100"/>
    <w:lvl w:ilvl="0" w:tplc="2DA2163A">
      <w:start w:val="1"/>
      <w:numFmt w:val="bullet"/>
      <w:pStyle w:val="Aufzhlungszeichen5"/>
      <w:lvlText w:val="–"/>
      <w:lvlJc w:val="left"/>
      <w:pPr>
        <w:ind w:left="1852" w:hanging="360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2572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3292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4012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732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452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6172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892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612" w:hanging="360"/>
      </w:pPr>
      <w:rPr>
        <w:rFonts w:ascii="Wingdings" w:hAnsi="Wingdings" w:hint="default"/>
      </w:rPr>
    </w:lvl>
  </w:abstractNum>
  <w:abstractNum w:abstractNumId="19" w15:restartNumberingAfterBreak="0">
    <w:nsid w:val="2CEF0DF6"/>
    <w:multiLevelType w:val="hybridMultilevel"/>
    <w:tmpl w:val="49C09D1C"/>
    <w:lvl w:ilvl="0" w:tplc="4A061784">
      <w:start w:val="1"/>
      <w:numFmt w:val="decimal"/>
      <w:pStyle w:val="Legende8ptNummeriertKTZH"/>
      <w:lvlText w:val="%1"/>
      <w:lvlJc w:val="left"/>
      <w:pPr>
        <w:ind w:left="284" w:hanging="284"/>
      </w:pPr>
      <w:rPr>
        <w:rFonts w:asciiTheme="minorHAnsi" w:hAnsiTheme="minorHAnsi" w:hint="default"/>
        <w:vertAlign w:val="superscrip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1AA028E"/>
    <w:multiLevelType w:val="hybridMultilevel"/>
    <w:tmpl w:val="BF466012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EC36A4"/>
    <w:multiLevelType w:val="hybridMultilevel"/>
    <w:tmpl w:val="13C2425E"/>
    <w:lvl w:ilvl="0" w:tplc="68A03F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8F87CAB"/>
    <w:multiLevelType w:val="hybridMultilevel"/>
    <w:tmpl w:val="F500B708"/>
    <w:lvl w:ilvl="0" w:tplc="2CF068CA">
      <w:start w:val="1"/>
      <w:numFmt w:val="bullet"/>
      <w:pStyle w:val="Aufzhlungszeichen4"/>
      <w:lvlText w:val="–"/>
      <w:lvlJc w:val="left"/>
      <w:pPr>
        <w:ind w:left="1569" w:hanging="360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23" w15:restartNumberingAfterBreak="0">
    <w:nsid w:val="5AF35752"/>
    <w:multiLevelType w:val="hybridMultilevel"/>
    <w:tmpl w:val="79F2C24E"/>
    <w:lvl w:ilvl="0" w:tplc="BC06AD90">
      <w:start w:val="1"/>
      <w:numFmt w:val="decimal"/>
      <w:pStyle w:val="Listennummer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7560BD2"/>
    <w:multiLevelType w:val="hybridMultilevel"/>
    <w:tmpl w:val="439ADBAE"/>
    <w:lvl w:ilvl="0" w:tplc="FB8843E8">
      <w:start w:val="1"/>
      <w:numFmt w:val="decimal"/>
      <w:pStyle w:val="Listennummer4"/>
      <w:lvlText w:val="%1."/>
      <w:lvlJc w:val="left"/>
      <w:pPr>
        <w:ind w:left="1569" w:hanging="360"/>
      </w:pPr>
    </w:lvl>
    <w:lvl w:ilvl="1" w:tplc="08070019" w:tentative="1">
      <w:start w:val="1"/>
      <w:numFmt w:val="lowerLetter"/>
      <w:lvlText w:val="%2."/>
      <w:lvlJc w:val="left"/>
      <w:pPr>
        <w:ind w:left="2289" w:hanging="360"/>
      </w:pPr>
    </w:lvl>
    <w:lvl w:ilvl="2" w:tplc="0807001B" w:tentative="1">
      <w:start w:val="1"/>
      <w:numFmt w:val="lowerRoman"/>
      <w:lvlText w:val="%3."/>
      <w:lvlJc w:val="right"/>
      <w:pPr>
        <w:ind w:left="3009" w:hanging="180"/>
      </w:pPr>
    </w:lvl>
    <w:lvl w:ilvl="3" w:tplc="0807000F" w:tentative="1">
      <w:start w:val="1"/>
      <w:numFmt w:val="decimal"/>
      <w:lvlText w:val="%4."/>
      <w:lvlJc w:val="left"/>
      <w:pPr>
        <w:ind w:left="3729" w:hanging="360"/>
      </w:pPr>
    </w:lvl>
    <w:lvl w:ilvl="4" w:tplc="08070019" w:tentative="1">
      <w:start w:val="1"/>
      <w:numFmt w:val="lowerLetter"/>
      <w:lvlText w:val="%5."/>
      <w:lvlJc w:val="left"/>
      <w:pPr>
        <w:ind w:left="4449" w:hanging="360"/>
      </w:pPr>
    </w:lvl>
    <w:lvl w:ilvl="5" w:tplc="0807001B" w:tentative="1">
      <w:start w:val="1"/>
      <w:numFmt w:val="lowerRoman"/>
      <w:lvlText w:val="%6."/>
      <w:lvlJc w:val="right"/>
      <w:pPr>
        <w:ind w:left="5169" w:hanging="180"/>
      </w:pPr>
    </w:lvl>
    <w:lvl w:ilvl="6" w:tplc="0807000F" w:tentative="1">
      <w:start w:val="1"/>
      <w:numFmt w:val="decimal"/>
      <w:lvlText w:val="%7."/>
      <w:lvlJc w:val="left"/>
      <w:pPr>
        <w:ind w:left="5889" w:hanging="360"/>
      </w:pPr>
    </w:lvl>
    <w:lvl w:ilvl="7" w:tplc="08070019" w:tentative="1">
      <w:start w:val="1"/>
      <w:numFmt w:val="lowerLetter"/>
      <w:lvlText w:val="%8."/>
      <w:lvlJc w:val="left"/>
      <w:pPr>
        <w:ind w:left="6609" w:hanging="360"/>
      </w:pPr>
    </w:lvl>
    <w:lvl w:ilvl="8" w:tplc="0807001B" w:tentative="1">
      <w:start w:val="1"/>
      <w:numFmt w:val="lowerRoman"/>
      <w:lvlText w:val="%9."/>
      <w:lvlJc w:val="right"/>
      <w:pPr>
        <w:ind w:left="7329" w:hanging="180"/>
      </w:pPr>
    </w:lvl>
  </w:abstractNum>
  <w:abstractNum w:abstractNumId="25" w15:restartNumberingAfterBreak="0">
    <w:nsid w:val="6AE06DE1"/>
    <w:multiLevelType w:val="multilevel"/>
    <w:tmpl w:val="D90C3548"/>
    <w:lvl w:ilvl="0">
      <w:start w:val="1"/>
      <w:numFmt w:val="bullet"/>
      <w:pStyle w:val="Aufzhlung1"/>
      <w:lvlText w:val="‒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bullet"/>
      <w:pStyle w:val="Aufzhlung2"/>
      <w:lvlText w:val="‒"/>
      <w:lvlJc w:val="left"/>
      <w:pPr>
        <w:ind w:left="567" w:hanging="283"/>
      </w:pPr>
      <w:rPr>
        <w:rFonts w:asciiTheme="minorHAnsi" w:hAnsiTheme="minorHAnsi" w:hint="default"/>
      </w:rPr>
    </w:lvl>
    <w:lvl w:ilvl="2">
      <w:start w:val="1"/>
      <w:numFmt w:val="bullet"/>
      <w:pStyle w:val="Aufzhlung3"/>
      <w:lvlText w:val="‒"/>
      <w:lvlJc w:val="left"/>
      <w:pPr>
        <w:ind w:left="851" w:hanging="284"/>
      </w:pPr>
      <w:rPr>
        <w:rFonts w:asciiTheme="minorHAnsi" w:hAnsiTheme="minorHAnsi" w:hint="default"/>
      </w:rPr>
    </w:lvl>
    <w:lvl w:ilvl="3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6" w15:restartNumberingAfterBreak="0">
    <w:nsid w:val="724518BD"/>
    <w:multiLevelType w:val="hybridMultilevel"/>
    <w:tmpl w:val="853818D6"/>
    <w:lvl w:ilvl="0" w:tplc="7DDE3EE0">
      <w:start w:val="1"/>
      <w:numFmt w:val="decimal"/>
      <w:pStyle w:val="Listennummer2"/>
      <w:lvlText w:val="%1."/>
      <w:lvlJc w:val="left"/>
      <w:pPr>
        <w:ind w:left="1145" w:hanging="360"/>
      </w:pPr>
    </w:lvl>
    <w:lvl w:ilvl="1" w:tplc="08070019" w:tentative="1">
      <w:start w:val="1"/>
      <w:numFmt w:val="lowerLetter"/>
      <w:lvlText w:val="%2."/>
      <w:lvlJc w:val="left"/>
      <w:pPr>
        <w:ind w:left="1865" w:hanging="360"/>
      </w:pPr>
    </w:lvl>
    <w:lvl w:ilvl="2" w:tplc="0807001B" w:tentative="1">
      <w:start w:val="1"/>
      <w:numFmt w:val="lowerRoman"/>
      <w:lvlText w:val="%3."/>
      <w:lvlJc w:val="right"/>
      <w:pPr>
        <w:ind w:left="2585" w:hanging="180"/>
      </w:pPr>
    </w:lvl>
    <w:lvl w:ilvl="3" w:tplc="0807000F" w:tentative="1">
      <w:start w:val="1"/>
      <w:numFmt w:val="decimal"/>
      <w:lvlText w:val="%4."/>
      <w:lvlJc w:val="left"/>
      <w:pPr>
        <w:ind w:left="3305" w:hanging="360"/>
      </w:pPr>
    </w:lvl>
    <w:lvl w:ilvl="4" w:tplc="08070019" w:tentative="1">
      <w:start w:val="1"/>
      <w:numFmt w:val="lowerLetter"/>
      <w:lvlText w:val="%5."/>
      <w:lvlJc w:val="left"/>
      <w:pPr>
        <w:ind w:left="4025" w:hanging="360"/>
      </w:pPr>
    </w:lvl>
    <w:lvl w:ilvl="5" w:tplc="0807001B" w:tentative="1">
      <w:start w:val="1"/>
      <w:numFmt w:val="lowerRoman"/>
      <w:lvlText w:val="%6."/>
      <w:lvlJc w:val="right"/>
      <w:pPr>
        <w:ind w:left="4745" w:hanging="180"/>
      </w:pPr>
    </w:lvl>
    <w:lvl w:ilvl="6" w:tplc="0807000F" w:tentative="1">
      <w:start w:val="1"/>
      <w:numFmt w:val="decimal"/>
      <w:lvlText w:val="%7."/>
      <w:lvlJc w:val="left"/>
      <w:pPr>
        <w:ind w:left="5465" w:hanging="360"/>
      </w:pPr>
    </w:lvl>
    <w:lvl w:ilvl="7" w:tplc="08070019" w:tentative="1">
      <w:start w:val="1"/>
      <w:numFmt w:val="lowerLetter"/>
      <w:lvlText w:val="%8."/>
      <w:lvlJc w:val="left"/>
      <w:pPr>
        <w:ind w:left="6185" w:hanging="360"/>
      </w:pPr>
    </w:lvl>
    <w:lvl w:ilvl="8" w:tplc="0807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7" w15:restartNumberingAfterBreak="0">
    <w:nsid w:val="75895291"/>
    <w:multiLevelType w:val="hybridMultilevel"/>
    <w:tmpl w:val="4A680F80"/>
    <w:lvl w:ilvl="0" w:tplc="F5E01BD6">
      <w:start w:val="1"/>
      <w:numFmt w:val="bullet"/>
      <w:pStyle w:val="Aufzhlungszeichen"/>
      <w:lvlText w:val="–"/>
      <w:lvlJc w:val="left"/>
      <w:pPr>
        <w:tabs>
          <w:tab w:val="num" w:pos="425"/>
        </w:tabs>
        <w:ind w:left="425" w:hanging="425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7137468"/>
    <w:multiLevelType w:val="multilevel"/>
    <w:tmpl w:val="981E3364"/>
    <w:styleLink w:val="List-KTZHberschriften"/>
    <w:lvl w:ilvl="0">
      <w:start w:val="1"/>
      <w:numFmt w:val="decimal"/>
      <w:pStyle w:val="berschrift1"/>
      <w:lvlText w:val="%1"/>
      <w:lvlJc w:val="left"/>
      <w:pPr>
        <w:ind w:left="851" w:hanging="851"/>
      </w:pPr>
      <w:rPr>
        <w:rFonts w:hint="default"/>
      </w:rPr>
    </w:lvl>
    <w:lvl w:ilvl="1">
      <w:start w:val="1"/>
      <w:numFmt w:val="decimal"/>
      <w:pStyle w:val="berschrift2"/>
      <w:lvlText w:val="%1.%2"/>
      <w:lvlJc w:val="left"/>
      <w:pPr>
        <w:ind w:left="4111" w:hanging="850"/>
      </w:pPr>
      <w:rPr>
        <w:rFonts w:hint="default"/>
      </w:rPr>
    </w:lvl>
    <w:lvl w:ilvl="2">
      <w:start w:val="1"/>
      <w:numFmt w:val="decimal"/>
      <w:pStyle w:val="berschrift3"/>
      <w:lvlText w:val="%1.%2.%3"/>
      <w:lvlJc w:val="left"/>
      <w:pPr>
        <w:ind w:left="851" w:hanging="851"/>
      </w:pPr>
      <w:rPr>
        <w:rFonts w:hint="default"/>
      </w:rPr>
    </w:lvl>
    <w:lvl w:ilvl="3">
      <w:start w:val="1"/>
      <w:numFmt w:val="decimal"/>
      <w:pStyle w:val="berschrift4"/>
      <w:lvlText w:val="%1.%2.%3.%4"/>
      <w:lvlJc w:val="left"/>
      <w:pPr>
        <w:ind w:left="1134" w:hanging="1134"/>
      </w:pPr>
      <w:rPr>
        <w:rFonts w:hint="default"/>
      </w:rPr>
    </w:lvl>
    <w:lvl w:ilvl="4">
      <w:start w:val="1"/>
      <w:numFmt w:val="decimal"/>
      <w:pStyle w:val="berschrift5"/>
      <w:lvlText w:val="%1.%2.%3.%4.%5"/>
      <w:lvlJc w:val="left"/>
      <w:pPr>
        <w:ind w:left="1134" w:hanging="1134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%9"/>
      <w:lvlJc w:val="left"/>
      <w:pPr>
        <w:ind w:left="0" w:firstLine="0"/>
      </w:pPr>
      <w:rPr>
        <w:rFonts w:hint="default"/>
      </w:rPr>
    </w:lvl>
  </w:abstractNum>
  <w:abstractNum w:abstractNumId="29" w15:restartNumberingAfterBreak="0">
    <w:nsid w:val="78187C80"/>
    <w:multiLevelType w:val="multilevel"/>
    <w:tmpl w:val="B2E8F250"/>
    <w:styleLink w:val="List-KTZHAlphabetisch"/>
    <w:lvl w:ilvl="0">
      <w:start w:val="1"/>
      <w:numFmt w:val="lowerLetter"/>
      <w:pStyle w:val="Alphabetisch1KTZH"/>
      <w:lvlText w:val="%1)"/>
      <w:lvlJc w:val="left"/>
      <w:pPr>
        <w:ind w:left="425" w:hanging="425"/>
      </w:pPr>
      <w:rPr>
        <w:rFonts w:hint="default"/>
      </w:rPr>
    </w:lvl>
    <w:lvl w:ilvl="1">
      <w:start w:val="1"/>
      <w:numFmt w:val="lowerLetter"/>
      <w:pStyle w:val="Alphabetisch2KTZH"/>
      <w:lvlText w:val="%2)"/>
      <w:lvlJc w:val="left"/>
      <w:pPr>
        <w:ind w:left="850" w:hanging="425"/>
      </w:pPr>
      <w:rPr>
        <w:rFonts w:hint="default"/>
      </w:rPr>
    </w:lvl>
    <w:lvl w:ilvl="2">
      <w:start w:val="1"/>
      <w:numFmt w:val="lowerLetter"/>
      <w:pStyle w:val="Alphabetisch3KTZH"/>
      <w:lvlText w:val="%3)"/>
      <w:lvlJc w:val="left"/>
      <w:pPr>
        <w:ind w:left="1275" w:hanging="425"/>
      </w:pPr>
      <w:rPr>
        <w:rFonts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%9"/>
      <w:lvlJc w:val="left"/>
      <w:pPr>
        <w:ind w:left="0" w:firstLine="0"/>
      </w:pPr>
      <w:rPr>
        <w:rFonts w:hint="default"/>
      </w:rPr>
    </w:lvl>
  </w:abstractNum>
  <w:abstractNum w:abstractNumId="30" w15:restartNumberingAfterBreak="0">
    <w:nsid w:val="7A253999"/>
    <w:multiLevelType w:val="multilevel"/>
    <w:tmpl w:val="5BA0686C"/>
    <w:styleLink w:val="List-KTZHAufzhlung"/>
    <w:lvl w:ilvl="0">
      <w:start w:val="1"/>
      <w:numFmt w:val="bullet"/>
      <w:pStyle w:val="Aufzhlung1KTZH"/>
      <w:lvlText w:val="–"/>
      <w:lvlJc w:val="left"/>
      <w:pPr>
        <w:ind w:left="425" w:hanging="425"/>
      </w:pPr>
      <w:rPr>
        <w:rFonts w:ascii="Arial" w:hAnsi="Arial" w:hint="default"/>
      </w:rPr>
    </w:lvl>
    <w:lvl w:ilvl="1">
      <w:start w:val="1"/>
      <w:numFmt w:val="bullet"/>
      <w:pStyle w:val="Aufzhlung2KTZH"/>
      <w:lvlText w:val="–"/>
      <w:lvlJc w:val="left"/>
      <w:pPr>
        <w:ind w:left="850" w:hanging="425"/>
      </w:pPr>
      <w:rPr>
        <w:rFonts w:ascii="Arial" w:hAnsi="Arial" w:hint="default"/>
      </w:rPr>
    </w:lvl>
    <w:lvl w:ilvl="2">
      <w:start w:val="1"/>
      <w:numFmt w:val="bullet"/>
      <w:pStyle w:val="Aufzhlung3KTZH"/>
      <w:lvlText w:val="–"/>
      <w:lvlJc w:val="left"/>
      <w:pPr>
        <w:ind w:left="1275" w:hanging="425"/>
      </w:pPr>
      <w:rPr>
        <w:rFonts w:ascii="Arial" w:hAnsi="Arial"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%9"/>
      <w:lvlJc w:val="left"/>
      <w:pPr>
        <w:ind w:left="0" w:firstLine="0"/>
      </w:pPr>
      <w:rPr>
        <w:rFonts w:hint="default"/>
      </w:rPr>
    </w:lvl>
  </w:abstractNum>
  <w:num w:numId="1" w16cid:durableId="439297289">
    <w:abstractNumId w:val="27"/>
  </w:num>
  <w:num w:numId="2" w16cid:durableId="505360840">
    <w:abstractNumId w:val="14"/>
  </w:num>
  <w:num w:numId="3" w16cid:durableId="195117416">
    <w:abstractNumId w:val="4"/>
  </w:num>
  <w:num w:numId="4" w16cid:durableId="1378579746">
    <w:abstractNumId w:val="22"/>
  </w:num>
  <w:num w:numId="5" w16cid:durableId="321667670">
    <w:abstractNumId w:val="18"/>
  </w:num>
  <w:num w:numId="6" w16cid:durableId="1858424172">
    <w:abstractNumId w:val="23"/>
  </w:num>
  <w:num w:numId="7" w16cid:durableId="811559642">
    <w:abstractNumId w:val="26"/>
  </w:num>
  <w:num w:numId="8" w16cid:durableId="1690180829">
    <w:abstractNumId w:val="2"/>
  </w:num>
  <w:num w:numId="9" w16cid:durableId="1093206234">
    <w:abstractNumId w:val="24"/>
  </w:num>
  <w:num w:numId="10" w16cid:durableId="552892861">
    <w:abstractNumId w:val="9"/>
  </w:num>
  <w:num w:numId="11" w16cid:durableId="49695778">
    <w:abstractNumId w:val="28"/>
  </w:num>
  <w:num w:numId="12" w16cid:durableId="166921112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491530619">
    <w:abstractNumId w:val="30"/>
  </w:num>
  <w:num w:numId="14" w16cid:durableId="176410887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850026127">
    <w:abstractNumId w:val="3"/>
  </w:num>
  <w:num w:numId="16" w16cid:durableId="67025715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654337491">
    <w:abstractNumId w:val="29"/>
  </w:num>
  <w:num w:numId="18" w16cid:durableId="93227699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797140556">
    <w:abstractNumId w:val="15"/>
  </w:num>
  <w:num w:numId="20" w16cid:durableId="76129500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10022604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44311009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09027120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0077031">
    <w:abstractNumId w:val="19"/>
  </w:num>
  <w:num w:numId="25" w16cid:durableId="55713060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49468797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434249038">
    <w:abstractNumId w:val="12"/>
  </w:num>
  <w:num w:numId="28" w16cid:durableId="149636951">
    <w:abstractNumId w:val="10"/>
  </w:num>
  <w:num w:numId="29" w16cid:durableId="2110655812">
    <w:abstractNumId w:val="10"/>
    <w:lvlOverride w:ilvl="0">
      <w:startOverride w:val="1"/>
    </w:lvlOverride>
  </w:num>
  <w:num w:numId="30" w16cid:durableId="1329594813">
    <w:abstractNumId w:val="25"/>
  </w:num>
  <w:num w:numId="31" w16cid:durableId="979335955">
    <w:abstractNumId w:val="1"/>
  </w:num>
  <w:num w:numId="32" w16cid:durableId="1417627006">
    <w:abstractNumId w:val="20"/>
  </w:num>
  <w:num w:numId="33" w16cid:durableId="168447833">
    <w:abstractNumId w:val="21"/>
  </w:num>
  <w:num w:numId="34" w16cid:durableId="69278070">
    <w:abstractNumId w:val="7"/>
  </w:num>
  <w:num w:numId="35" w16cid:durableId="2031300454">
    <w:abstractNumId w:val="0"/>
  </w:num>
  <w:num w:numId="36" w16cid:durableId="1288656054">
    <w:abstractNumId w:val="13"/>
  </w:num>
  <w:num w:numId="37" w16cid:durableId="700860951">
    <w:abstractNumId w:val="16"/>
  </w:num>
  <w:num w:numId="38" w16cid:durableId="261306411">
    <w:abstractNumId w:val="8"/>
  </w:num>
  <w:num w:numId="39" w16cid:durableId="1702628519">
    <w:abstractNumId w:val="11"/>
  </w:num>
  <w:num w:numId="40" w16cid:durableId="1072043099">
    <w:abstractNumId w:val="17"/>
  </w:num>
  <w:num w:numId="41" w16cid:durableId="1566330724">
    <w:abstractNumId w:val="6"/>
  </w:num>
  <w:num w:numId="42" w16cid:durableId="1747723846">
    <w:abstractNumId w:val="5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defaultTabStop w:val="851"/>
  <w:autoHyphenation/>
  <w:consecutiveHyphenLimit w:val="3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4D5D"/>
    <w:rsid w:val="000121AE"/>
    <w:rsid w:val="00012820"/>
    <w:rsid w:val="00020F20"/>
    <w:rsid w:val="000339B5"/>
    <w:rsid w:val="000418A7"/>
    <w:rsid w:val="00041E44"/>
    <w:rsid w:val="000463C3"/>
    <w:rsid w:val="00066112"/>
    <w:rsid w:val="000663FC"/>
    <w:rsid w:val="00066C24"/>
    <w:rsid w:val="00067ED5"/>
    <w:rsid w:val="00071ABE"/>
    <w:rsid w:val="0007223B"/>
    <w:rsid w:val="000773B7"/>
    <w:rsid w:val="00084DE0"/>
    <w:rsid w:val="00085886"/>
    <w:rsid w:val="00086CB3"/>
    <w:rsid w:val="0008702C"/>
    <w:rsid w:val="000A1D90"/>
    <w:rsid w:val="000A6179"/>
    <w:rsid w:val="000B538B"/>
    <w:rsid w:val="000C3069"/>
    <w:rsid w:val="000C79D4"/>
    <w:rsid w:val="000F0D33"/>
    <w:rsid w:val="00103491"/>
    <w:rsid w:val="00103FB8"/>
    <w:rsid w:val="00124E6A"/>
    <w:rsid w:val="0013025B"/>
    <w:rsid w:val="001319BF"/>
    <w:rsid w:val="001369E5"/>
    <w:rsid w:val="001403E3"/>
    <w:rsid w:val="0014374F"/>
    <w:rsid w:val="00143E8C"/>
    <w:rsid w:val="00145F5D"/>
    <w:rsid w:val="00147B21"/>
    <w:rsid w:val="00160AB5"/>
    <w:rsid w:val="001739CC"/>
    <w:rsid w:val="001802B2"/>
    <w:rsid w:val="00186700"/>
    <w:rsid w:val="001A0903"/>
    <w:rsid w:val="001B1615"/>
    <w:rsid w:val="001B581A"/>
    <w:rsid w:val="001C33D8"/>
    <w:rsid w:val="001C4C94"/>
    <w:rsid w:val="001C74DB"/>
    <w:rsid w:val="001E1A07"/>
    <w:rsid w:val="001E5372"/>
    <w:rsid w:val="001F0D83"/>
    <w:rsid w:val="001F7CC9"/>
    <w:rsid w:val="0022110A"/>
    <w:rsid w:val="002214DB"/>
    <w:rsid w:val="00221C92"/>
    <w:rsid w:val="00222352"/>
    <w:rsid w:val="00225036"/>
    <w:rsid w:val="00227A51"/>
    <w:rsid w:val="0024133F"/>
    <w:rsid w:val="00243AD6"/>
    <w:rsid w:val="0024597A"/>
    <w:rsid w:val="00247B54"/>
    <w:rsid w:val="00254061"/>
    <w:rsid w:val="00263FCC"/>
    <w:rsid w:val="00274439"/>
    <w:rsid w:val="00276FAD"/>
    <w:rsid w:val="00285FD6"/>
    <w:rsid w:val="0029270A"/>
    <w:rsid w:val="00292CA4"/>
    <w:rsid w:val="00293395"/>
    <w:rsid w:val="00294B8C"/>
    <w:rsid w:val="00296349"/>
    <w:rsid w:val="002A0F2A"/>
    <w:rsid w:val="002A504C"/>
    <w:rsid w:val="002A72FB"/>
    <w:rsid w:val="002B0147"/>
    <w:rsid w:val="002B3BC3"/>
    <w:rsid w:val="002B4F07"/>
    <w:rsid w:val="002C46DD"/>
    <w:rsid w:val="002C76A0"/>
    <w:rsid w:val="002D0F73"/>
    <w:rsid w:val="002E310D"/>
    <w:rsid w:val="002E6559"/>
    <w:rsid w:val="002F4D5D"/>
    <w:rsid w:val="002F50BF"/>
    <w:rsid w:val="002F5A76"/>
    <w:rsid w:val="0030611F"/>
    <w:rsid w:val="00310127"/>
    <w:rsid w:val="0031426C"/>
    <w:rsid w:val="00324325"/>
    <w:rsid w:val="00324BD8"/>
    <w:rsid w:val="003360E4"/>
    <w:rsid w:val="00337C57"/>
    <w:rsid w:val="003758DA"/>
    <w:rsid w:val="00376058"/>
    <w:rsid w:val="00377795"/>
    <w:rsid w:val="00384A77"/>
    <w:rsid w:val="00384B65"/>
    <w:rsid w:val="00390863"/>
    <w:rsid w:val="0039089D"/>
    <w:rsid w:val="003926D7"/>
    <w:rsid w:val="003A0A9E"/>
    <w:rsid w:val="003A3708"/>
    <w:rsid w:val="003C668D"/>
    <w:rsid w:val="003C7E1B"/>
    <w:rsid w:val="003D0132"/>
    <w:rsid w:val="003D0244"/>
    <w:rsid w:val="003E08F1"/>
    <w:rsid w:val="003E169E"/>
    <w:rsid w:val="003E3881"/>
    <w:rsid w:val="003E5F76"/>
    <w:rsid w:val="003E625B"/>
    <w:rsid w:val="003F62E7"/>
    <w:rsid w:val="003F6E9E"/>
    <w:rsid w:val="003F731A"/>
    <w:rsid w:val="003F7834"/>
    <w:rsid w:val="00400E08"/>
    <w:rsid w:val="004062E2"/>
    <w:rsid w:val="00406798"/>
    <w:rsid w:val="00417045"/>
    <w:rsid w:val="00423BE4"/>
    <w:rsid w:val="00425564"/>
    <w:rsid w:val="00431404"/>
    <w:rsid w:val="00437AC8"/>
    <w:rsid w:val="00441FF7"/>
    <w:rsid w:val="0044366E"/>
    <w:rsid w:val="00447036"/>
    <w:rsid w:val="00447C97"/>
    <w:rsid w:val="0045011A"/>
    <w:rsid w:val="0045158C"/>
    <w:rsid w:val="00452E47"/>
    <w:rsid w:val="00453190"/>
    <w:rsid w:val="00457B91"/>
    <w:rsid w:val="00462CB5"/>
    <w:rsid w:val="0046443A"/>
    <w:rsid w:val="00466E39"/>
    <w:rsid w:val="00472716"/>
    <w:rsid w:val="0047316D"/>
    <w:rsid w:val="00486BA1"/>
    <w:rsid w:val="00487E0E"/>
    <w:rsid w:val="00495799"/>
    <w:rsid w:val="00497EF1"/>
    <w:rsid w:val="004A37E8"/>
    <w:rsid w:val="004A7D58"/>
    <w:rsid w:val="004B73F2"/>
    <w:rsid w:val="004C14B9"/>
    <w:rsid w:val="004C1C23"/>
    <w:rsid w:val="004D09A0"/>
    <w:rsid w:val="004F3C51"/>
    <w:rsid w:val="00515C53"/>
    <w:rsid w:val="005200A6"/>
    <w:rsid w:val="00522C00"/>
    <w:rsid w:val="00524359"/>
    <w:rsid w:val="00527289"/>
    <w:rsid w:val="00531484"/>
    <w:rsid w:val="00536D7E"/>
    <w:rsid w:val="0054068C"/>
    <w:rsid w:val="005506D3"/>
    <w:rsid w:val="00552042"/>
    <w:rsid w:val="00552A38"/>
    <w:rsid w:val="005535A3"/>
    <w:rsid w:val="005601DE"/>
    <w:rsid w:val="005602CD"/>
    <w:rsid w:val="00563FDE"/>
    <w:rsid w:val="00567E06"/>
    <w:rsid w:val="0057016D"/>
    <w:rsid w:val="005715DC"/>
    <w:rsid w:val="00576E4B"/>
    <w:rsid w:val="0058094F"/>
    <w:rsid w:val="005816F2"/>
    <w:rsid w:val="00584C4B"/>
    <w:rsid w:val="00585D57"/>
    <w:rsid w:val="005919F3"/>
    <w:rsid w:val="0059215F"/>
    <w:rsid w:val="00594BD7"/>
    <w:rsid w:val="00597D92"/>
    <w:rsid w:val="005A1B0D"/>
    <w:rsid w:val="005A5F06"/>
    <w:rsid w:val="005A60DA"/>
    <w:rsid w:val="005B25D9"/>
    <w:rsid w:val="005B2992"/>
    <w:rsid w:val="005B5EAF"/>
    <w:rsid w:val="005B6D58"/>
    <w:rsid w:val="005C50B5"/>
    <w:rsid w:val="005C524D"/>
    <w:rsid w:val="005E096A"/>
    <w:rsid w:val="005E2926"/>
    <w:rsid w:val="005E5FFE"/>
    <w:rsid w:val="005F0768"/>
    <w:rsid w:val="005F1883"/>
    <w:rsid w:val="005F5BFE"/>
    <w:rsid w:val="005F79D0"/>
    <w:rsid w:val="00601431"/>
    <w:rsid w:val="00602402"/>
    <w:rsid w:val="00602EB7"/>
    <w:rsid w:val="00606999"/>
    <w:rsid w:val="006102B2"/>
    <w:rsid w:val="006103A8"/>
    <w:rsid w:val="006130E0"/>
    <w:rsid w:val="006203FC"/>
    <w:rsid w:val="00621905"/>
    <w:rsid w:val="00625FA2"/>
    <w:rsid w:val="00632C5F"/>
    <w:rsid w:val="00643B18"/>
    <w:rsid w:val="0064757B"/>
    <w:rsid w:val="00650B7D"/>
    <w:rsid w:val="006612E8"/>
    <w:rsid w:val="006679F7"/>
    <w:rsid w:val="0067144C"/>
    <w:rsid w:val="006724FB"/>
    <w:rsid w:val="006751BA"/>
    <w:rsid w:val="00683CD8"/>
    <w:rsid w:val="006842E5"/>
    <w:rsid w:val="00692CF8"/>
    <w:rsid w:val="00693BE7"/>
    <w:rsid w:val="00695E49"/>
    <w:rsid w:val="006A7B9D"/>
    <w:rsid w:val="006B04D0"/>
    <w:rsid w:val="006B1547"/>
    <w:rsid w:val="006B2321"/>
    <w:rsid w:val="006C0CC9"/>
    <w:rsid w:val="006C290C"/>
    <w:rsid w:val="006C3860"/>
    <w:rsid w:val="006C720F"/>
    <w:rsid w:val="006D1FA3"/>
    <w:rsid w:val="006D338C"/>
    <w:rsid w:val="006E1CAC"/>
    <w:rsid w:val="006E4F4E"/>
    <w:rsid w:val="006E64D3"/>
    <w:rsid w:val="006F0536"/>
    <w:rsid w:val="006F4F90"/>
    <w:rsid w:val="006F5D0E"/>
    <w:rsid w:val="006F6467"/>
    <w:rsid w:val="00700952"/>
    <w:rsid w:val="0070468D"/>
    <w:rsid w:val="00704A56"/>
    <w:rsid w:val="00707C0C"/>
    <w:rsid w:val="00716A23"/>
    <w:rsid w:val="00723170"/>
    <w:rsid w:val="00730E78"/>
    <w:rsid w:val="00731F88"/>
    <w:rsid w:val="00743BDA"/>
    <w:rsid w:val="00744FE1"/>
    <w:rsid w:val="00755271"/>
    <w:rsid w:val="007577C9"/>
    <w:rsid w:val="00772166"/>
    <w:rsid w:val="00772BFF"/>
    <w:rsid w:val="00780B6E"/>
    <w:rsid w:val="00780D74"/>
    <w:rsid w:val="00783227"/>
    <w:rsid w:val="007859D2"/>
    <w:rsid w:val="007913FD"/>
    <w:rsid w:val="00792BE6"/>
    <w:rsid w:val="007A423D"/>
    <w:rsid w:val="007A658E"/>
    <w:rsid w:val="007A71D9"/>
    <w:rsid w:val="007B2E93"/>
    <w:rsid w:val="007C0CE9"/>
    <w:rsid w:val="007D53C3"/>
    <w:rsid w:val="007E4CA1"/>
    <w:rsid w:val="007E4EFA"/>
    <w:rsid w:val="007F184D"/>
    <w:rsid w:val="00801DD0"/>
    <w:rsid w:val="0080653C"/>
    <w:rsid w:val="00807A00"/>
    <w:rsid w:val="00812488"/>
    <w:rsid w:val="0082518B"/>
    <w:rsid w:val="00826E4C"/>
    <w:rsid w:val="0082777E"/>
    <w:rsid w:val="00835005"/>
    <w:rsid w:val="00841F07"/>
    <w:rsid w:val="0084236F"/>
    <w:rsid w:val="00844115"/>
    <w:rsid w:val="00844DEF"/>
    <w:rsid w:val="00844FBC"/>
    <w:rsid w:val="00847BF9"/>
    <w:rsid w:val="008505A6"/>
    <w:rsid w:val="00850929"/>
    <w:rsid w:val="00850B72"/>
    <w:rsid w:val="008542E2"/>
    <w:rsid w:val="00864688"/>
    <w:rsid w:val="0086739F"/>
    <w:rsid w:val="008779F7"/>
    <w:rsid w:val="00881CA4"/>
    <w:rsid w:val="008974DB"/>
    <w:rsid w:val="0089778C"/>
    <w:rsid w:val="008B5998"/>
    <w:rsid w:val="008B7B5C"/>
    <w:rsid w:val="008C2654"/>
    <w:rsid w:val="008C4008"/>
    <w:rsid w:val="008C5C12"/>
    <w:rsid w:val="008D40AF"/>
    <w:rsid w:val="008E07D4"/>
    <w:rsid w:val="008E351F"/>
    <w:rsid w:val="008E3FE9"/>
    <w:rsid w:val="008E4C68"/>
    <w:rsid w:val="008F1CCD"/>
    <w:rsid w:val="008F6797"/>
    <w:rsid w:val="00900A73"/>
    <w:rsid w:val="009010F1"/>
    <w:rsid w:val="0090198E"/>
    <w:rsid w:val="0090406C"/>
    <w:rsid w:val="00906893"/>
    <w:rsid w:val="009109B8"/>
    <w:rsid w:val="0091122E"/>
    <w:rsid w:val="0091467F"/>
    <w:rsid w:val="00915B04"/>
    <w:rsid w:val="009224FB"/>
    <w:rsid w:val="009229DB"/>
    <w:rsid w:val="009259D8"/>
    <w:rsid w:val="00927947"/>
    <w:rsid w:val="0093243E"/>
    <w:rsid w:val="0093417D"/>
    <w:rsid w:val="0093449F"/>
    <w:rsid w:val="009345F9"/>
    <w:rsid w:val="0094665C"/>
    <w:rsid w:val="0095287D"/>
    <w:rsid w:val="009532F5"/>
    <w:rsid w:val="00960812"/>
    <w:rsid w:val="00962858"/>
    <w:rsid w:val="009649BE"/>
    <w:rsid w:val="0096791B"/>
    <w:rsid w:val="0097327D"/>
    <w:rsid w:val="009818D2"/>
    <w:rsid w:val="009825A0"/>
    <w:rsid w:val="009848B5"/>
    <w:rsid w:val="009A266A"/>
    <w:rsid w:val="009A3023"/>
    <w:rsid w:val="009A30D6"/>
    <w:rsid w:val="009A450D"/>
    <w:rsid w:val="009A4838"/>
    <w:rsid w:val="009A51A3"/>
    <w:rsid w:val="009B3BDA"/>
    <w:rsid w:val="009C1591"/>
    <w:rsid w:val="009C7B90"/>
    <w:rsid w:val="009D2D90"/>
    <w:rsid w:val="009D5E19"/>
    <w:rsid w:val="009E0B52"/>
    <w:rsid w:val="009E7AA9"/>
    <w:rsid w:val="009F0279"/>
    <w:rsid w:val="009F25A0"/>
    <w:rsid w:val="009F5344"/>
    <w:rsid w:val="009F7E8C"/>
    <w:rsid w:val="00A12F8E"/>
    <w:rsid w:val="00A1368F"/>
    <w:rsid w:val="00A16E13"/>
    <w:rsid w:val="00A17593"/>
    <w:rsid w:val="00A17701"/>
    <w:rsid w:val="00A25A7D"/>
    <w:rsid w:val="00A27EB0"/>
    <w:rsid w:val="00A34820"/>
    <w:rsid w:val="00A40B22"/>
    <w:rsid w:val="00A42F83"/>
    <w:rsid w:val="00A43567"/>
    <w:rsid w:val="00A45ED5"/>
    <w:rsid w:val="00A51A7D"/>
    <w:rsid w:val="00A53C39"/>
    <w:rsid w:val="00A55792"/>
    <w:rsid w:val="00A61AB3"/>
    <w:rsid w:val="00A6486D"/>
    <w:rsid w:val="00A66766"/>
    <w:rsid w:val="00A676EE"/>
    <w:rsid w:val="00A67C68"/>
    <w:rsid w:val="00A73555"/>
    <w:rsid w:val="00A832E0"/>
    <w:rsid w:val="00A86FA0"/>
    <w:rsid w:val="00A902AD"/>
    <w:rsid w:val="00A91F16"/>
    <w:rsid w:val="00AA58F7"/>
    <w:rsid w:val="00AB4540"/>
    <w:rsid w:val="00AB45CB"/>
    <w:rsid w:val="00AC1E24"/>
    <w:rsid w:val="00AC2142"/>
    <w:rsid w:val="00AC636D"/>
    <w:rsid w:val="00AD069B"/>
    <w:rsid w:val="00AD1648"/>
    <w:rsid w:val="00AE3BDB"/>
    <w:rsid w:val="00AE56E0"/>
    <w:rsid w:val="00AE7599"/>
    <w:rsid w:val="00AF5AC2"/>
    <w:rsid w:val="00AF7216"/>
    <w:rsid w:val="00B04B37"/>
    <w:rsid w:val="00B11094"/>
    <w:rsid w:val="00B1266E"/>
    <w:rsid w:val="00B154F6"/>
    <w:rsid w:val="00B16B69"/>
    <w:rsid w:val="00B2433B"/>
    <w:rsid w:val="00B266AE"/>
    <w:rsid w:val="00B27722"/>
    <w:rsid w:val="00B27E39"/>
    <w:rsid w:val="00B301E5"/>
    <w:rsid w:val="00B366F2"/>
    <w:rsid w:val="00B43326"/>
    <w:rsid w:val="00B46794"/>
    <w:rsid w:val="00B47A09"/>
    <w:rsid w:val="00B529EF"/>
    <w:rsid w:val="00B533DD"/>
    <w:rsid w:val="00B61CD2"/>
    <w:rsid w:val="00B639C1"/>
    <w:rsid w:val="00B648F2"/>
    <w:rsid w:val="00B6530D"/>
    <w:rsid w:val="00B66F34"/>
    <w:rsid w:val="00B70027"/>
    <w:rsid w:val="00B82149"/>
    <w:rsid w:val="00B86336"/>
    <w:rsid w:val="00B87BFB"/>
    <w:rsid w:val="00B9191C"/>
    <w:rsid w:val="00B92F26"/>
    <w:rsid w:val="00B94E3B"/>
    <w:rsid w:val="00BA0A63"/>
    <w:rsid w:val="00BA18E2"/>
    <w:rsid w:val="00BB080E"/>
    <w:rsid w:val="00BB518D"/>
    <w:rsid w:val="00BC3C69"/>
    <w:rsid w:val="00BC6EB5"/>
    <w:rsid w:val="00BD6CD1"/>
    <w:rsid w:val="00BE0053"/>
    <w:rsid w:val="00BE4852"/>
    <w:rsid w:val="00BE57F6"/>
    <w:rsid w:val="00BE5D29"/>
    <w:rsid w:val="00BE62FA"/>
    <w:rsid w:val="00BF63FF"/>
    <w:rsid w:val="00C008AD"/>
    <w:rsid w:val="00C0156E"/>
    <w:rsid w:val="00C01D6B"/>
    <w:rsid w:val="00C02B67"/>
    <w:rsid w:val="00C11488"/>
    <w:rsid w:val="00C1511E"/>
    <w:rsid w:val="00C164D2"/>
    <w:rsid w:val="00C17F0F"/>
    <w:rsid w:val="00C22646"/>
    <w:rsid w:val="00C30CC6"/>
    <w:rsid w:val="00C31750"/>
    <w:rsid w:val="00C35A73"/>
    <w:rsid w:val="00C401B1"/>
    <w:rsid w:val="00C43684"/>
    <w:rsid w:val="00C47FB5"/>
    <w:rsid w:val="00C64A90"/>
    <w:rsid w:val="00C67D22"/>
    <w:rsid w:val="00C70549"/>
    <w:rsid w:val="00C71D52"/>
    <w:rsid w:val="00C7529C"/>
    <w:rsid w:val="00C802E7"/>
    <w:rsid w:val="00C81773"/>
    <w:rsid w:val="00C81D46"/>
    <w:rsid w:val="00C82FA5"/>
    <w:rsid w:val="00C83CEC"/>
    <w:rsid w:val="00C946FD"/>
    <w:rsid w:val="00CA1E6E"/>
    <w:rsid w:val="00CA1FBF"/>
    <w:rsid w:val="00CB6235"/>
    <w:rsid w:val="00CC2E93"/>
    <w:rsid w:val="00CC476E"/>
    <w:rsid w:val="00CC5489"/>
    <w:rsid w:val="00CC6407"/>
    <w:rsid w:val="00CC7C98"/>
    <w:rsid w:val="00CD18DD"/>
    <w:rsid w:val="00CD602C"/>
    <w:rsid w:val="00CD6F9E"/>
    <w:rsid w:val="00CD748B"/>
    <w:rsid w:val="00CF3310"/>
    <w:rsid w:val="00CF4ABE"/>
    <w:rsid w:val="00D01A0D"/>
    <w:rsid w:val="00D01A80"/>
    <w:rsid w:val="00D11D52"/>
    <w:rsid w:val="00D1518D"/>
    <w:rsid w:val="00D15426"/>
    <w:rsid w:val="00D15D07"/>
    <w:rsid w:val="00D17D9E"/>
    <w:rsid w:val="00D45932"/>
    <w:rsid w:val="00D475D6"/>
    <w:rsid w:val="00D56729"/>
    <w:rsid w:val="00D57B31"/>
    <w:rsid w:val="00D60768"/>
    <w:rsid w:val="00D75428"/>
    <w:rsid w:val="00D84699"/>
    <w:rsid w:val="00D87FB2"/>
    <w:rsid w:val="00DA4C8A"/>
    <w:rsid w:val="00DC5378"/>
    <w:rsid w:val="00DD5248"/>
    <w:rsid w:val="00DD6595"/>
    <w:rsid w:val="00DE139B"/>
    <w:rsid w:val="00DE5923"/>
    <w:rsid w:val="00DF14B4"/>
    <w:rsid w:val="00DF3228"/>
    <w:rsid w:val="00DF50AF"/>
    <w:rsid w:val="00E12053"/>
    <w:rsid w:val="00E15AFD"/>
    <w:rsid w:val="00E21DC5"/>
    <w:rsid w:val="00E21E29"/>
    <w:rsid w:val="00E21E56"/>
    <w:rsid w:val="00E234AB"/>
    <w:rsid w:val="00E24054"/>
    <w:rsid w:val="00E350E2"/>
    <w:rsid w:val="00E359A8"/>
    <w:rsid w:val="00E4327B"/>
    <w:rsid w:val="00E45571"/>
    <w:rsid w:val="00E6156A"/>
    <w:rsid w:val="00E62BC5"/>
    <w:rsid w:val="00E63E93"/>
    <w:rsid w:val="00E65634"/>
    <w:rsid w:val="00E6747F"/>
    <w:rsid w:val="00E71CC7"/>
    <w:rsid w:val="00E74B6E"/>
    <w:rsid w:val="00E75BA8"/>
    <w:rsid w:val="00E76033"/>
    <w:rsid w:val="00E8093A"/>
    <w:rsid w:val="00E82C5A"/>
    <w:rsid w:val="00E863C5"/>
    <w:rsid w:val="00E8660D"/>
    <w:rsid w:val="00E938CF"/>
    <w:rsid w:val="00E93C9B"/>
    <w:rsid w:val="00EA5E99"/>
    <w:rsid w:val="00EB0619"/>
    <w:rsid w:val="00EC0FFB"/>
    <w:rsid w:val="00EC32B7"/>
    <w:rsid w:val="00EC3BFC"/>
    <w:rsid w:val="00ED072A"/>
    <w:rsid w:val="00ED49F8"/>
    <w:rsid w:val="00ED4A7D"/>
    <w:rsid w:val="00ED62C8"/>
    <w:rsid w:val="00EE087E"/>
    <w:rsid w:val="00EE2220"/>
    <w:rsid w:val="00EE52D5"/>
    <w:rsid w:val="00EF2721"/>
    <w:rsid w:val="00EF5190"/>
    <w:rsid w:val="00F0086A"/>
    <w:rsid w:val="00F0092F"/>
    <w:rsid w:val="00F06DAF"/>
    <w:rsid w:val="00F150FB"/>
    <w:rsid w:val="00F17B5A"/>
    <w:rsid w:val="00F20596"/>
    <w:rsid w:val="00F253B1"/>
    <w:rsid w:val="00F2777F"/>
    <w:rsid w:val="00F442CA"/>
    <w:rsid w:val="00F44C29"/>
    <w:rsid w:val="00F5117E"/>
    <w:rsid w:val="00F51467"/>
    <w:rsid w:val="00F660C1"/>
    <w:rsid w:val="00F71142"/>
    <w:rsid w:val="00F75D21"/>
    <w:rsid w:val="00F83745"/>
    <w:rsid w:val="00FA17A6"/>
    <w:rsid w:val="00FA17D3"/>
    <w:rsid w:val="00FA1E64"/>
    <w:rsid w:val="00FA542E"/>
    <w:rsid w:val="00FB0D3F"/>
    <w:rsid w:val="00FB6A74"/>
    <w:rsid w:val="00FC2161"/>
    <w:rsid w:val="00FC2AA6"/>
    <w:rsid w:val="00FC4CED"/>
    <w:rsid w:val="00FC508B"/>
    <w:rsid w:val="00FD6068"/>
    <w:rsid w:val="00FE4587"/>
    <w:rsid w:val="00FE5460"/>
    <w:rsid w:val="00FE7E54"/>
    <w:rsid w:val="00FF01D0"/>
    <w:rsid w:val="00FF33A6"/>
    <w:rsid w:val="00FF6A8D"/>
    <w:rsid w:val="0647AB42"/>
    <w:rsid w:val="09873E64"/>
    <w:rsid w:val="117AE708"/>
    <w:rsid w:val="1975FECB"/>
    <w:rsid w:val="6F8802D4"/>
    <w:rsid w:val="6F8D8C6E"/>
    <w:rsid w:val="7F94F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EFE783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1"/>
        <w:szCs w:val="21"/>
        <w:lang w:val="de-CH" w:eastAsia="en-US" w:bidi="ar-SA"/>
        <w14:ligatures w14:val="standardContextual"/>
      </w:rPr>
    </w:rPrDefault>
    <w:pPrDefault>
      <w:pPr>
        <w:spacing w:line="247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2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3" w:unhideWhenUsed="1"/>
    <w:lsdException w:name="endnote text" w:semiHidden="1" w:uiPriority="93" w:unhideWhenUsed="1"/>
    <w:lsdException w:name="table of authorities" w:semiHidden="1" w:uiPriority="41" w:unhideWhenUsed="1"/>
    <w:lsdException w:name="macro" w:semiHidden="1" w:uiPriority="29" w:unhideWhenUsed="1"/>
    <w:lsdException w:name="toa heading" w:semiHidden="1" w:uiPriority="41" w:unhideWhenUsed="1"/>
    <w:lsdException w:name="List" w:semiHidden="1"/>
    <w:lsdException w:name="List Bullet" w:uiPriority="90"/>
    <w:lsdException w:name="List Number" w:uiPriority="91"/>
    <w:lsdException w:name="List 2" w:semiHidden="1"/>
    <w:lsdException w:name="List 3" w:semiHidden="1"/>
    <w:lsdException w:name="List 4" w:semiHidden="1"/>
    <w:lsdException w:name="List 5" w:semiHidden="1"/>
    <w:lsdException w:name="List Bullet 2" w:uiPriority="90"/>
    <w:lsdException w:name="List Bullet 3" w:uiPriority="90"/>
    <w:lsdException w:name="List Bullet 4" w:uiPriority="90"/>
    <w:lsdException w:name="List Bullet 5" w:uiPriority="90"/>
    <w:lsdException w:name="List Number 2" w:uiPriority="91"/>
    <w:lsdException w:name="List Number 3" w:uiPriority="91"/>
    <w:lsdException w:name="List Number 4" w:uiPriority="91"/>
    <w:lsdException w:name="List Number 5" w:uiPriority="91"/>
    <w:lsdException w:name="Title" w:uiPriority="10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 w:unhideWhenUsed="1"/>
    <w:lsdException w:name="Subtitle" w:uiPriority="1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 w:uiPriority="92"/>
    <w:lsdException w:name="Body Text 2" w:semiHidden="1"/>
    <w:lsdException w:name="Body Text 3" w:semiHidden="1" w:uiPriority="85" w:unhideWhenUsed="1"/>
    <w:lsdException w:name="Body Text Indent 2" w:semiHidden="1"/>
    <w:lsdException w:name="Body Text Indent 3" w:semiHidden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uiPriority="20" w:qFormat="1"/>
    <w:lsdException w:name="Document Map" w:semiHidden="1" w:unhideWhenUsed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 Spacing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semiHidden="1"/>
    <w:lsdException w:name="Intense Quote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 w:qFormat="1"/>
    <w:lsdException w:name="Subtle Reference" w:uiPriority="31" w:qFormat="1"/>
    <w:lsdException w:name="Intense Reference" w:uiPriority="32"/>
    <w:lsdException w:name="Book Title" w:semiHidden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2F4D5D"/>
    <w:rPr>
      <w:kern w:val="0"/>
      <w:sz w:val="22"/>
    </w:rPr>
  </w:style>
  <w:style w:type="paragraph" w:styleId="berschrift1">
    <w:name w:val="heading 1"/>
    <w:basedOn w:val="Standard"/>
    <w:next w:val="Standard"/>
    <w:link w:val="berschrift1Zchn"/>
    <w:qFormat/>
    <w:rsid w:val="00FE5460"/>
    <w:pPr>
      <w:keepNext/>
      <w:keepLines/>
      <w:numPr>
        <w:numId w:val="19"/>
      </w:numPr>
      <w:spacing w:before="360" w:after="20"/>
      <w:contextualSpacing/>
      <w:outlineLvl w:val="0"/>
    </w:pPr>
    <w:rPr>
      <w:rFonts w:asciiTheme="majorHAnsi" w:eastAsiaTheme="majorEastAsia" w:hAnsiTheme="majorHAnsi" w:cstheme="majorBidi"/>
      <w:szCs w:val="32"/>
    </w:rPr>
  </w:style>
  <w:style w:type="paragraph" w:styleId="berschrift2">
    <w:name w:val="heading 2"/>
    <w:basedOn w:val="Standard"/>
    <w:next w:val="Standard"/>
    <w:link w:val="berschrift2Zchn"/>
    <w:unhideWhenUsed/>
    <w:qFormat/>
    <w:rsid w:val="00FE5460"/>
    <w:pPr>
      <w:keepNext/>
      <w:keepLines/>
      <w:numPr>
        <w:ilvl w:val="1"/>
        <w:numId w:val="19"/>
      </w:numPr>
      <w:spacing w:before="240"/>
      <w:ind w:left="850"/>
      <w:outlineLvl w:val="1"/>
    </w:pPr>
    <w:rPr>
      <w:rFonts w:asciiTheme="majorHAnsi" w:eastAsiaTheme="majorEastAsia" w:hAnsiTheme="majorHAnsi" w:cstheme="majorBidi"/>
      <w:szCs w:val="26"/>
    </w:rPr>
  </w:style>
  <w:style w:type="paragraph" w:styleId="berschrift3">
    <w:name w:val="heading 3"/>
    <w:basedOn w:val="Standard"/>
    <w:next w:val="Standard"/>
    <w:link w:val="berschrift3Zchn"/>
    <w:unhideWhenUsed/>
    <w:qFormat/>
    <w:rsid w:val="00FE5460"/>
    <w:pPr>
      <w:keepNext/>
      <w:keepLines/>
      <w:numPr>
        <w:ilvl w:val="2"/>
        <w:numId w:val="19"/>
      </w:numPr>
      <w:spacing w:before="248"/>
      <w:outlineLvl w:val="2"/>
    </w:pPr>
    <w:rPr>
      <w:rFonts w:asciiTheme="majorHAnsi" w:eastAsiaTheme="majorEastAsia" w:hAnsiTheme="majorHAnsi" w:cstheme="majorBidi"/>
      <w:szCs w:val="24"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qFormat/>
    <w:rsid w:val="00FE5460"/>
    <w:pPr>
      <w:keepNext/>
      <w:keepLines/>
      <w:numPr>
        <w:ilvl w:val="3"/>
        <w:numId w:val="19"/>
      </w:numPr>
      <w:spacing w:before="240"/>
      <w:outlineLvl w:val="3"/>
    </w:pPr>
    <w:rPr>
      <w:rFonts w:eastAsiaTheme="majorEastAsia" w:cstheme="majorBidi"/>
      <w:iCs/>
    </w:rPr>
  </w:style>
  <w:style w:type="paragraph" w:styleId="berschrift5">
    <w:name w:val="heading 5"/>
    <w:basedOn w:val="Standard"/>
    <w:next w:val="Standard"/>
    <w:link w:val="berschrift5Zchn"/>
    <w:uiPriority w:val="9"/>
    <w:semiHidden/>
    <w:rsid w:val="00FE5460"/>
    <w:pPr>
      <w:keepNext/>
      <w:keepLines/>
      <w:numPr>
        <w:ilvl w:val="4"/>
        <w:numId w:val="19"/>
      </w:numPr>
      <w:spacing w:before="240"/>
      <w:outlineLvl w:val="4"/>
    </w:pPr>
    <w:rPr>
      <w:rFonts w:eastAsiaTheme="majorEastAsia" w:cstheme="majorBidi"/>
    </w:rPr>
  </w:style>
  <w:style w:type="paragraph" w:styleId="berschrift6">
    <w:name w:val="heading 6"/>
    <w:basedOn w:val="Standard"/>
    <w:next w:val="Standard"/>
    <w:link w:val="berschrift6Zchn"/>
    <w:uiPriority w:val="9"/>
    <w:semiHidden/>
    <w:rsid w:val="00186700"/>
    <w:pPr>
      <w:keepNext/>
      <w:keepLines/>
      <w:spacing w:before="240"/>
      <w:outlineLvl w:val="5"/>
    </w:pPr>
    <w:rPr>
      <w:rFonts w:eastAsiaTheme="majorEastAsia" w:cstheme="majorBidi"/>
    </w:rPr>
  </w:style>
  <w:style w:type="paragraph" w:styleId="berschrift7">
    <w:name w:val="heading 7"/>
    <w:basedOn w:val="Standard"/>
    <w:next w:val="Standard"/>
    <w:link w:val="berschrift7Zchn"/>
    <w:uiPriority w:val="9"/>
    <w:semiHidden/>
    <w:rsid w:val="00186700"/>
    <w:pPr>
      <w:keepNext/>
      <w:keepLines/>
      <w:spacing w:before="240"/>
      <w:outlineLvl w:val="6"/>
    </w:pPr>
    <w:rPr>
      <w:rFonts w:eastAsiaTheme="majorEastAsia" w:cstheme="majorBidi"/>
      <w:iCs/>
    </w:rPr>
  </w:style>
  <w:style w:type="paragraph" w:styleId="berschrift8">
    <w:name w:val="heading 8"/>
    <w:basedOn w:val="Standard"/>
    <w:next w:val="Standard"/>
    <w:link w:val="berschrift8Zchn"/>
    <w:uiPriority w:val="9"/>
    <w:semiHidden/>
    <w:rsid w:val="00186700"/>
    <w:pPr>
      <w:keepNext/>
      <w:keepLines/>
      <w:spacing w:before="240"/>
      <w:outlineLvl w:val="7"/>
    </w:pPr>
    <w:rPr>
      <w:rFonts w:eastAsiaTheme="majorEastAsia" w:cstheme="majorBidi"/>
    </w:rPr>
  </w:style>
  <w:style w:type="paragraph" w:styleId="berschrift9">
    <w:name w:val="heading 9"/>
    <w:basedOn w:val="Standard"/>
    <w:next w:val="Standard"/>
    <w:link w:val="berschrift9Zchn"/>
    <w:uiPriority w:val="9"/>
    <w:semiHidden/>
    <w:rsid w:val="00186700"/>
    <w:pPr>
      <w:keepNext/>
      <w:keepLines/>
      <w:spacing w:before="240"/>
      <w:outlineLvl w:val="8"/>
    </w:pPr>
    <w:rPr>
      <w:rFonts w:eastAsiaTheme="majorEastAsia" w:cstheme="majorBidi"/>
      <w:i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5E2926"/>
    <w:rPr>
      <w:rFonts w:asciiTheme="majorHAnsi" w:eastAsiaTheme="majorEastAsia" w:hAnsiTheme="majorHAnsi" w:cstheme="majorBidi"/>
      <w:kern w:val="0"/>
      <w:szCs w:val="32"/>
    </w:rPr>
  </w:style>
  <w:style w:type="paragraph" w:styleId="Kopfzeile">
    <w:name w:val="header"/>
    <w:basedOn w:val="Standard"/>
    <w:link w:val="KopfzeileZchn"/>
    <w:uiPriority w:val="82"/>
    <w:semiHidden/>
    <w:rsid w:val="00FC508B"/>
    <w:pPr>
      <w:spacing w:line="259" w:lineRule="auto"/>
    </w:pPr>
    <w:rPr>
      <w:sz w:val="16"/>
    </w:rPr>
  </w:style>
  <w:style w:type="character" w:customStyle="1" w:styleId="KopfzeileZchn">
    <w:name w:val="Kopfzeile Zchn"/>
    <w:basedOn w:val="Absatz-Standardschriftart"/>
    <w:link w:val="Kopfzeile"/>
    <w:uiPriority w:val="82"/>
    <w:semiHidden/>
    <w:rsid w:val="000773B7"/>
    <w:rPr>
      <w:kern w:val="0"/>
      <w:sz w:val="16"/>
    </w:rPr>
  </w:style>
  <w:style w:type="paragraph" w:styleId="Fuzeile">
    <w:name w:val="footer"/>
    <w:basedOn w:val="Standard"/>
    <w:link w:val="FuzeileZchn"/>
    <w:uiPriority w:val="83"/>
    <w:semiHidden/>
    <w:rsid w:val="00FC508B"/>
    <w:pPr>
      <w:spacing w:line="259" w:lineRule="auto"/>
    </w:pPr>
    <w:rPr>
      <w:sz w:val="16"/>
    </w:rPr>
  </w:style>
  <w:style w:type="character" w:customStyle="1" w:styleId="FuzeileZchn">
    <w:name w:val="Fußzeile Zchn"/>
    <w:basedOn w:val="Absatz-Standardschriftart"/>
    <w:link w:val="Fuzeile"/>
    <w:uiPriority w:val="83"/>
    <w:semiHidden/>
    <w:rsid w:val="000773B7"/>
    <w:rPr>
      <w:kern w:val="0"/>
      <w:sz w:val="16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5E2926"/>
    <w:rPr>
      <w:rFonts w:asciiTheme="majorHAnsi" w:eastAsiaTheme="majorEastAsia" w:hAnsiTheme="majorHAnsi" w:cstheme="majorBidi"/>
      <w:kern w:val="0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5E2926"/>
    <w:rPr>
      <w:rFonts w:asciiTheme="majorHAnsi" w:eastAsiaTheme="majorEastAsia" w:hAnsiTheme="majorHAnsi" w:cstheme="majorBidi"/>
      <w:kern w:val="0"/>
      <w:szCs w:val="24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5E2926"/>
    <w:rPr>
      <w:rFonts w:eastAsiaTheme="majorEastAsia" w:cstheme="majorBidi"/>
      <w:iCs/>
      <w:kern w:val="0"/>
    </w:rPr>
  </w:style>
  <w:style w:type="character" w:styleId="Hyperlink">
    <w:name w:val="Hyperlink"/>
    <w:basedOn w:val="Absatz-Standardschriftart"/>
    <w:uiPriority w:val="99"/>
    <w:rsid w:val="00536D7E"/>
    <w:rPr>
      <w:color w:val="000000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536D7E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rsid w:val="00536D7E"/>
    <w:rPr>
      <w:color w:val="000000" w:themeColor="followedHyperlink"/>
      <w:u w:val="single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BB518D"/>
    <w:rPr>
      <w:rFonts w:eastAsiaTheme="majorEastAsia" w:cstheme="majorBidi"/>
      <w:kern w:val="0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BB518D"/>
    <w:rPr>
      <w:rFonts w:eastAsiaTheme="majorEastAsia" w:cstheme="majorBidi"/>
      <w:kern w:val="0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BB518D"/>
    <w:rPr>
      <w:rFonts w:eastAsiaTheme="majorEastAsia" w:cstheme="majorBidi"/>
      <w:iCs/>
      <w:kern w:val="0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BB518D"/>
    <w:rPr>
      <w:rFonts w:eastAsiaTheme="majorEastAsia" w:cstheme="majorBidi"/>
      <w:kern w:val="0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BB518D"/>
    <w:rPr>
      <w:rFonts w:eastAsiaTheme="majorEastAsia" w:cstheme="majorBidi"/>
      <w:iCs/>
      <w:kern w:val="0"/>
    </w:rPr>
  </w:style>
  <w:style w:type="paragraph" w:styleId="Literaturverzeichnis">
    <w:name w:val="Bibliography"/>
    <w:basedOn w:val="Standard"/>
    <w:next w:val="Standard"/>
    <w:uiPriority w:val="41"/>
    <w:semiHidden/>
    <w:unhideWhenUsed/>
    <w:rsid w:val="00536D7E"/>
  </w:style>
  <w:style w:type="paragraph" w:customStyle="1" w:styleId="Kopfzeileausgeblendet">
    <w:name w:val="Kopfzeile: ausgeblendet"/>
    <w:basedOn w:val="Standard"/>
    <w:uiPriority w:val="81"/>
    <w:semiHidden/>
    <w:rsid w:val="004062E2"/>
    <w:pPr>
      <w:framePr w:w="851" w:h="454" w:hRule="exact" w:wrap="around" w:vAnchor="page" w:hAnchor="page" w:x="1" w:yAlign="top" w:anchorLock="1"/>
      <w:spacing w:before="120" w:line="240" w:lineRule="auto"/>
      <w:ind w:left="170"/>
    </w:pPr>
    <w:rPr>
      <w:vanish/>
      <w:color w:val="B79EC6" w:themeColor="text2" w:themeTint="99"/>
      <w:sz w:val="16"/>
    </w:rPr>
  </w:style>
  <w:style w:type="paragraph" w:styleId="Titel">
    <w:name w:val="Title"/>
    <w:basedOn w:val="Standard"/>
    <w:next w:val="Standard"/>
    <w:link w:val="TitelZchn"/>
    <w:uiPriority w:val="10"/>
    <w:semiHidden/>
    <w:rsid w:val="00186700"/>
    <w:pPr>
      <w:spacing w:before="240" w:after="240"/>
    </w:pPr>
    <w:rPr>
      <w:rFonts w:asciiTheme="majorHAnsi" w:eastAsiaTheme="majorEastAsia" w:hAnsiTheme="majorHAnsi" w:cstheme="majorBidi"/>
      <w:sz w:val="32"/>
      <w:szCs w:val="56"/>
    </w:rPr>
  </w:style>
  <w:style w:type="character" w:customStyle="1" w:styleId="TitelZchn">
    <w:name w:val="Titel Zchn"/>
    <w:basedOn w:val="Absatz-Standardschriftart"/>
    <w:link w:val="Titel"/>
    <w:uiPriority w:val="10"/>
    <w:semiHidden/>
    <w:rsid w:val="000773B7"/>
    <w:rPr>
      <w:rFonts w:asciiTheme="majorHAnsi" w:eastAsiaTheme="majorEastAsia" w:hAnsiTheme="majorHAnsi" w:cstheme="majorBidi"/>
      <w:kern w:val="0"/>
      <w:sz w:val="32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semiHidden/>
    <w:rsid w:val="00BB080E"/>
    <w:pPr>
      <w:numPr>
        <w:ilvl w:val="1"/>
      </w:numPr>
      <w:spacing w:before="240"/>
    </w:pPr>
    <w:rPr>
      <w:rFonts w:asciiTheme="majorHAnsi" w:eastAsiaTheme="minorEastAsia" w:hAnsiTheme="majorHAnsi"/>
      <w:szCs w:val="22"/>
    </w:rPr>
  </w:style>
  <w:style w:type="character" w:customStyle="1" w:styleId="UntertitelZchn">
    <w:name w:val="Untertitel Zchn"/>
    <w:basedOn w:val="Absatz-Standardschriftart"/>
    <w:link w:val="Untertitel"/>
    <w:uiPriority w:val="11"/>
    <w:semiHidden/>
    <w:rsid w:val="0089778C"/>
    <w:rPr>
      <w:rFonts w:asciiTheme="majorHAnsi" w:eastAsiaTheme="minorEastAsia" w:hAnsiTheme="majorHAnsi"/>
      <w:kern w:val="0"/>
      <w:szCs w:val="22"/>
    </w:rPr>
  </w:style>
  <w:style w:type="paragraph" w:customStyle="1" w:styleId="HERMESKTZH">
    <w:name w:val="****** HERMES (KTZH) ******"/>
    <w:basedOn w:val="Standard"/>
    <w:next w:val="Standard"/>
    <w:uiPriority w:val="2"/>
    <w:rsid w:val="005F1883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BERSCHRIFTEN">
    <w:name w:val="****** ÜBERSCHRIFTEN ******"/>
    <w:basedOn w:val="Standard"/>
    <w:next w:val="Standard"/>
    <w:uiPriority w:val="9"/>
    <w:rsid w:val="005F1883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TEXT">
    <w:name w:val="****** TEXT ******"/>
    <w:basedOn w:val="Standard"/>
    <w:next w:val="Standard"/>
    <w:uiPriority w:val="14"/>
    <w:rsid w:val="005F1883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VERZEICHNIS">
    <w:name w:val="****** VERZEICHNIS ******"/>
    <w:basedOn w:val="Standard"/>
    <w:next w:val="Standard"/>
    <w:uiPriority w:val="39"/>
    <w:rsid w:val="005F1883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LAYOUT">
    <w:name w:val="****** LAYOUT ******"/>
    <w:basedOn w:val="Standard"/>
    <w:next w:val="Standard"/>
    <w:uiPriority w:val="72"/>
    <w:rsid w:val="005F1883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DIVERSES">
    <w:name w:val="****** DIVERSES ******"/>
    <w:basedOn w:val="Standard"/>
    <w:uiPriority w:val="89"/>
    <w:rsid w:val="008C5C12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HERMESOriginal">
    <w:name w:val="****** HERMES (Original) ******"/>
    <w:basedOn w:val="Standard"/>
    <w:next w:val="Standard"/>
    <w:uiPriority w:val="86"/>
    <w:semiHidden/>
    <w:rsid w:val="008C5C12"/>
    <w:pPr>
      <w:spacing w:line="240" w:lineRule="auto"/>
      <w:jc w:val="center"/>
    </w:pPr>
    <w:rPr>
      <w:color w:val="885EA0" w:themeColor="text2"/>
      <w:sz w:val="16"/>
    </w:rPr>
  </w:style>
  <w:style w:type="paragraph" w:styleId="Umschlagadresse">
    <w:name w:val="envelope address"/>
    <w:basedOn w:val="Standard"/>
    <w:uiPriority w:val="99"/>
    <w:semiHidden/>
    <w:rsid w:val="00704A56"/>
    <w:pPr>
      <w:framePr w:w="4320" w:h="2160" w:hRule="exact" w:hSpace="141" w:wrap="auto" w:hAnchor="page" w:xAlign="center" w:yAlign="bottom"/>
      <w:spacing w:line="240" w:lineRule="auto"/>
      <w:ind w:left="1"/>
    </w:pPr>
    <w:rPr>
      <w:rFonts w:eastAsiaTheme="majorEastAsia" w:cstheme="majorBidi"/>
      <w:szCs w:val="24"/>
    </w:rPr>
  </w:style>
  <w:style w:type="paragraph" w:styleId="Umschlagabsenderadresse">
    <w:name w:val="envelope return"/>
    <w:basedOn w:val="Standard"/>
    <w:uiPriority w:val="99"/>
    <w:semiHidden/>
    <w:rsid w:val="00704A56"/>
    <w:pPr>
      <w:spacing w:line="240" w:lineRule="auto"/>
    </w:pPr>
    <w:rPr>
      <w:rFonts w:eastAsiaTheme="majorEastAsia" w:cstheme="majorBidi"/>
      <w:sz w:val="16"/>
      <w:szCs w:val="20"/>
    </w:rPr>
  </w:style>
  <w:style w:type="character" w:styleId="Platzhaltertext">
    <w:name w:val="Placeholder Text"/>
    <w:basedOn w:val="Absatz-Standardschriftart"/>
    <w:uiPriority w:val="99"/>
    <w:rsid w:val="00704A56"/>
    <w:rPr>
      <w:color w:val="auto"/>
      <w:bdr w:val="none" w:sz="0" w:space="0" w:color="auto"/>
      <w:shd w:val="clear" w:color="auto" w:fill="BEE6FF" w:themeFill="accent1" w:themeFillTint="33"/>
    </w:rPr>
  </w:style>
  <w:style w:type="paragraph" w:styleId="Blocktext">
    <w:name w:val="Block Text"/>
    <w:basedOn w:val="Standard"/>
    <w:uiPriority w:val="99"/>
    <w:semiHidden/>
    <w:rsid w:val="00A91F16"/>
    <w:pPr>
      <w:pBdr>
        <w:top w:val="single" w:sz="2" w:space="11" w:color="auto"/>
        <w:left w:val="single" w:sz="2" w:space="21" w:color="auto"/>
        <w:bottom w:val="single" w:sz="2" w:space="12" w:color="auto"/>
        <w:right w:val="single" w:sz="2" w:space="21" w:color="auto"/>
      </w:pBdr>
      <w:spacing w:before="240" w:after="240"/>
      <w:ind w:left="425" w:right="425"/>
      <w:contextualSpacing/>
    </w:pPr>
    <w:rPr>
      <w:rFonts w:eastAsiaTheme="minorEastAsia"/>
      <w:iCs/>
    </w:rPr>
  </w:style>
  <w:style w:type="paragraph" w:styleId="IntensivesZitat">
    <w:name w:val="Intense Quote"/>
    <w:basedOn w:val="Standard"/>
    <w:next w:val="Standard"/>
    <w:link w:val="IntensivesZitatZchn"/>
    <w:uiPriority w:val="99"/>
    <w:semiHidden/>
    <w:rsid w:val="00704A56"/>
    <w:pPr>
      <w:pBdr>
        <w:top w:val="single" w:sz="4" w:space="10" w:color="auto"/>
        <w:bottom w:val="single" w:sz="4" w:space="10" w:color="auto"/>
      </w:pBdr>
      <w:spacing w:before="360" w:after="360"/>
      <w:ind w:left="864" w:right="864"/>
      <w:jc w:val="center"/>
    </w:pPr>
    <w:rPr>
      <w:iCs/>
    </w:rPr>
  </w:style>
  <w:style w:type="character" w:customStyle="1" w:styleId="IntensivesZitatZchn">
    <w:name w:val="Intensives Zitat Zchn"/>
    <w:basedOn w:val="Absatz-Standardschriftart"/>
    <w:link w:val="IntensivesZitat"/>
    <w:uiPriority w:val="99"/>
    <w:semiHidden/>
    <w:rsid w:val="00704A56"/>
    <w:rPr>
      <w:iCs/>
    </w:rPr>
  </w:style>
  <w:style w:type="character" w:styleId="SchwacheHervorhebung">
    <w:name w:val="Subtle Emphasis"/>
    <w:aliases w:val="8pt."/>
    <w:basedOn w:val="Absatz-Standardschriftart"/>
    <w:uiPriority w:val="19"/>
    <w:semiHidden/>
    <w:rsid w:val="00743BDA"/>
    <w:rPr>
      <w:rFonts w:asciiTheme="majorHAnsi" w:hAnsiTheme="majorHAnsi"/>
      <w:i w:val="0"/>
      <w:iCs/>
      <w:color w:val="auto"/>
      <w:sz w:val="16"/>
    </w:rPr>
  </w:style>
  <w:style w:type="paragraph" w:styleId="RGV-berschrift">
    <w:name w:val="toa heading"/>
    <w:basedOn w:val="Standard"/>
    <w:next w:val="Standard"/>
    <w:uiPriority w:val="41"/>
    <w:semiHidden/>
    <w:unhideWhenUsed/>
    <w:rsid w:val="00704A56"/>
    <w:pPr>
      <w:spacing w:before="240" w:after="20"/>
    </w:pPr>
    <w:rPr>
      <w:rFonts w:asciiTheme="majorHAnsi" w:eastAsiaTheme="majorEastAsia" w:hAnsiTheme="majorHAnsi" w:cstheme="majorBidi"/>
      <w:bCs/>
      <w:szCs w:val="24"/>
    </w:rPr>
  </w:style>
  <w:style w:type="character" w:styleId="Buchtitel">
    <w:name w:val="Book Title"/>
    <w:basedOn w:val="Absatz-Standardschriftart"/>
    <w:uiPriority w:val="99"/>
    <w:semiHidden/>
    <w:rsid w:val="00704A56"/>
    <w:rPr>
      <w:b w:val="0"/>
      <w:bCs/>
      <w:i w:val="0"/>
      <w:iCs/>
      <w:spacing w:val="0"/>
      <w:kern w:val="0"/>
    </w:rPr>
  </w:style>
  <w:style w:type="paragraph" w:styleId="Index1">
    <w:name w:val="index 1"/>
    <w:basedOn w:val="Standard"/>
    <w:next w:val="Standard"/>
    <w:autoRedefine/>
    <w:uiPriority w:val="99"/>
    <w:semiHidden/>
    <w:unhideWhenUsed/>
    <w:rsid w:val="00704A56"/>
    <w:pPr>
      <w:spacing w:line="240" w:lineRule="auto"/>
      <w:ind w:left="210" w:hanging="210"/>
    </w:pPr>
  </w:style>
  <w:style w:type="paragraph" w:styleId="Indexberschrift">
    <w:name w:val="index heading"/>
    <w:basedOn w:val="Standard"/>
    <w:next w:val="Index1"/>
    <w:uiPriority w:val="99"/>
    <w:semiHidden/>
    <w:unhideWhenUsed/>
    <w:rsid w:val="00704A56"/>
    <w:pPr>
      <w:spacing w:before="240"/>
    </w:pPr>
    <w:rPr>
      <w:rFonts w:asciiTheme="majorHAnsi" w:eastAsiaTheme="majorEastAsia" w:hAnsiTheme="majorHAnsi" w:cstheme="majorBidi"/>
      <w:bCs/>
    </w:rPr>
  </w:style>
  <w:style w:type="paragraph" w:styleId="Inhaltsverzeichnisberschrift">
    <w:name w:val="TOC Heading"/>
    <w:basedOn w:val="Standard"/>
    <w:next w:val="Standard"/>
    <w:uiPriority w:val="39"/>
    <w:qFormat/>
    <w:rsid w:val="00E21DC5"/>
    <w:pPr>
      <w:spacing w:after="60"/>
      <w:contextualSpacing/>
    </w:pPr>
    <w:rPr>
      <w:rFonts w:asciiTheme="majorHAnsi" w:hAnsiTheme="majorHAnsi"/>
    </w:rPr>
  </w:style>
  <w:style w:type="character" w:styleId="Hervorhebung">
    <w:name w:val="Emphasis"/>
    <w:aliases w:val="9.5 pt."/>
    <w:basedOn w:val="Absatz-Standardschriftart"/>
    <w:uiPriority w:val="20"/>
    <w:qFormat/>
    <w:rsid w:val="00FE7E54"/>
    <w:rPr>
      <w:rFonts w:asciiTheme="majorHAnsi" w:hAnsiTheme="majorHAnsi"/>
      <w:i w:val="0"/>
      <w:iCs/>
      <w:sz w:val="19"/>
    </w:rPr>
  </w:style>
  <w:style w:type="paragraph" w:styleId="Makrotext">
    <w:name w:val="macro"/>
    <w:link w:val="MakrotextZchn"/>
    <w:uiPriority w:val="29"/>
    <w:semiHidden/>
    <w:rsid w:val="00704A5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 w:val="20"/>
      <w:szCs w:val="20"/>
    </w:rPr>
  </w:style>
  <w:style w:type="character" w:customStyle="1" w:styleId="MakrotextZchn">
    <w:name w:val="Makrotext Zchn"/>
    <w:basedOn w:val="Absatz-Standardschriftart"/>
    <w:link w:val="Makrotext"/>
    <w:uiPriority w:val="29"/>
    <w:semiHidden/>
    <w:rsid w:val="00864688"/>
    <w:rPr>
      <w:rFonts w:ascii="Consolas" w:hAnsi="Consolas"/>
      <w:sz w:val="20"/>
      <w:szCs w:val="20"/>
    </w:rPr>
  </w:style>
  <w:style w:type="character" w:styleId="IntensiveHervorhebung">
    <w:name w:val="Intense Emphasis"/>
    <w:aliases w:val="10.5 pt"/>
    <w:basedOn w:val="Absatz-Standardschriftart"/>
    <w:uiPriority w:val="21"/>
    <w:qFormat/>
    <w:rsid w:val="00704A56"/>
    <w:rPr>
      <w:rFonts w:asciiTheme="majorHAnsi" w:hAnsiTheme="majorHAnsi"/>
      <w:i w:val="0"/>
      <w:iCs/>
      <w:color w:val="auto"/>
    </w:rPr>
  </w:style>
  <w:style w:type="character" w:styleId="SchwacherVerweis">
    <w:name w:val="Subtle Reference"/>
    <w:basedOn w:val="Absatz-Standardschriftart"/>
    <w:uiPriority w:val="31"/>
    <w:qFormat/>
    <w:rsid w:val="00704A56"/>
    <w:rPr>
      <w:caps w:val="0"/>
      <w:smallCaps w:val="0"/>
      <w:color w:val="auto"/>
      <w:kern w:val="0"/>
      <w:u w:val="single"/>
    </w:rPr>
  </w:style>
  <w:style w:type="character" w:styleId="IntensiverVerweis">
    <w:name w:val="Intense Reference"/>
    <w:basedOn w:val="Absatz-Standardschriftart"/>
    <w:uiPriority w:val="32"/>
    <w:semiHidden/>
    <w:rsid w:val="00927947"/>
    <w:rPr>
      <w:rFonts w:asciiTheme="majorHAnsi" w:hAnsiTheme="majorHAnsi"/>
      <w:b w:val="0"/>
      <w:bCs/>
      <w:caps w:val="0"/>
      <w:smallCaps w:val="0"/>
      <w:color w:val="auto"/>
      <w:kern w:val="0"/>
      <w:sz w:val="18"/>
      <w:u w:val="single"/>
    </w:rPr>
  </w:style>
  <w:style w:type="paragraph" w:styleId="Beschriftung">
    <w:name w:val="caption"/>
    <w:basedOn w:val="Standard"/>
    <w:next w:val="Standard"/>
    <w:uiPriority w:val="35"/>
    <w:qFormat/>
    <w:rsid w:val="00293395"/>
    <w:pPr>
      <w:tabs>
        <w:tab w:val="left" w:pos="1276"/>
      </w:tabs>
      <w:spacing w:before="120" w:after="240" w:line="259" w:lineRule="auto"/>
    </w:pPr>
    <w:rPr>
      <w:b/>
      <w:iCs/>
      <w:sz w:val="16"/>
      <w:szCs w:val="18"/>
    </w:rPr>
  </w:style>
  <w:style w:type="paragraph" w:customStyle="1" w:styleId="Absatz">
    <w:name w:val="Absatz"/>
    <w:basedOn w:val="HermesOriginalStandard"/>
    <w:next w:val="Standard"/>
    <w:uiPriority w:val="87"/>
    <w:semiHidden/>
    <w:rsid w:val="008542E2"/>
  </w:style>
  <w:style w:type="paragraph" w:customStyle="1" w:styleId="Absatz0Pt">
    <w:name w:val="Absatz 0Pt."/>
    <w:basedOn w:val="HermesOriginalStandard"/>
    <w:next w:val="Standard"/>
    <w:uiPriority w:val="87"/>
    <w:semiHidden/>
    <w:rsid w:val="008542E2"/>
  </w:style>
  <w:style w:type="paragraph" w:customStyle="1" w:styleId="Default">
    <w:name w:val="Default"/>
    <w:basedOn w:val="HermesOriginalStandard"/>
    <w:next w:val="Standard"/>
    <w:uiPriority w:val="87"/>
    <w:semiHidden/>
    <w:rsid w:val="008542E2"/>
  </w:style>
  <w:style w:type="paragraph" w:customStyle="1" w:styleId="TextCDB">
    <w:name w:val="Text_CDB"/>
    <w:basedOn w:val="HermesOriginalStandard"/>
    <w:next w:val="Standard"/>
    <w:uiPriority w:val="87"/>
    <w:semiHidden/>
    <w:rsid w:val="00844DEF"/>
    <w:rPr>
      <w:color w:val="C00000"/>
    </w:rPr>
  </w:style>
  <w:style w:type="paragraph" w:customStyle="1" w:styleId="Inhaltsverzeichnis12">
    <w:name w:val="Inhaltsverzeichnis 12"/>
    <w:basedOn w:val="HermesOriginalStandard"/>
    <w:next w:val="Standard"/>
    <w:uiPriority w:val="87"/>
    <w:semiHidden/>
    <w:rsid w:val="006F6467"/>
  </w:style>
  <w:style w:type="paragraph" w:customStyle="1" w:styleId="Titel-Projektbezeichnung1">
    <w:name w:val="Titel-Projektbezeichnung 1"/>
    <w:basedOn w:val="HermesOriginalStandard"/>
    <w:next w:val="Standard"/>
    <w:uiPriority w:val="87"/>
    <w:semiHidden/>
    <w:rsid w:val="008542E2"/>
  </w:style>
  <w:style w:type="paragraph" w:customStyle="1" w:styleId="Titel-Projektbezeichnung2">
    <w:name w:val="Titel-Projektbezeichnung 2"/>
    <w:basedOn w:val="HermesOriginalStandard"/>
    <w:next w:val="Standard"/>
    <w:uiPriority w:val="87"/>
    <w:semiHidden/>
    <w:rsid w:val="008542E2"/>
  </w:style>
  <w:style w:type="paragraph" w:customStyle="1" w:styleId="HERMESH5alte-Version">
    <w:name w:val="****** HERMES (H5 alte-Version) ******"/>
    <w:basedOn w:val="Standard"/>
    <w:next w:val="Standard"/>
    <w:uiPriority w:val="84"/>
    <w:semiHidden/>
    <w:rsid w:val="00625FA2"/>
    <w:pPr>
      <w:spacing w:line="240" w:lineRule="auto"/>
      <w:jc w:val="center"/>
    </w:pPr>
    <w:rPr>
      <w:color w:val="885EA0" w:themeColor="text2"/>
      <w:sz w:val="16"/>
    </w:rPr>
  </w:style>
  <w:style w:type="character" w:customStyle="1" w:styleId="Absatz-StandardschriftartKTZH">
    <w:name w:val="Absatz-Standardschriftart: KTZH"/>
    <w:basedOn w:val="Absatz-Standardschriftart"/>
    <w:uiPriority w:val="1"/>
    <w:qFormat/>
    <w:rsid w:val="00625FA2"/>
  </w:style>
  <w:style w:type="paragraph" w:customStyle="1" w:styleId="H5Grafikeinfgen">
    <w:name w:val="H5 Grafik einfügen"/>
    <w:basedOn w:val="H5-Standard"/>
    <w:next w:val="Standard"/>
    <w:uiPriority w:val="85"/>
    <w:semiHidden/>
    <w:rsid w:val="006F6467"/>
    <w:pPr>
      <w:spacing w:line="240" w:lineRule="auto"/>
    </w:pPr>
  </w:style>
  <w:style w:type="paragraph" w:customStyle="1" w:styleId="H5Text105linksbndig">
    <w:name w:val="H5 Text 10.5 linksbündig"/>
    <w:basedOn w:val="H5-Standard"/>
    <w:next w:val="Standard"/>
    <w:link w:val="H5Text105linksbndigZchn"/>
    <w:rsid w:val="00E82C5A"/>
  </w:style>
  <w:style w:type="paragraph" w:customStyle="1" w:styleId="H5Kopftitel">
    <w:name w:val="H5 Kopftitel"/>
    <w:basedOn w:val="H5-Standard"/>
    <w:next w:val="Standard"/>
    <w:uiPriority w:val="85"/>
    <w:semiHidden/>
    <w:rsid w:val="006F6467"/>
  </w:style>
  <w:style w:type="paragraph" w:customStyle="1" w:styleId="H5Listeabc">
    <w:name w:val="H5 Liste a b c"/>
    <w:basedOn w:val="H5-Standard"/>
    <w:next w:val="Standard"/>
    <w:uiPriority w:val="85"/>
    <w:semiHidden/>
    <w:rsid w:val="006F6467"/>
  </w:style>
  <w:style w:type="paragraph" w:customStyle="1" w:styleId="H5ListeBindestrich">
    <w:name w:val="H5 Liste Bindestrich"/>
    <w:basedOn w:val="H5-Standard"/>
    <w:next w:val="Standard"/>
    <w:qFormat/>
    <w:rsid w:val="006F6467"/>
  </w:style>
  <w:style w:type="paragraph" w:customStyle="1" w:styleId="H5ListeNummernArabisch">
    <w:name w:val="H5 Liste Nummern Arabisch"/>
    <w:basedOn w:val="H5-Standard"/>
    <w:next w:val="Standard"/>
    <w:uiPriority w:val="85"/>
    <w:semiHidden/>
    <w:rsid w:val="006F6467"/>
  </w:style>
  <w:style w:type="paragraph" w:customStyle="1" w:styleId="H5Projekttitel">
    <w:name w:val="H5 Projekttitel"/>
    <w:basedOn w:val="H5-Standard"/>
    <w:next w:val="Standard"/>
    <w:uiPriority w:val="85"/>
    <w:semiHidden/>
    <w:rsid w:val="006F6467"/>
  </w:style>
  <w:style w:type="paragraph" w:customStyle="1" w:styleId="H5Text105bold">
    <w:name w:val="H5 Text 10.5 bold"/>
    <w:basedOn w:val="H5-Standard"/>
    <w:next w:val="Standard"/>
    <w:link w:val="H5Text105boldZchn"/>
    <w:uiPriority w:val="85"/>
    <w:semiHidden/>
    <w:rsid w:val="006F6467"/>
  </w:style>
  <w:style w:type="paragraph" w:customStyle="1" w:styleId="H5Text105rechtsbndig">
    <w:name w:val="H5 Text 10.5 rechtsbündig"/>
    <w:basedOn w:val="H5-Standard"/>
    <w:next w:val="Standard"/>
    <w:uiPriority w:val="85"/>
    <w:semiHidden/>
    <w:rsid w:val="006F6467"/>
  </w:style>
  <w:style w:type="character" w:customStyle="1" w:styleId="H5Text105linksbndigZchn">
    <w:name w:val="H5 Text 10.5 linksbündig Zchn"/>
    <w:basedOn w:val="Absatz-Standardschriftart"/>
    <w:link w:val="H5Text105linksbndig"/>
    <w:rsid w:val="00E82C5A"/>
    <w:rPr>
      <w:noProof/>
      <w:color w:val="C00000"/>
      <w:kern w:val="0"/>
    </w:rPr>
  </w:style>
  <w:style w:type="character" w:customStyle="1" w:styleId="H5Text105boldZchn">
    <w:name w:val="H5 Text 10.5 bold Zchn"/>
    <w:basedOn w:val="H5Text105linksbndigZchn"/>
    <w:link w:val="H5Text105bold"/>
    <w:uiPriority w:val="85"/>
    <w:semiHidden/>
    <w:rsid w:val="0008702C"/>
    <w:rPr>
      <w:noProof/>
      <w:color w:val="7030A0"/>
      <w:kern w:val="0"/>
    </w:rPr>
  </w:style>
  <w:style w:type="paragraph" w:customStyle="1" w:styleId="TabHngend075cmKTZH">
    <w:name w:val="Tab+Hängend 0.75 cm: KTZH"/>
    <w:basedOn w:val="Standard"/>
    <w:uiPriority w:val="17"/>
    <w:rsid w:val="008F1CCD"/>
    <w:pPr>
      <w:tabs>
        <w:tab w:val="left" w:pos="425"/>
      </w:tabs>
      <w:spacing w:before="120"/>
      <w:ind w:left="425" w:hanging="425"/>
    </w:pPr>
  </w:style>
  <w:style w:type="paragraph" w:customStyle="1" w:styleId="H5Text8ptrechtsbndig">
    <w:name w:val="H5 Text 8pt rechtsbündig"/>
    <w:basedOn w:val="H5-Standard"/>
    <w:next w:val="Standard"/>
    <w:rsid w:val="006F6467"/>
  </w:style>
  <w:style w:type="paragraph" w:customStyle="1" w:styleId="H5Zwischentitel105">
    <w:name w:val="H5 Zwischentitel 10.5"/>
    <w:basedOn w:val="H5-Standard"/>
    <w:next w:val="Standard"/>
    <w:qFormat/>
    <w:rsid w:val="006F6467"/>
  </w:style>
  <w:style w:type="paragraph" w:styleId="Aufzhlungszeichen">
    <w:name w:val="List Bullet"/>
    <w:basedOn w:val="Standard"/>
    <w:uiPriority w:val="90"/>
    <w:semiHidden/>
    <w:rsid w:val="00DD5248"/>
    <w:pPr>
      <w:numPr>
        <w:numId w:val="1"/>
      </w:numPr>
      <w:tabs>
        <w:tab w:val="left" w:pos="425"/>
      </w:tabs>
      <w:contextualSpacing/>
    </w:pPr>
  </w:style>
  <w:style w:type="paragraph" w:styleId="Listennummer">
    <w:name w:val="List Number"/>
    <w:basedOn w:val="Standard"/>
    <w:uiPriority w:val="91"/>
    <w:semiHidden/>
    <w:rsid w:val="00497EF1"/>
    <w:pPr>
      <w:numPr>
        <w:numId w:val="6"/>
      </w:numPr>
      <w:tabs>
        <w:tab w:val="left" w:pos="425"/>
      </w:tabs>
      <w:ind w:left="425" w:hanging="425"/>
      <w:contextualSpacing/>
    </w:pPr>
  </w:style>
  <w:style w:type="paragraph" w:styleId="Aufzhlungszeichen5">
    <w:name w:val="List Bullet 5"/>
    <w:basedOn w:val="Standard"/>
    <w:uiPriority w:val="90"/>
    <w:semiHidden/>
    <w:rsid w:val="00DD5248"/>
    <w:pPr>
      <w:numPr>
        <w:numId w:val="5"/>
      </w:numPr>
      <w:tabs>
        <w:tab w:val="left" w:pos="2126"/>
      </w:tabs>
      <w:ind w:left="2126" w:hanging="425"/>
      <w:contextualSpacing/>
    </w:pPr>
  </w:style>
  <w:style w:type="paragraph" w:styleId="Aufzhlungszeichen4">
    <w:name w:val="List Bullet 4"/>
    <w:basedOn w:val="Standard"/>
    <w:uiPriority w:val="90"/>
    <w:semiHidden/>
    <w:rsid w:val="00DD5248"/>
    <w:pPr>
      <w:numPr>
        <w:numId w:val="4"/>
      </w:numPr>
      <w:tabs>
        <w:tab w:val="left" w:pos="1701"/>
      </w:tabs>
      <w:ind w:left="1701" w:hanging="425"/>
      <w:contextualSpacing/>
    </w:pPr>
  </w:style>
  <w:style w:type="paragraph" w:styleId="Aufzhlungszeichen3">
    <w:name w:val="List Bullet 3"/>
    <w:basedOn w:val="Standard"/>
    <w:uiPriority w:val="90"/>
    <w:semiHidden/>
    <w:rsid w:val="00DD5248"/>
    <w:pPr>
      <w:numPr>
        <w:numId w:val="3"/>
      </w:numPr>
      <w:tabs>
        <w:tab w:val="left" w:pos="1276"/>
      </w:tabs>
      <w:ind w:left="1276" w:hanging="425"/>
      <w:contextualSpacing/>
    </w:pPr>
  </w:style>
  <w:style w:type="paragraph" w:styleId="Aufzhlungszeichen2">
    <w:name w:val="List Bullet 2"/>
    <w:basedOn w:val="Standard"/>
    <w:uiPriority w:val="90"/>
    <w:semiHidden/>
    <w:rsid w:val="00DD5248"/>
    <w:pPr>
      <w:numPr>
        <w:numId w:val="2"/>
      </w:numPr>
      <w:tabs>
        <w:tab w:val="left" w:pos="851"/>
      </w:tabs>
      <w:ind w:left="850" w:hanging="425"/>
      <w:contextualSpacing/>
    </w:pPr>
  </w:style>
  <w:style w:type="paragraph" w:styleId="Listennummer2">
    <w:name w:val="List Number 2"/>
    <w:basedOn w:val="Standard"/>
    <w:uiPriority w:val="91"/>
    <w:semiHidden/>
    <w:rsid w:val="00497EF1"/>
    <w:pPr>
      <w:numPr>
        <w:numId w:val="7"/>
      </w:numPr>
      <w:tabs>
        <w:tab w:val="left" w:pos="851"/>
      </w:tabs>
      <w:ind w:left="850" w:hanging="425"/>
      <w:contextualSpacing/>
    </w:pPr>
  </w:style>
  <w:style w:type="paragraph" w:styleId="Listennummer3">
    <w:name w:val="List Number 3"/>
    <w:basedOn w:val="Standard"/>
    <w:uiPriority w:val="91"/>
    <w:semiHidden/>
    <w:rsid w:val="00497EF1"/>
    <w:pPr>
      <w:numPr>
        <w:numId w:val="8"/>
      </w:numPr>
      <w:tabs>
        <w:tab w:val="left" w:pos="1276"/>
      </w:tabs>
      <w:ind w:left="1276" w:hanging="425"/>
      <w:contextualSpacing/>
    </w:pPr>
  </w:style>
  <w:style w:type="paragraph" w:styleId="Listennummer4">
    <w:name w:val="List Number 4"/>
    <w:basedOn w:val="Standard"/>
    <w:uiPriority w:val="91"/>
    <w:semiHidden/>
    <w:rsid w:val="00A73555"/>
    <w:pPr>
      <w:numPr>
        <w:numId w:val="9"/>
      </w:numPr>
      <w:tabs>
        <w:tab w:val="left" w:pos="1701"/>
      </w:tabs>
      <w:ind w:left="1701" w:hanging="425"/>
      <w:contextualSpacing/>
    </w:pPr>
  </w:style>
  <w:style w:type="paragraph" w:styleId="Listennummer5">
    <w:name w:val="List Number 5"/>
    <w:basedOn w:val="Standard"/>
    <w:uiPriority w:val="91"/>
    <w:semiHidden/>
    <w:rsid w:val="00A73555"/>
    <w:pPr>
      <w:numPr>
        <w:numId w:val="10"/>
      </w:numPr>
      <w:tabs>
        <w:tab w:val="left" w:pos="2126"/>
      </w:tabs>
      <w:ind w:left="2126" w:hanging="425"/>
      <w:contextualSpacing/>
    </w:pPr>
  </w:style>
  <w:style w:type="paragraph" w:styleId="Verzeichnis1">
    <w:name w:val="toc 1"/>
    <w:basedOn w:val="Standard"/>
    <w:next w:val="Standard"/>
    <w:uiPriority w:val="39"/>
    <w:rsid w:val="00E21DC5"/>
    <w:pPr>
      <w:tabs>
        <w:tab w:val="left" w:pos="567"/>
        <w:tab w:val="right" w:pos="8987"/>
      </w:tabs>
      <w:spacing w:after="60"/>
      <w:ind w:left="567" w:hanging="567"/>
    </w:pPr>
    <w:rPr>
      <w:noProof/>
    </w:rPr>
  </w:style>
  <w:style w:type="paragraph" w:styleId="Verzeichnis2">
    <w:name w:val="toc 2"/>
    <w:basedOn w:val="Standard"/>
    <w:next w:val="Standard"/>
    <w:uiPriority w:val="39"/>
    <w:rsid w:val="00EA5E99"/>
    <w:pPr>
      <w:tabs>
        <w:tab w:val="left" w:pos="1134"/>
        <w:tab w:val="right" w:pos="8987"/>
      </w:tabs>
      <w:ind w:left="1134" w:hanging="567"/>
    </w:pPr>
    <w:rPr>
      <w:noProof/>
    </w:rPr>
  </w:style>
  <w:style w:type="paragraph" w:styleId="Verzeichnis3">
    <w:name w:val="toc 3"/>
    <w:basedOn w:val="Standard"/>
    <w:next w:val="Standard"/>
    <w:uiPriority w:val="39"/>
    <w:rsid w:val="001403E3"/>
    <w:pPr>
      <w:tabs>
        <w:tab w:val="left" w:pos="1985"/>
        <w:tab w:val="right" w:pos="8987"/>
      </w:tabs>
      <w:ind w:left="1985" w:hanging="851"/>
    </w:pPr>
    <w:rPr>
      <w:noProof/>
    </w:rPr>
  </w:style>
  <w:style w:type="paragraph" w:styleId="Verzeichnis4">
    <w:name w:val="toc 4"/>
    <w:basedOn w:val="Standard"/>
    <w:next w:val="Standard"/>
    <w:uiPriority w:val="39"/>
    <w:semiHidden/>
    <w:rsid w:val="00EA5E99"/>
    <w:pPr>
      <w:tabs>
        <w:tab w:val="left" w:pos="1985"/>
        <w:tab w:val="right" w:pos="8987"/>
      </w:tabs>
      <w:ind w:left="1985" w:hanging="851"/>
    </w:pPr>
    <w:rPr>
      <w:noProof/>
    </w:rPr>
  </w:style>
  <w:style w:type="paragraph" w:styleId="Verzeichnis5">
    <w:name w:val="toc 5"/>
    <w:basedOn w:val="Standard"/>
    <w:next w:val="Standard"/>
    <w:uiPriority w:val="39"/>
    <w:semiHidden/>
    <w:rsid w:val="00EA5E99"/>
    <w:pPr>
      <w:tabs>
        <w:tab w:val="left" w:pos="2268"/>
        <w:tab w:val="right" w:pos="8987"/>
      </w:tabs>
      <w:ind w:left="2268" w:hanging="1134"/>
    </w:pPr>
    <w:rPr>
      <w:noProof/>
    </w:rPr>
  </w:style>
  <w:style w:type="paragraph" w:styleId="Verzeichnis6">
    <w:name w:val="toc 6"/>
    <w:basedOn w:val="Standard"/>
    <w:next w:val="Standard"/>
    <w:autoRedefine/>
    <w:uiPriority w:val="39"/>
    <w:semiHidden/>
    <w:rsid w:val="00D87FB2"/>
  </w:style>
  <w:style w:type="paragraph" w:styleId="Verzeichnis7">
    <w:name w:val="toc 7"/>
    <w:basedOn w:val="Standard"/>
    <w:next w:val="Standard"/>
    <w:autoRedefine/>
    <w:uiPriority w:val="39"/>
    <w:semiHidden/>
    <w:rsid w:val="00D87FB2"/>
  </w:style>
  <w:style w:type="paragraph" w:styleId="Verzeichnis8">
    <w:name w:val="toc 8"/>
    <w:basedOn w:val="Standard"/>
    <w:next w:val="Standard"/>
    <w:autoRedefine/>
    <w:uiPriority w:val="39"/>
    <w:semiHidden/>
    <w:rsid w:val="00D87FB2"/>
  </w:style>
  <w:style w:type="paragraph" w:styleId="Verzeichnis9">
    <w:name w:val="toc 9"/>
    <w:basedOn w:val="Standard"/>
    <w:next w:val="Standard"/>
    <w:autoRedefine/>
    <w:uiPriority w:val="39"/>
    <w:semiHidden/>
    <w:rsid w:val="00D87FB2"/>
  </w:style>
  <w:style w:type="paragraph" w:styleId="Abbildungsverzeichnis">
    <w:name w:val="table of figures"/>
    <w:basedOn w:val="Standard"/>
    <w:next w:val="Standard"/>
    <w:uiPriority w:val="99"/>
    <w:rsid w:val="0094665C"/>
    <w:pPr>
      <w:tabs>
        <w:tab w:val="left" w:pos="1276"/>
        <w:tab w:val="right" w:pos="8987"/>
      </w:tabs>
      <w:spacing w:after="60"/>
      <w:ind w:left="1276" w:hanging="1276"/>
    </w:pPr>
    <w:rPr>
      <w:noProof/>
    </w:rPr>
  </w:style>
  <w:style w:type="paragraph" w:styleId="Standardeinzug">
    <w:name w:val="Normal Indent"/>
    <w:basedOn w:val="Standard"/>
    <w:uiPriority w:val="29"/>
    <w:semiHidden/>
    <w:rsid w:val="00423BE4"/>
    <w:pPr>
      <w:ind w:left="425"/>
    </w:pPr>
  </w:style>
  <w:style w:type="paragraph" w:customStyle="1" w:styleId="KTZH-LayoutLoewe-Box">
    <w:name w:val="KTZH-Layout: Loewe-Box"/>
    <w:basedOn w:val="Standard"/>
    <w:next w:val="Kopfzeile"/>
    <w:uiPriority w:val="75"/>
    <w:semiHidden/>
    <w:rsid w:val="00E65634"/>
    <w:pPr>
      <w:framePr w:w="1304" w:h="1758" w:hRule="exact" w:wrap="around" w:vAnchor="page" w:hAnchor="page" w:x="568" w:y="426" w:anchorLock="1"/>
      <w:spacing w:line="240" w:lineRule="auto"/>
    </w:pPr>
    <w:rPr>
      <w:noProof/>
      <w:color w:val="FFFFFF" w:themeColor="background1"/>
      <w:sz w:val="16"/>
    </w:rPr>
  </w:style>
  <w:style w:type="paragraph" w:customStyle="1" w:styleId="KTZH-LayoutWappen-Page1-Box">
    <w:name w:val="KTZH-Layout: Wappen-Page1-Box"/>
    <w:basedOn w:val="Standard"/>
    <w:next w:val="Kopfzeile"/>
    <w:uiPriority w:val="75"/>
    <w:semiHidden/>
    <w:rsid w:val="00E65634"/>
    <w:pPr>
      <w:framePr w:w="340" w:h="340" w:hRule="exact" w:wrap="around" w:vAnchor="page" w:hAnchor="page" w:x="1986" w:y="1107" w:anchorLock="1"/>
      <w:spacing w:line="240" w:lineRule="auto"/>
    </w:pPr>
    <w:rPr>
      <w:noProof/>
      <w:color w:val="FFFFFF" w:themeColor="background1"/>
      <w:sz w:val="16"/>
    </w:rPr>
  </w:style>
  <w:style w:type="paragraph" w:customStyle="1" w:styleId="KTZH-LayoutWappen-Page2-Box">
    <w:name w:val="KTZH-Layout: Wappen-Page2-Box"/>
    <w:basedOn w:val="Standard"/>
    <w:next w:val="Fuzeile"/>
    <w:uiPriority w:val="75"/>
    <w:semiHidden/>
    <w:rsid w:val="00E65634"/>
    <w:pPr>
      <w:framePr w:w="4167" w:h="340" w:hRule="exact" w:wrap="around" w:vAnchor="page" w:hAnchor="page" w:xAlign="right" w:y="1107" w:anchorLock="1"/>
      <w:spacing w:line="240" w:lineRule="auto"/>
    </w:pPr>
    <w:rPr>
      <w:noProof/>
      <w:color w:val="FFFFFF" w:themeColor="background1"/>
      <w:sz w:val="16"/>
    </w:rPr>
  </w:style>
  <w:style w:type="paragraph" w:customStyle="1" w:styleId="KTZH-LayoutInfo-Page2-Box">
    <w:name w:val="KTZH-Layout: Info-Page2-Box"/>
    <w:basedOn w:val="Standard"/>
    <w:uiPriority w:val="78"/>
    <w:rsid w:val="00621905"/>
    <w:pPr>
      <w:framePr w:w="3686" w:h="1701" w:hRule="exact" w:wrap="around" w:vAnchor="page" w:hAnchor="page" w:xAlign="right" w:y="426" w:anchorLock="1"/>
      <w:spacing w:line="259" w:lineRule="auto"/>
      <w:ind w:right="567"/>
    </w:pPr>
    <w:rPr>
      <w:noProof/>
      <w:sz w:val="16"/>
    </w:rPr>
  </w:style>
  <w:style w:type="paragraph" w:customStyle="1" w:styleId="KTZH-LayoutInfo1-Page1-Box">
    <w:name w:val="KTZH-Layout: Info1-Page1-Box"/>
    <w:basedOn w:val="Standard"/>
    <w:next w:val="KTZH-LayoutInfo2-Page1-Box"/>
    <w:uiPriority w:val="77"/>
    <w:rsid w:val="008C4008"/>
    <w:pPr>
      <w:framePr w:w="8505" w:wrap="notBeside" w:vAnchor="page" w:hAnchor="page" w:x="2467" w:y="908" w:anchorLock="1"/>
      <w:spacing w:line="240" w:lineRule="auto"/>
    </w:pPr>
    <w:rPr>
      <w:sz w:val="16"/>
    </w:rPr>
  </w:style>
  <w:style w:type="paragraph" w:customStyle="1" w:styleId="KTZH-LayoutInfo2-Page1-Box">
    <w:name w:val="KTZH-Layout: Info2-Page1-Box"/>
    <w:basedOn w:val="KTZH-LayoutInfo1-Page1-Box"/>
    <w:next w:val="KTZH-LayoutInfo3-Page1-Box"/>
    <w:uiPriority w:val="77"/>
    <w:rsid w:val="00621905"/>
    <w:pPr>
      <w:framePr w:h="340" w:wrap="notBeside" w:y="1084"/>
      <w:spacing w:after="20" w:line="192" w:lineRule="auto"/>
      <w:contextualSpacing/>
    </w:pPr>
    <w:rPr>
      <w:rFonts w:asciiTheme="majorHAnsi" w:hAnsiTheme="majorHAnsi"/>
      <w:noProof/>
      <w:sz w:val="32"/>
    </w:rPr>
  </w:style>
  <w:style w:type="paragraph" w:customStyle="1" w:styleId="KTZH-LayoutLogo-HERMES-Box">
    <w:name w:val="KTZH-Layout: Logo-HERMES-Box"/>
    <w:basedOn w:val="Standard"/>
    <w:next w:val="Fuzeile"/>
    <w:uiPriority w:val="76"/>
    <w:semiHidden/>
    <w:rsid w:val="004C1C23"/>
    <w:pPr>
      <w:framePr w:h="737" w:hRule="exact" w:wrap="around" w:vAnchor="page" w:hAnchor="text" w:yAlign="bottom" w:anchorLock="1"/>
      <w:spacing w:line="240" w:lineRule="auto"/>
    </w:pPr>
    <w:rPr>
      <w:noProof/>
      <w:color w:val="FFFFFF" w:themeColor="background1"/>
      <w:sz w:val="16"/>
    </w:rPr>
  </w:style>
  <w:style w:type="paragraph" w:customStyle="1" w:styleId="KTZH-LayoutProjektname-Box">
    <w:name w:val="KTZH-Layout: Projektname-Box"/>
    <w:basedOn w:val="Standard"/>
    <w:uiPriority w:val="74"/>
    <w:rsid w:val="005506D3"/>
    <w:pPr>
      <w:framePr w:w="8505" w:wrap="notBeside" w:vAnchor="page" w:hAnchor="margin" w:y="1419" w:anchorLock="1"/>
    </w:pPr>
    <w:rPr>
      <w:rFonts w:asciiTheme="majorHAnsi" w:hAnsiTheme="majorHAnsi"/>
    </w:rPr>
  </w:style>
  <w:style w:type="paragraph" w:customStyle="1" w:styleId="Aufzhlung1KTZH">
    <w:name w:val="Aufzählung 1: KTZH"/>
    <w:basedOn w:val="Standard"/>
    <w:uiPriority w:val="6"/>
    <w:qFormat/>
    <w:rsid w:val="00BE62FA"/>
    <w:pPr>
      <w:numPr>
        <w:numId w:val="13"/>
      </w:numPr>
    </w:pPr>
  </w:style>
  <w:style w:type="paragraph" w:customStyle="1" w:styleId="Nummeriert1KTZH">
    <w:name w:val="Nummeriert 1: KTZH"/>
    <w:basedOn w:val="Standard"/>
    <w:uiPriority w:val="7"/>
    <w:qFormat/>
    <w:rsid w:val="00BE62FA"/>
    <w:pPr>
      <w:numPr>
        <w:numId w:val="15"/>
      </w:numPr>
    </w:pPr>
  </w:style>
  <w:style w:type="paragraph" w:customStyle="1" w:styleId="Alphabetisch1KTZH">
    <w:name w:val="Alphabetisch 1: KTZH"/>
    <w:basedOn w:val="Standard"/>
    <w:uiPriority w:val="8"/>
    <w:qFormat/>
    <w:rsid w:val="00BE62FA"/>
    <w:pPr>
      <w:numPr>
        <w:numId w:val="17"/>
      </w:numPr>
    </w:pPr>
  </w:style>
  <w:style w:type="paragraph" w:customStyle="1" w:styleId="Aufzhlung2KTZH">
    <w:name w:val="Aufzählung 2: KTZH"/>
    <w:basedOn w:val="Aufzhlung1KTZH"/>
    <w:uiPriority w:val="6"/>
    <w:qFormat/>
    <w:rsid w:val="00BE62FA"/>
    <w:pPr>
      <w:numPr>
        <w:ilvl w:val="1"/>
      </w:numPr>
    </w:pPr>
  </w:style>
  <w:style w:type="paragraph" w:customStyle="1" w:styleId="Aufzhlung3KTZH">
    <w:name w:val="Aufzählung 3: KTZH"/>
    <w:basedOn w:val="Aufzhlung1KTZH"/>
    <w:uiPriority w:val="6"/>
    <w:semiHidden/>
    <w:qFormat/>
    <w:rsid w:val="00BE62FA"/>
    <w:pPr>
      <w:numPr>
        <w:ilvl w:val="2"/>
      </w:numPr>
    </w:pPr>
  </w:style>
  <w:style w:type="paragraph" w:customStyle="1" w:styleId="Nummeriert2KTZH">
    <w:name w:val="Nummeriert 2: KTZH"/>
    <w:basedOn w:val="Nummeriert1KTZH"/>
    <w:uiPriority w:val="7"/>
    <w:semiHidden/>
    <w:qFormat/>
    <w:rsid w:val="00BE62FA"/>
    <w:pPr>
      <w:numPr>
        <w:ilvl w:val="1"/>
      </w:numPr>
    </w:pPr>
  </w:style>
  <w:style w:type="paragraph" w:customStyle="1" w:styleId="Nummeriert3KTZH">
    <w:name w:val="Nummeriert 3: KTZH"/>
    <w:basedOn w:val="Nummeriert1KTZH"/>
    <w:uiPriority w:val="7"/>
    <w:semiHidden/>
    <w:qFormat/>
    <w:rsid w:val="00BE62FA"/>
    <w:pPr>
      <w:numPr>
        <w:ilvl w:val="2"/>
      </w:numPr>
    </w:pPr>
  </w:style>
  <w:style w:type="paragraph" w:customStyle="1" w:styleId="Alphabetisch2KTZH">
    <w:name w:val="Alphabetisch 2: KTZH"/>
    <w:basedOn w:val="Alphabetisch1KTZH"/>
    <w:uiPriority w:val="8"/>
    <w:semiHidden/>
    <w:qFormat/>
    <w:rsid w:val="00BE62FA"/>
    <w:pPr>
      <w:numPr>
        <w:ilvl w:val="1"/>
      </w:numPr>
    </w:pPr>
  </w:style>
  <w:style w:type="paragraph" w:customStyle="1" w:styleId="Alphabetisch3KTZH">
    <w:name w:val="Alphabetisch 3: KTZH"/>
    <w:basedOn w:val="Alphabetisch1KTZH"/>
    <w:uiPriority w:val="8"/>
    <w:semiHidden/>
    <w:qFormat/>
    <w:rsid w:val="00BE62FA"/>
    <w:pPr>
      <w:numPr>
        <w:ilvl w:val="2"/>
      </w:numPr>
    </w:pPr>
  </w:style>
  <w:style w:type="numbering" w:customStyle="1" w:styleId="List-KTZHberschriften">
    <w:name w:val="List-KTZH: Überschriften"/>
    <w:uiPriority w:val="99"/>
    <w:rsid w:val="00FE5460"/>
    <w:pPr>
      <w:numPr>
        <w:numId w:val="11"/>
      </w:numPr>
    </w:pPr>
  </w:style>
  <w:style w:type="numbering" w:customStyle="1" w:styleId="List-KTZHAufzhlung">
    <w:name w:val="List-KTZH: Aufzählung"/>
    <w:uiPriority w:val="99"/>
    <w:rsid w:val="00A66766"/>
    <w:pPr>
      <w:numPr>
        <w:numId w:val="13"/>
      </w:numPr>
    </w:pPr>
  </w:style>
  <w:style w:type="numbering" w:customStyle="1" w:styleId="List-KTZHNummeriert">
    <w:name w:val="List-KTZH: Nummeriert"/>
    <w:uiPriority w:val="99"/>
    <w:rsid w:val="00E8093A"/>
    <w:pPr>
      <w:numPr>
        <w:numId w:val="15"/>
      </w:numPr>
    </w:pPr>
  </w:style>
  <w:style w:type="numbering" w:customStyle="1" w:styleId="List-KTZHAlphabetisch">
    <w:name w:val="List-KTZH: Alphabetisch"/>
    <w:uiPriority w:val="99"/>
    <w:rsid w:val="001369E5"/>
    <w:pPr>
      <w:numPr>
        <w:numId w:val="17"/>
      </w:numPr>
    </w:pPr>
  </w:style>
  <w:style w:type="paragraph" w:customStyle="1" w:styleId="UntertitelKTZH">
    <w:name w:val="Untertitel: KTZH"/>
    <w:basedOn w:val="Untertitel"/>
    <w:next w:val="Standard"/>
    <w:uiPriority w:val="2"/>
    <w:qFormat/>
    <w:rsid w:val="00EF5190"/>
  </w:style>
  <w:style w:type="paragraph" w:customStyle="1" w:styleId="UntertitelinVerzeichnisKTZH">
    <w:name w:val="Untertitel (in Verzeichnis): KTZH"/>
    <w:basedOn w:val="UntertitelKTZH"/>
    <w:next w:val="Standard"/>
    <w:uiPriority w:val="12"/>
    <w:qFormat/>
    <w:rsid w:val="00EF5190"/>
    <w:pPr>
      <w:outlineLvl w:val="0"/>
    </w:pPr>
  </w:style>
  <w:style w:type="paragraph" w:customStyle="1" w:styleId="HERMESInfotextKTZH">
    <w:name w:val="HERMES Infotext: KTZH"/>
    <w:basedOn w:val="Standard"/>
    <w:next w:val="Standard"/>
    <w:uiPriority w:val="72"/>
    <w:rsid w:val="000339B5"/>
    <w:pPr>
      <w:widowControl w:val="0"/>
      <w:pBdr>
        <w:left w:val="dashSmallGap" w:sz="4" w:space="4" w:color="1F5321" w:themeColor="accent3" w:themeShade="80"/>
      </w:pBdr>
      <w:spacing w:before="60" w:after="60"/>
      <w:contextualSpacing/>
    </w:pPr>
    <w:rPr>
      <w:i/>
      <w:vanish/>
      <w:color w:val="1F5321" w:themeColor="accent3" w:themeShade="80"/>
    </w:rPr>
  </w:style>
  <w:style w:type="paragraph" w:customStyle="1" w:styleId="Text8ptKTZH">
    <w:name w:val="Text 8 pt.: KTZH"/>
    <w:basedOn w:val="Standard"/>
    <w:uiPriority w:val="14"/>
    <w:qFormat/>
    <w:rsid w:val="00FE5460"/>
    <w:pPr>
      <w:tabs>
        <w:tab w:val="left" w:pos="851"/>
      </w:tabs>
      <w:spacing w:line="259" w:lineRule="auto"/>
    </w:pPr>
    <w:rPr>
      <w:sz w:val="16"/>
    </w:rPr>
  </w:style>
  <w:style w:type="table" w:styleId="Tabellenraster">
    <w:name w:val="Table Grid"/>
    <w:basedOn w:val="NormaleTabelle"/>
    <w:uiPriority w:val="39"/>
    <w:rsid w:val="00F660C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KTZH-TabelleHermes">
    <w:name w:val="KTZH-Tabelle: Hermes"/>
    <w:basedOn w:val="NormaleTabelle"/>
    <w:uiPriority w:val="99"/>
    <w:qFormat/>
    <w:rsid w:val="00452E47"/>
    <w:pPr>
      <w:spacing w:line="240" w:lineRule="auto"/>
    </w:pPr>
    <w:rPr>
      <w:rFonts w:cs="Arial"/>
      <w:kern w:val="0"/>
      <w14:ligatures w14:val="none"/>
    </w:rPr>
    <w:tblPr>
      <w:tblStyleRowBandSize w:val="1"/>
      <w:tblBorders>
        <w:insideV w:val="single" w:sz="36" w:space="0" w:color="FFFFFF" w:themeColor="background1"/>
      </w:tblBorders>
      <w:tblCellMar>
        <w:top w:w="57" w:type="dxa"/>
        <w:left w:w="0" w:type="dxa"/>
        <w:bottom w:w="57" w:type="dxa"/>
        <w:right w:w="6" w:type="dxa"/>
      </w:tblCellMar>
    </w:tblPr>
    <w:tcPr>
      <w:shd w:val="clear" w:color="auto" w:fill="auto"/>
    </w:tcPr>
    <w:tblStylePr w:type="firstRow">
      <w:pPr>
        <w:keepNext/>
        <w:wordWrap/>
        <w:spacing w:line="200" w:lineRule="exact"/>
      </w:pPr>
      <w:rPr>
        <w:rFonts w:asciiTheme="minorHAnsi" w:hAnsiTheme="minorHAnsi"/>
        <w:b w:val="0"/>
        <w:color w:val="auto"/>
        <w:sz w:val="16"/>
      </w:rPr>
      <w:tblPr/>
      <w:trPr>
        <w:tblHeader/>
      </w:trPr>
      <w:tcPr>
        <w:tcBorders>
          <w:top w:val="nil"/>
          <w:left w:val="nil"/>
          <w:bottom w:val="single" w:sz="4" w:space="0" w:color="auto"/>
          <w:right w:val="nil"/>
          <w:insideH w:val="nil"/>
          <w:insideV w:val="single" w:sz="36" w:space="0" w:color="FFFFFF" w:themeColor="background1"/>
          <w:tl2br w:val="nil"/>
          <w:tr2bl w:val="nil"/>
        </w:tcBorders>
      </w:tcPr>
    </w:tblStylePr>
    <w:tblStylePr w:type="lastRow">
      <w:tblPr/>
      <w:tcPr>
        <w:tcBorders>
          <w:top w:val="single" w:sz="48" w:space="0" w:color="FFFFFF" w:themeColor="background1"/>
          <w:left w:val="nil"/>
          <w:bottom w:val="nil"/>
          <w:right w:val="nil"/>
          <w:insideH w:val="nil"/>
          <w:insideV w:val="single" w:sz="36" w:space="0" w:color="FFFFFF" w:themeColor="background1"/>
          <w:tl2br w:val="nil"/>
          <w:tr2bl w:val="nil"/>
        </w:tcBorders>
        <w:shd w:val="clear" w:color="auto" w:fill="E6F6FF"/>
      </w:tcPr>
    </w:tblStylePr>
    <w:tblStylePr w:type="band1Horz">
      <w:tblPr/>
      <w:tcPr>
        <w:tcBorders>
          <w:top w:val="nil"/>
          <w:left w:val="nil"/>
          <w:bottom w:val="single" w:sz="24" w:space="0" w:color="FFFFFF" w:themeColor="background1"/>
          <w:right w:val="nil"/>
          <w:insideH w:val="nil"/>
          <w:insideV w:val="single" w:sz="36" w:space="0" w:color="FFFFFF" w:themeColor="background1"/>
          <w:tl2br w:val="nil"/>
          <w:tr2bl w:val="nil"/>
        </w:tcBorders>
        <w:shd w:val="clear" w:color="auto" w:fill="F0FAFF"/>
      </w:tcPr>
    </w:tblStylePr>
    <w:tblStylePr w:type="band2Horz">
      <w:tblPr/>
      <w:tcPr>
        <w:tcBorders>
          <w:top w:val="nil"/>
          <w:left w:val="nil"/>
          <w:bottom w:val="single" w:sz="24" w:space="0" w:color="FFFFFF" w:themeColor="background1"/>
          <w:right w:val="nil"/>
          <w:insideH w:val="nil"/>
          <w:insideV w:val="single" w:sz="36" w:space="0" w:color="FFFFFF" w:themeColor="background1"/>
          <w:tl2br w:val="nil"/>
          <w:tr2bl w:val="nil"/>
        </w:tcBorders>
        <w:shd w:val="clear" w:color="auto" w:fill="F0FAFF"/>
      </w:tcPr>
    </w:tblStylePr>
  </w:style>
  <w:style w:type="table" w:customStyle="1" w:styleId="KTZH-TabelleKopfangaben">
    <w:name w:val="KTZH-Tabelle: Kopfangaben"/>
    <w:basedOn w:val="NormaleTabelle"/>
    <w:uiPriority w:val="99"/>
    <w:rsid w:val="005816F2"/>
    <w:pPr>
      <w:spacing w:before="40" w:after="40" w:line="240" w:lineRule="auto"/>
    </w:pPr>
    <w:rPr>
      <w:rFonts w:cs="Arial"/>
      <w:kern w:val="0"/>
      <w14:ligatures w14:val="none"/>
    </w:rPr>
    <w:tblPr>
      <w:tblStyleColBandSize w:val="1"/>
      <w:tblInd w:w="-1701" w:type="dxa"/>
      <w:tblBorders>
        <w:top w:val="single" w:sz="24" w:space="0" w:color="FFFFFF" w:themeColor="background1"/>
        <w:bottom w:val="single" w:sz="24" w:space="0" w:color="FFFFFF" w:themeColor="background1"/>
        <w:insideH w:val="single" w:sz="24" w:space="0" w:color="FFFFFF" w:themeColor="background1"/>
      </w:tblBorders>
      <w:tblCellMar>
        <w:left w:w="0" w:type="dxa"/>
        <w:right w:w="11" w:type="dxa"/>
      </w:tblCellMar>
    </w:tblPr>
    <w:tblStylePr w:type="fir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pPr>
        <w:wordWrap/>
        <w:spacing w:beforeLines="40" w:before="40" w:beforeAutospacing="0" w:afterLines="20" w:after="20" w:afterAutospacing="0" w:line="240" w:lineRule="auto"/>
        <w:jc w:val="right"/>
      </w:pPr>
      <w:rPr>
        <w:rFonts w:asciiTheme="minorHAnsi" w:hAnsiTheme="minorHAnsi"/>
        <w:sz w:val="16"/>
      </w:rPr>
      <w:tblPr/>
      <w:tcPr>
        <w:tcMar>
          <w:top w:w="0" w:type="nil"/>
          <w:left w:w="0" w:type="nil"/>
          <w:bottom w:w="0" w:type="nil"/>
          <w:right w:w="113" w:type="dxa"/>
        </w:tcMar>
      </w:tcPr>
    </w:tblStylePr>
    <w:tblStylePr w:type="band2Vert">
      <w:pPr>
        <w:wordWrap/>
        <w:spacing w:beforeLines="20" w:before="20" w:beforeAutospacing="0" w:afterLines="20" w:after="20" w:afterAutospacing="0" w:line="240" w:lineRule="auto"/>
      </w:pPr>
      <w:rPr>
        <w:rFonts w:asciiTheme="minorHAnsi" w:hAnsiTheme="minorHAnsi"/>
        <w:sz w:val="21"/>
      </w:rPr>
      <w:tblPr/>
      <w:tcPr>
        <w:shd w:val="clear" w:color="auto" w:fill="F0FAFF"/>
      </w:tcPr>
    </w:tblStylePr>
  </w:style>
  <w:style w:type="table" w:customStyle="1" w:styleId="KTZH-TabelleUnterschrift">
    <w:name w:val="KTZH-Tabelle: Unterschrift"/>
    <w:basedOn w:val="NormaleTabelle"/>
    <w:uiPriority w:val="99"/>
    <w:rsid w:val="005816F2"/>
    <w:pPr>
      <w:spacing w:before="20" w:after="20" w:line="240" w:lineRule="auto"/>
    </w:pPr>
    <w:tblPr>
      <w:tblStyleColBandSize w:val="1"/>
      <w:tblInd w:w="-1701" w:type="dxa"/>
    </w:tblPr>
    <w:tblStylePr w:type="firstRow">
      <w:pPr>
        <w:wordWrap/>
        <w:spacing w:beforeLines="20" w:before="20" w:beforeAutospacing="0" w:afterLines="20" w:after="20" w:afterAutospacing="0" w:line="240" w:lineRule="auto"/>
      </w:pPr>
      <w:tblPr/>
      <w:tcPr>
        <w:tcBorders>
          <w:top w:val="nil"/>
          <w:left w:val="nil"/>
          <w:bottom w:val="single" w:sz="24" w:space="0" w:color="FFFFFF" w:themeColor="background1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  <w:tblStylePr w:type="firstCol">
      <w:pPr>
        <w:wordWrap/>
        <w:spacing w:beforeLines="40" w:before="40" w:beforeAutospacing="0" w:afterLines="20" w:after="20" w:afterAutospacing="0" w:line="240" w:lineRule="auto"/>
        <w:jc w:val="right"/>
      </w:pPr>
      <w:rPr>
        <w:sz w:val="16"/>
      </w:rPr>
    </w:tblStylePr>
    <w:tblStylePr w:type="band1Vert">
      <w:pPr>
        <w:wordWrap/>
        <w:spacing w:beforeLines="20" w:before="20" w:beforeAutospacing="0" w:afterLines="20" w:after="20" w:afterAutospacing="0" w:line="240" w:lineRule="auto"/>
      </w:pPr>
      <w:tblPr/>
      <w:tcPr>
        <w:tcBorders>
          <w:top w:val="nil"/>
          <w:left w:val="nil"/>
          <w:bottom w:val="nil"/>
          <w:right w:val="nil"/>
          <w:insideH w:val="single" w:sz="24" w:space="0" w:color="FFFFFF" w:themeColor="background1"/>
          <w:insideV w:val="nil"/>
          <w:tl2br w:val="nil"/>
          <w:tr2bl w:val="nil"/>
        </w:tcBorders>
        <w:shd w:val="clear" w:color="auto" w:fill="F0FAFF"/>
      </w:tcPr>
    </w:tblStylePr>
    <w:tblStylePr w:type="band2Vert">
      <w:pPr>
        <w:wordWrap/>
        <w:spacing w:beforeLines="20" w:before="20" w:beforeAutospacing="0" w:afterLines="20" w:after="20" w:afterAutospacing="0" w:line="240" w:lineRule="auto"/>
      </w:pPr>
      <w:tblPr/>
      <w:tcPr>
        <w:tcBorders>
          <w:top w:val="nil"/>
          <w:left w:val="nil"/>
          <w:bottom w:val="nil"/>
          <w:right w:val="nil"/>
          <w:insideH w:val="single" w:sz="24" w:space="0" w:color="FFFFFF" w:themeColor="background1"/>
          <w:insideV w:val="nil"/>
          <w:tl2br w:val="nil"/>
          <w:tr2bl w:val="nil"/>
        </w:tcBorders>
      </w:tcPr>
    </w:tblStylePr>
  </w:style>
  <w:style w:type="paragraph" w:styleId="Funotentext">
    <w:name w:val="footnote text"/>
    <w:basedOn w:val="Standard"/>
    <w:link w:val="FunotentextZchn"/>
    <w:uiPriority w:val="99"/>
    <w:rsid w:val="002A0F2A"/>
    <w:pPr>
      <w:tabs>
        <w:tab w:val="left" w:pos="425"/>
      </w:tabs>
      <w:spacing w:before="40" w:line="259" w:lineRule="auto"/>
      <w:ind w:left="425" w:hanging="425"/>
    </w:pPr>
    <w:rPr>
      <w:sz w:val="16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rsid w:val="002A0F2A"/>
    <w:rPr>
      <w:kern w:val="0"/>
      <w:sz w:val="16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D01A0D"/>
    <w:rPr>
      <w:vertAlign w:val="superscript"/>
    </w:rPr>
  </w:style>
  <w:style w:type="paragraph" w:styleId="Endnotentext">
    <w:name w:val="endnote text"/>
    <w:basedOn w:val="Standard"/>
    <w:link w:val="EndnotentextZchn"/>
    <w:uiPriority w:val="93"/>
    <w:semiHidden/>
    <w:rsid w:val="002A0F2A"/>
    <w:pPr>
      <w:tabs>
        <w:tab w:val="left" w:pos="425"/>
      </w:tabs>
      <w:spacing w:before="40"/>
      <w:ind w:left="425" w:hanging="425"/>
    </w:pPr>
    <w:rPr>
      <w:sz w:val="20"/>
      <w:szCs w:val="20"/>
    </w:rPr>
  </w:style>
  <w:style w:type="character" w:customStyle="1" w:styleId="EndnotentextZchn">
    <w:name w:val="Endnotentext Zchn"/>
    <w:basedOn w:val="Absatz-Standardschriftart"/>
    <w:link w:val="Endnotentext"/>
    <w:uiPriority w:val="93"/>
    <w:semiHidden/>
    <w:rsid w:val="00844DEF"/>
    <w:rPr>
      <w:kern w:val="0"/>
      <w:sz w:val="20"/>
      <w:szCs w:val="20"/>
    </w:rPr>
  </w:style>
  <w:style w:type="character" w:styleId="Endnotenzeichen">
    <w:name w:val="endnote reference"/>
    <w:basedOn w:val="Absatz-Standardschriftart"/>
    <w:uiPriority w:val="93"/>
    <w:semiHidden/>
    <w:rsid w:val="002A0F2A"/>
    <w:rPr>
      <w:vertAlign w:val="superscript"/>
    </w:rPr>
  </w:style>
  <w:style w:type="paragraph" w:customStyle="1" w:styleId="Legende8ptKTZH">
    <w:name w:val="Legende 8 pt.: KTZH"/>
    <w:basedOn w:val="Text8ptKTZH"/>
    <w:uiPriority w:val="15"/>
    <w:qFormat/>
    <w:rsid w:val="001F0D83"/>
    <w:pPr>
      <w:keepNext/>
      <w:keepLines/>
      <w:spacing w:before="120" w:after="240"/>
      <w:contextualSpacing/>
    </w:pPr>
  </w:style>
  <w:style w:type="paragraph" w:styleId="Listenabsatz">
    <w:name w:val="List Paragraph"/>
    <w:basedOn w:val="Standard"/>
    <w:uiPriority w:val="34"/>
    <w:rsid w:val="00AC636D"/>
    <w:pPr>
      <w:ind w:left="720"/>
      <w:contextualSpacing/>
    </w:pPr>
  </w:style>
  <w:style w:type="paragraph" w:customStyle="1" w:styleId="KTZH-LayoutInfo3-Page1-Box">
    <w:name w:val="KTZH-Layout: Info3-Page1-Box"/>
    <w:basedOn w:val="Standard"/>
    <w:uiPriority w:val="77"/>
    <w:semiHidden/>
    <w:rsid w:val="008C4008"/>
    <w:pPr>
      <w:framePr w:w="8505" w:wrap="notBeside" w:vAnchor="page" w:hAnchor="page" w:x="2467" w:y="1464" w:anchorLock="1"/>
      <w:spacing w:line="259" w:lineRule="auto"/>
    </w:pPr>
    <w:rPr>
      <w:sz w:val="16"/>
    </w:rPr>
  </w:style>
  <w:style w:type="paragraph" w:styleId="Textkrper3">
    <w:name w:val="Body Text 3"/>
    <w:basedOn w:val="Standard"/>
    <w:link w:val="Textkrper3Zchn"/>
    <w:uiPriority w:val="99"/>
    <w:semiHidden/>
    <w:rsid w:val="005B25D9"/>
    <w:pPr>
      <w:spacing w:line="259" w:lineRule="auto"/>
    </w:pPr>
    <w:rPr>
      <w:color w:val="000000" w:themeColor="text1"/>
      <w:sz w:val="18"/>
      <w:szCs w:val="16"/>
      <w14:ligatures w14:val="none"/>
    </w:rPr>
  </w:style>
  <w:style w:type="character" w:customStyle="1" w:styleId="Textkrper3Zchn">
    <w:name w:val="Textkörper 3 Zchn"/>
    <w:basedOn w:val="Absatz-Standardschriftart"/>
    <w:link w:val="Textkrper3"/>
    <w:uiPriority w:val="99"/>
    <w:semiHidden/>
    <w:rsid w:val="00A43567"/>
    <w:rPr>
      <w:color w:val="000000" w:themeColor="text1"/>
      <w:kern w:val="0"/>
      <w:sz w:val="18"/>
      <w:szCs w:val="16"/>
      <w14:ligatures w14:val="none"/>
    </w:rPr>
  </w:style>
  <w:style w:type="paragraph" w:customStyle="1" w:styleId="KTZH-LayoutCCPM-Box">
    <w:name w:val="KTZH-Layout: CCPM-Box"/>
    <w:basedOn w:val="Fuzeile"/>
    <w:next w:val="Fuzeile"/>
    <w:uiPriority w:val="76"/>
    <w:semiHidden/>
    <w:rsid w:val="004C1C23"/>
    <w:pPr>
      <w:framePr w:h="227" w:wrap="around" w:vAnchor="page" w:hAnchor="page" w:xAlign="right" w:yAlign="bottom" w:anchorLock="1"/>
      <w:spacing w:after="522"/>
      <w:ind w:right="907"/>
      <w:contextualSpacing/>
    </w:pPr>
    <w:rPr>
      <w:noProof/>
      <w:sz w:val="13"/>
    </w:rPr>
  </w:style>
  <w:style w:type="paragraph" w:customStyle="1" w:styleId="KTZH-LayoutProjektname-Box2Zeile">
    <w:name w:val="KTZH-Layout: Projektname-Box (2. Zeile)"/>
    <w:basedOn w:val="KTZH-LayoutProjektname-Box"/>
    <w:uiPriority w:val="74"/>
    <w:semiHidden/>
    <w:rsid w:val="00E76033"/>
    <w:pPr>
      <w:framePr w:wrap="notBeside" w:y="1787"/>
    </w:pPr>
  </w:style>
  <w:style w:type="paragraph" w:customStyle="1" w:styleId="Legende8ptNummeriertKTZH">
    <w:name w:val="Legende 8 pt. (Nummeriert): KTZH"/>
    <w:basedOn w:val="Legende8ptKTZH"/>
    <w:uiPriority w:val="16"/>
    <w:qFormat/>
    <w:rsid w:val="00515C53"/>
    <w:pPr>
      <w:numPr>
        <w:numId w:val="24"/>
      </w:numPr>
      <w:tabs>
        <w:tab w:val="clear" w:pos="851"/>
        <w:tab w:val="left" w:pos="284"/>
      </w:tabs>
    </w:pPr>
  </w:style>
  <w:style w:type="paragraph" w:customStyle="1" w:styleId="H5-Standard">
    <w:name w:val="H5-Standard"/>
    <w:next w:val="Standard"/>
    <w:uiPriority w:val="84"/>
    <w:semiHidden/>
    <w:rsid w:val="00E82C5A"/>
    <w:rPr>
      <w:noProof/>
      <w:color w:val="C00000"/>
      <w:kern w:val="0"/>
    </w:rPr>
  </w:style>
  <w:style w:type="paragraph" w:customStyle="1" w:styleId="HermesOriginalStandard">
    <w:name w:val="Hermes Original Standard"/>
    <w:next w:val="Standard"/>
    <w:uiPriority w:val="86"/>
    <w:semiHidden/>
    <w:rsid w:val="0008702C"/>
    <w:rPr>
      <w:noProof/>
      <w:color w:val="FF0000"/>
      <w:kern w:val="0"/>
    </w:rPr>
  </w:style>
  <w:style w:type="paragraph" w:customStyle="1" w:styleId="AnhangKTZH">
    <w:name w:val="Anhang: KTZH"/>
    <w:basedOn w:val="UntertitelinVerzeichnisKTZH"/>
    <w:uiPriority w:val="13"/>
    <w:semiHidden/>
    <w:qFormat/>
    <w:rsid w:val="00EE2220"/>
    <w:pPr>
      <w:numPr>
        <w:ilvl w:val="0"/>
        <w:numId w:val="27"/>
      </w:numPr>
      <w:outlineLvl w:val="1"/>
    </w:pPr>
  </w:style>
  <w:style w:type="numbering" w:customStyle="1" w:styleId="List-KTZHAnhang">
    <w:name w:val="List-KTZH: Anhang"/>
    <w:uiPriority w:val="99"/>
    <w:rsid w:val="00EE2220"/>
    <w:pPr>
      <w:numPr>
        <w:numId w:val="27"/>
      </w:numPr>
    </w:pPr>
  </w:style>
  <w:style w:type="paragraph" w:customStyle="1" w:styleId="HERMESInfotext-AufzhlungKTZH">
    <w:name w:val="HERMES Infotext-Aufzählung: KTZH"/>
    <w:basedOn w:val="HERMESInfotextKTZH"/>
    <w:next w:val="Standard"/>
    <w:uiPriority w:val="72"/>
    <w:rsid w:val="00E8660D"/>
    <w:pPr>
      <w:numPr>
        <w:numId w:val="28"/>
      </w:numPr>
    </w:pPr>
  </w:style>
  <w:style w:type="paragraph" w:customStyle="1" w:styleId="HERMESInfotextkantonsspezifischKTZH">
    <w:name w:val="HERMES Infotext (kantonsspezifisch): KTZH"/>
    <w:basedOn w:val="HERMESInfotextKTZH"/>
    <w:next w:val="Standard"/>
    <w:uiPriority w:val="73"/>
    <w:rsid w:val="00597D92"/>
  </w:style>
  <w:style w:type="paragraph" w:customStyle="1" w:styleId="HERMESInfotext-AufzhlungkantonsspezifischKTZH">
    <w:name w:val="HERMES Infotext-Aufzählung (kantonsspezifisch): KTZH"/>
    <w:basedOn w:val="HERMESInfotext-AufzhlungKTZH"/>
    <w:next w:val="Standard"/>
    <w:uiPriority w:val="73"/>
    <w:rsid w:val="00ED072A"/>
  </w:style>
  <w:style w:type="paragraph" w:customStyle="1" w:styleId="HHilfstextfarbigkursiv105ptF">
    <w:name w:val="H_Hilfstext (farbig/ kursiv) 10.5pt (F)"/>
    <w:basedOn w:val="Standard"/>
    <w:link w:val="HHilfstextfarbigkursiv105ptFZchn"/>
    <w:qFormat/>
    <w:rsid w:val="00D45932"/>
    <w:pPr>
      <w:spacing w:line="270" w:lineRule="atLeast"/>
    </w:pPr>
    <w:rPr>
      <w:rFonts w:cs="System"/>
      <w:bCs/>
      <w:i/>
      <w:vanish/>
      <w:color w:val="BE0A5F"/>
      <w:spacing w:val="2"/>
      <w:sz w:val="21"/>
      <w:szCs w:val="22"/>
      <w14:ligatures w14:val="none"/>
    </w:rPr>
  </w:style>
  <w:style w:type="character" w:customStyle="1" w:styleId="HHilfstextfarbigkursiv105ptFZchn">
    <w:name w:val="H_Hilfstext (farbig/ kursiv) 10.5pt (F) Zchn"/>
    <w:basedOn w:val="Absatz-Standardschriftart"/>
    <w:link w:val="HHilfstextfarbigkursiv105ptF"/>
    <w:rsid w:val="00D45932"/>
    <w:rPr>
      <w:rFonts w:cs="System"/>
      <w:bCs/>
      <w:i/>
      <w:vanish/>
      <w:color w:val="BE0A5F"/>
      <w:spacing w:val="2"/>
      <w:kern w:val="0"/>
      <w:szCs w:val="22"/>
      <w14:ligatures w14:val="none"/>
    </w:rPr>
  </w:style>
  <w:style w:type="paragraph" w:customStyle="1" w:styleId="Aufzhlung1">
    <w:name w:val="Aufzählung 1"/>
    <w:basedOn w:val="Listenabsatz"/>
    <w:uiPriority w:val="2"/>
    <w:qFormat/>
    <w:rsid w:val="003E5F76"/>
    <w:pPr>
      <w:numPr>
        <w:numId w:val="30"/>
      </w:numPr>
      <w:spacing w:line="270" w:lineRule="atLeast"/>
    </w:pPr>
    <w:rPr>
      <w:rFonts w:cs="System"/>
      <w:bCs/>
      <w:spacing w:val="2"/>
      <w:sz w:val="21"/>
      <w:szCs w:val="22"/>
      <w14:ligatures w14:val="none"/>
    </w:rPr>
  </w:style>
  <w:style w:type="paragraph" w:customStyle="1" w:styleId="Aufzhlung2">
    <w:name w:val="Aufzählung 2"/>
    <w:basedOn w:val="Aufzhlung1"/>
    <w:uiPriority w:val="2"/>
    <w:rsid w:val="003E5F76"/>
    <w:pPr>
      <w:numPr>
        <w:ilvl w:val="1"/>
      </w:numPr>
    </w:pPr>
  </w:style>
  <w:style w:type="paragraph" w:customStyle="1" w:styleId="Aufzhlung3">
    <w:name w:val="Aufzählung 3"/>
    <w:basedOn w:val="Aufzhlung1"/>
    <w:uiPriority w:val="2"/>
    <w:rsid w:val="003E5F76"/>
    <w:pPr>
      <w:numPr>
        <w:ilvl w:val="2"/>
      </w:numPr>
    </w:pPr>
  </w:style>
  <w:style w:type="paragraph" w:customStyle="1" w:styleId="KTZH-LayoutProjektname">
    <w:name w:val="KTZH-Layout: Projektname"/>
    <w:basedOn w:val="Untertitel"/>
    <w:next w:val="Standard"/>
    <w:uiPriority w:val="73"/>
    <w:rsid w:val="00B266AE"/>
    <w:pPr>
      <w:spacing w:after="280"/>
      <w:contextualSpacing/>
    </w:pPr>
    <w:rPr>
      <w:sz w:val="21"/>
    </w:rPr>
  </w:style>
  <w:style w:type="paragraph" w:customStyle="1" w:styleId="KTZH-LayoutMarginale">
    <w:name w:val="KTZH-Layout: Marginale"/>
    <w:basedOn w:val="Standard"/>
    <w:next w:val="Standard"/>
    <w:uiPriority w:val="74"/>
    <w:rsid w:val="00B9191C"/>
    <w:pPr>
      <w:framePr w:w="1559" w:wrap="around" w:vAnchor="text" w:hAnchor="page" w:x="766" w:y="1" w:anchorLock="1"/>
      <w:spacing w:before="50" w:line="240" w:lineRule="auto"/>
      <w:contextualSpacing/>
      <w:jc w:val="right"/>
    </w:pPr>
    <w:rPr>
      <w:sz w:val="16"/>
    </w:rPr>
  </w:style>
  <w:style w:type="paragraph" w:customStyle="1" w:styleId="KTZH-LayoutMetadaten">
    <w:name w:val="KTZH-Layout: Metadaten"/>
    <w:basedOn w:val="Standard"/>
    <w:uiPriority w:val="74"/>
    <w:rsid w:val="00B9191C"/>
    <w:pPr>
      <w:shd w:val="clear" w:color="auto" w:fill="F0FAFF"/>
      <w:spacing w:after="120" w:line="271" w:lineRule="auto"/>
    </w:pPr>
    <w:rPr>
      <w:sz w:val="21"/>
    </w:rPr>
  </w:style>
  <w:style w:type="paragraph" w:customStyle="1" w:styleId="KTZH-LayoutInfo3-Page1">
    <w:name w:val="KTZH-Layout: Info3-Page1"/>
    <w:basedOn w:val="Standard"/>
    <w:uiPriority w:val="77"/>
    <w:rsid w:val="00A6486D"/>
    <w:pPr>
      <w:spacing w:line="259" w:lineRule="auto"/>
    </w:pPr>
    <w:rPr>
      <w:sz w:val="16"/>
    </w:rPr>
  </w:style>
  <w:style w:type="character" w:customStyle="1" w:styleId="Formatvorlage1">
    <w:name w:val="Formatvorlage1"/>
    <w:basedOn w:val="Absatz-Standardschriftart"/>
    <w:uiPriority w:val="1"/>
    <w:rsid w:val="00B1266E"/>
    <w:rPr>
      <w:sz w:val="22"/>
    </w:rPr>
  </w:style>
  <w:style w:type="character" w:customStyle="1" w:styleId="Formatvorlage2">
    <w:name w:val="Formatvorlage2"/>
    <w:basedOn w:val="Absatz-Standardschriftart"/>
    <w:uiPriority w:val="1"/>
    <w:rsid w:val="00B92F26"/>
    <w:rPr>
      <w:sz w:val="22"/>
    </w:rPr>
  </w:style>
  <w:style w:type="character" w:customStyle="1" w:styleId="Formatvorlage3">
    <w:name w:val="Formatvorlage3"/>
    <w:basedOn w:val="Absatz-Standardschriftart"/>
    <w:uiPriority w:val="1"/>
    <w:rsid w:val="00576E4B"/>
    <w:rPr>
      <w:sz w:val="22"/>
    </w:rPr>
  </w:style>
  <w:style w:type="character" w:customStyle="1" w:styleId="Formatvorlage4">
    <w:name w:val="Formatvorlage4"/>
    <w:basedOn w:val="Absatz-Standardschriftart"/>
    <w:uiPriority w:val="1"/>
    <w:rsid w:val="00576E4B"/>
    <w:rPr>
      <w:sz w:val="22"/>
    </w:rPr>
  </w:style>
  <w:style w:type="character" w:customStyle="1" w:styleId="Formatvorlage5">
    <w:name w:val="Formatvorlage5"/>
    <w:basedOn w:val="Absatz-Standardschriftart"/>
    <w:uiPriority w:val="1"/>
    <w:rsid w:val="00576E4B"/>
    <w:rPr>
      <w:sz w:val="22"/>
    </w:rPr>
  </w:style>
  <w:style w:type="character" w:customStyle="1" w:styleId="Formatvorlage6">
    <w:name w:val="Formatvorlage6"/>
    <w:basedOn w:val="Absatz-Standardschriftart"/>
    <w:uiPriority w:val="1"/>
    <w:rsid w:val="00576E4B"/>
    <w:rPr>
      <w:sz w:val="22"/>
    </w:rPr>
  </w:style>
  <w:style w:type="character" w:customStyle="1" w:styleId="Formatvorlage7">
    <w:name w:val="Formatvorlage7"/>
    <w:basedOn w:val="Absatz-Standardschriftart"/>
    <w:uiPriority w:val="1"/>
    <w:rsid w:val="00225036"/>
  </w:style>
  <w:style w:type="table" w:customStyle="1" w:styleId="Hermes">
    <w:name w:val="Hermes"/>
    <w:basedOn w:val="NormaleTabelle"/>
    <w:uiPriority w:val="99"/>
    <w:qFormat/>
    <w:rsid w:val="0058094F"/>
    <w:pPr>
      <w:spacing w:line="240" w:lineRule="auto"/>
    </w:pPr>
    <w:rPr>
      <w:rFonts w:ascii="Arial" w:hAnsi="Arial" w:cs="Arial"/>
      <w:color w:val="000000"/>
      <w:kern w:val="0"/>
      <w14:ligatures w14:val="none"/>
    </w:rPr>
    <w:tblPr>
      <w:tblStyleRowBandSize w:val="1"/>
      <w:tblStyleColBandSize w:val="1"/>
      <w:tblBorders>
        <w:insideV w:val="single" w:sz="36" w:space="0" w:color="FFFFFF" w:themeColor="background1"/>
      </w:tblBorders>
      <w:tblCellMar>
        <w:top w:w="57" w:type="dxa"/>
        <w:left w:w="0" w:type="dxa"/>
        <w:bottom w:w="57" w:type="dxa"/>
        <w:right w:w="6" w:type="dxa"/>
      </w:tblCellMar>
    </w:tblPr>
    <w:tcPr>
      <w:shd w:val="clear" w:color="auto" w:fill="auto"/>
    </w:tcPr>
    <w:tblStylePr w:type="firstRow">
      <w:pPr>
        <w:keepNext/>
        <w:wordWrap/>
        <w:spacing w:line="200" w:lineRule="exact"/>
      </w:pPr>
      <w:rPr>
        <w:rFonts w:ascii="Arial" w:hAnsi="Arial"/>
        <w:b w:val="0"/>
        <w:color w:val="auto"/>
        <w:sz w:val="16"/>
      </w:rPr>
      <w:tblPr/>
      <w:trPr>
        <w:tblHeader/>
      </w:trPr>
      <w:tcPr>
        <w:tcBorders>
          <w:top w:val="nil"/>
          <w:left w:val="nil"/>
          <w:bottom w:val="single" w:sz="4" w:space="0" w:color="auto"/>
          <w:right w:val="nil"/>
          <w:insideH w:val="nil"/>
          <w:insideV w:val="single" w:sz="36" w:space="0" w:color="FFFFFF" w:themeColor="background1"/>
          <w:tl2br w:val="nil"/>
          <w:tr2bl w:val="nil"/>
        </w:tcBorders>
      </w:tcPr>
    </w:tblStylePr>
    <w:tblStylePr w:type="lastRow">
      <w:tblPr/>
      <w:tcPr>
        <w:tcBorders>
          <w:top w:val="single" w:sz="48" w:space="0" w:color="FFFFFF" w:themeColor="background1"/>
          <w:left w:val="nil"/>
          <w:bottom w:val="nil"/>
          <w:right w:val="nil"/>
          <w:insideH w:val="nil"/>
          <w:insideV w:val="single" w:sz="36" w:space="0" w:color="FFFFFF" w:themeColor="background1"/>
          <w:tl2br w:val="nil"/>
          <w:tr2bl w:val="nil"/>
        </w:tcBorders>
        <w:shd w:val="clear" w:color="auto" w:fill="E6F6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0FAFF"/>
      </w:tc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single" w:sz="36" w:space="0" w:color="FFFFFF" w:themeColor="background1"/>
          <w:tl2br w:val="nil"/>
          <w:tr2bl w:val="nil"/>
        </w:tcBorders>
        <w:shd w:val="clear" w:color="auto" w:fill="F0FAFF"/>
      </w:tcPr>
    </w:tblStylePr>
    <w:tblStylePr w:type="band1Horz">
      <w:tblPr/>
      <w:tcPr>
        <w:tcBorders>
          <w:top w:val="nil"/>
          <w:left w:val="nil"/>
          <w:bottom w:val="single" w:sz="24" w:space="0" w:color="FFFFFF" w:themeColor="background1"/>
          <w:right w:val="nil"/>
          <w:insideH w:val="nil"/>
          <w:insideV w:val="single" w:sz="36" w:space="0" w:color="FFFFFF" w:themeColor="background1"/>
          <w:tl2br w:val="nil"/>
          <w:tr2bl w:val="nil"/>
        </w:tcBorders>
        <w:shd w:val="clear" w:color="auto" w:fill="F0FAFF"/>
      </w:tcPr>
    </w:tblStylePr>
    <w:tblStylePr w:type="band2Horz">
      <w:tblPr/>
      <w:tcPr>
        <w:tcBorders>
          <w:top w:val="nil"/>
          <w:left w:val="nil"/>
          <w:bottom w:val="single" w:sz="24" w:space="0" w:color="FFFFFF" w:themeColor="background1"/>
          <w:right w:val="nil"/>
          <w:insideH w:val="nil"/>
          <w:insideV w:val="single" w:sz="36" w:space="0" w:color="FFFFFF" w:themeColor="background1"/>
          <w:tl2br w:val="nil"/>
          <w:tr2bl w:val="nil"/>
        </w:tcBorders>
        <w:shd w:val="clear" w:color="auto" w:fill="F0FAFF"/>
      </w:tcPr>
    </w:tblStylePr>
  </w:style>
  <w:style w:type="paragraph" w:customStyle="1" w:styleId="H5Text8ptlinksbndig">
    <w:name w:val="H5 Text 8pt linksbündig"/>
    <w:basedOn w:val="H5Text105linksbndig"/>
    <w:qFormat/>
    <w:rsid w:val="00CD748B"/>
    <w:pPr>
      <w:spacing w:line="200" w:lineRule="exact"/>
    </w:pPr>
    <w:rPr>
      <w:rFonts w:ascii="Arial" w:eastAsia="Times New Roman" w:hAnsi="Arial" w:cs="Arial"/>
      <w:noProof w:val="0"/>
      <w:color w:val="000000"/>
      <w:sz w:val="16"/>
      <w14:ligatures w14:val="none"/>
    </w:rPr>
  </w:style>
  <w:style w:type="character" w:styleId="Fett">
    <w:name w:val="Strong"/>
    <w:basedOn w:val="Absatz-Standardschriftart"/>
    <w:uiPriority w:val="22"/>
    <w:qFormat/>
    <w:rsid w:val="00CD748B"/>
    <w:rPr>
      <w:b/>
      <w:bCs/>
    </w:rPr>
  </w:style>
  <w:style w:type="paragraph" w:customStyle="1" w:styleId="GrundtextRRB">
    <w:name w:val="Grundtext_RRB"/>
    <w:basedOn w:val="Standard"/>
    <w:rsid w:val="00CD748B"/>
    <w:pPr>
      <w:suppressAutoHyphens/>
      <w:spacing w:after="248" w:line="360" w:lineRule="auto"/>
      <w:ind w:left="567"/>
    </w:pPr>
    <w:rPr>
      <w:rFonts w:ascii="Arial" w:eastAsia="Times New Roman" w:hAnsi="Arial" w:cs="Arial"/>
      <w:color w:val="000000"/>
      <w:szCs w:val="20"/>
      <w14:ligatures w14:val="none"/>
    </w:rPr>
  </w:style>
  <w:style w:type="table" w:customStyle="1" w:styleId="Tabellenraster1">
    <w:name w:val="Tabellenraster1"/>
    <w:basedOn w:val="NormaleTabelle"/>
    <w:next w:val="Tabellenraster"/>
    <w:uiPriority w:val="39"/>
    <w:rsid w:val="00DF3228"/>
    <w:pPr>
      <w:spacing w:line="240" w:lineRule="auto"/>
    </w:pPr>
    <w:rPr>
      <w:rFonts w:ascii="Arial" w:hAnsi="Arial" w:cs="Arial"/>
      <w:color w:val="000000"/>
      <w:kern w:val="0"/>
      <w14:ligatures w14:val="none"/>
    </w:rPr>
    <w:tblPr>
      <w:tblCellMar>
        <w:top w:w="57" w:type="dxa"/>
        <w:left w:w="0" w:type="dxa"/>
        <w:bottom w:w="57" w:type="dxa"/>
        <w:right w:w="0" w:type="dxa"/>
      </w:tblCellMar>
    </w:tblPr>
  </w:style>
  <w:style w:type="table" w:customStyle="1" w:styleId="Tabellenraster2">
    <w:name w:val="Tabellenraster2"/>
    <w:basedOn w:val="NormaleTabelle"/>
    <w:next w:val="Tabellenraster"/>
    <w:uiPriority w:val="39"/>
    <w:rsid w:val="00DF3228"/>
    <w:pPr>
      <w:spacing w:line="240" w:lineRule="auto"/>
    </w:pPr>
    <w:rPr>
      <w:rFonts w:ascii="Arial" w:hAnsi="Arial" w:cs="Arial"/>
      <w:color w:val="000000"/>
      <w:kern w:val="0"/>
      <w14:ligatures w14:val="none"/>
    </w:rPr>
    <w:tblPr>
      <w:tblCellMar>
        <w:top w:w="57" w:type="dxa"/>
        <w:left w:w="0" w:type="dxa"/>
        <w:bottom w:w="57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04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CE9805DD6BAC400C9B9B212473C0E1E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81F3EBE-314B-4B6D-89E6-FE0F50B74AAC}"/>
      </w:docPartPr>
      <w:docPartBody>
        <w:p w:rsidR="00C01D6B" w:rsidRDefault="00C01D6B">
          <w:pPr>
            <w:pStyle w:val="CE9805DD6BAC400C9B9B212473C0E1E6"/>
          </w:pPr>
          <w:r w:rsidRPr="00E54B76">
            <w:rPr>
              <w:rStyle w:val="Platzhaltertext"/>
            </w:rPr>
            <w:t>[</w:t>
          </w:r>
          <w:r>
            <w:rPr>
              <w:rStyle w:val="Platzhaltertext"/>
            </w:rPr>
            <w:t>Projektname einfügen…</w:t>
          </w:r>
          <w:r w:rsidRPr="00E54B76">
            <w:rPr>
              <w:rStyle w:val="Platzhaltertext"/>
            </w:rPr>
            <w:t>]</w:t>
          </w:r>
        </w:p>
      </w:docPartBody>
    </w:docPart>
    <w:docPart>
      <w:docPartPr>
        <w:name w:val="EC79743EAAA44B87A0FABF3426CFA44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1ED7020-5D50-4126-9FF5-4698BD49EE49}"/>
      </w:docPartPr>
      <w:docPartBody>
        <w:p w:rsidR="00C01D6B" w:rsidRDefault="00C01D6B">
          <w:pPr>
            <w:pStyle w:val="EC79743EAAA44B87A0FABF3426CFA441"/>
          </w:pPr>
          <w:r>
            <w:rPr>
              <w:rStyle w:val="Platzhaltertext"/>
            </w:rPr>
            <w:t>Direktion w</w:t>
          </w:r>
          <w:r w:rsidRPr="0046225B">
            <w:rPr>
              <w:rStyle w:val="Platzhaltertext"/>
            </w:rPr>
            <w:t>ählen</w:t>
          </w:r>
          <w:r>
            <w:rPr>
              <w:rStyle w:val="Platzhaltertext"/>
            </w:rPr>
            <w:t>…</w:t>
          </w:r>
        </w:p>
      </w:docPartBody>
    </w:docPart>
    <w:docPart>
      <w:docPartPr>
        <w:name w:val="F850195EA2744FB4B022AE1DEE045AD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AC4D0A9-2B05-44F1-A4D8-C9ACCBA2CC43}"/>
      </w:docPartPr>
      <w:docPartBody>
        <w:p w:rsidR="00C01D6B" w:rsidRDefault="00C01D6B">
          <w:pPr>
            <w:pStyle w:val="F850195EA2744FB4B022AE1DEE045AD5"/>
          </w:pPr>
          <w:r>
            <w:rPr>
              <w:rStyle w:val="Platzhaltertext"/>
            </w:rPr>
            <w:t>Amt einfügen…</w:t>
          </w:r>
        </w:p>
      </w:docPartBody>
    </w:docPart>
    <w:docPart>
      <w:docPartPr>
        <w:name w:val="96BE89D3FAA64B2CBC7851D4F97CB70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CC02BD5-8AD9-4C3F-8224-AC7DD9F19E5E}"/>
      </w:docPartPr>
      <w:docPartBody>
        <w:p w:rsidR="00C01D6B" w:rsidRDefault="00C01D6B">
          <w:pPr>
            <w:pStyle w:val="96BE89D3FAA64B2CBC7851D4F97CB702"/>
          </w:pPr>
          <w:r>
            <w:rPr>
              <w:rStyle w:val="Platzhaltertext"/>
            </w:rPr>
            <w:t>Klassifizierung wählen…</w:t>
          </w:r>
        </w:p>
      </w:docPartBody>
    </w:docPart>
    <w:docPart>
      <w:docPartPr>
        <w:name w:val="E233B9B5D7E34EA1A43E70E3A8D252D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5F77BF7-3170-4FC9-A3B0-D7F9C7D83824}"/>
      </w:docPartPr>
      <w:docPartBody>
        <w:p w:rsidR="00C01D6B" w:rsidRDefault="00462CB5" w:rsidP="00462CB5">
          <w:pPr>
            <w:pStyle w:val="E233B9B5D7E34EA1A43E70E3A8D252DF1"/>
          </w:pPr>
          <w:r w:rsidRPr="004969F9">
            <w:rPr>
              <w:rStyle w:val="Platzhaltertext"/>
            </w:rPr>
            <w:t>Datum</w:t>
          </w:r>
          <w:r>
            <w:rPr>
              <w:rStyle w:val="Platzhaltertext"/>
            </w:rPr>
            <w:t>…</w:t>
          </w:r>
        </w:p>
      </w:docPartBody>
    </w:docPart>
    <w:docPart>
      <w:docPartPr>
        <w:name w:val="896AB551398C4A1C9A4A295BF8D47E6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66960C1-6BA9-47D7-A039-7473D77DDC26}"/>
      </w:docPartPr>
      <w:docPartBody>
        <w:p w:rsidR="00C01D6B" w:rsidRDefault="00C01D6B">
          <w:pPr>
            <w:pStyle w:val="896AB551398C4A1C9A4A295BF8D47E61"/>
          </w:pPr>
          <w:r>
            <w:rPr>
              <w:rStyle w:val="Platzhaltertext"/>
            </w:rPr>
            <w:t>Text…</w:t>
          </w:r>
        </w:p>
      </w:docPartBody>
    </w:docPart>
    <w:docPart>
      <w:docPartPr>
        <w:name w:val="11D28690F5BB48F38E07A53C5F31B51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4709251-D472-4185-A178-0F8D2A98CB39}"/>
      </w:docPartPr>
      <w:docPartBody>
        <w:p w:rsidR="00C01D6B" w:rsidRDefault="00462CB5" w:rsidP="00462CB5">
          <w:pPr>
            <w:pStyle w:val="11D28690F5BB48F38E07A53C5F31B51F1"/>
          </w:pPr>
          <w:r>
            <w:rPr>
              <w:rStyle w:val="Platzhaltertext"/>
            </w:rPr>
            <w:t>Vorname Name…</w:t>
          </w:r>
        </w:p>
      </w:docPartBody>
    </w:docPart>
    <w:docPart>
      <w:docPartPr>
        <w:name w:val="41246DD8F6F94EC98FECA8F5EED2C08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58008A7-DD30-4996-AA1F-83C98B0B415A}"/>
      </w:docPartPr>
      <w:docPartBody>
        <w:p w:rsidR="00C01D6B" w:rsidRDefault="00462CB5">
          <w:pPr>
            <w:pStyle w:val="41246DD8F6F94EC98FECA8F5EED2C082"/>
          </w:pPr>
          <w:r w:rsidRPr="00F2777F">
            <w:t xml:space="preserve">        </w:t>
          </w:r>
        </w:p>
      </w:docPartBody>
    </w:docPart>
    <w:docPart>
      <w:docPartPr>
        <w:name w:val="1DC509593E9245F993AE7B199FAADB2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33FC5F0-9A3D-468A-A9A5-49E7F3AE0F2D}"/>
      </w:docPartPr>
      <w:docPartBody>
        <w:p w:rsidR="00C01D6B" w:rsidRDefault="00C01D6B">
          <w:pPr>
            <w:pStyle w:val="1DC509593E9245F993AE7B199FAADB22"/>
          </w:pPr>
          <w:r w:rsidRPr="00E54B76">
            <w:rPr>
              <w:rStyle w:val="Platzhaltertext"/>
            </w:rPr>
            <w:t>[Titel</w:t>
          </w:r>
          <w:r>
            <w:rPr>
              <w:rStyle w:val="Platzhaltertext"/>
            </w:rPr>
            <w:t>-Referenz</w:t>
          </w:r>
          <w:r w:rsidRPr="00E54B76">
            <w:rPr>
              <w:rStyle w:val="Platzhaltertext"/>
            </w:rPr>
            <w:t>]</w:t>
          </w:r>
        </w:p>
      </w:docPartBody>
    </w:docPart>
    <w:docPart>
      <w:docPartPr>
        <w:name w:val="127C90500F0D4B60BA2FF77F9F4A7DD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03FFF26-E495-4EC6-B8A0-BEC052E72D6E}"/>
      </w:docPartPr>
      <w:docPartBody>
        <w:p w:rsidR="00C01D6B" w:rsidRDefault="00C01D6B">
          <w:pPr>
            <w:pStyle w:val="127C90500F0D4B60BA2FF77F9F4A7DD1"/>
          </w:pPr>
          <w:r w:rsidRPr="00E54B76">
            <w:rPr>
              <w:rStyle w:val="Platzhaltertext"/>
            </w:rPr>
            <w:t>[</w:t>
          </w:r>
          <w:r>
            <w:rPr>
              <w:rStyle w:val="Platzhaltertext"/>
            </w:rPr>
            <w:t>Projektname-Referenz</w:t>
          </w:r>
          <w:r w:rsidRPr="00E54B76">
            <w:rPr>
              <w:rStyle w:val="Platzhaltertext"/>
            </w:rPr>
            <w:t>]</w:t>
          </w:r>
        </w:p>
      </w:docPartBody>
    </w:docPart>
    <w:docPart>
      <w:docPartPr>
        <w:name w:val="39C9998A690348508BD97B7CE390FE9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5196DF6-E005-423F-9A43-C01D1C6A48FC}"/>
      </w:docPartPr>
      <w:docPartBody>
        <w:p w:rsidR="009B28D2" w:rsidRDefault="00462CB5" w:rsidP="00462CB5">
          <w:pPr>
            <w:pStyle w:val="39C9998A690348508BD97B7CE390FE9C"/>
          </w:pPr>
          <w:r>
            <w:rPr>
              <w:rStyle w:val="Platzhaltertext"/>
            </w:rPr>
            <w:t>Projektleiter/in einfügen…</w:t>
          </w:r>
        </w:p>
      </w:docPartBody>
    </w:docPart>
    <w:docPart>
      <w:docPartPr>
        <w:name w:val="26FFB86341144FC3B3CFE551AAC0BB9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B7647DC-73F1-4DF9-A98F-48B86977CA2E}"/>
      </w:docPartPr>
      <w:docPartBody>
        <w:p w:rsidR="009B28D2" w:rsidRDefault="00462CB5" w:rsidP="00462CB5">
          <w:pPr>
            <w:pStyle w:val="26FFB86341144FC3B3CFE551AAC0BB9A1"/>
          </w:pPr>
          <w:r>
            <w:rPr>
              <w:rStyle w:val="Platzhaltertext"/>
            </w:rPr>
            <w:t>Auftraggeber/in einfügen…</w:t>
          </w:r>
        </w:p>
      </w:docPartBody>
    </w:docPart>
    <w:docPart>
      <w:docPartPr>
        <w:name w:val="54CD80FA57424A04B16B1751EBE8295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7FA0883-7BDA-4124-9644-A0C2A28758AC}"/>
      </w:docPartPr>
      <w:docPartBody>
        <w:p w:rsidR="009B28D2" w:rsidRDefault="00462CB5" w:rsidP="00462CB5">
          <w:pPr>
            <w:pStyle w:val="54CD80FA57424A04B16B1751EBE8295F1"/>
          </w:pPr>
          <w:r>
            <w:rPr>
              <w:rStyle w:val="Platzhaltertext"/>
            </w:rPr>
            <w:t>Projektleiter/in einfügen…</w:t>
          </w:r>
        </w:p>
      </w:docPartBody>
    </w:docPart>
    <w:docPart>
      <w:docPartPr>
        <w:name w:val="27A19376A4DC45098E24AE14B74CC4A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E6E7943-C6A9-4BBB-B08F-EF117998FF70}"/>
      </w:docPartPr>
      <w:docPartBody>
        <w:p w:rsidR="009B28D2" w:rsidRDefault="00462CB5" w:rsidP="00462CB5">
          <w:pPr>
            <w:pStyle w:val="27A19376A4DC45098E24AE14B74CC4A0"/>
          </w:pPr>
          <w:r>
            <w:rPr>
              <w:rStyle w:val="Platzhaltertext"/>
            </w:rPr>
            <w:t>Status w</w:t>
          </w:r>
          <w:r w:rsidRPr="00171DB8">
            <w:rPr>
              <w:rStyle w:val="Platzhaltertext"/>
            </w:rPr>
            <w:t>ählen</w:t>
          </w:r>
          <w:r>
            <w:rPr>
              <w:rStyle w:val="Platzhaltertext"/>
            </w:rPr>
            <w:t>…</w:t>
          </w:r>
        </w:p>
      </w:docPartBody>
    </w:docPart>
    <w:docPart>
      <w:docPartPr>
        <w:name w:val="696C21D940B348B392DA9D80D09EFD5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22F4D39-6993-4410-AB28-D228FC688BD9}"/>
      </w:docPartPr>
      <w:docPartBody>
        <w:p w:rsidR="009B28D2" w:rsidRDefault="00462CB5" w:rsidP="00462CB5">
          <w:pPr>
            <w:pStyle w:val="696C21D940B348B392DA9D80D09EFD54"/>
          </w:pPr>
          <w:r>
            <w:rPr>
              <w:rStyle w:val="Platzhaltertext"/>
            </w:rPr>
            <w:t>Klassifizierung wählen…</w:t>
          </w:r>
        </w:p>
      </w:docPartBody>
    </w:docPart>
    <w:docPart>
      <w:docPartPr>
        <w:name w:val="CA3F9976AAEA40AEB80ED953088205C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0D0B423-408C-456F-AF19-C3B133B48118}"/>
      </w:docPartPr>
      <w:docPartBody>
        <w:p w:rsidR="009B28D2" w:rsidRDefault="00462CB5" w:rsidP="00462CB5">
          <w:pPr>
            <w:pStyle w:val="CA3F9976AAEA40AEB80ED953088205C9"/>
          </w:pPr>
          <w:r w:rsidRPr="00E54B76">
            <w:rPr>
              <w:rStyle w:val="Platzhaltertext"/>
            </w:rPr>
            <w:t>[</w:t>
          </w:r>
          <w:r>
            <w:rPr>
              <w:rStyle w:val="Platzhaltertext"/>
            </w:rPr>
            <w:t>Projektname einfügen…</w:t>
          </w:r>
          <w:r w:rsidRPr="00E54B76">
            <w:rPr>
              <w:rStyle w:val="Platzhaltertext"/>
            </w:rPr>
            <w:t>]</w:t>
          </w:r>
        </w:p>
      </w:docPartBody>
    </w:docPart>
    <w:docPart>
      <w:docPartPr>
        <w:name w:val="77E445E2BFFB4563AA1DF7A4285BF69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19DDB49-3296-4E86-9751-94D3014F8196}"/>
      </w:docPartPr>
      <w:docPartBody>
        <w:p w:rsidR="009B28D2" w:rsidRDefault="00462CB5" w:rsidP="00462CB5">
          <w:pPr>
            <w:pStyle w:val="77E445E2BFFB4563AA1DF7A4285BF697"/>
          </w:pPr>
          <w:r w:rsidRPr="00F2777F">
            <w:t xml:space="preserve">        </w:t>
          </w:r>
        </w:p>
      </w:docPartBody>
    </w:docPart>
    <w:docPart>
      <w:docPartPr>
        <w:name w:val="E38B9C88D16549B5B383E4256C1D638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2F92400-0C58-49EE-B613-9054F120F923}"/>
      </w:docPartPr>
      <w:docPartBody>
        <w:p w:rsidR="00D14E81" w:rsidRDefault="00DE5923">
          <w:pPr>
            <w:pStyle w:val="E38B9C88D16549B5B383E4256C1D6384"/>
          </w:pPr>
          <w:r w:rsidRPr="00F2777F">
            <w:t xml:space="preserve">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ystem">
    <w:panose1 w:val="00000000000000000000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1D6B"/>
    <w:rsid w:val="000C46FE"/>
    <w:rsid w:val="001D657A"/>
    <w:rsid w:val="003758DA"/>
    <w:rsid w:val="003D0132"/>
    <w:rsid w:val="0045158C"/>
    <w:rsid w:val="00462CB5"/>
    <w:rsid w:val="004C4563"/>
    <w:rsid w:val="006124A7"/>
    <w:rsid w:val="0067144C"/>
    <w:rsid w:val="007A71D9"/>
    <w:rsid w:val="008974DB"/>
    <w:rsid w:val="009B28D2"/>
    <w:rsid w:val="00C01D6B"/>
    <w:rsid w:val="00CE52F1"/>
    <w:rsid w:val="00D14E81"/>
    <w:rsid w:val="00DE5923"/>
    <w:rsid w:val="00F16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CH" w:eastAsia="de-CH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rsid w:val="00462CB5"/>
    <w:rPr>
      <w:color w:val="auto"/>
      <w:bdr w:val="none" w:sz="0" w:space="0" w:color="auto"/>
      <w:shd w:val="clear" w:color="auto" w:fill="C1E4F5" w:themeFill="accent1" w:themeFillTint="33"/>
    </w:rPr>
  </w:style>
  <w:style w:type="paragraph" w:customStyle="1" w:styleId="CE9805DD6BAC400C9B9B212473C0E1E6">
    <w:name w:val="CE9805DD6BAC400C9B9B212473C0E1E6"/>
  </w:style>
  <w:style w:type="paragraph" w:customStyle="1" w:styleId="EC79743EAAA44B87A0FABF3426CFA441">
    <w:name w:val="EC79743EAAA44B87A0FABF3426CFA441"/>
  </w:style>
  <w:style w:type="paragraph" w:customStyle="1" w:styleId="F850195EA2744FB4B022AE1DEE045AD5">
    <w:name w:val="F850195EA2744FB4B022AE1DEE045AD5"/>
  </w:style>
  <w:style w:type="paragraph" w:customStyle="1" w:styleId="E38B9C88D16549B5B383E4256C1D6384">
    <w:name w:val="E38B9C88D16549B5B383E4256C1D6384"/>
  </w:style>
  <w:style w:type="paragraph" w:customStyle="1" w:styleId="96BE89D3FAA64B2CBC7851D4F97CB702">
    <w:name w:val="96BE89D3FAA64B2CBC7851D4F97CB702"/>
  </w:style>
  <w:style w:type="paragraph" w:customStyle="1" w:styleId="896AB551398C4A1C9A4A295BF8D47E61">
    <w:name w:val="896AB551398C4A1C9A4A295BF8D47E61"/>
  </w:style>
  <w:style w:type="paragraph" w:customStyle="1" w:styleId="41246DD8F6F94EC98FECA8F5EED2C082">
    <w:name w:val="41246DD8F6F94EC98FECA8F5EED2C082"/>
  </w:style>
  <w:style w:type="paragraph" w:customStyle="1" w:styleId="1DC509593E9245F993AE7B199FAADB22">
    <w:name w:val="1DC509593E9245F993AE7B199FAADB22"/>
  </w:style>
  <w:style w:type="paragraph" w:customStyle="1" w:styleId="127C90500F0D4B60BA2FF77F9F4A7DD1">
    <w:name w:val="127C90500F0D4B60BA2FF77F9F4A7DD1"/>
  </w:style>
  <w:style w:type="paragraph" w:customStyle="1" w:styleId="39C9998A690348508BD97B7CE390FE9C">
    <w:name w:val="39C9998A690348508BD97B7CE390FE9C"/>
    <w:rsid w:val="00462CB5"/>
  </w:style>
  <w:style w:type="paragraph" w:customStyle="1" w:styleId="27A19376A4DC45098E24AE14B74CC4A0">
    <w:name w:val="27A19376A4DC45098E24AE14B74CC4A0"/>
    <w:rsid w:val="00462CB5"/>
  </w:style>
  <w:style w:type="paragraph" w:customStyle="1" w:styleId="696C21D940B348B392DA9D80D09EFD54">
    <w:name w:val="696C21D940B348B392DA9D80D09EFD54"/>
    <w:rsid w:val="00462CB5"/>
  </w:style>
  <w:style w:type="paragraph" w:customStyle="1" w:styleId="26FFB86341144FC3B3CFE551AAC0BB9A1">
    <w:name w:val="26FFB86341144FC3B3CFE551AAC0BB9A1"/>
    <w:rsid w:val="00462CB5"/>
    <w:pPr>
      <w:shd w:val="clear" w:color="auto" w:fill="F0FAFF"/>
      <w:spacing w:after="120" w:line="271" w:lineRule="auto"/>
    </w:pPr>
    <w:rPr>
      <w:rFonts w:eastAsiaTheme="minorHAnsi"/>
      <w:kern w:val="0"/>
      <w:sz w:val="21"/>
      <w:szCs w:val="21"/>
      <w:lang w:eastAsia="en-US"/>
    </w:rPr>
  </w:style>
  <w:style w:type="paragraph" w:customStyle="1" w:styleId="54CD80FA57424A04B16B1751EBE8295F1">
    <w:name w:val="54CD80FA57424A04B16B1751EBE8295F1"/>
    <w:rsid w:val="00462CB5"/>
    <w:pPr>
      <w:shd w:val="clear" w:color="auto" w:fill="F0FAFF"/>
      <w:spacing w:after="120" w:line="271" w:lineRule="auto"/>
    </w:pPr>
    <w:rPr>
      <w:rFonts w:eastAsiaTheme="minorHAnsi"/>
      <w:kern w:val="0"/>
      <w:sz w:val="21"/>
      <w:szCs w:val="21"/>
      <w:lang w:eastAsia="en-US"/>
    </w:rPr>
  </w:style>
  <w:style w:type="paragraph" w:customStyle="1" w:styleId="E233B9B5D7E34EA1A43E70E3A8D252DF1">
    <w:name w:val="E233B9B5D7E34EA1A43E70E3A8D252DF1"/>
    <w:rsid w:val="00462CB5"/>
    <w:pPr>
      <w:spacing w:after="0" w:line="247" w:lineRule="auto"/>
    </w:pPr>
    <w:rPr>
      <w:rFonts w:eastAsiaTheme="minorHAnsi"/>
      <w:kern w:val="0"/>
      <w:sz w:val="22"/>
      <w:szCs w:val="21"/>
      <w:lang w:eastAsia="en-US"/>
    </w:rPr>
  </w:style>
  <w:style w:type="paragraph" w:customStyle="1" w:styleId="11D28690F5BB48F38E07A53C5F31B51F1">
    <w:name w:val="11D28690F5BB48F38E07A53C5F31B51F1"/>
    <w:rsid w:val="00462CB5"/>
    <w:pPr>
      <w:spacing w:after="0" w:line="247" w:lineRule="auto"/>
    </w:pPr>
    <w:rPr>
      <w:rFonts w:eastAsiaTheme="minorHAnsi"/>
      <w:kern w:val="0"/>
      <w:sz w:val="22"/>
      <w:szCs w:val="21"/>
      <w:lang w:eastAsia="en-US"/>
    </w:rPr>
  </w:style>
  <w:style w:type="paragraph" w:customStyle="1" w:styleId="CA3F9976AAEA40AEB80ED953088205C9">
    <w:name w:val="CA3F9976AAEA40AEB80ED953088205C9"/>
    <w:rsid w:val="00462CB5"/>
  </w:style>
  <w:style w:type="paragraph" w:customStyle="1" w:styleId="77E445E2BFFB4563AA1DF7A4285BF697">
    <w:name w:val="77E445E2BFFB4563AA1DF7A4285BF697"/>
    <w:rsid w:val="00462CB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KTZH-HERMES-Word-Design">
  <a:themeElements>
    <a:clrScheme name="KTZH-Colors-v1-01">
      <a:dk1>
        <a:sysClr val="windowText" lastClr="000000"/>
      </a:dk1>
      <a:lt1>
        <a:sysClr val="window" lastClr="FFFFFF"/>
      </a:lt1>
      <a:dk2>
        <a:srgbClr val="885EA0"/>
      </a:dk2>
      <a:lt2>
        <a:srgbClr val="EB690B"/>
      </a:lt2>
      <a:accent1>
        <a:srgbClr val="0076BD"/>
      </a:accent1>
      <a:accent2>
        <a:srgbClr val="E2001A"/>
      </a:accent2>
      <a:accent3>
        <a:srgbClr val="3EA743"/>
      </a:accent3>
      <a:accent4>
        <a:srgbClr val="FFCC00"/>
      </a:accent4>
      <a:accent5>
        <a:srgbClr val="009EE0"/>
      </a:accent5>
      <a:accent6>
        <a:srgbClr val="E30059"/>
      </a:accent6>
      <a:hlink>
        <a:srgbClr val="000000"/>
      </a:hlink>
      <a:folHlink>
        <a:srgbClr val="000000"/>
      </a:folHlink>
    </a:clrScheme>
    <a:fontScheme name="ArialBlack-Arial">
      <a:majorFont>
        <a:latin typeface="Arial Black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rial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Thin-Effects"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3175" cap="flat" cmpd="sng" algn="ctr">
          <a:solidFill>
            <a:schemeClr val="phClr">
              <a:satMod val="100000"/>
            </a:schemeClr>
          </a:solidFill>
          <a:prstDash val="solid"/>
        </a:ln>
        <a:ln w="3175" cap="flat" cmpd="sng" algn="ctr">
          <a:solidFill>
            <a:schemeClr val="phClr">
              <a:satMod val="100000"/>
              <a:tint val="100000"/>
              <a:shade val="100000"/>
              <a:lumMod val="100000"/>
            </a:schemeClr>
          </a:solidFill>
          <a:prstDash val="solid"/>
        </a:ln>
        <a:ln w="3175" cap="flat" cmpd="sng" algn="ctr">
          <a:solidFill>
            <a:schemeClr val="bg1">
              <a:satMod val="100000"/>
            </a:schemeClr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69091755AC6C4F9BFCF226F01D1435" ma:contentTypeVersion="12" ma:contentTypeDescription="Ein neues Dokument erstellen." ma:contentTypeScope="" ma:versionID="25979c72b9fc3ba176b65799aeb00d0d">
  <xsd:schema xmlns:xsd="http://www.w3.org/2001/XMLSchema" xmlns:xs="http://www.w3.org/2001/XMLSchema" xmlns:p="http://schemas.microsoft.com/office/2006/metadata/properties" xmlns:ns2="d57cda20-e1a7-4ee8-a95e-8128714f0cd2" xmlns:ns3="3d3b9f81-35aa-4730-8ce3-605a92ea4c27" targetNamespace="http://schemas.microsoft.com/office/2006/metadata/properties" ma:root="true" ma:fieldsID="d64d8bc5620d72b09f346c65e953d830" ns2:_="" ns3:_="">
    <xsd:import namespace="d57cda20-e1a7-4ee8-a95e-8128714f0cd2"/>
    <xsd:import namespace="3d3b9f81-35aa-4730-8ce3-605a92ea4c2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7cda20-e1a7-4ee8-a95e-8128714f0c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Bildmarkierungen" ma:readOnly="false" ma:fieldId="{5cf76f15-5ced-4ddc-b409-7134ff3c332f}" ma:taxonomyMulti="true" ma:sspId="0319013d-3902-4503-8c69-d95b42d8b0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3b9f81-35aa-4730-8ce3-605a92ea4c2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97bf26f-6491-4639-bcb6-4afa30d26b99}" ma:internalName="TaxCatchAll" ma:showField="CatchAllData" ma:web="3d3b9f81-35aa-4730-8ce3-605a92ea4c2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d3b9f81-35aa-4730-8ce3-605a92ea4c27" xsi:nil="true"/>
    <lcf76f155ced4ddcb4097134ff3c332f xmlns="d57cda20-e1a7-4ee8-a95e-8128714f0cd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4CFCAB2-45A5-47E3-BD86-5A70043579C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1C4F963-1628-4E51-B7E1-D776A4EA60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57cda20-e1a7-4ee8-a95e-8128714f0cd2"/>
    <ds:schemaRef ds:uri="3d3b9f81-35aa-4730-8ce3-605a92ea4c2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3C0B1F2-1B8A-4ECE-8139-7F802C09251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232FDE4-3477-4BFB-AF56-9E0CBFB2D6AC}">
  <ds:schemaRefs>
    <ds:schemaRef ds:uri="http://schemas.microsoft.com/office/2006/metadata/properties"/>
    <ds:schemaRef ds:uri="http://schemas.microsoft.com/office/infopath/2007/PartnerControls"/>
    <ds:schemaRef ds:uri="3d3b9f81-35aa-4730-8ce3-605a92ea4c27"/>
    <ds:schemaRef ds:uri="d57cda20-e1a7-4ee8-a95e-8128714f0cd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Prototypdokumentation-KTZH-v1-01.dotx</Template>
  <TotalTime>0</TotalTime>
  <Pages>5</Pages>
  <Words>668</Words>
  <Characters>4863</Characters>
  <Application>Microsoft Office Word</Application>
  <DocSecurity>0</DocSecurity>
  <Lines>255</Lines>
  <Paragraphs>162</Paragraphs>
  <ScaleCrop>false</ScaleCrop>
  <Company/>
  <LinksUpToDate>false</LinksUpToDate>
  <CharactersWithSpaces>5369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Normkonzept</dc:title>
  <dc:subject/>
  <dc:creator/>
  <cp:keywords>…</cp:keywords>
  <dc:description/>
  <cp:lastModifiedB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0x0101009E69091755AC6C4F9BFCF226F01D1435</vt:lpwstr>
  </property>
  <property fmtid="{D5CDD505-2E9C-101B-9397-08002B2CF9AE}" pid="3" name="MediaServiceImageTags">
    <vt:lpwstr/>
  </property>
  <property fmtid="{D5CDD505-2E9C-101B-9397-08002B2CF9AE}" pid="4" name="docLang">
    <vt:lpwstr>de</vt:lpwstr>
  </property>
</Properties>
</file>