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215570489"/>
    <w:bookmarkStart w:id="1" w:name="_Toc236495356"/>
    <w:p w14:paraId="3A000951" w14:textId="313F47A7" w:rsidR="002214DB" w:rsidRPr="00031857" w:rsidRDefault="00C66BAE" w:rsidP="00723170">
      <w:pPr>
        <w:rPr>
          <w:rStyle w:val="berschrift1Zchn"/>
          <w:sz w:val="32"/>
        </w:rPr>
      </w:pPr>
      <w:sdt>
        <w:sdtPr>
          <w:rPr>
            <w:rStyle w:val="berschrift1Zchn"/>
            <w:sz w:val="32"/>
          </w:rPr>
          <w:alias w:val="Titel (Dok-Eigenschaft)"/>
          <w:tag w:val="KTZH-Titel"/>
          <w:id w:val="-1012607253"/>
          <w:lock w:val="sdtLocked"/>
          <w:placeholder>
            <w:docPart w:val="39C9998A690348508BD97B7CE390FE9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>
          <w:rPr>
            <w:rStyle w:val="berschrift1Zchn"/>
          </w:rPr>
        </w:sdtEndPr>
        <w:sdtContent>
          <w:r w:rsidR="0058094F" w:rsidRPr="00031857">
            <w:rPr>
              <w:rStyle w:val="berschrift1Zchn"/>
              <w:sz w:val="32"/>
            </w:rPr>
            <w:t>Datenschutz-Folgenabschätzung und Vorabkontrolle</w:t>
          </w:r>
        </w:sdtContent>
      </w:sdt>
      <w:bookmarkEnd w:id="0"/>
      <w:bookmarkEnd w:id="1"/>
    </w:p>
    <w:p w14:paraId="201BFF93" w14:textId="6E3AFA7E" w:rsidR="00B266AE" w:rsidRDefault="00C66BAE" w:rsidP="00B266AE">
      <w:pPr>
        <w:pStyle w:val="KTZH-LayoutProjektname"/>
      </w:pPr>
      <w:sdt>
        <w:sdtPr>
          <w:rPr>
            <w:rStyle w:val="Formatvorlage1"/>
          </w:rPr>
          <w:alias w:val="Projektname (Dok-Eigenschaft)"/>
          <w:tag w:val="KTZH-Projektname"/>
          <w:id w:val="-1947616790"/>
          <w:lock w:val="sdtLocked"/>
          <w:placeholder>
            <w:docPart w:val="CA3F9976AAEA40AEB80ED953088205C9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>
          <w:rPr>
            <w:rStyle w:val="Absatz-Standardschriftart"/>
            <w:sz w:val="21"/>
          </w:rPr>
        </w:sdtEndPr>
        <w:sdtContent>
          <w:r w:rsidR="0064757B" w:rsidRPr="00E54B76">
            <w:rPr>
              <w:rStyle w:val="Platzhaltertext"/>
            </w:rPr>
            <w:t>[</w:t>
          </w:r>
          <w:r w:rsidR="0064757B">
            <w:rPr>
              <w:rStyle w:val="Platzhaltertext"/>
            </w:rPr>
            <w:t>Projektname einfügen…</w:t>
          </w:r>
          <w:r w:rsidR="0064757B" w:rsidRPr="00E54B76">
            <w:rPr>
              <w:rStyle w:val="Platzhaltertext"/>
            </w:rPr>
            <w:t>]</w:t>
          </w:r>
        </w:sdtContent>
      </w:sdt>
    </w:p>
    <w:p w14:paraId="70D8B7A2" w14:textId="77777777" w:rsidR="00B9191C" w:rsidRPr="0047316D" w:rsidRDefault="00B9191C" w:rsidP="00B9191C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Auftraggeber/in</w:t>
      </w:r>
    </w:p>
    <w:sdt>
      <w:sdtPr>
        <w:rPr>
          <w:rStyle w:val="Formatvorlage2"/>
        </w:rPr>
        <w:alias w:val="Auftraggeber/in"/>
        <w:tag w:val="KTZH-Auftraggeber/in"/>
        <w:id w:val="918376838"/>
        <w:placeholder>
          <w:docPart w:val="26FFB86341144FC3B3CFE551AAC0BB9A"/>
        </w:placeholder>
        <w:showingPlcHdr/>
        <w:text w:multiLine="1"/>
      </w:sdtPr>
      <w:sdtEndPr>
        <w:rPr>
          <w:rStyle w:val="Absatz-Standardschriftart"/>
          <w:sz w:val="21"/>
        </w:rPr>
      </w:sdtEndPr>
      <w:sdtContent>
        <w:p w14:paraId="4509B428" w14:textId="77777777" w:rsidR="00B9191C" w:rsidRDefault="00B9191C" w:rsidP="00B9191C">
          <w:pPr>
            <w:pStyle w:val="KTZH-LayoutMetadaten"/>
          </w:pPr>
          <w:r>
            <w:rPr>
              <w:rStyle w:val="Platzhaltertext"/>
            </w:rPr>
            <w:t>Auftraggeber/in einfügen…</w:t>
          </w:r>
        </w:p>
      </w:sdtContent>
    </w:sdt>
    <w:p w14:paraId="20512CCA" w14:textId="77777777" w:rsidR="00B9191C" w:rsidRPr="0047316D" w:rsidRDefault="00B9191C" w:rsidP="00B9191C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Projektleiter/in</w:t>
      </w:r>
    </w:p>
    <w:sdt>
      <w:sdtPr>
        <w:rPr>
          <w:rStyle w:val="Formatvorlage4"/>
        </w:rPr>
        <w:alias w:val="Projektleiter/in"/>
        <w:tag w:val="KTZH-Projektleiter/in"/>
        <w:id w:val="-1635627549"/>
        <w:placeholder>
          <w:docPart w:val="54CD80FA57424A04B16B1751EBE8295F"/>
        </w:placeholder>
        <w:showingPlcHdr/>
        <w:text w:multiLine="1"/>
      </w:sdtPr>
      <w:sdtEndPr>
        <w:rPr>
          <w:rStyle w:val="Absatz-Standardschriftart"/>
          <w:sz w:val="21"/>
        </w:rPr>
      </w:sdtEndPr>
      <w:sdtContent>
        <w:p w14:paraId="652FF515" w14:textId="77777777" w:rsidR="00B9191C" w:rsidRDefault="00B9191C" w:rsidP="00B9191C">
          <w:pPr>
            <w:pStyle w:val="KTZH-LayoutMetadaten"/>
          </w:pPr>
          <w:r>
            <w:rPr>
              <w:rStyle w:val="Platzhaltertext"/>
            </w:rPr>
            <w:t>Projektleiter/in einfügen…</w:t>
          </w:r>
        </w:p>
      </w:sdtContent>
    </w:sdt>
    <w:p w14:paraId="7BDA0D34" w14:textId="77777777" w:rsidR="00B9191C" w:rsidRPr="0047316D" w:rsidRDefault="00B9191C" w:rsidP="00B9191C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Status</w:t>
      </w:r>
    </w:p>
    <w:sdt>
      <w:sdtPr>
        <w:rPr>
          <w:rStyle w:val="Formatvorlage5"/>
        </w:rPr>
        <w:alias w:val="Status"/>
        <w:tag w:val="Status"/>
        <w:id w:val="1092124244"/>
        <w:placeholder>
          <w:docPart w:val="27A19376A4DC45098E24AE14B74CC4A0"/>
        </w:placeholder>
        <w:comboBox>
          <w:listItem w:value="Bitte wählen..."/>
          <w:listItem w:displayText="in Arbeit" w:value="in Arbeit"/>
          <w:listItem w:displayText="in Prüfung" w:value="in Prüfung"/>
          <w:listItem w:displayText="genehmigt zur Nutzung" w:value="genehmigt zur Nutzung"/>
        </w:comboBox>
      </w:sdtPr>
      <w:sdtEndPr>
        <w:rPr>
          <w:rStyle w:val="Formatvorlage5"/>
        </w:rPr>
      </w:sdtEndPr>
      <w:sdtContent>
        <w:p w14:paraId="77397747" w14:textId="77777777" w:rsidR="00B9191C" w:rsidRDefault="00B9191C" w:rsidP="00B9191C">
          <w:pPr>
            <w:pStyle w:val="KTZH-LayoutMetadaten"/>
          </w:pPr>
          <w:r w:rsidRPr="00576E4B">
            <w:rPr>
              <w:rStyle w:val="Formatvorlage5"/>
            </w:rPr>
            <w:t>in Arbeit</w:t>
          </w:r>
        </w:p>
      </w:sdtContent>
    </w:sdt>
    <w:p w14:paraId="72A1D481" w14:textId="77777777" w:rsidR="00B9191C" w:rsidRPr="0047316D" w:rsidRDefault="00B9191C" w:rsidP="00B9191C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Klassifizierung</w:t>
      </w:r>
    </w:p>
    <w:p w14:paraId="4562407D" w14:textId="29950CC3" w:rsidR="00B9191C" w:rsidRDefault="00C66BAE" w:rsidP="001802B2">
      <w:pPr>
        <w:pStyle w:val="KTZH-LayoutMetadaten"/>
        <w:tabs>
          <w:tab w:val="left" w:pos="3040"/>
        </w:tabs>
      </w:pPr>
      <w:sdt>
        <w:sdtPr>
          <w:rPr>
            <w:rStyle w:val="Formatvorlage6"/>
          </w:rPr>
          <w:alias w:val="Klassifizierung"/>
          <w:tag w:val="Klassifizierung"/>
          <w:id w:val="-1681420117"/>
          <w:placeholder>
            <w:docPart w:val="696C21D940B348B392DA9D80D09EFD54"/>
          </w:placeholder>
          <w:comboBox>
            <w:listItem w:value="Bitte wählen..."/>
            <w:listItem w:displayText="Öffentlich" w:value="Öffentlich"/>
            <w:listItem w:displayText="Intern" w:value="Intern"/>
            <w:listItem w:displayText="Vertraulich" w:value="Vertraulich"/>
            <w:listItem w:displayText="Geheim" w:value="Geheim"/>
          </w:comboBox>
        </w:sdtPr>
        <w:sdtEndPr>
          <w:rPr>
            <w:rStyle w:val="Formatvorlage6"/>
          </w:rPr>
        </w:sdtEndPr>
        <w:sdtContent>
          <w:r w:rsidR="00B9191C" w:rsidRPr="00576E4B">
            <w:rPr>
              <w:rStyle w:val="Formatvorlage6"/>
            </w:rPr>
            <w:t>Intern</w:t>
          </w:r>
        </w:sdtContent>
      </w:sdt>
    </w:p>
    <w:p w14:paraId="4A64742C" w14:textId="77777777" w:rsidR="008779F7" w:rsidRPr="002C46DD" w:rsidRDefault="008779F7" w:rsidP="002C46DD"/>
    <w:p w14:paraId="2E722A70" w14:textId="77777777" w:rsidR="007A423D" w:rsidRDefault="007A423D" w:rsidP="00031857">
      <w:pPr>
        <w:pStyle w:val="berschrift2"/>
        <w:numPr>
          <w:ilvl w:val="0"/>
          <w:numId w:val="0"/>
        </w:numPr>
      </w:pPr>
      <w:bookmarkStart w:id="2" w:name="_Toc236495357"/>
      <w:r w:rsidRPr="00FE5460">
        <w:t>Änderungsverzeichnis</w:t>
      </w:r>
      <w:bookmarkEnd w:id="2"/>
    </w:p>
    <w:tbl>
      <w:tblPr>
        <w:tblStyle w:val="KTZH-TabelleHermes"/>
        <w:tblW w:w="8505" w:type="dxa"/>
        <w:tblLayout w:type="fixed"/>
        <w:tblLook w:val="0420" w:firstRow="1" w:lastRow="0" w:firstColumn="0" w:lastColumn="0" w:noHBand="0" w:noVBand="1"/>
      </w:tblPr>
      <w:tblGrid>
        <w:gridCol w:w="1276"/>
        <w:gridCol w:w="1134"/>
        <w:gridCol w:w="3827"/>
        <w:gridCol w:w="2268"/>
      </w:tblGrid>
      <w:tr w:rsidR="00F660C1" w14:paraId="13476B79" w14:textId="77777777" w:rsidTr="001403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6" w:type="dxa"/>
          </w:tcPr>
          <w:p w14:paraId="6CD2E580" w14:textId="77777777" w:rsidR="00F660C1" w:rsidRPr="00D45932" w:rsidRDefault="0057016D" w:rsidP="00452E47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Datum</w:t>
            </w:r>
          </w:p>
        </w:tc>
        <w:tc>
          <w:tcPr>
            <w:tcW w:w="1134" w:type="dxa"/>
          </w:tcPr>
          <w:p w14:paraId="71BB3F08" w14:textId="77777777" w:rsidR="00F660C1" w:rsidRPr="00D45932" w:rsidRDefault="0057016D" w:rsidP="00452E47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Version</w:t>
            </w:r>
          </w:p>
        </w:tc>
        <w:tc>
          <w:tcPr>
            <w:tcW w:w="3827" w:type="dxa"/>
          </w:tcPr>
          <w:p w14:paraId="376E0686" w14:textId="77777777" w:rsidR="00F660C1" w:rsidRPr="00D45932" w:rsidRDefault="0057016D" w:rsidP="00452E47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Änderung</w:t>
            </w:r>
          </w:p>
        </w:tc>
        <w:tc>
          <w:tcPr>
            <w:tcW w:w="2268" w:type="dxa"/>
          </w:tcPr>
          <w:p w14:paraId="12FD1CD2" w14:textId="77777777" w:rsidR="00F660C1" w:rsidRPr="00D45932" w:rsidRDefault="0057016D" w:rsidP="00452E47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Autor/in</w:t>
            </w:r>
          </w:p>
        </w:tc>
      </w:tr>
      <w:tr w:rsidR="00F660C1" w14:paraId="6722E1D9" w14:textId="77777777" w:rsidTr="001403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alias w:val="Datum"/>
            <w:tag w:val="Datum"/>
            <w:id w:val="775907865"/>
            <w:placeholder>
              <w:docPart w:val="E233B9B5D7E34EA1A43E70E3A8D252DF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276" w:type="dxa"/>
              </w:tcPr>
              <w:p w14:paraId="35F2C9DD" w14:textId="77777777" w:rsidR="00F660C1" w:rsidRDefault="008505A6" w:rsidP="00452E47">
                <w:r w:rsidRPr="004969F9">
                  <w:rPr>
                    <w:rStyle w:val="Platzhaltertext"/>
                  </w:rPr>
                  <w:t>Datum</w:t>
                </w:r>
                <w:r>
                  <w:rPr>
                    <w:rStyle w:val="Platzhaltertext"/>
                  </w:rPr>
                  <w:t>…</w:t>
                </w:r>
              </w:p>
            </w:tc>
          </w:sdtContent>
        </w:sdt>
        <w:tc>
          <w:tcPr>
            <w:tcW w:w="1134" w:type="dxa"/>
          </w:tcPr>
          <w:p w14:paraId="3E36F302" w14:textId="77777777" w:rsidR="00F660C1" w:rsidRDefault="008505A6" w:rsidP="00452E47">
            <w:r>
              <w:t>0.1</w:t>
            </w:r>
          </w:p>
        </w:tc>
        <w:sdt>
          <w:sdtPr>
            <w:alias w:val="Änderung"/>
            <w:tag w:val="Änderung"/>
            <w:id w:val="-394506425"/>
            <w:placeholder>
              <w:docPart w:val="896AB551398C4A1C9A4A295BF8D47E61"/>
            </w:placeholder>
            <w:text w:multiLine="1"/>
          </w:sdtPr>
          <w:sdtEndPr/>
          <w:sdtContent>
            <w:tc>
              <w:tcPr>
                <w:tcW w:w="3827" w:type="dxa"/>
              </w:tcPr>
              <w:p w14:paraId="5D1577C1" w14:textId="77777777" w:rsidR="00F660C1" w:rsidRDefault="008D40AF" w:rsidP="00452E47">
                <w:r>
                  <w:t>Erste Version</w:t>
                </w:r>
              </w:p>
            </w:tc>
          </w:sdtContent>
        </w:sdt>
        <w:sdt>
          <w:sdtPr>
            <w:alias w:val="Autor/in"/>
            <w:tag w:val="KTZH-Autor"/>
            <w:id w:val="-1111817574"/>
            <w:placeholder>
              <w:docPart w:val="11D28690F5BB48F38E07A53C5F31B51F"/>
            </w:placeholder>
            <w:showingPlcHdr/>
            <w:text w:multiLine="1"/>
          </w:sdtPr>
          <w:sdtEndPr/>
          <w:sdtContent>
            <w:tc>
              <w:tcPr>
                <w:tcW w:w="2268" w:type="dxa"/>
              </w:tcPr>
              <w:p w14:paraId="1BA013C3" w14:textId="77777777" w:rsidR="00F660C1" w:rsidRDefault="008D40AF" w:rsidP="00452E47">
                <w:r>
                  <w:rPr>
                    <w:rStyle w:val="Platzhaltertext"/>
                  </w:rPr>
                  <w:t>Vorname Name</w:t>
                </w:r>
                <w:r w:rsidR="008505A6">
                  <w:rPr>
                    <w:rStyle w:val="Platzhaltertext"/>
                  </w:rPr>
                  <w:t>…</w:t>
                </w:r>
              </w:p>
            </w:tc>
          </w:sdtContent>
        </w:sdt>
      </w:tr>
      <w:tr w:rsidR="00F660C1" w14:paraId="7B55C6D7" w14:textId="77777777" w:rsidTr="001403E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6" w:type="dxa"/>
          </w:tcPr>
          <w:p w14:paraId="403F4302" w14:textId="77777777" w:rsidR="00F660C1" w:rsidRDefault="00F660C1" w:rsidP="00452E47"/>
        </w:tc>
        <w:tc>
          <w:tcPr>
            <w:tcW w:w="1134" w:type="dxa"/>
          </w:tcPr>
          <w:p w14:paraId="55FA8342" w14:textId="77777777" w:rsidR="00F660C1" w:rsidRDefault="00F660C1" w:rsidP="00452E47"/>
        </w:tc>
        <w:tc>
          <w:tcPr>
            <w:tcW w:w="3827" w:type="dxa"/>
          </w:tcPr>
          <w:p w14:paraId="068A6B86" w14:textId="77777777" w:rsidR="00F660C1" w:rsidRDefault="00F660C1" w:rsidP="00452E47"/>
        </w:tc>
        <w:tc>
          <w:tcPr>
            <w:tcW w:w="2268" w:type="dxa"/>
          </w:tcPr>
          <w:p w14:paraId="074BA06A" w14:textId="77777777" w:rsidR="00F660C1" w:rsidRDefault="00F660C1" w:rsidP="00452E47"/>
        </w:tc>
      </w:tr>
      <w:tr w:rsidR="00452E47" w14:paraId="4FCF9D74" w14:textId="77777777" w:rsidTr="001403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6" w:type="dxa"/>
          </w:tcPr>
          <w:p w14:paraId="24BA191F" w14:textId="77777777" w:rsidR="00F660C1" w:rsidRDefault="00F660C1" w:rsidP="00452E47"/>
        </w:tc>
        <w:tc>
          <w:tcPr>
            <w:tcW w:w="1134" w:type="dxa"/>
          </w:tcPr>
          <w:p w14:paraId="12628D36" w14:textId="77777777" w:rsidR="00F660C1" w:rsidRDefault="00F660C1" w:rsidP="00452E47"/>
        </w:tc>
        <w:tc>
          <w:tcPr>
            <w:tcW w:w="3827" w:type="dxa"/>
          </w:tcPr>
          <w:p w14:paraId="69D00703" w14:textId="77777777" w:rsidR="00F660C1" w:rsidRDefault="00F660C1" w:rsidP="00452E47"/>
        </w:tc>
        <w:tc>
          <w:tcPr>
            <w:tcW w:w="2268" w:type="dxa"/>
          </w:tcPr>
          <w:p w14:paraId="6CA9F958" w14:textId="77777777" w:rsidR="00F660C1" w:rsidRDefault="00F660C1" w:rsidP="00452E47"/>
        </w:tc>
      </w:tr>
    </w:tbl>
    <w:p w14:paraId="015900D7" w14:textId="77777777" w:rsidR="0058094F" w:rsidRPr="00066C24" w:rsidRDefault="0058094F" w:rsidP="00066C24"/>
    <w:sdt>
      <w:sdtPr>
        <w:alias w:val="Abschnittwechsel (geschützt)"/>
        <w:tag w:val="KTZH-Section"/>
        <w:id w:val="1585269667"/>
        <w:lock w:val="sdtContentLocked"/>
        <w:placeholder>
          <w:docPart w:val="41246DD8F6F94EC98FECA8F5EED2C082"/>
        </w:placeholder>
        <w:showingPlcHdr/>
        <w:text/>
      </w:sdtPr>
      <w:sdtEndPr/>
      <w:sdtContent>
        <w:p w14:paraId="19F9DDEA" w14:textId="77777777" w:rsidR="0057016D" w:rsidRDefault="00EA5E99" w:rsidP="0057016D">
          <w:r w:rsidRPr="00F2777F">
            <w:t xml:space="preserve">        </w:t>
          </w:r>
        </w:p>
      </w:sdtContent>
    </w:sdt>
    <w:p w14:paraId="21C30AF0" w14:textId="77777777" w:rsidR="00C81773" w:rsidRDefault="00C81773" w:rsidP="0057016D">
      <w:pPr>
        <w:sectPr w:rsidR="00C81773" w:rsidSect="00C81773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3062" w:right="936" w:bottom="1134" w:left="2466" w:header="425" w:footer="522" w:gutter="0"/>
          <w:cols w:space="708"/>
          <w:titlePg/>
          <w:docGrid w:linePitch="360"/>
        </w:sectPr>
      </w:pPr>
    </w:p>
    <w:sdt>
      <w:sdtPr>
        <w:rPr>
          <w:rFonts w:asciiTheme="minorHAnsi" w:hAnsiTheme="minorHAnsi"/>
          <w:lang w:val="de-DE"/>
        </w:rPr>
        <w:id w:val="1831396817"/>
        <w:docPartObj>
          <w:docPartGallery w:val="Table of Contents"/>
          <w:docPartUnique/>
        </w:docPartObj>
      </w:sdtPr>
      <w:sdtEndPr/>
      <w:sdtContent>
        <w:p w14:paraId="5287641D" w14:textId="77777777" w:rsidR="007A423D" w:rsidRDefault="007A423D">
          <w:pPr>
            <w:pStyle w:val="Inhaltsverzeichnisberschrift"/>
          </w:pPr>
          <w:r>
            <w:rPr>
              <w:lang w:val="de-DE"/>
            </w:rPr>
            <w:t>Inhalt</w:t>
          </w:r>
          <w:r w:rsidR="00E8660D">
            <w:rPr>
              <w:lang w:val="de-DE"/>
            </w:rPr>
            <w:t>sverzeichnis</w:t>
          </w:r>
        </w:p>
        <w:p w14:paraId="2CC62AB6" w14:textId="424018B8" w:rsidR="00031857" w:rsidRDefault="007A423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r>
            <w:fldChar w:fldCharType="begin"/>
          </w:r>
          <w:r>
            <w:instrText xml:space="preserve"> TOC \o "1-</w:instrText>
          </w:r>
          <w:r w:rsidR="001403E3">
            <w:instrText>3</w:instrText>
          </w:r>
          <w:r>
            <w:instrText xml:space="preserve">" \h \z \u </w:instrText>
          </w:r>
          <w:r>
            <w:fldChar w:fldCharType="separate"/>
          </w:r>
          <w:hyperlink w:anchor="_Toc236495356" w:history="1">
            <w:r w:rsidR="00031857" w:rsidRPr="009D0860">
              <w:rPr>
                <w:rStyle w:val="Hyperlink"/>
              </w:rPr>
              <w:t>Datenschutz-Folgenabschätzung und Vorabkontrolle</w:t>
            </w:r>
            <w:r w:rsidR="00031857">
              <w:rPr>
                <w:webHidden/>
              </w:rPr>
              <w:tab/>
            </w:r>
            <w:r w:rsidR="00031857">
              <w:rPr>
                <w:webHidden/>
              </w:rPr>
              <w:fldChar w:fldCharType="begin"/>
            </w:r>
            <w:r w:rsidR="00031857">
              <w:rPr>
                <w:webHidden/>
              </w:rPr>
              <w:instrText xml:space="preserve"> PAGEREF _Toc236495356 \h </w:instrText>
            </w:r>
            <w:r w:rsidR="00031857">
              <w:rPr>
                <w:webHidden/>
              </w:rPr>
            </w:r>
            <w:r w:rsidR="00031857">
              <w:rPr>
                <w:webHidden/>
              </w:rPr>
              <w:fldChar w:fldCharType="separate"/>
            </w:r>
            <w:r w:rsidR="00031857">
              <w:rPr>
                <w:webHidden/>
              </w:rPr>
              <w:t>1</w:t>
            </w:r>
            <w:r w:rsidR="00031857">
              <w:rPr>
                <w:webHidden/>
              </w:rPr>
              <w:fldChar w:fldCharType="end"/>
            </w:r>
          </w:hyperlink>
        </w:p>
        <w:p w14:paraId="4961621B" w14:textId="35F1EA5E" w:rsidR="00031857" w:rsidRDefault="00031857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6495357" w:history="1">
            <w:r w:rsidRPr="009D0860">
              <w:rPr>
                <w:rStyle w:val="Hyperlink"/>
              </w:rPr>
              <w:t>Änderungsverzeichnis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_Toc236495357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37FD856B" w14:textId="7F75B994" w:rsidR="00031857" w:rsidRDefault="00031857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6495358" w:history="1">
            <w:r w:rsidRPr="009D0860">
              <w:rPr>
                <w:rStyle w:val="Hyperlink"/>
              </w:rPr>
              <w:t>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9D0860">
              <w:rPr>
                <w:rStyle w:val="Hyperlink"/>
              </w:rPr>
              <w:t>Datenschutzfolgenabschätzung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_Toc236495358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13F42B05" w14:textId="30F2F523" w:rsidR="00031857" w:rsidRDefault="00031857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6495359" w:history="1">
            <w:r w:rsidRPr="009D0860">
              <w:rPr>
                <w:rStyle w:val="Hyperlink"/>
              </w:rPr>
              <w:t>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9D0860">
              <w:rPr>
                <w:rStyle w:val="Hyperlink"/>
              </w:rPr>
              <w:t>Vorabkontrolle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_Toc236495359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04780600" w14:textId="19232DCB" w:rsidR="007A423D" w:rsidRDefault="007A423D" w:rsidP="003F7834">
          <w:pPr>
            <w:rPr>
              <w:lang w:val="de-DE"/>
            </w:rPr>
          </w:pPr>
          <w:r>
            <w:rPr>
              <w:lang w:val="de-DE"/>
            </w:rPr>
            <w:fldChar w:fldCharType="end"/>
          </w:r>
        </w:p>
      </w:sdtContent>
    </w:sdt>
    <w:p w14:paraId="2B614BA5" w14:textId="5301D089" w:rsidR="00E8660D" w:rsidRPr="00066C24" w:rsidRDefault="00536D7E" w:rsidP="00E8660D">
      <w:pPr>
        <w:rPr>
          <w:lang w:val="de-DE"/>
        </w:rPr>
      </w:pPr>
      <w:r>
        <w:br w:type="page"/>
      </w:r>
    </w:p>
    <w:p w14:paraId="7F7ACE36" w14:textId="77777777" w:rsidR="0058094F" w:rsidRDefault="0058094F" w:rsidP="0058094F">
      <w:pPr>
        <w:pStyle w:val="berschrift1"/>
      </w:pPr>
      <w:bookmarkStart w:id="3" w:name="_Toc24996551"/>
      <w:bookmarkStart w:id="4" w:name="_Toc236495358"/>
      <w:r>
        <w:lastRenderedPageBreak/>
        <w:t>Datenschutzfolgenabschätzung</w:t>
      </w:r>
      <w:bookmarkEnd w:id="3"/>
      <w:bookmarkEnd w:id="4"/>
    </w:p>
    <w:p w14:paraId="068FD2E7" w14:textId="77777777" w:rsidR="0058094F" w:rsidRDefault="0058094F" w:rsidP="0058094F"/>
    <w:tbl>
      <w:tblPr>
        <w:tblStyle w:val="Hermes"/>
        <w:tblW w:w="8991" w:type="dxa"/>
        <w:tblLayout w:type="fixed"/>
        <w:tblLook w:val="04A0" w:firstRow="1" w:lastRow="0" w:firstColumn="1" w:lastColumn="0" w:noHBand="0" w:noVBand="1"/>
      </w:tblPr>
      <w:tblGrid>
        <w:gridCol w:w="2268"/>
        <w:gridCol w:w="5245"/>
        <w:gridCol w:w="1478"/>
      </w:tblGrid>
      <w:tr w:rsidR="0058094F" w14:paraId="19B93EC3" w14:textId="77777777" w:rsidTr="005809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68" w:type="dxa"/>
          </w:tcPr>
          <w:p w14:paraId="30BF365F" w14:textId="77777777" w:rsidR="0058094F" w:rsidRPr="0058094F" w:rsidRDefault="0058094F" w:rsidP="00F41FA4">
            <w:pPr>
              <w:rPr>
                <w:sz w:val="16"/>
                <w:szCs w:val="16"/>
              </w:rPr>
            </w:pPr>
            <w:r w:rsidRPr="0058094F">
              <w:rPr>
                <w:sz w:val="16"/>
                <w:szCs w:val="16"/>
              </w:rPr>
              <w:t>Ergebnis</w:t>
            </w:r>
          </w:p>
        </w:tc>
        <w:tc>
          <w:tcPr>
            <w:tcW w:w="5245" w:type="dxa"/>
          </w:tcPr>
          <w:p w14:paraId="3295B8FF" w14:textId="77777777" w:rsidR="0058094F" w:rsidRPr="0058094F" w:rsidRDefault="0058094F" w:rsidP="00F41FA4">
            <w:pPr>
              <w:rPr>
                <w:sz w:val="16"/>
                <w:szCs w:val="16"/>
              </w:rPr>
            </w:pPr>
            <w:r w:rsidRPr="0058094F">
              <w:rPr>
                <w:sz w:val="16"/>
                <w:szCs w:val="16"/>
              </w:rPr>
              <w:t>Kriterium</w:t>
            </w:r>
          </w:p>
        </w:tc>
        <w:tc>
          <w:tcPr>
            <w:tcW w:w="1478" w:type="dxa"/>
          </w:tcPr>
          <w:p w14:paraId="34E6EA5A" w14:textId="77777777" w:rsidR="0058094F" w:rsidRPr="0058094F" w:rsidRDefault="0058094F" w:rsidP="00F41FA4">
            <w:pPr>
              <w:rPr>
                <w:sz w:val="16"/>
                <w:szCs w:val="16"/>
              </w:rPr>
            </w:pPr>
            <w:r w:rsidRPr="0058094F">
              <w:rPr>
                <w:sz w:val="16"/>
                <w:szCs w:val="16"/>
              </w:rPr>
              <w:t>Bewertung</w:t>
            </w:r>
          </w:p>
        </w:tc>
      </w:tr>
      <w:tr w:rsidR="0058094F" w14:paraId="7FB98295" w14:textId="77777777" w:rsidTr="005809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72A97DED" w14:textId="77777777" w:rsidR="0058094F" w:rsidRDefault="0058094F" w:rsidP="00F41FA4"/>
        </w:tc>
        <w:tc>
          <w:tcPr>
            <w:tcW w:w="5245" w:type="dxa"/>
          </w:tcPr>
          <w:p w14:paraId="6B50EB0D" w14:textId="77777777" w:rsidR="0058094F" w:rsidRDefault="0058094F" w:rsidP="00F41FA4">
            <w:r>
              <w:t>Zu welchem Zweck sollen Personendaten bearbeitet werden?</w:t>
            </w:r>
          </w:p>
          <w:p w14:paraId="1A56389A" w14:textId="77777777" w:rsidR="0058094F" w:rsidRDefault="0058094F" w:rsidP="00F41FA4">
            <w:r>
              <w:t>Wie sollen Personendaten bearbeitet werden? (Bearbeitungsvorgänge)?</w:t>
            </w:r>
          </w:p>
          <w:p w14:paraId="78C62E8E" w14:textId="77777777" w:rsidR="0058094F" w:rsidRDefault="0058094F" w:rsidP="00F41FA4">
            <w:r>
              <w:t xml:space="preserve">Welche </w:t>
            </w:r>
            <w:r w:rsidRPr="002D4826">
              <w:t>(besonderen)</w:t>
            </w:r>
            <w:r>
              <w:t xml:space="preserve"> Personendaten sollen bearbeitet werden (Datenkategorien)?</w:t>
            </w:r>
          </w:p>
        </w:tc>
        <w:tc>
          <w:tcPr>
            <w:tcW w:w="1478" w:type="dxa"/>
          </w:tcPr>
          <w:p w14:paraId="65F4E9C8" w14:textId="77777777" w:rsidR="0058094F" w:rsidRDefault="0058094F" w:rsidP="00F41FA4">
            <w:r>
              <w:t>deskriptiv / ev. Verweis auf bestehende Projektbeschreibung</w:t>
            </w:r>
          </w:p>
        </w:tc>
      </w:tr>
      <w:tr w:rsidR="0058094F" w14:paraId="4EBC4CEC" w14:textId="77777777" w:rsidTr="005809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0AD381AC" w14:textId="77777777" w:rsidR="0058094F" w:rsidRDefault="0058094F" w:rsidP="00F41FA4"/>
        </w:tc>
        <w:tc>
          <w:tcPr>
            <w:tcW w:w="5245" w:type="dxa"/>
          </w:tcPr>
          <w:p w14:paraId="6F225A8E" w14:textId="77777777" w:rsidR="0058094F" w:rsidRDefault="0058094F" w:rsidP="00F41FA4">
            <w:r>
              <w:t xml:space="preserve">Ergibt sich aus der </w:t>
            </w:r>
            <w:r w:rsidRPr="00602D56">
              <w:rPr>
                <w:b/>
                <w:i/>
              </w:rPr>
              <w:t>Rechtsgrundlagenanalyse</w:t>
            </w:r>
            <w:r>
              <w:rPr>
                <w:rStyle w:val="Funotenzeichen"/>
                <w:b/>
                <w:i/>
              </w:rPr>
              <w:footnoteReference w:id="1"/>
            </w:r>
            <w:r>
              <w:t xml:space="preserve"> ein gesetzgeberischer Handlungsbedarf in Bezug auf das Bearbeiten von Personendaten?</w:t>
            </w:r>
          </w:p>
        </w:tc>
        <w:tc>
          <w:tcPr>
            <w:tcW w:w="1478" w:type="dxa"/>
          </w:tcPr>
          <w:p w14:paraId="13F8E6D6" w14:textId="77777777" w:rsidR="0058094F" w:rsidRDefault="0058094F" w:rsidP="00F41FA4">
            <w:r>
              <w:t>ja/nein</w:t>
            </w:r>
          </w:p>
        </w:tc>
      </w:tr>
      <w:tr w:rsidR="0058094F" w14:paraId="43C91C6C" w14:textId="77777777" w:rsidTr="005809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28DFE7E1" w14:textId="77777777" w:rsidR="0058094F" w:rsidRDefault="0058094F" w:rsidP="00F41FA4"/>
        </w:tc>
        <w:tc>
          <w:tcPr>
            <w:tcW w:w="5245" w:type="dxa"/>
          </w:tcPr>
          <w:p w14:paraId="30CF7D07" w14:textId="77777777" w:rsidR="0058094F" w:rsidRDefault="0058094F" w:rsidP="00F41FA4">
            <w:r>
              <w:t>Wie wird sichergestellt, dass die Personendaten nur zum vorgesehenen Zweck bearbeitet werden?</w:t>
            </w:r>
          </w:p>
        </w:tc>
        <w:tc>
          <w:tcPr>
            <w:tcW w:w="1478" w:type="dxa"/>
          </w:tcPr>
          <w:p w14:paraId="22FC4AAA" w14:textId="77777777" w:rsidR="0058094F" w:rsidRDefault="0058094F" w:rsidP="00F41FA4"/>
        </w:tc>
      </w:tr>
      <w:tr w:rsidR="0058094F" w14:paraId="10AEF3A1" w14:textId="77777777" w:rsidTr="005809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15542BB6" w14:textId="77777777" w:rsidR="0058094F" w:rsidRDefault="0058094F" w:rsidP="00F41FA4"/>
        </w:tc>
        <w:tc>
          <w:tcPr>
            <w:tcW w:w="5245" w:type="dxa"/>
          </w:tcPr>
          <w:p w14:paraId="591D9BBD" w14:textId="77777777" w:rsidR="0058094F" w:rsidRDefault="0058094F" w:rsidP="00F41FA4">
            <w:r>
              <w:t>Wie wird sichergestellt, dass nur Personendaten bearbeitet werden, die für die Zweckerfüllung geeignet und erforderlich sind?</w:t>
            </w:r>
          </w:p>
        </w:tc>
        <w:tc>
          <w:tcPr>
            <w:tcW w:w="1478" w:type="dxa"/>
          </w:tcPr>
          <w:p w14:paraId="5FEC8B75" w14:textId="77777777" w:rsidR="0058094F" w:rsidRDefault="0058094F" w:rsidP="00F41FA4"/>
        </w:tc>
      </w:tr>
      <w:tr w:rsidR="0058094F" w14:paraId="6717B214" w14:textId="77777777" w:rsidTr="005809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22C51F16" w14:textId="77777777" w:rsidR="0058094F" w:rsidRDefault="0058094F" w:rsidP="00F41FA4"/>
        </w:tc>
        <w:tc>
          <w:tcPr>
            <w:tcW w:w="5245" w:type="dxa"/>
          </w:tcPr>
          <w:p w14:paraId="7F466049" w14:textId="77777777" w:rsidR="0058094F" w:rsidRDefault="0058094F" w:rsidP="00F41FA4">
            <w:r>
              <w:t>Bestehen besondere Risiken mit der geplanten Datenbearbeitung für die Grundrechte der betroffenen Personen?</w:t>
            </w:r>
          </w:p>
          <w:p w14:paraId="49E8D3CB" w14:textId="77777777" w:rsidR="0058094F" w:rsidRDefault="0058094F" w:rsidP="00F41FA4">
            <w:r>
              <w:t xml:space="preserve">Besondere Risiken liegen </w:t>
            </w:r>
            <w:r w:rsidRPr="00E12DBB">
              <w:rPr>
                <w:i/>
              </w:rPr>
              <w:t>insbesonder</w:t>
            </w:r>
            <w:r>
              <w:rPr>
                <w:i/>
              </w:rPr>
              <w:t xml:space="preserve">e </w:t>
            </w:r>
            <w:proofErr w:type="spellStart"/>
            <w:r>
              <w:t>vor bei</w:t>
            </w:r>
            <w:proofErr w:type="spellEnd"/>
            <w:r>
              <w:t>:</w:t>
            </w:r>
          </w:p>
          <w:p w14:paraId="0411F595" w14:textId="77777777" w:rsidR="0058094F" w:rsidRPr="0058094F" w:rsidRDefault="0058094F" w:rsidP="0058094F">
            <w:pPr>
              <w:pStyle w:val="H5ListeBindestrich"/>
              <w:numPr>
                <w:ilvl w:val="0"/>
                <w:numId w:val="32"/>
              </w:numPr>
              <w:rPr>
                <w:color w:val="auto"/>
                <w:sz w:val="22"/>
                <w:szCs w:val="22"/>
                <w:lang w:eastAsia="de-CH"/>
              </w:rPr>
            </w:pPr>
            <w:r w:rsidRPr="0058094F">
              <w:rPr>
                <w:color w:val="auto"/>
                <w:sz w:val="22"/>
                <w:szCs w:val="22"/>
                <w:lang w:eastAsia="de-CH"/>
              </w:rPr>
              <w:t>Scoring/Profiling</w:t>
            </w:r>
          </w:p>
          <w:p w14:paraId="4006F8A5" w14:textId="77777777" w:rsidR="0058094F" w:rsidRPr="0058094F" w:rsidRDefault="0058094F" w:rsidP="0058094F">
            <w:pPr>
              <w:pStyle w:val="H5ListeBindestrich"/>
              <w:numPr>
                <w:ilvl w:val="0"/>
                <w:numId w:val="32"/>
              </w:numPr>
              <w:rPr>
                <w:color w:val="auto"/>
                <w:sz w:val="22"/>
                <w:szCs w:val="22"/>
                <w:lang w:eastAsia="de-CH"/>
              </w:rPr>
            </w:pPr>
            <w:r w:rsidRPr="0058094F">
              <w:rPr>
                <w:color w:val="auto"/>
                <w:sz w:val="22"/>
                <w:szCs w:val="22"/>
                <w:lang w:eastAsia="de-CH"/>
              </w:rPr>
              <w:t>Automatisierte Einzelentscheidungen</w:t>
            </w:r>
          </w:p>
          <w:p w14:paraId="667DAF86" w14:textId="77777777" w:rsidR="0058094F" w:rsidRPr="0058094F" w:rsidRDefault="0058094F" w:rsidP="0058094F">
            <w:pPr>
              <w:pStyle w:val="H5ListeBindestrich"/>
              <w:numPr>
                <w:ilvl w:val="0"/>
                <w:numId w:val="32"/>
              </w:numPr>
              <w:rPr>
                <w:color w:val="auto"/>
                <w:sz w:val="22"/>
                <w:szCs w:val="22"/>
                <w:lang w:eastAsia="de-CH"/>
              </w:rPr>
            </w:pPr>
            <w:r w:rsidRPr="0058094F">
              <w:rPr>
                <w:color w:val="auto"/>
                <w:sz w:val="22"/>
                <w:szCs w:val="22"/>
                <w:lang w:eastAsia="de-CH"/>
              </w:rPr>
              <w:t>Systematische Überwachung</w:t>
            </w:r>
          </w:p>
          <w:p w14:paraId="7EC3A2DC" w14:textId="77777777" w:rsidR="0058094F" w:rsidRPr="0058094F" w:rsidRDefault="0058094F" w:rsidP="0058094F">
            <w:pPr>
              <w:pStyle w:val="H5ListeBindestrich"/>
              <w:numPr>
                <w:ilvl w:val="0"/>
                <w:numId w:val="32"/>
              </w:numPr>
              <w:rPr>
                <w:color w:val="auto"/>
                <w:sz w:val="22"/>
                <w:szCs w:val="22"/>
                <w:lang w:eastAsia="de-CH"/>
              </w:rPr>
            </w:pPr>
            <w:r w:rsidRPr="0058094F">
              <w:rPr>
                <w:color w:val="auto"/>
                <w:sz w:val="22"/>
                <w:szCs w:val="22"/>
                <w:lang w:eastAsia="de-CH"/>
              </w:rPr>
              <w:t>Bearbeitung von besonderen Personendaten</w:t>
            </w:r>
          </w:p>
          <w:p w14:paraId="324BC370" w14:textId="77777777" w:rsidR="0058094F" w:rsidRPr="0058094F" w:rsidRDefault="0058094F" w:rsidP="0058094F">
            <w:pPr>
              <w:pStyle w:val="H5ListeBindestrich"/>
              <w:numPr>
                <w:ilvl w:val="0"/>
                <w:numId w:val="32"/>
              </w:numPr>
              <w:rPr>
                <w:color w:val="auto"/>
                <w:sz w:val="22"/>
                <w:szCs w:val="22"/>
                <w:lang w:eastAsia="de-CH"/>
              </w:rPr>
            </w:pPr>
            <w:r w:rsidRPr="0058094F">
              <w:rPr>
                <w:color w:val="auto"/>
                <w:sz w:val="22"/>
                <w:szCs w:val="22"/>
                <w:lang w:eastAsia="de-CH"/>
              </w:rPr>
              <w:t>Personendaten, die in grossem Umfang bearbeitet werden (Kriterium: Anzahl der Betroffenen, Menge der Daten etc.)</w:t>
            </w:r>
          </w:p>
          <w:p w14:paraId="1F9580B9" w14:textId="77777777" w:rsidR="0058094F" w:rsidRPr="0058094F" w:rsidRDefault="0058094F" w:rsidP="0058094F">
            <w:pPr>
              <w:pStyle w:val="H5ListeBindestrich"/>
              <w:numPr>
                <w:ilvl w:val="0"/>
                <w:numId w:val="32"/>
              </w:numPr>
              <w:rPr>
                <w:color w:val="auto"/>
                <w:sz w:val="22"/>
                <w:szCs w:val="22"/>
                <w:lang w:eastAsia="de-CH"/>
              </w:rPr>
            </w:pPr>
            <w:r w:rsidRPr="0058094F">
              <w:rPr>
                <w:color w:val="auto"/>
                <w:sz w:val="22"/>
                <w:szCs w:val="22"/>
                <w:lang w:eastAsia="de-CH"/>
              </w:rPr>
              <w:t>Zusammenführen/Kombinieren von Personendaten, die durch unterschiedliche Prozesse gewonnen wurden</w:t>
            </w:r>
          </w:p>
          <w:p w14:paraId="4577F54D" w14:textId="77777777" w:rsidR="0058094F" w:rsidRPr="0058094F" w:rsidRDefault="0058094F" w:rsidP="0058094F">
            <w:pPr>
              <w:pStyle w:val="H5ListeBindestrich"/>
              <w:numPr>
                <w:ilvl w:val="0"/>
                <w:numId w:val="32"/>
              </w:numPr>
              <w:rPr>
                <w:color w:val="auto"/>
                <w:sz w:val="22"/>
                <w:szCs w:val="22"/>
                <w:lang w:eastAsia="de-CH"/>
              </w:rPr>
            </w:pPr>
            <w:r w:rsidRPr="0058094F">
              <w:rPr>
                <w:color w:val="auto"/>
                <w:sz w:val="22"/>
                <w:szCs w:val="22"/>
                <w:lang w:eastAsia="de-CH"/>
              </w:rPr>
              <w:t>Einsatz neuer Technologien oder biometrischer Verfahren</w:t>
            </w:r>
          </w:p>
          <w:p w14:paraId="53D3B238" w14:textId="77777777" w:rsidR="0058094F" w:rsidRDefault="0058094F" w:rsidP="0058094F">
            <w:pPr>
              <w:pStyle w:val="H5ListeBindestrich"/>
              <w:numPr>
                <w:ilvl w:val="0"/>
                <w:numId w:val="32"/>
              </w:numPr>
              <w:rPr>
                <w:color w:val="auto"/>
                <w:sz w:val="22"/>
                <w:szCs w:val="22"/>
                <w:lang w:eastAsia="de-CH"/>
              </w:rPr>
            </w:pPr>
            <w:r w:rsidRPr="0058094F">
              <w:rPr>
                <w:color w:val="auto"/>
                <w:sz w:val="22"/>
                <w:szCs w:val="22"/>
                <w:lang w:eastAsia="de-CH"/>
              </w:rPr>
              <w:t>Zusammenarbeit von mehr als drei Amtsstellen</w:t>
            </w:r>
          </w:p>
          <w:p w14:paraId="75ED26B3" w14:textId="511F4AD4" w:rsidR="0058094F" w:rsidRPr="0058094F" w:rsidRDefault="0058094F" w:rsidP="0058094F">
            <w:pPr>
              <w:pStyle w:val="Listenabsatz"/>
              <w:numPr>
                <w:ilvl w:val="0"/>
                <w:numId w:val="32"/>
              </w:numPr>
              <w:rPr>
                <w:lang w:eastAsia="de-CH"/>
              </w:rPr>
            </w:pPr>
            <w:r>
              <w:rPr>
                <w:lang w:eastAsia="de-CH"/>
              </w:rPr>
              <w:t>…</w:t>
            </w:r>
          </w:p>
        </w:tc>
        <w:tc>
          <w:tcPr>
            <w:tcW w:w="1478" w:type="dxa"/>
          </w:tcPr>
          <w:p w14:paraId="25F29A57" w14:textId="77777777" w:rsidR="0058094F" w:rsidRDefault="0058094F" w:rsidP="00F41FA4">
            <w:r>
              <w:t>Anzahl und Gewicht der Indizien für ein erhöhtes Risiko</w:t>
            </w:r>
          </w:p>
        </w:tc>
      </w:tr>
      <w:tr w:rsidR="0058094F" w14:paraId="405D589A" w14:textId="77777777" w:rsidTr="005809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13178521" w14:textId="77777777" w:rsidR="0058094F" w:rsidRDefault="0058094F" w:rsidP="00F41FA4"/>
        </w:tc>
        <w:tc>
          <w:tcPr>
            <w:tcW w:w="5245" w:type="dxa"/>
          </w:tcPr>
          <w:p w14:paraId="085B10FE" w14:textId="77777777" w:rsidR="0058094F" w:rsidRDefault="0058094F" w:rsidP="00F41FA4">
            <w:r>
              <w:t>Wie sind die identifizierten besonderen Risiken in Bezug auf die Schwere des Eingriffs in die Grundrechte der betroffenen Personen zu bewerten? (gering, mittel, schwer)</w:t>
            </w:r>
          </w:p>
        </w:tc>
        <w:tc>
          <w:tcPr>
            <w:tcW w:w="1478" w:type="dxa"/>
          </w:tcPr>
          <w:p w14:paraId="28A7971F" w14:textId="77777777" w:rsidR="0058094F" w:rsidRDefault="0058094F" w:rsidP="00F41FA4">
            <w:r>
              <w:t>Bewertung der Risiken</w:t>
            </w:r>
          </w:p>
        </w:tc>
      </w:tr>
      <w:tr w:rsidR="0058094F" w14:paraId="688B3779" w14:textId="77777777" w:rsidTr="005809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991" w:type="dxa"/>
            <w:gridSpan w:val="3"/>
          </w:tcPr>
          <w:p w14:paraId="581CEBB4" w14:textId="77777777" w:rsidR="0058094F" w:rsidRDefault="0058094F" w:rsidP="00F41FA4">
            <w:pPr>
              <w:keepNext/>
            </w:pPr>
            <w:r>
              <w:t>Projektspezifische Prüfpunkte</w:t>
            </w:r>
          </w:p>
        </w:tc>
      </w:tr>
      <w:tr w:rsidR="0058094F" w14:paraId="3808F1D9" w14:textId="77777777" w:rsidTr="005809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3FDC0A0E" w14:textId="77777777" w:rsidR="0058094F" w:rsidRDefault="0058094F" w:rsidP="00F41FA4"/>
        </w:tc>
        <w:tc>
          <w:tcPr>
            <w:tcW w:w="5245" w:type="dxa"/>
          </w:tcPr>
          <w:p w14:paraId="777A808B" w14:textId="77777777" w:rsidR="0058094F" w:rsidRDefault="0058094F" w:rsidP="00F41FA4"/>
        </w:tc>
        <w:tc>
          <w:tcPr>
            <w:tcW w:w="1478" w:type="dxa"/>
          </w:tcPr>
          <w:p w14:paraId="31A23CF3" w14:textId="77777777" w:rsidR="0058094F" w:rsidRDefault="0058094F" w:rsidP="00F41FA4"/>
        </w:tc>
      </w:tr>
      <w:tr w:rsidR="0058094F" w14:paraId="7222A81D" w14:textId="77777777" w:rsidTr="005809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4A32D4D1" w14:textId="77777777" w:rsidR="0058094F" w:rsidRDefault="0058094F" w:rsidP="00F41FA4"/>
        </w:tc>
        <w:tc>
          <w:tcPr>
            <w:tcW w:w="5245" w:type="dxa"/>
          </w:tcPr>
          <w:p w14:paraId="1B1B3E9A" w14:textId="77777777" w:rsidR="0058094F" w:rsidRDefault="0058094F" w:rsidP="00F41FA4"/>
        </w:tc>
        <w:tc>
          <w:tcPr>
            <w:tcW w:w="1478" w:type="dxa"/>
          </w:tcPr>
          <w:p w14:paraId="7F3D6A44" w14:textId="77777777" w:rsidR="0058094F" w:rsidRDefault="0058094F" w:rsidP="00F41FA4"/>
        </w:tc>
      </w:tr>
      <w:tr w:rsidR="0058094F" w14:paraId="0CBD4B11" w14:textId="77777777" w:rsidTr="005809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369852A7" w14:textId="77777777" w:rsidR="0058094F" w:rsidRDefault="0058094F" w:rsidP="00F41FA4"/>
        </w:tc>
        <w:tc>
          <w:tcPr>
            <w:tcW w:w="5245" w:type="dxa"/>
          </w:tcPr>
          <w:p w14:paraId="0CA79CB9" w14:textId="77777777" w:rsidR="0058094F" w:rsidRDefault="0058094F" w:rsidP="00F41FA4"/>
        </w:tc>
        <w:tc>
          <w:tcPr>
            <w:tcW w:w="1478" w:type="dxa"/>
          </w:tcPr>
          <w:p w14:paraId="153426B3" w14:textId="77777777" w:rsidR="0058094F" w:rsidRDefault="0058094F" w:rsidP="00F41FA4"/>
        </w:tc>
      </w:tr>
    </w:tbl>
    <w:p w14:paraId="45746431" w14:textId="77777777" w:rsidR="0058094F" w:rsidRDefault="0058094F" w:rsidP="0058094F">
      <w:pPr>
        <w:pStyle w:val="berschrift1"/>
      </w:pPr>
      <w:bookmarkStart w:id="5" w:name="_Toc24996552"/>
      <w:bookmarkStart w:id="6" w:name="_Toc236495359"/>
      <w:r>
        <w:lastRenderedPageBreak/>
        <w:t>Vorabkontrolle</w:t>
      </w:r>
      <w:bookmarkEnd w:id="5"/>
      <w:bookmarkEnd w:id="6"/>
    </w:p>
    <w:tbl>
      <w:tblPr>
        <w:tblStyle w:val="Hermes"/>
        <w:tblW w:w="0" w:type="auto"/>
        <w:tblLayout w:type="fixed"/>
        <w:tblLook w:val="04A0" w:firstRow="1" w:lastRow="0" w:firstColumn="1" w:lastColumn="0" w:noHBand="0" w:noVBand="1"/>
      </w:tblPr>
      <w:tblGrid>
        <w:gridCol w:w="2268"/>
        <w:gridCol w:w="5245"/>
        <w:gridCol w:w="1478"/>
      </w:tblGrid>
      <w:tr w:rsidR="0058094F" w14:paraId="238DC793" w14:textId="77777777" w:rsidTr="00F41F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68" w:type="dxa"/>
          </w:tcPr>
          <w:p w14:paraId="23BA00C0" w14:textId="77777777" w:rsidR="0058094F" w:rsidRPr="0058094F" w:rsidRDefault="0058094F" w:rsidP="00F41FA4">
            <w:pPr>
              <w:rPr>
                <w:sz w:val="16"/>
                <w:szCs w:val="16"/>
              </w:rPr>
            </w:pPr>
            <w:r w:rsidRPr="0058094F">
              <w:rPr>
                <w:sz w:val="16"/>
                <w:szCs w:val="16"/>
              </w:rPr>
              <w:t>Ergebnis</w:t>
            </w:r>
          </w:p>
        </w:tc>
        <w:tc>
          <w:tcPr>
            <w:tcW w:w="5245" w:type="dxa"/>
          </w:tcPr>
          <w:p w14:paraId="31BB7FF8" w14:textId="77777777" w:rsidR="0058094F" w:rsidRPr="0058094F" w:rsidRDefault="0058094F" w:rsidP="00F41FA4">
            <w:pPr>
              <w:rPr>
                <w:sz w:val="16"/>
                <w:szCs w:val="16"/>
              </w:rPr>
            </w:pPr>
            <w:r w:rsidRPr="0058094F">
              <w:rPr>
                <w:sz w:val="16"/>
                <w:szCs w:val="16"/>
              </w:rPr>
              <w:t>Kriterium</w:t>
            </w:r>
          </w:p>
        </w:tc>
        <w:tc>
          <w:tcPr>
            <w:tcW w:w="1478" w:type="dxa"/>
          </w:tcPr>
          <w:p w14:paraId="01292C1B" w14:textId="77777777" w:rsidR="0058094F" w:rsidRPr="0058094F" w:rsidRDefault="0058094F" w:rsidP="00F41FA4">
            <w:pPr>
              <w:rPr>
                <w:sz w:val="16"/>
                <w:szCs w:val="16"/>
              </w:rPr>
            </w:pPr>
            <w:r w:rsidRPr="0058094F">
              <w:rPr>
                <w:sz w:val="16"/>
                <w:szCs w:val="16"/>
              </w:rPr>
              <w:t>Bewertung</w:t>
            </w:r>
          </w:p>
        </w:tc>
      </w:tr>
      <w:tr w:rsidR="0058094F" w14:paraId="71470B06" w14:textId="77777777" w:rsidTr="00F41F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112E1BFC" w14:textId="77777777" w:rsidR="0058094F" w:rsidRDefault="0058094F" w:rsidP="00F41FA4"/>
        </w:tc>
        <w:tc>
          <w:tcPr>
            <w:tcW w:w="5245" w:type="dxa"/>
          </w:tcPr>
          <w:p w14:paraId="30F45FC3" w14:textId="77777777" w:rsidR="0058094F" w:rsidRDefault="0058094F" w:rsidP="00F41FA4">
            <w:r>
              <w:t>Wenn besondere Risiken für die Grundrechte der betroffenen Personen bestehen, sind der/dem Datenschutzbeauftragten folgende Dokumente zur Vorabkontrolle einzureichen:</w:t>
            </w:r>
          </w:p>
        </w:tc>
        <w:tc>
          <w:tcPr>
            <w:tcW w:w="1478" w:type="dxa"/>
          </w:tcPr>
          <w:p w14:paraId="2A0A896E" w14:textId="77777777" w:rsidR="0058094F" w:rsidRDefault="0058094F" w:rsidP="00F41FA4"/>
        </w:tc>
      </w:tr>
    </w:tbl>
    <w:p w14:paraId="23A88CD2" w14:textId="77777777" w:rsidR="0058094F" w:rsidRDefault="0058094F" w:rsidP="0058094F"/>
    <w:p w14:paraId="3BAA99CF" w14:textId="77777777" w:rsidR="0058094F" w:rsidRDefault="0058094F" w:rsidP="0058094F"/>
    <w:tbl>
      <w:tblPr>
        <w:tblStyle w:val="Hermes"/>
        <w:tblW w:w="0" w:type="auto"/>
        <w:tblLayout w:type="fixed"/>
        <w:tblLook w:val="04A0" w:firstRow="1" w:lastRow="0" w:firstColumn="1" w:lastColumn="0" w:noHBand="0" w:noVBand="1"/>
      </w:tblPr>
      <w:tblGrid>
        <w:gridCol w:w="2268"/>
        <w:gridCol w:w="5245"/>
        <w:gridCol w:w="1478"/>
      </w:tblGrid>
      <w:tr w:rsidR="0058094F" w:rsidRPr="00CE4DD5" w14:paraId="125C6B05" w14:textId="77777777" w:rsidTr="00F41F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68" w:type="dxa"/>
            <w:tcBorders>
              <w:top w:val="single" w:sz="24" w:space="0" w:color="FFFFFF" w:themeColor="background1"/>
            </w:tcBorders>
          </w:tcPr>
          <w:p w14:paraId="3CDF5234" w14:textId="77777777" w:rsidR="0058094F" w:rsidRPr="008D32FD" w:rsidRDefault="0058094F" w:rsidP="00F41FA4">
            <w:pPr>
              <w:rPr>
                <w:sz w:val="16"/>
              </w:rPr>
            </w:pPr>
            <w:r w:rsidRPr="008D32FD">
              <w:rPr>
                <w:sz w:val="16"/>
              </w:rPr>
              <w:t>Dokument / Bezeichnung</w:t>
            </w:r>
          </w:p>
        </w:tc>
        <w:tc>
          <w:tcPr>
            <w:tcW w:w="5245" w:type="dxa"/>
            <w:tcBorders>
              <w:top w:val="single" w:sz="24" w:space="0" w:color="FFFFFF" w:themeColor="background1"/>
            </w:tcBorders>
          </w:tcPr>
          <w:p w14:paraId="5E615B52" w14:textId="77777777" w:rsidR="0058094F" w:rsidRPr="008D32FD" w:rsidRDefault="0058094F" w:rsidP="00F41FA4">
            <w:pPr>
              <w:rPr>
                <w:sz w:val="16"/>
              </w:rPr>
            </w:pPr>
            <w:r w:rsidRPr="008D32FD">
              <w:rPr>
                <w:sz w:val="16"/>
              </w:rPr>
              <w:t>Referenz / Link</w:t>
            </w:r>
          </w:p>
        </w:tc>
        <w:tc>
          <w:tcPr>
            <w:tcW w:w="1478" w:type="dxa"/>
            <w:tcBorders>
              <w:top w:val="single" w:sz="24" w:space="0" w:color="FFFFFF" w:themeColor="background1"/>
            </w:tcBorders>
          </w:tcPr>
          <w:p w14:paraId="57F94F1A" w14:textId="77777777" w:rsidR="0058094F" w:rsidRPr="008D32FD" w:rsidRDefault="0058094F" w:rsidP="00F41FA4">
            <w:pPr>
              <w:rPr>
                <w:sz w:val="16"/>
              </w:rPr>
            </w:pPr>
            <w:r w:rsidRPr="008D32FD">
              <w:rPr>
                <w:sz w:val="16"/>
              </w:rPr>
              <w:t>Version / Status</w:t>
            </w:r>
          </w:p>
        </w:tc>
      </w:tr>
      <w:tr w:rsidR="0058094F" w:rsidRPr="00CE4DD5" w14:paraId="12776082" w14:textId="77777777" w:rsidTr="00F41F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  <w:tcBorders>
              <w:top w:val="single" w:sz="4" w:space="0" w:color="auto"/>
            </w:tcBorders>
          </w:tcPr>
          <w:p w14:paraId="7E8258BC" w14:textId="77777777" w:rsidR="0058094F" w:rsidRPr="00D35A6C" w:rsidRDefault="0058094F" w:rsidP="00F41FA4">
            <w:r w:rsidRPr="00D35A6C">
              <w:t>Vorabklärungen</w:t>
            </w:r>
          </w:p>
        </w:tc>
        <w:tc>
          <w:tcPr>
            <w:tcW w:w="5245" w:type="dxa"/>
            <w:tcBorders>
              <w:top w:val="single" w:sz="4" w:space="0" w:color="auto"/>
            </w:tcBorders>
          </w:tcPr>
          <w:p w14:paraId="69930DCB" w14:textId="77777777" w:rsidR="0058094F" w:rsidRPr="00E20B06" w:rsidRDefault="0058094F" w:rsidP="00F41FA4">
            <w:r w:rsidRPr="00D35A6C">
              <w:t>Teil des Umsetzungsprojektes</w:t>
            </w:r>
          </w:p>
        </w:tc>
        <w:tc>
          <w:tcPr>
            <w:tcW w:w="1478" w:type="dxa"/>
            <w:tcBorders>
              <w:top w:val="single" w:sz="4" w:space="0" w:color="auto"/>
            </w:tcBorders>
          </w:tcPr>
          <w:p w14:paraId="49851B5B" w14:textId="77777777" w:rsidR="0058094F" w:rsidRPr="00E20B06" w:rsidRDefault="0058094F" w:rsidP="00F41FA4"/>
        </w:tc>
      </w:tr>
      <w:tr w:rsidR="0058094F" w14:paraId="51CA2A05" w14:textId="77777777" w:rsidTr="00F41FA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08BE04AA" w14:textId="77777777" w:rsidR="0058094F" w:rsidRDefault="0058094F" w:rsidP="00F41FA4">
            <w:r>
              <w:t>Rechtsgrundlagenanalyse</w:t>
            </w:r>
          </w:p>
        </w:tc>
        <w:tc>
          <w:tcPr>
            <w:tcW w:w="5245" w:type="dxa"/>
          </w:tcPr>
          <w:p w14:paraId="7CC5B264" w14:textId="77777777" w:rsidR="0058094F" w:rsidRDefault="0058094F" w:rsidP="00F41FA4"/>
        </w:tc>
        <w:tc>
          <w:tcPr>
            <w:tcW w:w="1478" w:type="dxa"/>
          </w:tcPr>
          <w:p w14:paraId="47598EDA" w14:textId="77777777" w:rsidR="0058094F" w:rsidRDefault="0058094F" w:rsidP="00F41FA4"/>
        </w:tc>
      </w:tr>
      <w:tr w:rsidR="0058094F" w14:paraId="227D41D9" w14:textId="77777777" w:rsidTr="00F41F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68" w:type="dxa"/>
          </w:tcPr>
          <w:p w14:paraId="53BAE013" w14:textId="77777777" w:rsidR="0058094F" w:rsidRDefault="0058094F" w:rsidP="00F41FA4">
            <w:r>
              <w:t>Datenschutz-Folgenabschätzung</w:t>
            </w:r>
          </w:p>
        </w:tc>
        <w:tc>
          <w:tcPr>
            <w:tcW w:w="5245" w:type="dxa"/>
          </w:tcPr>
          <w:p w14:paraId="43332613" w14:textId="77777777" w:rsidR="0058094F" w:rsidRDefault="0058094F" w:rsidP="00F41FA4"/>
        </w:tc>
        <w:tc>
          <w:tcPr>
            <w:tcW w:w="1478" w:type="dxa"/>
          </w:tcPr>
          <w:p w14:paraId="1C487355" w14:textId="77777777" w:rsidR="0058094F" w:rsidRDefault="0058094F" w:rsidP="00F41FA4"/>
        </w:tc>
      </w:tr>
      <w:tr w:rsidR="0058094F" w:rsidDel="002E2040" w14:paraId="6AA9E4A6" w14:textId="77777777" w:rsidTr="00F41FA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68" w:type="dxa"/>
          </w:tcPr>
          <w:p w14:paraId="3A53DDA0" w14:textId="77777777" w:rsidR="0058094F" w:rsidDel="002E2040" w:rsidRDefault="0058094F" w:rsidP="00F41FA4"/>
        </w:tc>
        <w:tc>
          <w:tcPr>
            <w:tcW w:w="5245" w:type="dxa"/>
          </w:tcPr>
          <w:p w14:paraId="3E6A1B04" w14:textId="77777777" w:rsidR="0058094F" w:rsidRDefault="0058094F" w:rsidP="00F41FA4"/>
        </w:tc>
        <w:tc>
          <w:tcPr>
            <w:tcW w:w="1478" w:type="dxa"/>
          </w:tcPr>
          <w:p w14:paraId="079B44C5" w14:textId="77777777" w:rsidR="0058094F" w:rsidDel="002E2040" w:rsidRDefault="0058094F" w:rsidP="00F41FA4"/>
        </w:tc>
      </w:tr>
    </w:tbl>
    <w:p w14:paraId="12B59F28" w14:textId="4DF5C511" w:rsidR="0058094F" w:rsidRDefault="0058094F" w:rsidP="0058094F">
      <w:r>
        <w:t xml:space="preserve">Erläuterungen können dem </w:t>
      </w:r>
      <w:r w:rsidRPr="00A27FD5">
        <w:t xml:space="preserve">Merkblatt </w:t>
      </w:r>
      <w:hyperlink r:id="rId15" w:history="1">
        <w:r w:rsidRPr="0058094F">
          <w:rPr>
            <w:rStyle w:val="Hyperlink"/>
          </w:rPr>
          <w:t>Vorabkontrolle</w:t>
        </w:r>
      </w:hyperlink>
      <w:r>
        <w:t xml:space="preserve"> der/des Datenschutzbeauftragten des Kantons Zürich entnommen werden.</w:t>
      </w:r>
    </w:p>
    <w:p w14:paraId="7EA6AB8F" w14:textId="77777777" w:rsidR="0058094F" w:rsidRDefault="0058094F" w:rsidP="0058094F"/>
    <w:sectPr w:rsidR="0058094F" w:rsidSect="0093417D">
      <w:pgSz w:w="11906" w:h="16838" w:code="9"/>
      <w:pgMar w:top="2552" w:right="936" w:bottom="1134" w:left="1985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EAF14" w14:textId="77777777" w:rsidR="00C66BAE" w:rsidRDefault="00C66BAE" w:rsidP="00A16E13">
      <w:pPr>
        <w:spacing w:line="240" w:lineRule="auto"/>
      </w:pPr>
      <w:r>
        <w:separator/>
      </w:r>
    </w:p>
  </w:endnote>
  <w:endnote w:type="continuationSeparator" w:id="0">
    <w:p w14:paraId="7C8A9092" w14:textId="77777777" w:rsidR="00C66BAE" w:rsidRDefault="00C66BAE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panose1 w:val="000000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CCPM"/>
      <w:tag w:val="KTZH-CCPM2"/>
      <w:id w:val="-634872731"/>
      <w:lock w:val="sdtLocked"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392B6448" w14:textId="668EADB6" w:rsidR="000339B5" w:rsidRDefault="005A5F06" w:rsidP="008E07D4">
        <w:pPr>
          <w:pStyle w:val="KTZH-LayoutCCPM-Box"/>
          <w:framePr w:wrap="around"/>
        </w:pPr>
        <w:r>
          <w:t>…</w:t>
        </w:r>
      </w:p>
    </w:sdtContent>
  </w:sdt>
  <w:p w14:paraId="50B2FD3D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96BE89D3FAA64B2CBC7851D4F97CB702"/>
      </w:placeholder>
    </w:sdtPr>
    <w:sdtEndPr/>
    <w:sdtContent>
      <w:p w14:paraId="4439241F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79C919F0" wp14:editId="32F4F3AA">
              <wp:extent cx="720000" cy="118800"/>
              <wp:effectExtent l="0" t="0" r="4445" b="0"/>
              <wp:docPr id="647718097" name="Grafik 647718097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sdt>
    <w:sdtPr>
      <w:alias w:val="CCPM"/>
      <w:tag w:val="KTZH-CCPM"/>
      <w:id w:val="538240091"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5F2B97E5" w14:textId="44793965" w:rsidR="004A37E8" w:rsidRDefault="005A5F06" w:rsidP="008E07D4">
        <w:pPr>
          <w:pStyle w:val="KTZH-LayoutCCPM-Box"/>
          <w:framePr w:wrap="around"/>
        </w:pPr>
        <w:r>
          <w:t>…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413D9" w14:textId="77777777" w:rsidR="00C66BAE" w:rsidRDefault="00C66BAE" w:rsidP="00A16E13">
      <w:pPr>
        <w:spacing w:line="240" w:lineRule="auto"/>
      </w:pPr>
      <w:r>
        <w:separator/>
      </w:r>
    </w:p>
  </w:footnote>
  <w:footnote w:type="continuationSeparator" w:id="0">
    <w:p w14:paraId="1F775A6A" w14:textId="77777777" w:rsidR="00C66BAE" w:rsidRDefault="00C66BAE" w:rsidP="00A16E13">
      <w:pPr>
        <w:spacing w:line="240" w:lineRule="auto"/>
      </w:pPr>
      <w:r>
        <w:continuationSeparator/>
      </w:r>
    </w:p>
  </w:footnote>
  <w:footnote w:id="1">
    <w:p w14:paraId="410AFE38" w14:textId="77777777" w:rsidR="0058094F" w:rsidRDefault="0058094F" w:rsidP="0058094F">
      <w:pPr>
        <w:pStyle w:val="Funotentext"/>
      </w:pPr>
      <w:r>
        <w:rPr>
          <w:rStyle w:val="Funotenzeichen"/>
        </w:rPr>
        <w:footnoteRef/>
      </w:r>
      <w:r>
        <w:t xml:space="preserve"> separate Hermesvorlage, Teil der Vorabklärung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F850195EA2744FB4B022AE1DEE045AD5"/>
      </w:placeholder>
    </w:sdtPr>
    <w:sdtEndPr/>
    <w:sdtContent>
      <w:p w14:paraId="24E8CE9F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4632510F" wp14:editId="135C89BD">
              <wp:extent cx="215900" cy="215900"/>
              <wp:effectExtent l="0" t="0" r="0" b="0"/>
              <wp:docPr id="429135817" name="Grafik 429135817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124B779E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601CD09B" wp14:editId="4C7BA5F2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alias w:val="Titel (Dok-Eigenschaft)"/>
                            <w:tag w:val="KTZH-Titel2"/>
                            <w:id w:val="-1002959409"/>
                            <w:lock w:val="sdtLocked"/>
                            <w:placeholder>
                              <w:docPart w:val="1DC509593E9245F993AE7B199FAADB22"/>
                            </w:placeholder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14:paraId="06757817" w14:textId="0B57F9A7" w:rsidR="00BA18E2" w:rsidRDefault="00031857" w:rsidP="005F5BFE">
                              <w:pPr>
                                <w:pStyle w:val="KTZH-LayoutInfo-Page2-Box"/>
                              </w:pPr>
                              <w:r>
                                <w:t>Datenschutz-Folgenabschätzung und Vorabkontrolle</w:t>
                              </w:r>
                            </w:p>
                          </w:sdtContent>
                        </w:sdt>
                        <w:sdt>
                          <w:sdtPr>
                            <w:alias w:val="Projektname (Dok-Eigenschaft)"/>
                            <w:tag w:val="KTZH-Projektname2"/>
                            <w:id w:val="-1018464489"/>
                            <w:lock w:val="sdtLocked"/>
                            <w:placeholder>
                              <w:docPart w:val="127C90500F0D4B60BA2FF77F9F4A7DD1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 w:multiLine="1"/>
                          </w:sdtPr>
                          <w:sdtEndPr/>
                          <w:sdtContent>
                            <w:p w14:paraId="638CB48A" w14:textId="25664088" w:rsidR="005A1B0D" w:rsidRDefault="00E938CF" w:rsidP="005F5BFE">
                              <w:pPr>
                                <w:pStyle w:val="KTZH-LayoutInfo-Page2-Box"/>
                              </w:pPr>
                              <w:r w:rsidRPr="00E54B76">
                                <w:rPr>
                                  <w:rStyle w:val="Platzhaltertext"/>
                                </w:rPr>
                                <w:t>[</w:t>
                              </w:r>
                              <w:r>
                                <w:rPr>
                                  <w:rStyle w:val="Platzhaltertext"/>
                                </w:rPr>
                                <w:t>Projektname-Referenz</w:t>
                              </w:r>
                              <w:r w:rsidRPr="00E54B76">
                                <w:rPr>
                                  <w:rStyle w:val="Platzhaltertext"/>
                                </w:rPr>
                                <w:t>]</w:t>
                              </w:r>
                            </w:p>
                          </w:sdtContent>
                        </w:sdt>
                        <w:p w14:paraId="27F6F617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NUMPAGES   \* MERGEFORMAT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1CD09B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6582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sdt>
                    <w:sdtPr>
                      <w:alias w:val="Titel (Dok-Eigenschaft)"/>
                      <w:tag w:val="KTZH-Titel2"/>
                      <w:id w:val="-1002959409"/>
                      <w:lock w:val="sdtLocked"/>
                      <w:placeholder>
                        <w:docPart w:val="1DC509593E9245F993AE7B199FAADB22"/>
                      </w:placeholder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 w:multiLine="1"/>
                    </w:sdtPr>
                    <w:sdtContent>
                      <w:p w14:paraId="06757817" w14:textId="0B57F9A7" w:rsidR="00BA18E2" w:rsidRDefault="00031857" w:rsidP="005F5BFE">
                        <w:pPr>
                          <w:pStyle w:val="KTZH-LayoutInfo-Page2-Box"/>
                        </w:pPr>
                        <w:r>
                          <w:t>Datenschutz-Folgenabschätzung und Vorabkontrolle</w:t>
                        </w:r>
                      </w:p>
                    </w:sdtContent>
                  </w:sdt>
                  <w:sdt>
                    <w:sdtPr>
                      <w:alias w:val="Projektname (Dok-Eigenschaft)"/>
                      <w:tag w:val="KTZH-Projektname2"/>
                      <w:id w:val="-1018464489"/>
                      <w:lock w:val="sdtLocked"/>
                      <w:placeholder>
                        <w:docPart w:val="127C90500F0D4B60BA2FF77F9F4A7DD1"/>
                      </w:placeholder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 w:multiLine="1"/>
                    </w:sdtPr>
                    <w:sdtContent>
                      <w:p w14:paraId="638CB48A" w14:textId="25664088" w:rsidR="005A1B0D" w:rsidRDefault="00E938CF" w:rsidP="005F5BFE">
                        <w:pPr>
                          <w:pStyle w:val="KTZH-LayoutInfo-Page2-Box"/>
                        </w:pPr>
                        <w:r w:rsidRPr="00E54B76">
                          <w:rPr>
                            <w:rStyle w:val="PlaceholderText"/>
                          </w:rPr>
                          <w:t>[</w:t>
                        </w:r>
                        <w:r>
                          <w:rPr>
                            <w:rStyle w:val="PlaceholderText"/>
                          </w:rPr>
                          <w:t>Projektname-Referenz</w:t>
                        </w:r>
                        <w:r w:rsidRPr="00E54B76">
                          <w:rPr>
                            <w:rStyle w:val="PlaceholderText"/>
                          </w:rPr>
                          <w:t>]</w:t>
                        </w:r>
                      </w:p>
                    </w:sdtContent>
                  </w:sdt>
                  <w:p w14:paraId="27F6F617" w14:textId="77777777" w:rsidR="00BA18E2" w:rsidRDefault="00CC6407" w:rsidP="005F5BFE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NUMPAGES   \* MERGEFORMAT">
                      <w: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EC79743EAAA44B87A0FABF3426CFA441"/>
      </w:placeholder>
    </w:sdtPr>
    <w:sdtEndPr/>
    <w:sdtContent>
      <w:p w14:paraId="7CF27B6F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3E9A1460" wp14:editId="380C6A16">
              <wp:extent cx="215900" cy="215900"/>
              <wp:effectExtent l="0" t="0" r="0" b="0"/>
              <wp:docPr id="1192581954" name="Grafik 1192581954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7B3136CF" w14:textId="7FB5D144" w:rsidR="00A6486D" w:rsidRDefault="00A6486D" w:rsidP="00A6486D">
    <w:pPr>
      <w:pStyle w:val="KTZH-LayoutInfo3-Page1"/>
      <w:rPr>
        <w:sz w:val="21"/>
      </w:rPr>
    </w:pPr>
  </w:p>
  <w:p w14:paraId="41D75319" w14:textId="77777777" w:rsidR="00A6486D" w:rsidRDefault="00A6486D" w:rsidP="00A6486D">
    <w:pPr>
      <w:pStyle w:val="KTZH-LayoutInfo1-Page1-Box"/>
      <w:framePr w:wrap="notBeside"/>
    </w:pPr>
    <w:r>
      <w:t>Kanton Zürich</w:t>
    </w:r>
  </w:p>
  <w:sdt>
    <w:sdtPr>
      <w:alias w:val="Direktion"/>
      <w:tag w:val="KTZH-Direktion"/>
      <w:id w:val="-1276790693"/>
      <w:placeholder>
        <w:docPart w:val="77E445E2BFFB4563AA1DF7A4285BF697"/>
      </w:placeholder>
      <w:showingPlcHdr/>
    </w:sdtPr>
    <w:sdtEndPr/>
    <w:sdtContent>
      <w:p w14:paraId="7C9BBCD8" w14:textId="77777777" w:rsidR="00A6486D" w:rsidRDefault="00A6486D" w:rsidP="00A6486D">
        <w:pPr>
          <w:pStyle w:val="KTZH-LayoutInfo2-Page1-Box"/>
          <w:framePr w:hRule="auto" w:wrap="notBeside" w:y="908"/>
        </w:pPr>
        <w:r>
          <w:rPr>
            <w:rStyle w:val="Platzhaltertext"/>
          </w:rPr>
          <w:t>Direktion w</w:t>
        </w:r>
        <w:r w:rsidRPr="0046225B">
          <w:rPr>
            <w:rStyle w:val="Platzhaltertext"/>
          </w:rPr>
          <w:t>ählen</w:t>
        </w:r>
        <w:r>
          <w:rPr>
            <w:rStyle w:val="Platzhaltertext"/>
          </w:rPr>
          <w:t>…</w:t>
        </w:r>
      </w:p>
    </w:sdtContent>
  </w:sdt>
  <w:sdt>
    <w:sdtPr>
      <w:alias w:val="Amt"/>
      <w:tag w:val="KTZH-Amt"/>
      <w:id w:val="-766151373"/>
      <w:lock w:val="sdtLocked"/>
      <w:showingPlcHdr/>
      <w:text w:multiLine="1"/>
    </w:sdtPr>
    <w:sdtEndPr/>
    <w:sdtContent>
      <w:p w14:paraId="7DA8B7B5" w14:textId="77777777" w:rsidR="00A6486D" w:rsidRPr="000055AB" w:rsidRDefault="00A6486D" w:rsidP="00A6486D">
        <w:pPr>
          <w:pStyle w:val="KTZH-LayoutInfo3-Page1"/>
          <w:framePr w:w="8505" w:wrap="notBeside" w:vAnchor="page" w:hAnchor="page" w:x="2467" w:y="908" w:anchorLock="1"/>
        </w:pPr>
        <w:r>
          <w:rPr>
            <w:rStyle w:val="Platzhaltertext"/>
          </w:rPr>
          <w:t>Amt einfügen…</w:t>
        </w:r>
      </w:p>
    </w:sdtContent>
  </w:sdt>
  <w:sdt>
    <w:sdtPr>
      <w:alias w:val="Direktion"/>
      <w:tag w:val="KTZH-Direktion"/>
      <w:id w:val="1519039645"/>
      <w:lock w:val="sdtLocked"/>
      <w:placeholder>
        <w:docPart w:val="E38B9C88D16549B5B383E4256C1D6384"/>
      </w:placeholder>
      <w:showingPlcHdr/>
      <w:comboBox>
        <w:listItem w:value="Bitte wählen..."/>
        <w:listItem w:displayText="Direktion der Justiz und des Innern" w:value="Direktion der Justiz und des Innern"/>
        <w:listItem w:displayText="Sicherheitsdirektion" w:value="Sicherheitsdirektion"/>
        <w:listItem w:displayText="Finanzdirektion" w:value="Finanzdirektion"/>
        <w:listItem w:displayText="Volkswirtschaftsdirektion" w:value="Volkswirtschaftsdirektion"/>
        <w:listItem w:displayText="Gesundheitsdirektion" w:value="Gesundheitsdirektion"/>
        <w:listItem w:displayText="Bildungsdirektion" w:value="Bildungsdirektion"/>
        <w:listItem w:displayText="Baudirektion" w:value="Baudirektion"/>
        <w:listItem w:displayText="Staatskanzlei" w:value="Staatskanzlei"/>
      </w:comboBox>
    </w:sdtPr>
    <w:sdtEndPr/>
    <w:sdtContent>
      <w:p w14:paraId="69EE8B15" w14:textId="77777777" w:rsidR="00D57B31" w:rsidRDefault="00D57B31" w:rsidP="00D57B31">
        <w:pPr>
          <w:pStyle w:val="KTZH-LayoutInfo2-Page1-Box"/>
          <w:framePr w:wrap="notBeside"/>
        </w:pPr>
        <w:r>
          <w:rPr>
            <w:rStyle w:val="Platzhaltertext"/>
          </w:rPr>
          <w:t>Direktion w</w:t>
        </w:r>
        <w:r w:rsidRPr="0046225B">
          <w:rPr>
            <w:rStyle w:val="Platzhaltertext"/>
          </w:rPr>
          <w:t>ählen</w:t>
        </w:r>
        <w:r>
          <w:rPr>
            <w:rStyle w:val="Platzhaltertext"/>
          </w:rPr>
          <w:t>…</w:t>
        </w:r>
      </w:p>
    </w:sdtContent>
  </w:sdt>
  <w:sdt>
    <w:sdtPr>
      <w:alias w:val="Löwe"/>
      <w:tag w:val="KTZH-Loewe-Box"/>
      <w:id w:val="-1769538991"/>
      <w:lock w:val="sdtContentLocked"/>
      <w:placeholder>
        <w:docPart w:val="CE9805DD6BAC400C9B9B212473C0E1E6"/>
      </w:placeholder>
    </w:sdtPr>
    <w:sdtEndPr/>
    <w:sdtContent>
      <w:p w14:paraId="1B8994ED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4F4EA535" wp14:editId="1724CC94">
              <wp:extent cx="811843" cy="1075879"/>
              <wp:effectExtent l="0" t="0" r="7620" b="0"/>
              <wp:docPr id="1896254124" name="Grafik 1896254124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D78F1"/>
    <w:multiLevelType w:val="multilevel"/>
    <w:tmpl w:val="F34EC0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4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5" w15:restartNumberingAfterBreak="0">
    <w:nsid w:val="100242EE"/>
    <w:multiLevelType w:val="hybridMultilevel"/>
    <w:tmpl w:val="BB2E6EFE"/>
    <w:lvl w:ilvl="0" w:tplc="85466316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C2CA0"/>
    <w:multiLevelType w:val="multilevel"/>
    <w:tmpl w:val="7A50DA9E"/>
    <w:styleLink w:val="List-KTZHAnhang"/>
    <w:lvl w:ilvl="0">
      <w:start w:val="1"/>
      <w:numFmt w:val="upperLetter"/>
      <w:pStyle w:val="AnhangKTZH"/>
      <w:lvlText w:val="Anhang %1"/>
      <w:lvlJc w:val="left"/>
      <w:pPr>
        <w:ind w:left="1418" w:hanging="1418"/>
      </w:pPr>
      <w:rPr>
        <w:rFonts w:hint="default"/>
      </w:rPr>
    </w:lvl>
    <w:lvl w:ilvl="1">
      <w:start w:val="1"/>
      <w:numFmt w:val="none"/>
      <w:lvlRestart w:val="0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8" w15:restartNumberingAfterBreak="0">
    <w:nsid w:val="15977DDD"/>
    <w:multiLevelType w:val="multilevel"/>
    <w:tmpl w:val="981E3364"/>
    <w:numStyleLink w:val="List-KTZHberschriften"/>
  </w:abstractNum>
  <w:abstractNum w:abstractNumId="9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10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AA028E"/>
    <w:multiLevelType w:val="hybridMultilevel"/>
    <w:tmpl w:val="BF46601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3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5" w15:restartNumberingAfterBreak="0">
    <w:nsid w:val="6AE06DE1"/>
    <w:multiLevelType w:val="multilevel"/>
    <w:tmpl w:val="D90C3548"/>
    <w:lvl w:ilvl="0">
      <w:start w:val="1"/>
      <w:numFmt w:val="bullet"/>
      <w:pStyle w:val="Aufzhlung1"/>
      <w:lvlText w:val="‒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bullet"/>
      <w:pStyle w:val="Aufzhlung2"/>
      <w:lvlText w:val="‒"/>
      <w:lvlJc w:val="left"/>
      <w:pPr>
        <w:ind w:left="567" w:hanging="283"/>
      </w:pPr>
      <w:rPr>
        <w:rFonts w:asciiTheme="minorHAnsi" w:hAnsiTheme="minorHAnsi" w:hint="default"/>
      </w:rPr>
    </w:lvl>
    <w:lvl w:ilvl="2">
      <w:start w:val="1"/>
      <w:numFmt w:val="bullet"/>
      <w:pStyle w:val="Aufzhlung3"/>
      <w:lvlText w:val="‒"/>
      <w:lvlJc w:val="left"/>
      <w:pPr>
        <w:ind w:left="851" w:hanging="284"/>
      </w:pPr>
      <w:rPr>
        <w:rFonts w:asciiTheme="minorHAnsi" w:hAnsiTheme="minorHAnsi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7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4111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num w:numId="1" w16cid:durableId="439297289">
    <w:abstractNumId w:val="17"/>
  </w:num>
  <w:num w:numId="2" w16cid:durableId="505360840">
    <w:abstractNumId w:val="7"/>
  </w:num>
  <w:num w:numId="3" w16cid:durableId="195117416">
    <w:abstractNumId w:val="3"/>
  </w:num>
  <w:num w:numId="4" w16cid:durableId="1378579746">
    <w:abstractNumId w:val="12"/>
  </w:num>
  <w:num w:numId="5" w16cid:durableId="321667670">
    <w:abstractNumId w:val="9"/>
  </w:num>
  <w:num w:numId="6" w16cid:durableId="1858424172">
    <w:abstractNumId w:val="13"/>
  </w:num>
  <w:num w:numId="7" w16cid:durableId="811559642">
    <w:abstractNumId w:val="16"/>
  </w:num>
  <w:num w:numId="8" w16cid:durableId="1690180829">
    <w:abstractNumId w:val="1"/>
  </w:num>
  <w:num w:numId="9" w16cid:durableId="1093206234">
    <w:abstractNumId w:val="14"/>
  </w:num>
  <w:num w:numId="10" w16cid:durableId="552892861">
    <w:abstractNumId w:val="4"/>
  </w:num>
  <w:num w:numId="11" w16cid:durableId="49695778">
    <w:abstractNumId w:val="18"/>
  </w:num>
  <w:num w:numId="12" w16cid:durableId="16692111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20"/>
  </w:num>
  <w:num w:numId="14" w16cid:durableId="176410887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2"/>
  </w:num>
  <w:num w:numId="16" w16cid:durableId="6702571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19"/>
  </w:num>
  <w:num w:numId="18" w16cid:durableId="93227699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8"/>
  </w:num>
  <w:num w:numId="20" w16cid:durableId="7612950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10"/>
  </w:num>
  <w:num w:numId="25" w16cid:durableId="5571306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249038">
    <w:abstractNumId w:val="6"/>
  </w:num>
  <w:num w:numId="28" w16cid:durableId="149636951">
    <w:abstractNumId w:val="5"/>
  </w:num>
  <w:num w:numId="29" w16cid:durableId="2110655812">
    <w:abstractNumId w:val="5"/>
    <w:lvlOverride w:ilvl="0">
      <w:startOverride w:val="1"/>
    </w:lvlOverride>
  </w:num>
  <w:num w:numId="30" w16cid:durableId="1329594813">
    <w:abstractNumId w:val="15"/>
  </w:num>
  <w:num w:numId="31" w16cid:durableId="979335955">
    <w:abstractNumId w:val="0"/>
  </w:num>
  <w:num w:numId="32" w16cid:durableId="1417627006">
    <w:abstractNumId w:val="1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D5D"/>
    <w:rsid w:val="000121AE"/>
    <w:rsid w:val="00012820"/>
    <w:rsid w:val="00020F20"/>
    <w:rsid w:val="00031857"/>
    <w:rsid w:val="000339B5"/>
    <w:rsid w:val="000418A7"/>
    <w:rsid w:val="00041E44"/>
    <w:rsid w:val="000463C3"/>
    <w:rsid w:val="00066112"/>
    <w:rsid w:val="000663FC"/>
    <w:rsid w:val="00066C24"/>
    <w:rsid w:val="00067ED5"/>
    <w:rsid w:val="00071ABE"/>
    <w:rsid w:val="0007223B"/>
    <w:rsid w:val="000773B7"/>
    <w:rsid w:val="00084DE0"/>
    <w:rsid w:val="00085886"/>
    <w:rsid w:val="00086CB3"/>
    <w:rsid w:val="0008702C"/>
    <w:rsid w:val="00091D7F"/>
    <w:rsid w:val="000A1D90"/>
    <w:rsid w:val="000A6179"/>
    <w:rsid w:val="000B538B"/>
    <w:rsid w:val="000C3069"/>
    <w:rsid w:val="000C79D4"/>
    <w:rsid w:val="000E47B8"/>
    <w:rsid w:val="000F0D33"/>
    <w:rsid w:val="00103491"/>
    <w:rsid w:val="00103FB8"/>
    <w:rsid w:val="00124E6A"/>
    <w:rsid w:val="0013025B"/>
    <w:rsid w:val="001319BF"/>
    <w:rsid w:val="001369E5"/>
    <w:rsid w:val="001403E3"/>
    <w:rsid w:val="0014374F"/>
    <w:rsid w:val="00143E8C"/>
    <w:rsid w:val="00145F5D"/>
    <w:rsid w:val="00147B21"/>
    <w:rsid w:val="00160AB5"/>
    <w:rsid w:val="001739CC"/>
    <w:rsid w:val="001802B2"/>
    <w:rsid w:val="00186700"/>
    <w:rsid w:val="001A0903"/>
    <w:rsid w:val="001B1615"/>
    <w:rsid w:val="001B581A"/>
    <w:rsid w:val="001C33D8"/>
    <w:rsid w:val="001C4C94"/>
    <w:rsid w:val="001C74DB"/>
    <w:rsid w:val="001E1A07"/>
    <w:rsid w:val="001E5372"/>
    <w:rsid w:val="001F0D83"/>
    <w:rsid w:val="001F7CC9"/>
    <w:rsid w:val="0022110A"/>
    <w:rsid w:val="002214DB"/>
    <w:rsid w:val="00221C92"/>
    <w:rsid w:val="00222352"/>
    <w:rsid w:val="00225036"/>
    <w:rsid w:val="00227A51"/>
    <w:rsid w:val="0024133F"/>
    <w:rsid w:val="00243AD6"/>
    <w:rsid w:val="0024597A"/>
    <w:rsid w:val="00247B54"/>
    <w:rsid w:val="00254061"/>
    <w:rsid w:val="00263FCC"/>
    <w:rsid w:val="00274439"/>
    <w:rsid w:val="00276FAD"/>
    <w:rsid w:val="00285FD6"/>
    <w:rsid w:val="0029270A"/>
    <w:rsid w:val="00292CA4"/>
    <w:rsid w:val="00293395"/>
    <w:rsid w:val="00294B8C"/>
    <w:rsid w:val="00296349"/>
    <w:rsid w:val="002A0F2A"/>
    <w:rsid w:val="002A504C"/>
    <w:rsid w:val="002A72FB"/>
    <w:rsid w:val="002B0147"/>
    <w:rsid w:val="002B3BC3"/>
    <w:rsid w:val="002B4F07"/>
    <w:rsid w:val="002C46DD"/>
    <w:rsid w:val="002C76A0"/>
    <w:rsid w:val="002D0F73"/>
    <w:rsid w:val="002E310D"/>
    <w:rsid w:val="002E6559"/>
    <w:rsid w:val="002F4D5D"/>
    <w:rsid w:val="002F50BF"/>
    <w:rsid w:val="002F5A76"/>
    <w:rsid w:val="0030611F"/>
    <w:rsid w:val="00310127"/>
    <w:rsid w:val="0031426C"/>
    <w:rsid w:val="00324325"/>
    <w:rsid w:val="00324BD8"/>
    <w:rsid w:val="003360E4"/>
    <w:rsid w:val="00337C57"/>
    <w:rsid w:val="003758DA"/>
    <w:rsid w:val="00376058"/>
    <w:rsid w:val="00377795"/>
    <w:rsid w:val="00384A77"/>
    <w:rsid w:val="00384B65"/>
    <w:rsid w:val="00390863"/>
    <w:rsid w:val="0039089D"/>
    <w:rsid w:val="003926D7"/>
    <w:rsid w:val="003A0A9E"/>
    <w:rsid w:val="003A3708"/>
    <w:rsid w:val="003C668D"/>
    <w:rsid w:val="003C7E1B"/>
    <w:rsid w:val="003D0244"/>
    <w:rsid w:val="003E08F1"/>
    <w:rsid w:val="003E169E"/>
    <w:rsid w:val="003E3881"/>
    <w:rsid w:val="003E5F76"/>
    <w:rsid w:val="003E625B"/>
    <w:rsid w:val="003F62E7"/>
    <w:rsid w:val="003F6E9E"/>
    <w:rsid w:val="003F731A"/>
    <w:rsid w:val="003F7834"/>
    <w:rsid w:val="00400E08"/>
    <w:rsid w:val="004062E2"/>
    <w:rsid w:val="00406798"/>
    <w:rsid w:val="00410765"/>
    <w:rsid w:val="00417045"/>
    <w:rsid w:val="00423BE4"/>
    <w:rsid w:val="00425564"/>
    <w:rsid w:val="00431404"/>
    <w:rsid w:val="00437AC8"/>
    <w:rsid w:val="00441FF7"/>
    <w:rsid w:val="0044366E"/>
    <w:rsid w:val="00447036"/>
    <w:rsid w:val="00447C97"/>
    <w:rsid w:val="0045011A"/>
    <w:rsid w:val="0045158C"/>
    <w:rsid w:val="00452E47"/>
    <w:rsid w:val="00457B91"/>
    <w:rsid w:val="00462CB5"/>
    <w:rsid w:val="0046443A"/>
    <w:rsid w:val="00466E39"/>
    <w:rsid w:val="00472716"/>
    <w:rsid w:val="0047316D"/>
    <w:rsid w:val="00486BA1"/>
    <w:rsid w:val="00487E0E"/>
    <w:rsid w:val="00495799"/>
    <w:rsid w:val="00497EF1"/>
    <w:rsid w:val="004A37E8"/>
    <w:rsid w:val="004A7D58"/>
    <w:rsid w:val="004C14B9"/>
    <w:rsid w:val="004C1C23"/>
    <w:rsid w:val="004D09A0"/>
    <w:rsid w:val="004F3C51"/>
    <w:rsid w:val="00515C53"/>
    <w:rsid w:val="005200A6"/>
    <w:rsid w:val="00522C00"/>
    <w:rsid w:val="00524359"/>
    <w:rsid w:val="00527289"/>
    <w:rsid w:val="00531484"/>
    <w:rsid w:val="00536D7E"/>
    <w:rsid w:val="0054068C"/>
    <w:rsid w:val="005506D3"/>
    <w:rsid w:val="00552042"/>
    <w:rsid w:val="00552A38"/>
    <w:rsid w:val="005535A3"/>
    <w:rsid w:val="005601DE"/>
    <w:rsid w:val="005602CD"/>
    <w:rsid w:val="00563FDE"/>
    <w:rsid w:val="00567E06"/>
    <w:rsid w:val="0057016D"/>
    <w:rsid w:val="005715DC"/>
    <w:rsid w:val="00576E4B"/>
    <w:rsid w:val="0058094F"/>
    <w:rsid w:val="005816F2"/>
    <w:rsid w:val="00584C4B"/>
    <w:rsid w:val="00585D57"/>
    <w:rsid w:val="005919F3"/>
    <w:rsid w:val="00594BD7"/>
    <w:rsid w:val="00597D92"/>
    <w:rsid w:val="005A1B0D"/>
    <w:rsid w:val="005A5F06"/>
    <w:rsid w:val="005A60DA"/>
    <w:rsid w:val="005B25D9"/>
    <w:rsid w:val="005B2992"/>
    <w:rsid w:val="005B5EAF"/>
    <w:rsid w:val="005B6D58"/>
    <w:rsid w:val="005C50B5"/>
    <w:rsid w:val="005C524D"/>
    <w:rsid w:val="005E096A"/>
    <w:rsid w:val="005E2926"/>
    <w:rsid w:val="005E5FFE"/>
    <w:rsid w:val="005F0768"/>
    <w:rsid w:val="005F1883"/>
    <w:rsid w:val="005F5BFE"/>
    <w:rsid w:val="005F79D0"/>
    <w:rsid w:val="00601431"/>
    <w:rsid w:val="00602402"/>
    <w:rsid w:val="00602EB7"/>
    <w:rsid w:val="00606999"/>
    <w:rsid w:val="0060775A"/>
    <w:rsid w:val="006102B2"/>
    <w:rsid w:val="006103A8"/>
    <w:rsid w:val="006130E0"/>
    <w:rsid w:val="006203FC"/>
    <w:rsid w:val="00621905"/>
    <w:rsid w:val="00625FA2"/>
    <w:rsid w:val="00632C5F"/>
    <w:rsid w:val="00643B18"/>
    <w:rsid w:val="0064757B"/>
    <w:rsid w:val="00650B7D"/>
    <w:rsid w:val="006612E8"/>
    <w:rsid w:val="006679F7"/>
    <w:rsid w:val="0067144C"/>
    <w:rsid w:val="006724FB"/>
    <w:rsid w:val="006751BA"/>
    <w:rsid w:val="00683CD8"/>
    <w:rsid w:val="006842E5"/>
    <w:rsid w:val="00692CF8"/>
    <w:rsid w:val="00693BE7"/>
    <w:rsid w:val="00695E49"/>
    <w:rsid w:val="006A7B9D"/>
    <w:rsid w:val="006B04D0"/>
    <w:rsid w:val="006B1547"/>
    <w:rsid w:val="006B2321"/>
    <w:rsid w:val="006C0CC9"/>
    <w:rsid w:val="006C290C"/>
    <w:rsid w:val="006C3860"/>
    <w:rsid w:val="006C720F"/>
    <w:rsid w:val="006D1FA3"/>
    <w:rsid w:val="006D338C"/>
    <w:rsid w:val="006E1CAC"/>
    <w:rsid w:val="006E4F4E"/>
    <w:rsid w:val="006E64D3"/>
    <w:rsid w:val="006F0536"/>
    <w:rsid w:val="006F4F90"/>
    <w:rsid w:val="006F5D0E"/>
    <w:rsid w:val="006F6467"/>
    <w:rsid w:val="00700952"/>
    <w:rsid w:val="0070468D"/>
    <w:rsid w:val="00704A56"/>
    <w:rsid w:val="00707C0C"/>
    <w:rsid w:val="00723170"/>
    <w:rsid w:val="00730E78"/>
    <w:rsid w:val="00731F88"/>
    <w:rsid w:val="00743BDA"/>
    <w:rsid w:val="00744FE1"/>
    <w:rsid w:val="00755271"/>
    <w:rsid w:val="007577C9"/>
    <w:rsid w:val="00772166"/>
    <w:rsid w:val="00772BFF"/>
    <w:rsid w:val="00780B6E"/>
    <w:rsid w:val="00780D74"/>
    <w:rsid w:val="00783227"/>
    <w:rsid w:val="007859D2"/>
    <w:rsid w:val="007913FD"/>
    <w:rsid w:val="00792BE6"/>
    <w:rsid w:val="007A423D"/>
    <w:rsid w:val="007A658E"/>
    <w:rsid w:val="007A71D9"/>
    <w:rsid w:val="007B2E93"/>
    <w:rsid w:val="007C0CE9"/>
    <w:rsid w:val="007E4CA1"/>
    <w:rsid w:val="007E4EFA"/>
    <w:rsid w:val="007F184D"/>
    <w:rsid w:val="00801DD0"/>
    <w:rsid w:val="0080653C"/>
    <w:rsid w:val="00807A00"/>
    <w:rsid w:val="00812488"/>
    <w:rsid w:val="0082518B"/>
    <w:rsid w:val="00826E4C"/>
    <w:rsid w:val="0082777E"/>
    <w:rsid w:val="00835005"/>
    <w:rsid w:val="00841F07"/>
    <w:rsid w:val="0084236F"/>
    <w:rsid w:val="00844115"/>
    <w:rsid w:val="00844DEF"/>
    <w:rsid w:val="00844FBC"/>
    <w:rsid w:val="00847BF9"/>
    <w:rsid w:val="008505A6"/>
    <w:rsid w:val="00850929"/>
    <w:rsid w:val="00850B72"/>
    <w:rsid w:val="008542E2"/>
    <w:rsid w:val="00864688"/>
    <w:rsid w:val="0086739F"/>
    <w:rsid w:val="008779F7"/>
    <w:rsid w:val="00881CA4"/>
    <w:rsid w:val="00882850"/>
    <w:rsid w:val="008974DB"/>
    <w:rsid w:val="0089778C"/>
    <w:rsid w:val="008B5577"/>
    <w:rsid w:val="008B5998"/>
    <w:rsid w:val="008B7B5C"/>
    <w:rsid w:val="008C2654"/>
    <w:rsid w:val="008C4008"/>
    <w:rsid w:val="008C5C12"/>
    <w:rsid w:val="008D40AF"/>
    <w:rsid w:val="008E07D4"/>
    <w:rsid w:val="008E351F"/>
    <w:rsid w:val="008E3FE9"/>
    <w:rsid w:val="008E4C68"/>
    <w:rsid w:val="008F1C17"/>
    <w:rsid w:val="008F1CCD"/>
    <w:rsid w:val="008F6797"/>
    <w:rsid w:val="00900A73"/>
    <w:rsid w:val="009010F1"/>
    <w:rsid w:val="0090198E"/>
    <w:rsid w:val="0090406C"/>
    <w:rsid w:val="00906893"/>
    <w:rsid w:val="009109B8"/>
    <w:rsid w:val="0091122E"/>
    <w:rsid w:val="0091467F"/>
    <w:rsid w:val="00915B04"/>
    <w:rsid w:val="009224FB"/>
    <w:rsid w:val="009229DB"/>
    <w:rsid w:val="009259D8"/>
    <w:rsid w:val="00927947"/>
    <w:rsid w:val="0093243E"/>
    <w:rsid w:val="0093417D"/>
    <w:rsid w:val="0093449F"/>
    <w:rsid w:val="009345F9"/>
    <w:rsid w:val="0094665C"/>
    <w:rsid w:val="009532F5"/>
    <w:rsid w:val="00960812"/>
    <w:rsid w:val="00962858"/>
    <w:rsid w:val="009649BE"/>
    <w:rsid w:val="0096791B"/>
    <w:rsid w:val="0097327D"/>
    <w:rsid w:val="009825A0"/>
    <w:rsid w:val="009848B5"/>
    <w:rsid w:val="009A266A"/>
    <w:rsid w:val="009A30D6"/>
    <w:rsid w:val="009A450D"/>
    <w:rsid w:val="009A4838"/>
    <w:rsid w:val="009A51A3"/>
    <w:rsid w:val="009B3BDA"/>
    <w:rsid w:val="009C1591"/>
    <w:rsid w:val="009C7B90"/>
    <w:rsid w:val="009D5E19"/>
    <w:rsid w:val="009E0B52"/>
    <w:rsid w:val="009E7AA9"/>
    <w:rsid w:val="009F0279"/>
    <w:rsid w:val="009F25A0"/>
    <w:rsid w:val="009F5344"/>
    <w:rsid w:val="009F7E8C"/>
    <w:rsid w:val="00A12F8E"/>
    <w:rsid w:val="00A1368F"/>
    <w:rsid w:val="00A16E13"/>
    <w:rsid w:val="00A17593"/>
    <w:rsid w:val="00A17701"/>
    <w:rsid w:val="00A25A7D"/>
    <w:rsid w:val="00A27EB0"/>
    <w:rsid w:val="00A34820"/>
    <w:rsid w:val="00A40B22"/>
    <w:rsid w:val="00A42F83"/>
    <w:rsid w:val="00A43567"/>
    <w:rsid w:val="00A45ED5"/>
    <w:rsid w:val="00A51A7D"/>
    <w:rsid w:val="00A53C39"/>
    <w:rsid w:val="00A55792"/>
    <w:rsid w:val="00A61AB3"/>
    <w:rsid w:val="00A6486D"/>
    <w:rsid w:val="00A66766"/>
    <w:rsid w:val="00A676EE"/>
    <w:rsid w:val="00A67C68"/>
    <w:rsid w:val="00A73555"/>
    <w:rsid w:val="00A832E0"/>
    <w:rsid w:val="00A86FA0"/>
    <w:rsid w:val="00A902AD"/>
    <w:rsid w:val="00A91F16"/>
    <w:rsid w:val="00AA58F7"/>
    <w:rsid w:val="00AB4540"/>
    <w:rsid w:val="00AB45CB"/>
    <w:rsid w:val="00AC1E24"/>
    <w:rsid w:val="00AC2142"/>
    <w:rsid w:val="00AC636D"/>
    <w:rsid w:val="00AD069B"/>
    <w:rsid w:val="00AD1648"/>
    <w:rsid w:val="00AE3BDB"/>
    <w:rsid w:val="00AE56E0"/>
    <w:rsid w:val="00AE7599"/>
    <w:rsid w:val="00AF5AC2"/>
    <w:rsid w:val="00AF7216"/>
    <w:rsid w:val="00B04B37"/>
    <w:rsid w:val="00B11094"/>
    <w:rsid w:val="00B1266E"/>
    <w:rsid w:val="00B154F6"/>
    <w:rsid w:val="00B16B69"/>
    <w:rsid w:val="00B2433B"/>
    <w:rsid w:val="00B266AE"/>
    <w:rsid w:val="00B27722"/>
    <w:rsid w:val="00B27E39"/>
    <w:rsid w:val="00B301E5"/>
    <w:rsid w:val="00B366F2"/>
    <w:rsid w:val="00B43326"/>
    <w:rsid w:val="00B46794"/>
    <w:rsid w:val="00B47A09"/>
    <w:rsid w:val="00B529EF"/>
    <w:rsid w:val="00B533DD"/>
    <w:rsid w:val="00B61CD2"/>
    <w:rsid w:val="00B639C1"/>
    <w:rsid w:val="00B648F2"/>
    <w:rsid w:val="00B6530D"/>
    <w:rsid w:val="00B66F34"/>
    <w:rsid w:val="00B70027"/>
    <w:rsid w:val="00B82149"/>
    <w:rsid w:val="00B86336"/>
    <w:rsid w:val="00B87BFB"/>
    <w:rsid w:val="00B9191C"/>
    <w:rsid w:val="00B92F26"/>
    <w:rsid w:val="00B94E3B"/>
    <w:rsid w:val="00BA0A63"/>
    <w:rsid w:val="00BA18E2"/>
    <w:rsid w:val="00BB080E"/>
    <w:rsid w:val="00BB518D"/>
    <w:rsid w:val="00BC3C69"/>
    <w:rsid w:val="00BC6EB5"/>
    <w:rsid w:val="00BD6CD1"/>
    <w:rsid w:val="00BE0053"/>
    <w:rsid w:val="00BE4852"/>
    <w:rsid w:val="00BE57F6"/>
    <w:rsid w:val="00BE5D29"/>
    <w:rsid w:val="00BE62FA"/>
    <w:rsid w:val="00BF63FF"/>
    <w:rsid w:val="00C008AD"/>
    <w:rsid w:val="00C0156E"/>
    <w:rsid w:val="00C01D6B"/>
    <w:rsid w:val="00C02B67"/>
    <w:rsid w:val="00C11488"/>
    <w:rsid w:val="00C1511E"/>
    <w:rsid w:val="00C164D2"/>
    <w:rsid w:val="00C17F0F"/>
    <w:rsid w:val="00C22646"/>
    <w:rsid w:val="00C30CC6"/>
    <w:rsid w:val="00C31750"/>
    <w:rsid w:val="00C35A73"/>
    <w:rsid w:val="00C401B1"/>
    <w:rsid w:val="00C43684"/>
    <w:rsid w:val="00C47FB5"/>
    <w:rsid w:val="00C64A90"/>
    <w:rsid w:val="00C66BAE"/>
    <w:rsid w:val="00C67D22"/>
    <w:rsid w:val="00C70549"/>
    <w:rsid w:val="00C71D52"/>
    <w:rsid w:val="00C7529C"/>
    <w:rsid w:val="00C802E7"/>
    <w:rsid w:val="00C81773"/>
    <w:rsid w:val="00C81D46"/>
    <w:rsid w:val="00C82FA5"/>
    <w:rsid w:val="00C83CEC"/>
    <w:rsid w:val="00CA1E6E"/>
    <w:rsid w:val="00CA1FBF"/>
    <w:rsid w:val="00CB6235"/>
    <w:rsid w:val="00CC2E93"/>
    <w:rsid w:val="00CC476E"/>
    <w:rsid w:val="00CC5489"/>
    <w:rsid w:val="00CC6407"/>
    <w:rsid w:val="00CC7C98"/>
    <w:rsid w:val="00CD18DD"/>
    <w:rsid w:val="00CD602C"/>
    <w:rsid w:val="00CD6F9E"/>
    <w:rsid w:val="00CF3310"/>
    <w:rsid w:val="00CF4ABE"/>
    <w:rsid w:val="00D01A0D"/>
    <w:rsid w:val="00D01A80"/>
    <w:rsid w:val="00D11D52"/>
    <w:rsid w:val="00D1518D"/>
    <w:rsid w:val="00D15426"/>
    <w:rsid w:val="00D15D07"/>
    <w:rsid w:val="00D17D9E"/>
    <w:rsid w:val="00D45932"/>
    <w:rsid w:val="00D475D6"/>
    <w:rsid w:val="00D56729"/>
    <w:rsid w:val="00D57B31"/>
    <w:rsid w:val="00D60768"/>
    <w:rsid w:val="00D75428"/>
    <w:rsid w:val="00D84699"/>
    <w:rsid w:val="00D87FB2"/>
    <w:rsid w:val="00DA4C8A"/>
    <w:rsid w:val="00DC5378"/>
    <w:rsid w:val="00DD5248"/>
    <w:rsid w:val="00DD6595"/>
    <w:rsid w:val="00DE5923"/>
    <w:rsid w:val="00DF14B4"/>
    <w:rsid w:val="00DF50AF"/>
    <w:rsid w:val="00E15AFD"/>
    <w:rsid w:val="00E21DC5"/>
    <w:rsid w:val="00E21E29"/>
    <w:rsid w:val="00E21E56"/>
    <w:rsid w:val="00E234AB"/>
    <w:rsid w:val="00E24054"/>
    <w:rsid w:val="00E350E2"/>
    <w:rsid w:val="00E359A8"/>
    <w:rsid w:val="00E4327B"/>
    <w:rsid w:val="00E45571"/>
    <w:rsid w:val="00E6156A"/>
    <w:rsid w:val="00E62BC5"/>
    <w:rsid w:val="00E63E93"/>
    <w:rsid w:val="00E65634"/>
    <w:rsid w:val="00E6747F"/>
    <w:rsid w:val="00E71CC7"/>
    <w:rsid w:val="00E74B6E"/>
    <w:rsid w:val="00E75BA8"/>
    <w:rsid w:val="00E76033"/>
    <w:rsid w:val="00E8093A"/>
    <w:rsid w:val="00E82C5A"/>
    <w:rsid w:val="00E863C5"/>
    <w:rsid w:val="00E8660D"/>
    <w:rsid w:val="00E938CF"/>
    <w:rsid w:val="00E93C9B"/>
    <w:rsid w:val="00EA5E99"/>
    <w:rsid w:val="00EB0619"/>
    <w:rsid w:val="00EC0FFB"/>
    <w:rsid w:val="00EC32B7"/>
    <w:rsid w:val="00EC3BFC"/>
    <w:rsid w:val="00ED072A"/>
    <w:rsid w:val="00ED49F8"/>
    <w:rsid w:val="00ED4A7D"/>
    <w:rsid w:val="00ED62C8"/>
    <w:rsid w:val="00EE087E"/>
    <w:rsid w:val="00EE2220"/>
    <w:rsid w:val="00EE52D5"/>
    <w:rsid w:val="00EF2721"/>
    <w:rsid w:val="00EF5190"/>
    <w:rsid w:val="00F0086A"/>
    <w:rsid w:val="00F0092F"/>
    <w:rsid w:val="00F06DAF"/>
    <w:rsid w:val="00F150FB"/>
    <w:rsid w:val="00F17B5A"/>
    <w:rsid w:val="00F20596"/>
    <w:rsid w:val="00F253B1"/>
    <w:rsid w:val="00F2777F"/>
    <w:rsid w:val="00F41FA4"/>
    <w:rsid w:val="00F442CA"/>
    <w:rsid w:val="00F44C29"/>
    <w:rsid w:val="00F51467"/>
    <w:rsid w:val="00F660C1"/>
    <w:rsid w:val="00F71142"/>
    <w:rsid w:val="00F71724"/>
    <w:rsid w:val="00F75D21"/>
    <w:rsid w:val="00F83745"/>
    <w:rsid w:val="00FA17A6"/>
    <w:rsid w:val="00FA17D3"/>
    <w:rsid w:val="00FA1E64"/>
    <w:rsid w:val="00FA542E"/>
    <w:rsid w:val="00FB0D3F"/>
    <w:rsid w:val="00FB6A74"/>
    <w:rsid w:val="00FC2161"/>
    <w:rsid w:val="00FC2AA6"/>
    <w:rsid w:val="00FC4CED"/>
    <w:rsid w:val="00FC508B"/>
    <w:rsid w:val="00FD6068"/>
    <w:rsid w:val="00FE4587"/>
    <w:rsid w:val="00FE5460"/>
    <w:rsid w:val="00FE7E54"/>
    <w:rsid w:val="00FF01D0"/>
    <w:rsid w:val="00FF33A6"/>
    <w:rsid w:val="00FF6A8D"/>
    <w:rsid w:val="0647AB42"/>
    <w:rsid w:val="09873E64"/>
    <w:rsid w:val="5130B9AE"/>
    <w:rsid w:val="6F8802D4"/>
    <w:rsid w:val="6F8D8C6E"/>
    <w:rsid w:val="7F94F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EFE783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F4D5D"/>
    <w:rPr>
      <w:kern w:val="0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ind w:left="85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qFormat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621905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8C4008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KTZH-LayoutInfo3-Page1-Box"/>
    <w:uiPriority w:val="77"/>
    <w:rsid w:val="00621905"/>
    <w:pPr>
      <w:framePr w:h="340" w:wrap="notBeside" w:y="1084"/>
      <w:spacing w:after="20"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Projektname-Box">
    <w:name w:val="KTZH-Layout: Projektname-Box"/>
    <w:basedOn w:val="Standard"/>
    <w:uiPriority w:val="74"/>
    <w:rsid w:val="005506D3"/>
    <w:pPr>
      <w:framePr w:w="8505" w:wrap="notBeside" w:vAnchor="page" w:hAnchor="margin" w:y="1419" w:anchorLock="1"/>
    </w:pPr>
    <w:rPr>
      <w:rFonts w:asciiTheme="majorHAnsi" w:hAnsiTheme="majorHAnsi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0339B5"/>
    <w:pPr>
      <w:widowControl w:val="0"/>
      <w:pBdr>
        <w:left w:val="dashSmallGap" w:sz="4" w:space="4" w:color="1F5321" w:themeColor="accent3" w:themeShade="80"/>
      </w:pBdr>
      <w:spacing w:before="60" w:after="60"/>
      <w:contextualSpacing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9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99"/>
    <w:rsid w:val="00AC636D"/>
    <w:pPr>
      <w:ind w:left="720"/>
      <w:contextualSpacing/>
    </w:pPr>
  </w:style>
  <w:style w:type="paragraph" w:customStyle="1" w:styleId="KTZH-LayoutInfo3-Page1-Box">
    <w:name w:val="KTZH-Layout: Info3-Page1-Box"/>
    <w:basedOn w:val="Standard"/>
    <w:uiPriority w:val="77"/>
    <w:semiHidden/>
    <w:rsid w:val="008C4008"/>
    <w:pPr>
      <w:framePr w:w="8505" w:wrap="notBeside" w:vAnchor="page" w:hAnchor="page" w:x="2467" w:y="1464" w:anchorLock="1"/>
      <w:spacing w:line="259" w:lineRule="auto"/>
    </w:pPr>
    <w:rPr>
      <w:sz w:val="16"/>
    </w:r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KTZH-LayoutProjektname-Box2Zeile">
    <w:name w:val="KTZH-Layout: Projektname-Box (2. Zeile)"/>
    <w:basedOn w:val="KTZH-LayoutProjektname-Box"/>
    <w:uiPriority w:val="74"/>
    <w:semiHidden/>
    <w:rsid w:val="00E76033"/>
    <w:pPr>
      <w:framePr w:wrap="notBeside" w:y="1787"/>
    </w:p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AnhangKTZH">
    <w:name w:val="Anhang: KTZH"/>
    <w:basedOn w:val="UntertitelinVerzeichnisKTZH"/>
    <w:uiPriority w:val="13"/>
    <w:semiHidden/>
    <w:qFormat/>
    <w:rsid w:val="00EE2220"/>
    <w:pPr>
      <w:numPr>
        <w:ilvl w:val="0"/>
        <w:numId w:val="27"/>
      </w:numPr>
      <w:outlineLvl w:val="1"/>
    </w:pPr>
  </w:style>
  <w:style w:type="numbering" w:customStyle="1" w:styleId="List-KTZHAnhang">
    <w:name w:val="List-KTZH: Anhang"/>
    <w:uiPriority w:val="99"/>
    <w:rsid w:val="00EE2220"/>
    <w:pPr>
      <w:numPr>
        <w:numId w:val="27"/>
      </w:numPr>
    </w:p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E8660D"/>
    <w:pPr>
      <w:numPr>
        <w:numId w:val="28"/>
      </w:numPr>
    </w:pPr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597D92"/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ED072A"/>
  </w:style>
  <w:style w:type="paragraph" w:customStyle="1" w:styleId="HHilfstextfarbigkursiv105ptF">
    <w:name w:val="H_Hilfstext (farbig/ kursiv) 10.5pt (F)"/>
    <w:basedOn w:val="Standard"/>
    <w:link w:val="HHilfstextfarbigkursiv105ptFZchn"/>
    <w:qFormat/>
    <w:rsid w:val="00D45932"/>
    <w:pPr>
      <w:spacing w:line="270" w:lineRule="atLeast"/>
    </w:pPr>
    <w:rPr>
      <w:rFonts w:cs="System"/>
      <w:bCs/>
      <w:i/>
      <w:vanish/>
      <w:color w:val="BE0A5F"/>
      <w:spacing w:val="2"/>
      <w:sz w:val="21"/>
      <w:szCs w:val="22"/>
      <w14:ligatures w14:val="none"/>
    </w:rPr>
  </w:style>
  <w:style w:type="character" w:customStyle="1" w:styleId="HHilfstextfarbigkursiv105ptFZchn">
    <w:name w:val="H_Hilfstext (farbig/ kursiv) 10.5pt (F) Zchn"/>
    <w:basedOn w:val="Absatz-Standardschriftart"/>
    <w:link w:val="HHilfstextfarbigkursiv105ptF"/>
    <w:rsid w:val="00D45932"/>
    <w:rPr>
      <w:rFonts w:cs="System"/>
      <w:bCs/>
      <w:i/>
      <w:vanish/>
      <w:color w:val="BE0A5F"/>
      <w:spacing w:val="2"/>
      <w:kern w:val="0"/>
      <w:szCs w:val="22"/>
      <w14:ligatures w14:val="none"/>
    </w:rPr>
  </w:style>
  <w:style w:type="paragraph" w:customStyle="1" w:styleId="Aufzhlung1">
    <w:name w:val="Aufzählung 1"/>
    <w:basedOn w:val="Listenabsatz"/>
    <w:uiPriority w:val="2"/>
    <w:qFormat/>
    <w:rsid w:val="003E5F76"/>
    <w:pPr>
      <w:numPr>
        <w:numId w:val="30"/>
      </w:numPr>
      <w:spacing w:line="270" w:lineRule="atLeast"/>
    </w:pPr>
    <w:rPr>
      <w:rFonts w:cs="System"/>
      <w:bCs/>
      <w:spacing w:val="2"/>
      <w:sz w:val="21"/>
      <w:szCs w:val="22"/>
      <w14:ligatures w14:val="none"/>
    </w:rPr>
  </w:style>
  <w:style w:type="paragraph" w:customStyle="1" w:styleId="Aufzhlung2">
    <w:name w:val="Aufzählung 2"/>
    <w:basedOn w:val="Aufzhlung1"/>
    <w:uiPriority w:val="2"/>
    <w:rsid w:val="003E5F76"/>
    <w:pPr>
      <w:numPr>
        <w:ilvl w:val="1"/>
      </w:numPr>
    </w:pPr>
  </w:style>
  <w:style w:type="paragraph" w:customStyle="1" w:styleId="Aufzhlung3">
    <w:name w:val="Aufzählung 3"/>
    <w:basedOn w:val="Aufzhlung1"/>
    <w:uiPriority w:val="2"/>
    <w:rsid w:val="003E5F76"/>
    <w:pPr>
      <w:numPr>
        <w:ilvl w:val="2"/>
      </w:numPr>
    </w:pPr>
  </w:style>
  <w:style w:type="paragraph" w:customStyle="1" w:styleId="KTZH-LayoutProjektname">
    <w:name w:val="KTZH-Layout: Projektname"/>
    <w:basedOn w:val="Untertitel"/>
    <w:next w:val="Standard"/>
    <w:uiPriority w:val="73"/>
    <w:rsid w:val="00B266AE"/>
    <w:pPr>
      <w:spacing w:after="280"/>
      <w:contextualSpacing/>
    </w:pPr>
    <w:rPr>
      <w:sz w:val="21"/>
    </w:rPr>
  </w:style>
  <w:style w:type="paragraph" w:customStyle="1" w:styleId="KTZH-LayoutMarginale">
    <w:name w:val="KTZH-Layout: Marginale"/>
    <w:basedOn w:val="Standard"/>
    <w:next w:val="Standard"/>
    <w:uiPriority w:val="74"/>
    <w:rsid w:val="00B9191C"/>
    <w:pPr>
      <w:framePr w:w="1559" w:wrap="around" w:vAnchor="text" w:hAnchor="page" w:x="766" w:y="1" w:anchorLock="1"/>
      <w:spacing w:before="50" w:line="240" w:lineRule="auto"/>
      <w:contextualSpacing/>
      <w:jc w:val="right"/>
    </w:pPr>
    <w:rPr>
      <w:sz w:val="16"/>
    </w:rPr>
  </w:style>
  <w:style w:type="paragraph" w:customStyle="1" w:styleId="KTZH-LayoutMetadaten">
    <w:name w:val="KTZH-Layout: Metadaten"/>
    <w:basedOn w:val="Standard"/>
    <w:uiPriority w:val="74"/>
    <w:rsid w:val="00B9191C"/>
    <w:pPr>
      <w:shd w:val="clear" w:color="auto" w:fill="F0FAFF"/>
      <w:spacing w:after="120" w:line="271" w:lineRule="auto"/>
    </w:pPr>
    <w:rPr>
      <w:sz w:val="21"/>
    </w:rPr>
  </w:style>
  <w:style w:type="paragraph" w:customStyle="1" w:styleId="KTZH-LayoutInfo3-Page1">
    <w:name w:val="KTZH-Layout: Info3-Page1"/>
    <w:basedOn w:val="Standard"/>
    <w:uiPriority w:val="77"/>
    <w:rsid w:val="00A6486D"/>
    <w:pPr>
      <w:spacing w:line="259" w:lineRule="auto"/>
    </w:pPr>
    <w:rPr>
      <w:sz w:val="16"/>
    </w:rPr>
  </w:style>
  <w:style w:type="character" w:customStyle="1" w:styleId="Formatvorlage1">
    <w:name w:val="Formatvorlage1"/>
    <w:basedOn w:val="Absatz-Standardschriftart"/>
    <w:uiPriority w:val="1"/>
    <w:rsid w:val="00B1266E"/>
    <w:rPr>
      <w:sz w:val="22"/>
    </w:rPr>
  </w:style>
  <w:style w:type="character" w:customStyle="1" w:styleId="Formatvorlage2">
    <w:name w:val="Formatvorlage2"/>
    <w:basedOn w:val="Absatz-Standardschriftart"/>
    <w:uiPriority w:val="1"/>
    <w:rsid w:val="00B92F26"/>
    <w:rPr>
      <w:sz w:val="22"/>
    </w:rPr>
  </w:style>
  <w:style w:type="character" w:customStyle="1" w:styleId="Formatvorlage3">
    <w:name w:val="Formatvorlage3"/>
    <w:basedOn w:val="Absatz-Standardschriftart"/>
    <w:uiPriority w:val="1"/>
    <w:rsid w:val="00576E4B"/>
    <w:rPr>
      <w:sz w:val="22"/>
    </w:rPr>
  </w:style>
  <w:style w:type="character" w:customStyle="1" w:styleId="Formatvorlage4">
    <w:name w:val="Formatvorlage4"/>
    <w:basedOn w:val="Absatz-Standardschriftart"/>
    <w:uiPriority w:val="1"/>
    <w:rsid w:val="00576E4B"/>
    <w:rPr>
      <w:sz w:val="22"/>
    </w:rPr>
  </w:style>
  <w:style w:type="character" w:customStyle="1" w:styleId="Formatvorlage5">
    <w:name w:val="Formatvorlage5"/>
    <w:basedOn w:val="Absatz-Standardschriftart"/>
    <w:uiPriority w:val="1"/>
    <w:rsid w:val="00576E4B"/>
    <w:rPr>
      <w:sz w:val="22"/>
    </w:rPr>
  </w:style>
  <w:style w:type="character" w:customStyle="1" w:styleId="Formatvorlage6">
    <w:name w:val="Formatvorlage6"/>
    <w:basedOn w:val="Absatz-Standardschriftart"/>
    <w:uiPriority w:val="1"/>
    <w:rsid w:val="00576E4B"/>
    <w:rPr>
      <w:sz w:val="22"/>
    </w:rPr>
  </w:style>
  <w:style w:type="character" w:customStyle="1" w:styleId="Formatvorlage7">
    <w:name w:val="Formatvorlage7"/>
    <w:basedOn w:val="Absatz-Standardschriftart"/>
    <w:uiPriority w:val="1"/>
    <w:rsid w:val="00225036"/>
  </w:style>
  <w:style w:type="table" w:customStyle="1" w:styleId="Hermes">
    <w:name w:val="Hermes"/>
    <w:basedOn w:val="NormaleTabelle"/>
    <w:uiPriority w:val="99"/>
    <w:qFormat/>
    <w:rsid w:val="0058094F"/>
    <w:pPr>
      <w:spacing w:line="240" w:lineRule="auto"/>
    </w:pPr>
    <w:rPr>
      <w:rFonts w:ascii="Arial" w:hAnsi="Arial" w:cs="Arial"/>
      <w:color w:val="000000"/>
      <w:kern w:val="0"/>
      <w14:ligatures w14:val="none"/>
    </w:rPr>
    <w:tblPr>
      <w:tblStyleRowBandSize w:val="1"/>
      <w:tblStyleCol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="Arial" w:hAnsi="Arial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0FAFF"/>
      </w:tc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www.datenschutz.ch/datenschutz-in-oeffentlichen-organen/datenschutz-folgenabschaetzung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E9805DD6BAC400C9B9B212473C0E1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1F3EBE-314B-4B6D-89E6-FE0F50B74AAC}"/>
      </w:docPartPr>
      <w:docPartBody>
        <w:p w:rsidR="00C01D6B" w:rsidRDefault="00C01D6B">
          <w:pPr>
            <w:pStyle w:val="CE9805DD6BAC400C9B9B212473C0E1E6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EC79743EAAA44B87A0FABF3426CFA4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ED7020-5D50-4126-9FF5-4698BD49EE49}"/>
      </w:docPartPr>
      <w:docPartBody>
        <w:p w:rsidR="00C01D6B" w:rsidRDefault="00C01D6B">
          <w:pPr>
            <w:pStyle w:val="EC79743EAAA44B87A0FABF3426CFA441"/>
          </w:pPr>
          <w:r>
            <w:rPr>
              <w:rStyle w:val="Platzhaltertext"/>
            </w:rPr>
            <w:t>Direktion w</w:t>
          </w:r>
          <w:r w:rsidRPr="0046225B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F850195EA2744FB4B022AE1DEE045A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C4D0A9-2B05-44F1-A4D8-C9ACCBA2CC43}"/>
      </w:docPartPr>
      <w:docPartBody>
        <w:p w:rsidR="00C01D6B" w:rsidRDefault="00C01D6B">
          <w:pPr>
            <w:pStyle w:val="F850195EA2744FB4B022AE1DEE045AD5"/>
          </w:pPr>
          <w:r>
            <w:rPr>
              <w:rStyle w:val="Platzhaltertext"/>
            </w:rPr>
            <w:t>Amt einfügen…</w:t>
          </w:r>
        </w:p>
      </w:docPartBody>
    </w:docPart>
    <w:docPart>
      <w:docPartPr>
        <w:name w:val="96BE89D3FAA64B2CBC7851D4F97CB7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C02BD5-8AD9-4C3F-8224-AC7DD9F19E5E}"/>
      </w:docPartPr>
      <w:docPartBody>
        <w:p w:rsidR="00C01D6B" w:rsidRDefault="00C01D6B">
          <w:pPr>
            <w:pStyle w:val="96BE89D3FAA64B2CBC7851D4F97CB702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E233B9B5D7E34EA1A43E70E3A8D252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F77BF7-3170-4FC9-A3B0-D7F9C7D83824}"/>
      </w:docPartPr>
      <w:docPartBody>
        <w:p w:rsidR="00C01D6B" w:rsidRDefault="00462CB5" w:rsidP="00462CB5">
          <w:pPr>
            <w:pStyle w:val="E233B9B5D7E34EA1A43E70E3A8D252DF1"/>
          </w:pPr>
          <w:r w:rsidRPr="004969F9">
            <w:rPr>
              <w:rStyle w:val="Platzhaltertext"/>
            </w:rPr>
            <w:t>Datum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896AB551398C4A1C9A4A295BF8D47E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6960C1-6BA9-47D7-A039-7473D77DDC26}"/>
      </w:docPartPr>
      <w:docPartBody>
        <w:p w:rsidR="00C01D6B" w:rsidRDefault="00C01D6B">
          <w:pPr>
            <w:pStyle w:val="896AB551398C4A1C9A4A295BF8D47E61"/>
          </w:pPr>
          <w:r>
            <w:rPr>
              <w:rStyle w:val="Platzhaltertext"/>
            </w:rPr>
            <w:t>Text…</w:t>
          </w:r>
        </w:p>
      </w:docPartBody>
    </w:docPart>
    <w:docPart>
      <w:docPartPr>
        <w:name w:val="11D28690F5BB48F38E07A53C5F31B5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709251-D472-4185-A178-0F8D2A98CB39}"/>
      </w:docPartPr>
      <w:docPartBody>
        <w:p w:rsidR="00C01D6B" w:rsidRDefault="00462CB5" w:rsidP="00462CB5">
          <w:pPr>
            <w:pStyle w:val="11D28690F5BB48F38E07A53C5F31B51F1"/>
          </w:pPr>
          <w:r>
            <w:rPr>
              <w:rStyle w:val="Platzhaltertext"/>
            </w:rPr>
            <w:t>Vorname Name…</w:t>
          </w:r>
        </w:p>
      </w:docPartBody>
    </w:docPart>
    <w:docPart>
      <w:docPartPr>
        <w:name w:val="41246DD8F6F94EC98FECA8F5EED2C0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8008A7-DD30-4996-AA1F-83C98B0B415A}"/>
      </w:docPartPr>
      <w:docPartBody>
        <w:p w:rsidR="00C01D6B" w:rsidRDefault="00462CB5">
          <w:pPr>
            <w:pStyle w:val="41246DD8F6F94EC98FECA8F5EED2C082"/>
          </w:pPr>
          <w:r w:rsidRPr="00F2777F">
            <w:t xml:space="preserve">        </w:t>
          </w:r>
        </w:p>
      </w:docPartBody>
    </w:docPart>
    <w:docPart>
      <w:docPartPr>
        <w:name w:val="1DC509593E9245F993AE7B199FAADB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33FC5F0-9A3D-468A-A9A5-49E7F3AE0F2D}"/>
      </w:docPartPr>
      <w:docPartBody>
        <w:p w:rsidR="00C01D6B" w:rsidRDefault="00C01D6B">
          <w:pPr>
            <w:pStyle w:val="1DC509593E9245F993AE7B199FAADB22"/>
          </w:pPr>
          <w:r w:rsidRPr="00E54B76">
            <w:rPr>
              <w:rStyle w:val="Platzhaltertext"/>
            </w:rPr>
            <w:t>[Titel</w:t>
          </w:r>
          <w:r>
            <w:rPr>
              <w:rStyle w:val="Platzhaltertext"/>
            </w:rPr>
            <w:t>-Referenz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127C90500F0D4B60BA2FF77F9F4A7DD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3FFF26-E495-4EC6-B8A0-BEC052E72D6E}"/>
      </w:docPartPr>
      <w:docPartBody>
        <w:p w:rsidR="00C01D6B" w:rsidRDefault="00C01D6B">
          <w:pPr>
            <w:pStyle w:val="127C90500F0D4B60BA2FF77F9F4A7DD1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Projektname-Referenz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39C9998A690348508BD97B7CE390FE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196DF6-E005-423F-9A43-C01D1C6A48FC}"/>
      </w:docPartPr>
      <w:docPartBody>
        <w:p w:rsidR="009B28D2" w:rsidRDefault="00462CB5" w:rsidP="00462CB5">
          <w:pPr>
            <w:pStyle w:val="39C9998A690348508BD97B7CE390FE9C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26FFB86341144FC3B3CFE551AAC0BB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7647DC-73F1-4DF9-A98F-48B86977CA2E}"/>
      </w:docPartPr>
      <w:docPartBody>
        <w:p w:rsidR="009B28D2" w:rsidRDefault="00462CB5" w:rsidP="00462CB5">
          <w:pPr>
            <w:pStyle w:val="26FFB86341144FC3B3CFE551AAC0BB9A1"/>
          </w:pPr>
          <w:r>
            <w:rPr>
              <w:rStyle w:val="Platzhaltertext"/>
            </w:rPr>
            <w:t>Auftraggeber/in einfügen…</w:t>
          </w:r>
        </w:p>
      </w:docPartBody>
    </w:docPart>
    <w:docPart>
      <w:docPartPr>
        <w:name w:val="54CD80FA57424A04B16B1751EBE829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FA0883-7BDA-4124-9644-A0C2A28758AC}"/>
      </w:docPartPr>
      <w:docPartBody>
        <w:p w:rsidR="009B28D2" w:rsidRDefault="00462CB5" w:rsidP="00462CB5">
          <w:pPr>
            <w:pStyle w:val="54CD80FA57424A04B16B1751EBE8295F1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27A19376A4DC45098E24AE14B74CC4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6E7943-C6A9-4BBB-B08F-EF117998FF70}"/>
      </w:docPartPr>
      <w:docPartBody>
        <w:p w:rsidR="009B28D2" w:rsidRDefault="00462CB5" w:rsidP="00462CB5">
          <w:pPr>
            <w:pStyle w:val="27A19376A4DC45098E24AE14B74CC4A0"/>
          </w:pPr>
          <w:r>
            <w:rPr>
              <w:rStyle w:val="Platzhaltertext"/>
            </w:rPr>
            <w:t>Status w</w:t>
          </w:r>
          <w:r w:rsidRPr="00171DB8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696C21D940B348B392DA9D80D09EFD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2F4D39-6993-4410-AB28-D228FC688BD9}"/>
      </w:docPartPr>
      <w:docPartBody>
        <w:p w:rsidR="009B28D2" w:rsidRDefault="00462CB5" w:rsidP="00462CB5">
          <w:pPr>
            <w:pStyle w:val="696C21D940B348B392DA9D80D09EFD54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CA3F9976AAEA40AEB80ED953088205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D0B423-408C-456F-AF19-C3B133B48118}"/>
      </w:docPartPr>
      <w:docPartBody>
        <w:p w:rsidR="009B28D2" w:rsidRDefault="00462CB5" w:rsidP="00462CB5">
          <w:pPr>
            <w:pStyle w:val="CA3F9976AAEA40AEB80ED953088205C9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77E445E2BFFB4563AA1DF7A4285BF6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9DDB49-3296-4E86-9751-94D3014F8196}"/>
      </w:docPartPr>
      <w:docPartBody>
        <w:p w:rsidR="009B28D2" w:rsidRDefault="00462CB5" w:rsidP="00462CB5">
          <w:pPr>
            <w:pStyle w:val="77E445E2BFFB4563AA1DF7A4285BF697"/>
          </w:pPr>
          <w:r w:rsidRPr="00F2777F">
            <w:t xml:space="preserve">        </w:t>
          </w:r>
        </w:p>
      </w:docPartBody>
    </w:docPart>
    <w:docPart>
      <w:docPartPr>
        <w:name w:val="E38B9C88D16549B5B383E4256C1D63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F92400-0C58-49EE-B613-9054F120F923}"/>
      </w:docPartPr>
      <w:docPartBody>
        <w:p w:rsidR="00D14E81" w:rsidRDefault="00DE5923">
          <w:pPr>
            <w:pStyle w:val="E38B9C88D16549B5B383E4256C1D6384"/>
          </w:pPr>
          <w:r w:rsidRPr="00F2777F">
            <w:t xml:space="preserve">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panose1 w:val="00000000000000000000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D6B"/>
    <w:rsid w:val="00091D7F"/>
    <w:rsid w:val="003758DA"/>
    <w:rsid w:val="0045158C"/>
    <w:rsid w:val="00462CB5"/>
    <w:rsid w:val="006124A7"/>
    <w:rsid w:val="0067144C"/>
    <w:rsid w:val="007A71D9"/>
    <w:rsid w:val="008974DB"/>
    <w:rsid w:val="00971A6E"/>
    <w:rsid w:val="009B28D2"/>
    <w:rsid w:val="00C01D6B"/>
    <w:rsid w:val="00D14E81"/>
    <w:rsid w:val="00D64D39"/>
    <w:rsid w:val="00DE5923"/>
    <w:rsid w:val="00F1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sid w:val="00462CB5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CE9805DD6BAC400C9B9B212473C0E1E6">
    <w:name w:val="CE9805DD6BAC400C9B9B212473C0E1E6"/>
  </w:style>
  <w:style w:type="paragraph" w:customStyle="1" w:styleId="EC79743EAAA44B87A0FABF3426CFA441">
    <w:name w:val="EC79743EAAA44B87A0FABF3426CFA441"/>
  </w:style>
  <w:style w:type="paragraph" w:customStyle="1" w:styleId="F850195EA2744FB4B022AE1DEE045AD5">
    <w:name w:val="F850195EA2744FB4B022AE1DEE045AD5"/>
  </w:style>
  <w:style w:type="paragraph" w:customStyle="1" w:styleId="E38B9C88D16549B5B383E4256C1D6384">
    <w:name w:val="E38B9C88D16549B5B383E4256C1D6384"/>
  </w:style>
  <w:style w:type="paragraph" w:customStyle="1" w:styleId="96BE89D3FAA64B2CBC7851D4F97CB702">
    <w:name w:val="96BE89D3FAA64B2CBC7851D4F97CB702"/>
  </w:style>
  <w:style w:type="paragraph" w:customStyle="1" w:styleId="896AB551398C4A1C9A4A295BF8D47E61">
    <w:name w:val="896AB551398C4A1C9A4A295BF8D47E61"/>
  </w:style>
  <w:style w:type="paragraph" w:customStyle="1" w:styleId="41246DD8F6F94EC98FECA8F5EED2C082">
    <w:name w:val="41246DD8F6F94EC98FECA8F5EED2C082"/>
  </w:style>
  <w:style w:type="paragraph" w:customStyle="1" w:styleId="1DC509593E9245F993AE7B199FAADB22">
    <w:name w:val="1DC509593E9245F993AE7B199FAADB22"/>
  </w:style>
  <w:style w:type="paragraph" w:customStyle="1" w:styleId="127C90500F0D4B60BA2FF77F9F4A7DD1">
    <w:name w:val="127C90500F0D4B60BA2FF77F9F4A7DD1"/>
  </w:style>
  <w:style w:type="paragraph" w:customStyle="1" w:styleId="39C9998A690348508BD97B7CE390FE9C">
    <w:name w:val="39C9998A690348508BD97B7CE390FE9C"/>
    <w:rsid w:val="00462CB5"/>
  </w:style>
  <w:style w:type="paragraph" w:customStyle="1" w:styleId="27A19376A4DC45098E24AE14B74CC4A0">
    <w:name w:val="27A19376A4DC45098E24AE14B74CC4A0"/>
    <w:rsid w:val="00462CB5"/>
  </w:style>
  <w:style w:type="paragraph" w:customStyle="1" w:styleId="696C21D940B348B392DA9D80D09EFD54">
    <w:name w:val="696C21D940B348B392DA9D80D09EFD54"/>
    <w:rsid w:val="00462CB5"/>
  </w:style>
  <w:style w:type="paragraph" w:customStyle="1" w:styleId="26FFB86341144FC3B3CFE551AAC0BB9A1">
    <w:name w:val="26FFB86341144FC3B3CFE551AAC0BB9A1"/>
    <w:rsid w:val="00462CB5"/>
    <w:pPr>
      <w:shd w:val="clear" w:color="auto" w:fill="F0FAFF"/>
      <w:spacing w:after="120" w:line="271" w:lineRule="auto"/>
    </w:pPr>
    <w:rPr>
      <w:rFonts w:eastAsiaTheme="minorHAnsi"/>
      <w:kern w:val="0"/>
      <w:sz w:val="21"/>
      <w:szCs w:val="21"/>
      <w:lang w:eastAsia="en-US"/>
    </w:rPr>
  </w:style>
  <w:style w:type="paragraph" w:customStyle="1" w:styleId="54CD80FA57424A04B16B1751EBE8295F1">
    <w:name w:val="54CD80FA57424A04B16B1751EBE8295F1"/>
    <w:rsid w:val="00462CB5"/>
    <w:pPr>
      <w:shd w:val="clear" w:color="auto" w:fill="F0FAFF"/>
      <w:spacing w:after="120" w:line="271" w:lineRule="auto"/>
    </w:pPr>
    <w:rPr>
      <w:rFonts w:eastAsiaTheme="minorHAnsi"/>
      <w:kern w:val="0"/>
      <w:sz w:val="21"/>
      <w:szCs w:val="21"/>
      <w:lang w:eastAsia="en-US"/>
    </w:rPr>
  </w:style>
  <w:style w:type="paragraph" w:customStyle="1" w:styleId="E233B9B5D7E34EA1A43E70E3A8D252DF1">
    <w:name w:val="E233B9B5D7E34EA1A43E70E3A8D252DF1"/>
    <w:rsid w:val="00462CB5"/>
    <w:pPr>
      <w:spacing w:after="0" w:line="247" w:lineRule="auto"/>
    </w:pPr>
    <w:rPr>
      <w:rFonts w:eastAsiaTheme="minorHAnsi"/>
      <w:kern w:val="0"/>
      <w:sz w:val="22"/>
      <w:szCs w:val="21"/>
      <w:lang w:eastAsia="en-US"/>
    </w:rPr>
  </w:style>
  <w:style w:type="paragraph" w:customStyle="1" w:styleId="11D28690F5BB48F38E07A53C5F31B51F1">
    <w:name w:val="11D28690F5BB48F38E07A53C5F31B51F1"/>
    <w:rsid w:val="00462CB5"/>
    <w:pPr>
      <w:spacing w:after="0" w:line="247" w:lineRule="auto"/>
    </w:pPr>
    <w:rPr>
      <w:rFonts w:eastAsiaTheme="minorHAnsi"/>
      <w:kern w:val="0"/>
      <w:sz w:val="22"/>
      <w:szCs w:val="21"/>
      <w:lang w:eastAsia="en-US"/>
    </w:rPr>
  </w:style>
  <w:style w:type="paragraph" w:customStyle="1" w:styleId="CA3F9976AAEA40AEB80ED953088205C9">
    <w:name w:val="CA3F9976AAEA40AEB80ED953088205C9"/>
    <w:rsid w:val="00462CB5"/>
  </w:style>
  <w:style w:type="paragraph" w:customStyle="1" w:styleId="77E445E2BFFB4563AA1DF7A4285BF697">
    <w:name w:val="77E445E2BFFB4563AA1DF7A4285BF697"/>
    <w:rsid w:val="00462CB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32FDE4-3477-4BFB-AF56-9E0CBFB2D6AC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3.xml><?xml version="1.0" encoding="utf-8"?>
<ds:datastoreItem xmlns:ds="http://schemas.openxmlformats.org/officeDocument/2006/customXml" ds:itemID="{C4CFCAB2-45A5-47E3-BD86-5A70043579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1C4F963-1628-4E51-B7E1-D776A4EA60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Prototypdokumentation-KTZH-v1-01.dotx</Template>
  <TotalTime>0</TotalTime>
  <Pages>4</Pages>
  <Words>388</Words>
  <Characters>2560</Characters>
  <Application>Microsoft Office Word</Application>
  <DocSecurity>0</DocSecurity>
  <Lines>170</Lines>
  <Paragraphs>122</Paragraphs>
  <ScaleCrop>false</ScaleCrop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Datenschutz-Folgenabschätzung und Vorabkontrolle</dc:title>
  <dc:subject/>
  <dc:creator/>
  <cp:keywords>…</cp:keywords>
  <dc:description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0x0101009E69091755AC6C4F9BFCF226F01D1435</vt:lpwstr>
  </property>
  <property fmtid="{D5CDD505-2E9C-101B-9397-08002B2CF9AE}" pid="3" name="MediaServiceImageTags">
    <vt:lpwstr/>
  </property>
</Properties>
</file>