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15570489"/>
    <w:bookmarkStart w:id="1" w:name="_Toc239416995"/>
    <w:p w14:paraId="3A000951" w14:textId="6CA1A5DC" w:rsidR="002214DB" w:rsidRPr="007213EC" w:rsidRDefault="006519B8" w:rsidP="00723170">
      <w:pPr>
        <w:rPr>
          <w:rStyle w:val="berschrift1Zchn"/>
          <w:sz w:val="32"/>
        </w:rPr>
      </w:pPr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39C9998A690348508BD97B7CE390FE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Content>
          <w:r w:rsidR="00847BF9" w:rsidRPr="007213EC">
            <w:rPr>
              <w:rStyle w:val="berschrift1Zchn"/>
              <w:sz w:val="32"/>
            </w:rPr>
            <w:t>E</w:t>
          </w:r>
          <w:r w:rsidR="002C46DD" w:rsidRPr="007213EC">
            <w:rPr>
              <w:rStyle w:val="berschrift1Zchn"/>
              <w:sz w:val="32"/>
            </w:rPr>
            <w:t>valuationsbericht</w:t>
          </w:r>
        </w:sdtContent>
      </w:sdt>
      <w:bookmarkEnd w:id="0"/>
      <w:bookmarkEnd w:id="1"/>
    </w:p>
    <w:p w14:paraId="201BFF93" w14:textId="6E3AFA7E" w:rsidR="00B266AE" w:rsidRDefault="006519B8" w:rsidP="00B266AE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CA3F9976AAEA40AEB80ED953088205C9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64757B" w:rsidRPr="00E54B76">
            <w:rPr>
              <w:rStyle w:val="Platzhaltertext"/>
            </w:rPr>
            <w:t>[</w:t>
          </w:r>
          <w:r w:rsidR="0064757B">
            <w:rPr>
              <w:rStyle w:val="Platzhaltertext"/>
            </w:rPr>
            <w:t>Projektname einfügen…</w:t>
          </w:r>
          <w:r w:rsidR="0064757B" w:rsidRPr="00E54B76">
            <w:rPr>
              <w:rStyle w:val="Platzhaltertext"/>
            </w:rPr>
            <w:t>]</w:t>
          </w:r>
        </w:sdtContent>
      </w:sdt>
    </w:p>
    <w:p w14:paraId="70D8B7A2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lock w:val="sdtLocked"/>
        <w:placeholder>
          <w:docPart w:val="26FFB86341144FC3B3CFE551AAC0BB9A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4509B428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20512CCA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lock w:val="sdtLocked"/>
        <w:placeholder>
          <w:docPart w:val="54CD80FA57424A04B16B1751EBE8295F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652FF515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BDA0D34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27A19376A4DC45098E24AE14B74CC4A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Content>
        <w:p w14:paraId="77397747" w14:textId="77777777" w:rsidR="00B9191C" w:rsidRDefault="00B9191C" w:rsidP="00B9191C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72A1D481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4A64742C" w14:textId="2DBED746" w:rsidR="008779F7" w:rsidRPr="002C46DD" w:rsidRDefault="006519B8" w:rsidP="00E36E18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696C21D940B348B392DA9D80D09EFD54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Content>
          <w:r w:rsidR="00B9191C" w:rsidRPr="00576E4B">
            <w:rPr>
              <w:rStyle w:val="Formatvorlage6"/>
            </w:rPr>
            <w:t>Intern</w:t>
          </w:r>
        </w:sdtContent>
      </w:sdt>
    </w:p>
    <w:p w14:paraId="2E722A70" w14:textId="77777777" w:rsidR="007A423D" w:rsidRDefault="007A423D" w:rsidP="007213EC">
      <w:pPr>
        <w:pStyle w:val="berschrift2"/>
        <w:numPr>
          <w:ilvl w:val="0"/>
          <w:numId w:val="0"/>
        </w:numPr>
      </w:pPr>
      <w:bookmarkStart w:id="2" w:name="_Toc239416996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13476B7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CD2E580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Datum</w:t>
            </w:r>
          </w:p>
        </w:tc>
        <w:tc>
          <w:tcPr>
            <w:tcW w:w="1134" w:type="dxa"/>
          </w:tcPr>
          <w:p w14:paraId="71BB3F08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Version</w:t>
            </w:r>
          </w:p>
        </w:tc>
        <w:tc>
          <w:tcPr>
            <w:tcW w:w="3827" w:type="dxa"/>
          </w:tcPr>
          <w:p w14:paraId="376E0686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Änderung</w:t>
            </w:r>
          </w:p>
        </w:tc>
        <w:tc>
          <w:tcPr>
            <w:tcW w:w="2268" w:type="dxa"/>
          </w:tcPr>
          <w:p w14:paraId="12FD1CD2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Autor/in</w:t>
            </w:r>
          </w:p>
        </w:tc>
      </w:tr>
      <w:tr w:rsidR="00F660C1" w14:paraId="6722E1D9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E233B9B5D7E34EA1A43E70E3A8D252D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Content>
            <w:tc>
              <w:tcPr>
                <w:tcW w:w="1276" w:type="dxa"/>
              </w:tcPr>
              <w:p w14:paraId="35F2C9DD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3E36F302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896AB551398C4A1C9A4A295BF8D47E61"/>
            </w:placeholder>
            <w:text w:multiLine="1"/>
          </w:sdtPr>
          <w:sdtContent>
            <w:tc>
              <w:tcPr>
                <w:tcW w:w="3827" w:type="dxa"/>
              </w:tcPr>
              <w:p w14:paraId="5D1577C1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11D28690F5BB48F38E07A53C5F31B51F"/>
            </w:placeholder>
            <w:showingPlcHdr/>
            <w:text w:multiLine="1"/>
          </w:sdtPr>
          <w:sdtContent>
            <w:tc>
              <w:tcPr>
                <w:tcW w:w="2268" w:type="dxa"/>
              </w:tcPr>
              <w:p w14:paraId="1BA013C3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7B55C6D7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403F4302" w14:textId="77777777" w:rsidR="00F660C1" w:rsidRDefault="00F660C1" w:rsidP="00452E47"/>
        </w:tc>
        <w:tc>
          <w:tcPr>
            <w:tcW w:w="1134" w:type="dxa"/>
          </w:tcPr>
          <w:p w14:paraId="55FA8342" w14:textId="77777777" w:rsidR="00F660C1" w:rsidRDefault="00F660C1" w:rsidP="00452E47"/>
        </w:tc>
        <w:tc>
          <w:tcPr>
            <w:tcW w:w="3827" w:type="dxa"/>
          </w:tcPr>
          <w:p w14:paraId="068A6B86" w14:textId="77777777" w:rsidR="00F660C1" w:rsidRDefault="00F660C1" w:rsidP="00452E47"/>
        </w:tc>
        <w:tc>
          <w:tcPr>
            <w:tcW w:w="2268" w:type="dxa"/>
          </w:tcPr>
          <w:p w14:paraId="074BA06A" w14:textId="77777777" w:rsidR="00F660C1" w:rsidRDefault="00F660C1" w:rsidP="00452E47"/>
        </w:tc>
      </w:tr>
      <w:tr w:rsidR="00452E47" w14:paraId="4FCF9D74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4BA191F" w14:textId="77777777" w:rsidR="00F660C1" w:rsidRDefault="00F660C1" w:rsidP="00452E47"/>
        </w:tc>
        <w:tc>
          <w:tcPr>
            <w:tcW w:w="1134" w:type="dxa"/>
          </w:tcPr>
          <w:p w14:paraId="12628D36" w14:textId="77777777" w:rsidR="00F660C1" w:rsidRDefault="00F660C1" w:rsidP="00452E47"/>
        </w:tc>
        <w:tc>
          <w:tcPr>
            <w:tcW w:w="3827" w:type="dxa"/>
          </w:tcPr>
          <w:p w14:paraId="69D00703" w14:textId="77777777" w:rsidR="00F660C1" w:rsidRDefault="00F660C1" w:rsidP="00452E47"/>
        </w:tc>
        <w:tc>
          <w:tcPr>
            <w:tcW w:w="2268" w:type="dxa"/>
          </w:tcPr>
          <w:p w14:paraId="6CA9F958" w14:textId="77777777" w:rsidR="00F660C1" w:rsidRDefault="00F660C1" w:rsidP="00452E47"/>
        </w:tc>
      </w:tr>
    </w:tbl>
    <w:p w14:paraId="67C141F5" w14:textId="77777777" w:rsidR="0027309D" w:rsidRPr="00C22F66" w:rsidRDefault="0027309D" w:rsidP="0027309D">
      <w:pPr>
        <w:pStyle w:val="KTZH-LayoutUntertitel"/>
      </w:pPr>
      <w:bookmarkStart w:id="3" w:name="_Toc174087747"/>
      <w:bookmarkStart w:id="4" w:name="_Toc237861856"/>
      <w:bookmarkStart w:id="5" w:name="_Toc239416997"/>
      <w:r w:rsidRPr="00C22F66">
        <w:t>Hinweise zum HERMES-Dokument</w:t>
      </w:r>
      <w:bookmarkEnd w:id="3"/>
      <w:bookmarkEnd w:id="4"/>
      <w:bookmarkEnd w:id="5"/>
    </w:p>
    <w:p w14:paraId="6AD847F9" w14:textId="7242E180" w:rsidR="00CA1FBF" w:rsidRDefault="0027309D" w:rsidP="00E76033">
      <w:r w:rsidRPr="00C22F66">
        <w:t>Original HERMES-Dokument (Inhalt unverändert)</w:t>
      </w:r>
    </w:p>
    <w:p w14:paraId="051DF45C" w14:textId="6C5CFDD6" w:rsidR="0057016D" w:rsidRDefault="002F4D5D" w:rsidP="007213EC">
      <w:pPr>
        <w:pStyle w:val="berschrift2"/>
        <w:numPr>
          <w:ilvl w:val="0"/>
          <w:numId w:val="0"/>
        </w:numPr>
      </w:pPr>
      <w:bookmarkStart w:id="6" w:name="_Toc239416998"/>
      <w:r>
        <w:t>Ziel und Zweck des Dokuments</w:t>
      </w:r>
      <w:bookmarkEnd w:id="6"/>
    </w:p>
    <w:p w14:paraId="4F850721" w14:textId="77777777" w:rsidR="002F4D5D" w:rsidRDefault="002F4D5D" w:rsidP="002F4D5D">
      <w:r w:rsidRPr="007613A0">
        <w:t>Der Evaluationsbericht fasst die Ergebnisse der Angebotsbewertung zusammen. Er bildet die Grundlage für den Entscheid Zuschlag.</w:t>
      </w:r>
    </w:p>
    <w:p w14:paraId="3381A7E2" w14:textId="77777777" w:rsidR="00B92F83" w:rsidRDefault="00B92F83" w:rsidP="002F4D5D"/>
    <w:p w14:paraId="3D6F5E19" w14:textId="427A20EC" w:rsidR="002F4D5D" w:rsidRPr="00B92F83" w:rsidRDefault="00B92F83" w:rsidP="002F4D5D">
      <w:pPr>
        <w:rPr>
          <w:bCs/>
        </w:rPr>
      </w:pPr>
      <w:r w:rsidRPr="00B92F83">
        <w:rPr>
          <w:bCs/>
        </w:rPr>
        <w:t>Bei den auftretenden Rollen ist ebenfalls die weibliche Form gemeint, auch wenn sie nicht explizit aufgeführt wird.</w:t>
      </w:r>
    </w:p>
    <w:p w14:paraId="0E6EF9C9" w14:textId="5FC8821A" w:rsidR="00E76033" w:rsidRDefault="00E76033" w:rsidP="007213EC">
      <w:pPr>
        <w:pStyle w:val="berschrift2"/>
        <w:numPr>
          <w:ilvl w:val="0"/>
          <w:numId w:val="0"/>
        </w:numPr>
      </w:pPr>
      <w:bookmarkStart w:id="7" w:name="_Toc239416999"/>
      <w:r w:rsidRPr="00E76033">
        <w:t>Hinweise zur Anwendung des Dokuments</w:t>
      </w:r>
      <w:bookmarkEnd w:id="7"/>
    </w:p>
    <w:p w14:paraId="52713D74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5D4F7623" w14:textId="77777777" w:rsidR="00390863" w:rsidRPr="00390863" w:rsidRDefault="0057016D" w:rsidP="00390863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F5A76" w:rsidRPr="002F5A76">
        <w:t>oder schwarzer</w:t>
      </w:r>
      <w:r w:rsidR="002F5A76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4C74053D" w14:textId="77777777" w:rsidR="00B94E3B" w:rsidRPr="00066C24" w:rsidRDefault="00B94E3B" w:rsidP="00066C24"/>
    <w:sdt>
      <w:sdtPr>
        <w:alias w:val="Abschnittwechsel (geschützt)"/>
        <w:tag w:val="KTZH-Section"/>
        <w:id w:val="1585269667"/>
        <w:lock w:val="sdtContentLocked"/>
        <w:placeholder>
          <w:docPart w:val="41246DD8F6F94EC98FECA8F5EED2C082"/>
        </w:placeholder>
        <w:showingPlcHdr/>
        <w:text/>
      </w:sdtPr>
      <w:sdtContent>
        <w:p w14:paraId="19F9DDEA" w14:textId="77777777" w:rsidR="0057016D" w:rsidRDefault="00EA5E99" w:rsidP="0057016D">
          <w:r w:rsidRPr="00F2777F">
            <w:t xml:space="preserve">        </w:t>
          </w:r>
        </w:p>
      </w:sdtContent>
    </w:sdt>
    <w:p w14:paraId="21C30AF0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Content>
        <w:p w14:paraId="5287641D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381295D9" w14:textId="471C905B" w:rsidR="0027309D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9416995" w:history="1">
            <w:r w:rsidR="0027309D" w:rsidRPr="0062490E">
              <w:rPr>
                <w:rStyle w:val="Hyperlink"/>
              </w:rPr>
              <w:t>Evaluationsbericht</w:t>
            </w:r>
            <w:r w:rsidR="0027309D">
              <w:rPr>
                <w:webHidden/>
              </w:rPr>
              <w:tab/>
            </w:r>
            <w:r w:rsidR="0027309D">
              <w:rPr>
                <w:webHidden/>
              </w:rPr>
              <w:fldChar w:fldCharType="begin"/>
            </w:r>
            <w:r w:rsidR="0027309D">
              <w:rPr>
                <w:webHidden/>
              </w:rPr>
              <w:instrText xml:space="preserve"> PAGEREF _Toc239416995 \h </w:instrText>
            </w:r>
            <w:r w:rsidR="0027309D">
              <w:rPr>
                <w:webHidden/>
              </w:rPr>
            </w:r>
            <w:r w:rsidR="0027309D">
              <w:rPr>
                <w:webHidden/>
              </w:rPr>
              <w:fldChar w:fldCharType="separate"/>
            </w:r>
            <w:r w:rsidR="0027309D">
              <w:rPr>
                <w:webHidden/>
              </w:rPr>
              <w:t>1</w:t>
            </w:r>
            <w:r w:rsidR="0027309D">
              <w:rPr>
                <w:webHidden/>
              </w:rPr>
              <w:fldChar w:fldCharType="end"/>
            </w:r>
          </w:hyperlink>
        </w:p>
        <w:p w14:paraId="3C0B86F1" w14:textId="3EE7BA3C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6996" w:history="1">
            <w:r w:rsidRPr="0062490E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_Toc239416996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1448E9D" w14:textId="6D6F8D53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6997" w:history="1">
            <w:r w:rsidRPr="0062490E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_Toc239416997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E1FE650" w14:textId="33ACC4FC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6998" w:history="1">
            <w:r w:rsidRPr="0062490E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_Toc239416998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8D37DA2" w14:textId="5755409B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6999" w:history="1">
            <w:r w:rsidRPr="0062490E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_Toc239416999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48758EA" w14:textId="17462599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0" w:history="1">
            <w:r w:rsidRPr="0062490E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Ausganslage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76AD12A" w14:textId="6A64A577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1" w:history="1">
            <w:r w:rsidRPr="0062490E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Vorgehen bei der Evaluation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7E70F06" w14:textId="7863FD69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2" w:history="1">
            <w:r w:rsidRPr="0062490E">
              <w:rPr>
                <w:rStyle w:val="Hyperlink"/>
              </w:rPr>
              <w:t>2.1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Mitglieder des Evaluationsteams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638400F" w14:textId="525E68DB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3" w:history="1">
            <w:r w:rsidRPr="0062490E">
              <w:rPr>
                <w:rStyle w:val="Hyperlink"/>
              </w:rPr>
              <w:t>2.2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Ablauf der Evaluation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6FE41FC" w14:textId="3A922F7E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4" w:history="1">
            <w:r w:rsidRPr="0062490E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Ausschreibung, Fragen und Angebotsöffnung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33645C6" w14:textId="24FE592F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5" w:history="1">
            <w:r w:rsidRPr="0062490E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Ergebnisse der Evaluation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41FA5FC" w14:textId="1DE18C3F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6" w:history="1">
            <w:r w:rsidRPr="0062490E">
              <w:rPr>
                <w:rStyle w:val="Hyperlink"/>
              </w:rPr>
              <w:t>4.1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Eignungskriterien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D2F5B22" w14:textId="2A555CEF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7" w:history="1">
            <w:r w:rsidRPr="0062490E">
              <w:rPr>
                <w:rStyle w:val="Hyperlink"/>
              </w:rPr>
              <w:t>4.2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Technische Spezifikation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CC81619" w14:textId="1694BC63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8" w:history="1">
            <w:r w:rsidRPr="0062490E">
              <w:rPr>
                <w:rStyle w:val="Hyperlink"/>
              </w:rPr>
              <w:t>4.3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Zuschlagskriterien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3048265" w14:textId="59D40D07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09" w:history="1">
            <w:r w:rsidRPr="0062490E">
              <w:rPr>
                <w:rStyle w:val="Hyperlink"/>
              </w:rPr>
              <w:t>4.4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Bewertungsverfahren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F0B10D8" w14:textId="4BFDCF40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0" w:history="1">
            <w:r w:rsidRPr="0062490E">
              <w:rPr>
                <w:rStyle w:val="Hyperlink"/>
              </w:rPr>
              <w:t>4.5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Beurteilung der Angebote (Leistungswert/Wirtschaftlichkeit)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691F221" w14:textId="43C75BA6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1" w:history="1">
            <w:r w:rsidRPr="0062490E">
              <w:rPr>
                <w:rStyle w:val="Hyperlink"/>
              </w:rPr>
              <w:t>4.6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Vergleich der Angebote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802B6A7" w14:textId="5C12A25F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2" w:history="1">
            <w:r w:rsidRPr="0062490E">
              <w:rPr>
                <w:rStyle w:val="Hyperlink"/>
              </w:rPr>
              <w:t>4.7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Auswahl und Begründung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B25F643" w14:textId="649B70EA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3" w:history="1">
            <w:r w:rsidRPr="0062490E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Empfehlung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A65611F" w14:textId="6CBDD271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4" w:history="1">
            <w:r w:rsidRPr="0062490E">
              <w:rPr>
                <w:rStyle w:val="Hyperlink"/>
              </w:rPr>
              <w:t>5.1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Geeignetstes Angebot (Leistungswert)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E4BDAF8" w14:textId="1A02BEAC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5" w:history="1">
            <w:r w:rsidRPr="0062490E">
              <w:rPr>
                <w:rStyle w:val="Hyperlink"/>
              </w:rPr>
              <w:t>5.2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Wirtschaftlichstes Angebot (Kosten/Nutzen)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F1C4DD6" w14:textId="651B54AE" w:rsidR="0027309D" w:rsidRDefault="0027309D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6" w:history="1">
            <w:r w:rsidRPr="0062490E">
              <w:rPr>
                <w:rStyle w:val="Hyperlink"/>
              </w:rPr>
              <w:t>5.3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Wirtschaftlichstes Angebot (Kosten/Nutzen)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BE2DA64" w14:textId="7E54E94D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7" w:history="1">
            <w:r w:rsidRPr="0062490E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Anträge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8E10B65" w14:textId="4D5DB7C9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8" w:history="1">
            <w:r w:rsidRPr="0062490E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C7EC5BC" w14:textId="545798ED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19" w:history="1">
            <w:r w:rsidRPr="0062490E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2490E">
              <w:rPr>
                <w:rStyle w:val="Hyperlink"/>
              </w:rPr>
              <w:t>Anhänge mit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6747EEF" w14:textId="7774B400" w:rsidR="0027309D" w:rsidRDefault="0027309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7020" w:history="1">
            <w:r w:rsidRPr="0062490E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_Toc239417020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4780600" w14:textId="1E367529" w:rsidR="007A423D" w:rsidRDefault="007A423D" w:rsidP="003F7834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2B614BA5" w14:textId="5301D089" w:rsidR="00E8660D" w:rsidRPr="00066C24" w:rsidRDefault="00536D7E" w:rsidP="00E8660D">
      <w:pPr>
        <w:rPr>
          <w:lang w:val="de-DE"/>
        </w:rPr>
      </w:pPr>
      <w:r>
        <w:br w:type="page"/>
      </w:r>
    </w:p>
    <w:p w14:paraId="4E9FBE1A" w14:textId="77777777" w:rsidR="003F7834" w:rsidRDefault="003F7834" w:rsidP="003F7834">
      <w:pPr>
        <w:pStyle w:val="berschrift1"/>
      </w:pPr>
      <w:bookmarkStart w:id="8" w:name="_Toc239417000"/>
      <w:r>
        <w:lastRenderedPageBreak/>
        <w:t>Ausganslage</w:t>
      </w:r>
      <w:bookmarkEnd w:id="8"/>
    </w:p>
    <w:p w14:paraId="614CB805" w14:textId="5AD7FE01" w:rsidR="003F7834" w:rsidRDefault="002F4D5D" w:rsidP="003F7834">
      <w:pPr>
        <w:pStyle w:val="HERMESInfotextKTZH"/>
      </w:pPr>
      <w:r>
        <w:t>Hinweis auf das Pflichtenheft</w:t>
      </w:r>
    </w:p>
    <w:p w14:paraId="573C8A15" w14:textId="1EC7F6D4" w:rsidR="003F7834" w:rsidRDefault="00FF6A8D" w:rsidP="003F7834">
      <w:pPr>
        <w:pStyle w:val="berschrift1"/>
      </w:pPr>
      <w:bookmarkStart w:id="9" w:name="_Toc239417001"/>
      <w:r>
        <w:t>Vorgehen bei der Evaluation</w:t>
      </w:r>
      <w:bookmarkEnd w:id="9"/>
    </w:p>
    <w:p w14:paraId="3235E341" w14:textId="29263ECC" w:rsidR="00FF6A8D" w:rsidRDefault="00FF6A8D" w:rsidP="00B800BA">
      <w:pPr>
        <w:pStyle w:val="berschrift2"/>
        <w:ind w:left="851"/>
      </w:pPr>
      <w:bookmarkStart w:id="10" w:name="_Toc239417002"/>
      <w:r>
        <w:t>Mitglieder des Evaluationsteams</w:t>
      </w:r>
      <w:bookmarkEnd w:id="10"/>
    </w:p>
    <w:p w14:paraId="33EAC830" w14:textId="77777777" w:rsidR="00C71D52" w:rsidRPr="00C71D52" w:rsidRDefault="00C71D52" w:rsidP="00C71D52"/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2694"/>
        <w:gridCol w:w="6291"/>
      </w:tblGrid>
      <w:tr w:rsidR="00C71D52" w:rsidRPr="0082777E" w14:paraId="1DA7BEB8" w14:textId="77777777" w:rsidTr="005A5F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94" w:type="dxa"/>
          </w:tcPr>
          <w:p w14:paraId="5EFD154A" w14:textId="663C4808" w:rsidR="00C71D52" w:rsidRPr="00D45932" w:rsidRDefault="00C71D52" w:rsidP="00BC6EB5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Name</w:t>
            </w:r>
          </w:p>
        </w:tc>
        <w:tc>
          <w:tcPr>
            <w:tcW w:w="6291" w:type="dxa"/>
          </w:tcPr>
          <w:p w14:paraId="2E26B2D7" w14:textId="67C6B463" w:rsidR="00C71D52" w:rsidRPr="00D45932" w:rsidRDefault="00C71D52" w:rsidP="00BC6EB5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Fachbereich</w:t>
            </w:r>
          </w:p>
        </w:tc>
      </w:tr>
      <w:tr w:rsidR="00C71D52" w:rsidRPr="0082777E" w14:paraId="2FC68ED5" w14:textId="77777777" w:rsidTr="005A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694" w:type="dxa"/>
          </w:tcPr>
          <w:p w14:paraId="474C5FCD" w14:textId="26BB9C87" w:rsidR="00C71D52" w:rsidRPr="0082777E" w:rsidRDefault="00C71D52" w:rsidP="00BC6EB5"/>
        </w:tc>
        <w:tc>
          <w:tcPr>
            <w:tcW w:w="6291" w:type="dxa"/>
          </w:tcPr>
          <w:p w14:paraId="580415D6" w14:textId="0670A2EA" w:rsidR="00C71D52" w:rsidRPr="0082777E" w:rsidRDefault="00C71D52" w:rsidP="00BC6EB5"/>
        </w:tc>
      </w:tr>
      <w:tr w:rsidR="00C71D52" w:rsidRPr="0082777E" w14:paraId="20A2C8AC" w14:textId="77777777" w:rsidTr="005A5F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694" w:type="dxa"/>
          </w:tcPr>
          <w:p w14:paraId="6F623DEB" w14:textId="4D86968D" w:rsidR="00C71D52" w:rsidRPr="005A5F06" w:rsidRDefault="005A5F06" w:rsidP="00BC6EB5">
            <w:pPr>
              <w:rPr>
                <w:i/>
                <w:iCs/>
              </w:rPr>
            </w:pPr>
            <w:r w:rsidRPr="005A5F06">
              <w:rPr>
                <w:i/>
                <w:iCs/>
              </w:rPr>
              <w:t>Jelena Muralt</w:t>
            </w:r>
          </w:p>
        </w:tc>
        <w:tc>
          <w:tcPr>
            <w:tcW w:w="6291" w:type="dxa"/>
          </w:tcPr>
          <w:p w14:paraId="26EE5795" w14:textId="25CD86EF" w:rsidR="00C71D52" w:rsidRPr="005A5F06" w:rsidRDefault="005A5F06" w:rsidP="00BC6EB5">
            <w:pPr>
              <w:rPr>
                <w:i/>
                <w:iCs/>
              </w:rPr>
            </w:pPr>
            <w:r w:rsidRPr="005A5F06">
              <w:rPr>
                <w:i/>
                <w:iCs/>
              </w:rPr>
              <w:t>Marketing</w:t>
            </w:r>
          </w:p>
        </w:tc>
      </w:tr>
      <w:tr w:rsidR="00C71D52" w:rsidRPr="0082777E" w14:paraId="5D93A7A2" w14:textId="77777777" w:rsidTr="005A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694" w:type="dxa"/>
          </w:tcPr>
          <w:p w14:paraId="1FF92449" w14:textId="7520DEE9" w:rsidR="00C71D52" w:rsidRPr="005A5F06" w:rsidRDefault="005A5F06" w:rsidP="00BC6EB5">
            <w:pPr>
              <w:rPr>
                <w:i/>
                <w:iCs/>
              </w:rPr>
            </w:pPr>
            <w:r w:rsidRPr="005A5F06">
              <w:rPr>
                <w:i/>
                <w:iCs/>
              </w:rPr>
              <w:t>Goesta Schimanski</w:t>
            </w:r>
          </w:p>
        </w:tc>
        <w:tc>
          <w:tcPr>
            <w:tcW w:w="6291" w:type="dxa"/>
          </w:tcPr>
          <w:p w14:paraId="33F1C808" w14:textId="2E500FFD" w:rsidR="00C71D52" w:rsidRPr="005A5F06" w:rsidRDefault="005A5F06" w:rsidP="00BC6EB5">
            <w:pPr>
              <w:rPr>
                <w:i/>
                <w:iCs/>
              </w:rPr>
            </w:pPr>
            <w:r w:rsidRPr="005A5F06">
              <w:rPr>
                <w:i/>
                <w:iCs/>
              </w:rPr>
              <w:t>HNO</w:t>
            </w:r>
          </w:p>
        </w:tc>
      </w:tr>
      <w:tr w:rsidR="00C71D52" w:rsidRPr="0082777E" w14:paraId="3B8727D9" w14:textId="77777777" w:rsidTr="005A5F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694" w:type="dxa"/>
          </w:tcPr>
          <w:p w14:paraId="0492CBB2" w14:textId="77777777" w:rsidR="00C71D52" w:rsidRPr="0082777E" w:rsidRDefault="00C71D52" w:rsidP="00BC6EB5"/>
        </w:tc>
        <w:tc>
          <w:tcPr>
            <w:tcW w:w="6291" w:type="dxa"/>
          </w:tcPr>
          <w:p w14:paraId="0E9D16FA" w14:textId="77777777" w:rsidR="00C71D52" w:rsidRPr="0082777E" w:rsidRDefault="00C71D52" w:rsidP="00BC6EB5"/>
        </w:tc>
      </w:tr>
      <w:tr w:rsidR="00C71D52" w:rsidRPr="0082777E" w14:paraId="4A2683DE" w14:textId="77777777" w:rsidTr="005A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694" w:type="dxa"/>
          </w:tcPr>
          <w:p w14:paraId="4B107E0F" w14:textId="77777777" w:rsidR="00C71D52" w:rsidRPr="0082777E" w:rsidRDefault="00C71D52" w:rsidP="00BC6EB5"/>
        </w:tc>
        <w:tc>
          <w:tcPr>
            <w:tcW w:w="6291" w:type="dxa"/>
          </w:tcPr>
          <w:p w14:paraId="52C0D133" w14:textId="77777777" w:rsidR="00C71D52" w:rsidRPr="0082777E" w:rsidRDefault="00C71D52" w:rsidP="00BC6EB5"/>
        </w:tc>
      </w:tr>
    </w:tbl>
    <w:p w14:paraId="349257E5" w14:textId="77777777" w:rsidR="00FF6A8D" w:rsidRDefault="00FF6A8D" w:rsidP="00FF6A8D"/>
    <w:p w14:paraId="781A3EE8" w14:textId="2ED181C7" w:rsidR="00C71D52" w:rsidRDefault="00D45932" w:rsidP="00B800BA">
      <w:pPr>
        <w:pStyle w:val="berschrift2"/>
        <w:ind w:left="851"/>
      </w:pPr>
      <w:bookmarkStart w:id="11" w:name="_Toc239417003"/>
      <w:r>
        <w:t>Ablauf der Evaluation</w:t>
      </w:r>
      <w:bookmarkEnd w:id="11"/>
    </w:p>
    <w:p w14:paraId="359A13BE" w14:textId="77777777" w:rsidR="00FF6A8D" w:rsidRPr="00FF6A8D" w:rsidRDefault="00FF6A8D" w:rsidP="00FF6A8D"/>
    <w:tbl>
      <w:tblPr>
        <w:tblStyle w:val="KTZH-TabelleHermes"/>
        <w:tblW w:w="8987" w:type="dxa"/>
        <w:tblLayout w:type="fixed"/>
        <w:tblLook w:val="04A0" w:firstRow="1" w:lastRow="0" w:firstColumn="1" w:lastColumn="0" w:noHBand="0" w:noVBand="1"/>
      </w:tblPr>
      <w:tblGrid>
        <w:gridCol w:w="794"/>
        <w:gridCol w:w="6577"/>
        <w:gridCol w:w="1616"/>
      </w:tblGrid>
      <w:tr w:rsidR="00D45932" w:rsidRPr="00F42FE8" w14:paraId="7D9EFD7A" w14:textId="77777777" w:rsidTr="00D459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50E7985" w14:textId="77777777" w:rsidR="00D45932" w:rsidRPr="00D45932" w:rsidRDefault="00D45932" w:rsidP="00BC6EB5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Nr.</w:t>
            </w:r>
          </w:p>
        </w:tc>
        <w:tc>
          <w:tcPr>
            <w:tcW w:w="6577" w:type="dxa"/>
          </w:tcPr>
          <w:p w14:paraId="675896A4" w14:textId="22FC39D4" w:rsidR="00D45932" w:rsidRPr="00D45932" w:rsidRDefault="00D45932" w:rsidP="00BC6EB5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Vorgehensschritt</w:t>
            </w:r>
          </w:p>
        </w:tc>
        <w:tc>
          <w:tcPr>
            <w:tcW w:w="1616" w:type="dxa"/>
          </w:tcPr>
          <w:p w14:paraId="4C97FBAD" w14:textId="34FAC529" w:rsidR="00D45932" w:rsidRPr="00D45932" w:rsidRDefault="00D45932" w:rsidP="00BC6EB5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Termin</w:t>
            </w:r>
          </w:p>
        </w:tc>
      </w:tr>
      <w:tr w:rsidR="00D45932" w:rsidRPr="00F42FE8" w14:paraId="3FD9058B" w14:textId="77777777" w:rsidTr="00D459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76F2529" w14:textId="77777777" w:rsidR="00D45932" w:rsidRPr="003F7834" w:rsidRDefault="00D45932" w:rsidP="00BC6EB5">
            <w:pPr>
              <w:rPr>
                <w:i/>
                <w:iCs/>
              </w:rPr>
            </w:pPr>
            <w:r w:rsidRPr="003F7834">
              <w:rPr>
                <w:i/>
                <w:iCs/>
              </w:rPr>
              <w:t>01</w:t>
            </w:r>
          </w:p>
        </w:tc>
        <w:tc>
          <w:tcPr>
            <w:tcW w:w="6577" w:type="dxa"/>
          </w:tcPr>
          <w:p w14:paraId="5DF168D7" w14:textId="60BB70FA" w:rsidR="00D45932" w:rsidRPr="005A5F06" w:rsidRDefault="00D45932" w:rsidP="00BC6EB5">
            <w:pPr>
              <w:rPr>
                <w:i/>
                <w:iCs/>
              </w:rPr>
            </w:pPr>
            <w:r w:rsidRPr="005A5F06">
              <w:rPr>
                <w:rFonts w:cstheme="minorBidi"/>
                <w:i/>
                <w:vanish/>
                <w14:ligatures w14:val="standardContextual"/>
              </w:rPr>
              <w:t>Registrierung der eingehenden Angebote; Empfangsbestätigung</w:t>
            </w:r>
          </w:p>
        </w:tc>
        <w:tc>
          <w:tcPr>
            <w:tcW w:w="1616" w:type="dxa"/>
          </w:tcPr>
          <w:p w14:paraId="114FDCDF" w14:textId="77777777" w:rsidR="00D45932" w:rsidRPr="00F42FE8" w:rsidRDefault="00D45932" w:rsidP="00BC6EB5"/>
        </w:tc>
      </w:tr>
      <w:tr w:rsidR="00D45932" w:rsidRPr="00F42FE8" w14:paraId="2466A366" w14:textId="77777777" w:rsidTr="00D459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03B6779F" w14:textId="77777777" w:rsidR="00D45932" w:rsidRPr="003F7834" w:rsidRDefault="00D45932" w:rsidP="00BC6EB5">
            <w:pPr>
              <w:rPr>
                <w:i/>
                <w:iCs/>
              </w:rPr>
            </w:pPr>
            <w:r w:rsidRPr="003F7834">
              <w:rPr>
                <w:i/>
                <w:iCs/>
              </w:rPr>
              <w:t>02</w:t>
            </w:r>
          </w:p>
        </w:tc>
        <w:tc>
          <w:tcPr>
            <w:tcW w:w="6577" w:type="dxa"/>
          </w:tcPr>
          <w:p w14:paraId="0A17C53D" w14:textId="55CD1C98" w:rsidR="00D45932" w:rsidRPr="005A5F06" w:rsidRDefault="00D45932" w:rsidP="00BC6EB5">
            <w:pPr>
              <w:rPr>
                <w:i/>
                <w:iCs/>
              </w:rPr>
            </w:pPr>
            <w:r w:rsidRPr="005A5F06">
              <w:rPr>
                <w:rFonts w:cstheme="minorBidi"/>
                <w:i/>
                <w:vanish/>
                <w14:ligatures w14:val="standardContextual"/>
              </w:rPr>
              <w:t>Rückweisung der verspätet eintreffenden Angebote</w:t>
            </w:r>
          </w:p>
        </w:tc>
        <w:tc>
          <w:tcPr>
            <w:tcW w:w="1616" w:type="dxa"/>
          </w:tcPr>
          <w:p w14:paraId="4CF66AA9" w14:textId="77777777" w:rsidR="00D45932" w:rsidRPr="00F42FE8" w:rsidRDefault="00D45932" w:rsidP="00BC6EB5"/>
        </w:tc>
      </w:tr>
      <w:tr w:rsidR="00D45932" w:rsidRPr="00F42FE8" w14:paraId="36E59662" w14:textId="77777777" w:rsidTr="00D459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09736E8" w14:textId="77777777" w:rsidR="00D45932" w:rsidRPr="003F7834" w:rsidRDefault="00D45932" w:rsidP="00BC6EB5">
            <w:pPr>
              <w:rPr>
                <w:i/>
                <w:iCs/>
              </w:rPr>
            </w:pPr>
            <w:r w:rsidRPr="003F7834">
              <w:rPr>
                <w:i/>
                <w:iCs/>
              </w:rPr>
              <w:t>03</w:t>
            </w:r>
          </w:p>
        </w:tc>
        <w:tc>
          <w:tcPr>
            <w:tcW w:w="6577" w:type="dxa"/>
          </w:tcPr>
          <w:p w14:paraId="14221443" w14:textId="19FE4573" w:rsidR="00D45932" w:rsidRPr="003F7834" w:rsidRDefault="00D45932" w:rsidP="00BC6EB5">
            <w:pPr>
              <w:rPr>
                <w:i/>
                <w:iCs/>
              </w:rPr>
            </w:pPr>
          </w:p>
        </w:tc>
        <w:tc>
          <w:tcPr>
            <w:tcW w:w="1616" w:type="dxa"/>
          </w:tcPr>
          <w:p w14:paraId="7A7007BB" w14:textId="77777777" w:rsidR="00D45932" w:rsidRPr="00F42FE8" w:rsidRDefault="00D45932" w:rsidP="00BC6EB5">
            <w:pPr>
              <w:keepNext/>
            </w:pPr>
          </w:p>
        </w:tc>
      </w:tr>
      <w:tr w:rsidR="00D45932" w:rsidRPr="00F42FE8" w14:paraId="204C154F" w14:textId="77777777" w:rsidTr="00D459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0C6F469" w14:textId="2193273E" w:rsidR="00D45932" w:rsidRPr="003F7834" w:rsidRDefault="00D45932" w:rsidP="00BC6EB5">
            <w:pPr>
              <w:rPr>
                <w:i/>
                <w:iCs/>
              </w:rPr>
            </w:pPr>
          </w:p>
        </w:tc>
        <w:tc>
          <w:tcPr>
            <w:tcW w:w="6577" w:type="dxa"/>
          </w:tcPr>
          <w:p w14:paraId="0B9B2C93" w14:textId="77777777" w:rsidR="00D45932" w:rsidRPr="003F7834" w:rsidRDefault="00D45932" w:rsidP="00BC6EB5">
            <w:pPr>
              <w:rPr>
                <w:i/>
                <w:iCs/>
              </w:rPr>
            </w:pPr>
          </w:p>
        </w:tc>
        <w:tc>
          <w:tcPr>
            <w:tcW w:w="1616" w:type="dxa"/>
          </w:tcPr>
          <w:p w14:paraId="5B09C15E" w14:textId="77777777" w:rsidR="00D45932" w:rsidRPr="00F42FE8" w:rsidRDefault="00D45932" w:rsidP="00BC6EB5">
            <w:pPr>
              <w:keepNext/>
            </w:pPr>
          </w:p>
        </w:tc>
      </w:tr>
      <w:tr w:rsidR="00D45932" w:rsidRPr="00F42FE8" w14:paraId="4D821635" w14:textId="77777777" w:rsidTr="00D459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1DA293B" w14:textId="77777777" w:rsidR="00D45932" w:rsidRPr="00F42FE8" w:rsidRDefault="00D45932" w:rsidP="00BC6EB5"/>
        </w:tc>
        <w:tc>
          <w:tcPr>
            <w:tcW w:w="6577" w:type="dxa"/>
          </w:tcPr>
          <w:p w14:paraId="496C7262" w14:textId="77777777" w:rsidR="00D45932" w:rsidRPr="00F42FE8" w:rsidRDefault="00D45932" w:rsidP="00BC6EB5"/>
        </w:tc>
        <w:tc>
          <w:tcPr>
            <w:tcW w:w="1616" w:type="dxa"/>
          </w:tcPr>
          <w:p w14:paraId="606CEB0C" w14:textId="77777777" w:rsidR="00D45932" w:rsidRPr="00F42FE8" w:rsidRDefault="00D45932" w:rsidP="00BC6EB5">
            <w:pPr>
              <w:keepNext/>
            </w:pPr>
          </w:p>
        </w:tc>
      </w:tr>
    </w:tbl>
    <w:p w14:paraId="6DA943EC" w14:textId="77777777" w:rsidR="00FF6A8D" w:rsidRPr="00FF6A8D" w:rsidRDefault="00FF6A8D" w:rsidP="00FF6A8D"/>
    <w:p w14:paraId="675FFAA8" w14:textId="2791E0C2" w:rsidR="003F7834" w:rsidRDefault="00D45932" w:rsidP="003F7834">
      <w:pPr>
        <w:pStyle w:val="berschrift1"/>
      </w:pPr>
      <w:bookmarkStart w:id="12" w:name="_Toc239417004"/>
      <w:r>
        <w:t>Ausschreibung, Fragen und Angebotsöffnung</w:t>
      </w:r>
      <w:bookmarkEnd w:id="12"/>
    </w:p>
    <w:p w14:paraId="23E0E0E7" w14:textId="037152F9" w:rsidR="00D45932" w:rsidRDefault="00D45932" w:rsidP="00D45932">
      <w:pPr>
        <w:pStyle w:val="HERMESInfotextKTZH"/>
      </w:pPr>
      <w:r w:rsidRPr="006779B4">
        <w:t>Publikation der Ausschreibung, Interessenten für die Erstellung eines Angebots, Fragen und Antworten zur Ausschreibung, Angebotsöffnung, terminliche und formale Prüfung, Angebots</w:t>
      </w:r>
      <w:r>
        <w:t>bereinigung.</w:t>
      </w:r>
    </w:p>
    <w:p w14:paraId="1315A5C4" w14:textId="77777777" w:rsidR="00D45932" w:rsidRDefault="00D45932" w:rsidP="00D45932"/>
    <w:p w14:paraId="22C4E328" w14:textId="73884CC1" w:rsidR="00D45932" w:rsidRDefault="00D45932" w:rsidP="00D45932">
      <w:pPr>
        <w:pStyle w:val="berschrift1"/>
      </w:pPr>
      <w:bookmarkStart w:id="13" w:name="_Toc239417005"/>
      <w:r>
        <w:t>Ergebnisse der Evaluation</w:t>
      </w:r>
      <w:bookmarkEnd w:id="13"/>
    </w:p>
    <w:p w14:paraId="49962FB3" w14:textId="77777777" w:rsidR="00D45932" w:rsidRDefault="00D45932" w:rsidP="00D45932"/>
    <w:p w14:paraId="12C66FF5" w14:textId="286BCDC8" w:rsidR="00D45932" w:rsidRDefault="00D45932" w:rsidP="00B800BA">
      <w:pPr>
        <w:pStyle w:val="berschrift2"/>
        <w:ind w:left="851"/>
      </w:pPr>
      <w:bookmarkStart w:id="14" w:name="_Toc239417006"/>
      <w:r>
        <w:t>Eignungskriterien</w:t>
      </w:r>
      <w:bookmarkEnd w:id="14"/>
    </w:p>
    <w:p w14:paraId="3A2C86BA" w14:textId="76BB1FB0" w:rsidR="00D45932" w:rsidRDefault="00D45932" w:rsidP="00D45932">
      <w:pPr>
        <w:pStyle w:val="HERMESInfotextKTZH"/>
      </w:pPr>
      <w:r w:rsidRPr="006779B4">
        <w:t>Erfüllung der Eignungskriterien (Muss-Kriterien zum Anbieter), i.d.R. Auswertungsdatei in Excel</w:t>
      </w:r>
      <w:r>
        <w:t>, vgl. aus Kosten-Nutzen-</w:t>
      </w:r>
      <w:r w:rsidRPr="00B35E5B">
        <w:t>Analyse (</w:t>
      </w:r>
      <w:r w:rsidRPr="00B35E5B">
        <w:fldChar w:fldCharType="begin"/>
      </w:r>
      <w:r w:rsidRPr="00B35E5B">
        <w:instrText xml:space="preserve"> REF _Ref98588739 \r \h </w:instrText>
      </w:r>
      <w:r>
        <w:instrText xml:space="preserve"> \* MERGEFORMAT </w:instrText>
      </w:r>
      <w:r w:rsidRPr="00B35E5B">
        <w:fldChar w:fldCharType="separate"/>
      </w:r>
      <w:r>
        <w:t>4.4</w:t>
      </w:r>
      <w:r w:rsidRPr="00B35E5B">
        <w:fldChar w:fldCharType="end"/>
      </w:r>
      <w:r>
        <w:t xml:space="preserve"> </w:t>
      </w:r>
      <w:r w:rsidRPr="00B35E5B">
        <w:fldChar w:fldCharType="begin"/>
      </w:r>
      <w:r w:rsidRPr="00B35E5B">
        <w:instrText xml:space="preserve"> REF _Ref98588756 \h </w:instrText>
      </w:r>
      <w:r>
        <w:instrText xml:space="preserve"> \* MERGEFORMAT </w:instrText>
      </w:r>
      <w:r w:rsidRPr="00B35E5B">
        <w:fldChar w:fldCharType="separate"/>
      </w:r>
      <w:r>
        <w:t>Bewertungsverfahren</w:t>
      </w:r>
      <w:r w:rsidRPr="00B35E5B">
        <w:fldChar w:fldCharType="end"/>
      </w:r>
      <w:r>
        <w:t>.</w:t>
      </w:r>
    </w:p>
    <w:p w14:paraId="03C51112" w14:textId="77777777" w:rsidR="00D45932" w:rsidRDefault="00D45932" w:rsidP="00D45932"/>
    <w:p w14:paraId="012822DB" w14:textId="283AC604" w:rsidR="00084DE0" w:rsidRDefault="00084DE0" w:rsidP="00B800BA">
      <w:pPr>
        <w:pStyle w:val="berschrift2"/>
        <w:ind w:left="851"/>
      </w:pPr>
      <w:bookmarkStart w:id="15" w:name="_Toc239417007"/>
      <w:r>
        <w:t>Technische Spezifikation</w:t>
      </w:r>
      <w:bookmarkEnd w:id="15"/>
    </w:p>
    <w:p w14:paraId="3B5DE9D5" w14:textId="5DCD531E" w:rsidR="00084DE0" w:rsidRDefault="00084DE0" w:rsidP="00084DE0">
      <w:pPr>
        <w:pStyle w:val="HERMESInfotextKTZH"/>
      </w:pPr>
      <w:r w:rsidRPr="006779B4">
        <w:t xml:space="preserve">Erfüllung der technischen Spezifikationen (Muss-Kriterien zur Leistung), i.d.R. </w:t>
      </w:r>
      <w:r w:rsidRPr="006779B4">
        <w:lastRenderedPageBreak/>
        <w:t>Auswertungsdatei in Excel</w:t>
      </w:r>
      <w:r>
        <w:t>, vgl. aus Kosten-Nutzen-</w:t>
      </w:r>
      <w:r w:rsidRPr="00B35E5B">
        <w:t>Analyse (</w:t>
      </w:r>
      <w:r w:rsidRPr="00B35E5B">
        <w:fldChar w:fldCharType="begin"/>
      </w:r>
      <w:r w:rsidRPr="00B35E5B">
        <w:instrText xml:space="preserve"> REF _Ref98588739 \r \h  \* MERGEFORMAT </w:instrText>
      </w:r>
      <w:r w:rsidRPr="00B35E5B">
        <w:fldChar w:fldCharType="separate"/>
      </w:r>
      <w:r>
        <w:t>4.4</w:t>
      </w:r>
      <w:r w:rsidRPr="00B35E5B">
        <w:fldChar w:fldCharType="end"/>
      </w:r>
      <w:r>
        <w:t xml:space="preserve"> </w:t>
      </w:r>
      <w:r w:rsidRPr="00B35E5B">
        <w:fldChar w:fldCharType="begin"/>
      </w:r>
      <w:r w:rsidRPr="00B35E5B">
        <w:instrText xml:space="preserve"> REF _Ref98588756 \h  \* MERGEFORMAT </w:instrText>
      </w:r>
      <w:r w:rsidRPr="00B35E5B">
        <w:fldChar w:fldCharType="separate"/>
      </w:r>
      <w:r>
        <w:t>Bewertungsverfahren</w:t>
      </w:r>
      <w:r w:rsidRPr="00B35E5B">
        <w:fldChar w:fldCharType="end"/>
      </w:r>
      <w:r w:rsidRPr="00B35E5B">
        <w:t>)</w:t>
      </w:r>
      <w:r>
        <w:t>.</w:t>
      </w:r>
    </w:p>
    <w:p w14:paraId="25FA7689" w14:textId="77777777" w:rsidR="00084DE0" w:rsidRDefault="00084DE0" w:rsidP="00084DE0"/>
    <w:p w14:paraId="2E8EDF6F" w14:textId="682A580D" w:rsidR="00084DE0" w:rsidRDefault="00084DE0" w:rsidP="00B800BA">
      <w:pPr>
        <w:pStyle w:val="berschrift2"/>
        <w:ind w:left="851"/>
      </w:pPr>
      <w:bookmarkStart w:id="16" w:name="_Toc239417008"/>
      <w:r>
        <w:t>Zuschlagskriterien</w:t>
      </w:r>
      <w:bookmarkEnd w:id="16"/>
    </w:p>
    <w:p w14:paraId="061BB8D2" w14:textId="760A9572" w:rsidR="00084DE0" w:rsidRDefault="00084DE0" w:rsidP="00084DE0">
      <w:pPr>
        <w:pStyle w:val="HERMESInfotextKTZH"/>
      </w:pPr>
      <w:r w:rsidRPr="006779B4">
        <w:t>Bewertungsverfahren und Gewichtung für die Zuschlagskriterien, Angebotsbereinigung und Verhandlung, Bestimmung des wirtschaftlich günstigsten Angebots</w:t>
      </w:r>
      <w:r>
        <w:t>, vgl. aus Kosten-Nutzen-</w:t>
      </w:r>
      <w:r w:rsidRPr="00B35E5B">
        <w:t>Analyse (</w:t>
      </w:r>
      <w:r w:rsidRPr="00B35E5B">
        <w:fldChar w:fldCharType="begin"/>
      </w:r>
      <w:r w:rsidRPr="00B35E5B">
        <w:instrText xml:space="preserve"> REF _Ref98588739 \r \h  \* MERGEFORMAT </w:instrText>
      </w:r>
      <w:r w:rsidRPr="00B35E5B">
        <w:fldChar w:fldCharType="separate"/>
      </w:r>
      <w:r>
        <w:t>4.4</w:t>
      </w:r>
      <w:r w:rsidRPr="00B35E5B">
        <w:fldChar w:fldCharType="end"/>
      </w:r>
      <w:r w:rsidRPr="00B35E5B">
        <w:t xml:space="preserve"> </w:t>
      </w:r>
      <w:r w:rsidRPr="00B35E5B">
        <w:fldChar w:fldCharType="begin"/>
      </w:r>
      <w:r w:rsidRPr="00B35E5B">
        <w:instrText xml:space="preserve"> REF _Ref98588756 \h  \* MERGEFORMAT </w:instrText>
      </w:r>
      <w:r w:rsidRPr="00B35E5B">
        <w:fldChar w:fldCharType="separate"/>
      </w:r>
      <w:r>
        <w:t>Bewertungsverfahren</w:t>
      </w:r>
      <w:r w:rsidRPr="00B35E5B">
        <w:fldChar w:fldCharType="end"/>
      </w:r>
      <w:r w:rsidRPr="00B35E5B">
        <w:t>)</w:t>
      </w:r>
      <w:r>
        <w:t>.</w:t>
      </w:r>
    </w:p>
    <w:p w14:paraId="505FCBD6" w14:textId="77777777" w:rsidR="00084DE0" w:rsidRPr="00084DE0" w:rsidRDefault="00084DE0" w:rsidP="00084DE0"/>
    <w:p w14:paraId="5F559773" w14:textId="48D7F09A" w:rsidR="00D45932" w:rsidRDefault="00084DE0" w:rsidP="00B800BA">
      <w:pPr>
        <w:pStyle w:val="berschrift2"/>
        <w:ind w:left="851"/>
      </w:pPr>
      <w:bookmarkStart w:id="17" w:name="_Toc239417009"/>
      <w:r>
        <w:t>Bewertungsverfahren</w:t>
      </w:r>
      <w:bookmarkEnd w:id="17"/>
    </w:p>
    <w:p w14:paraId="5E2D7BED" w14:textId="77777777" w:rsidR="00084DE0" w:rsidRPr="006779B4" w:rsidRDefault="00084DE0" w:rsidP="00084DE0">
      <w:pPr>
        <w:pStyle w:val="HERMESInfotextKTZH"/>
      </w:pPr>
      <w:r>
        <w:t>G</w:t>
      </w:r>
      <w:r w:rsidRPr="006779B4">
        <w:t>em. erreichter Punktezahl und Gewichtung, i.d.R. Auswertungsdatei in Excel</w:t>
      </w:r>
      <w:r>
        <w:t xml:space="preserve"> (oft gibt es organisationsspezifische Vorlagen, ansonsten kann folgende Kosten-Nutzen-Analyse einfach zu einem Bewertungsraster für die Zuschlagskriterien adaptiert werden)</w:t>
      </w:r>
    </w:p>
    <w:p w14:paraId="11F80CCA" w14:textId="77777777" w:rsidR="00084DE0" w:rsidRDefault="00084DE0" w:rsidP="00084DE0">
      <w:pPr>
        <w:pStyle w:val="HERMESInfotextKTZH"/>
      </w:pPr>
      <w:r>
        <w:t>Mit Microsoft Excel öffnen und anpassen (rechte Maustaste – Präsentation-Objekt – Öffnen)</w:t>
      </w:r>
    </w:p>
    <w:p w14:paraId="3AC0BB56" w14:textId="77777777" w:rsidR="00084DE0" w:rsidRDefault="00084DE0" w:rsidP="00D45932"/>
    <w:bookmarkStart w:id="18" w:name="_MON_1664207454"/>
    <w:bookmarkEnd w:id="18"/>
    <w:p w14:paraId="328C5953" w14:textId="1F678912" w:rsidR="00084DE0" w:rsidRDefault="00084DE0" w:rsidP="00D45932">
      <w:r>
        <w:object w:dxaOrig="1376" w:dyaOrig="893" w14:anchorId="096C3F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42.5pt" o:ole="">
            <v:imagedata r:id="rId15" o:title=""/>
          </v:shape>
          <o:OLEObject Type="Embed" ProgID="Excel.Sheet.12" ShapeID="_x0000_i1025" DrawAspect="Icon" ObjectID="_1850029993" r:id="rId16"/>
        </w:object>
      </w:r>
    </w:p>
    <w:p w14:paraId="0B8903FA" w14:textId="77777777" w:rsidR="00084DE0" w:rsidRDefault="00084DE0" w:rsidP="00D45932"/>
    <w:p w14:paraId="630F9E7E" w14:textId="5CE59264" w:rsidR="00084DE0" w:rsidRDefault="00084DE0" w:rsidP="00B800BA">
      <w:pPr>
        <w:pStyle w:val="berschrift2"/>
        <w:ind w:left="851"/>
      </w:pPr>
      <w:bookmarkStart w:id="19" w:name="_Toc239417010"/>
      <w:r>
        <w:t>Beurteilung der Angebote (Leistungswert/Wirtschaftlichkeit)</w:t>
      </w:r>
      <w:bookmarkEnd w:id="19"/>
    </w:p>
    <w:p w14:paraId="6841CC7A" w14:textId="77777777" w:rsidR="00084DE0" w:rsidRDefault="00084DE0" w:rsidP="00084DE0">
      <w:pPr>
        <w:pStyle w:val="HERMESInfotextKTZH"/>
      </w:pPr>
      <w:r w:rsidRPr="004756BB">
        <w:t>vgl. Ergebnisse aus Kosten-Nutzen-Analyse (Bewertungsverfahren)</w:t>
      </w:r>
    </w:p>
    <w:p w14:paraId="7634BFB3" w14:textId="77777777" w:rsidR="00084DE0" w:rsidRDefault="00084DE0" w:rsidP="00D45932"/>
    <w:p w14:paraId="1FD40F38" w14:textId="5CEC772A" w:rsidR="00084DE0" w:rsidRDefault="00084DE0" w:rsidP="00B800BA">
      <w:pPr>
        <w:pStyle w:val="berschrift2"/>
        <w:ind w:left="851"/>
      </w:pPr>
      <w:bookmarkStart w:id="20" w:name="_Toc239417011"/>
      <w:r>
        <w:t>Vergleich der Angebote</w:t>
      </w:r>
      <w:bookmarkEnd w:id="20"/>
    </w:p>
    <w:p w14:paraId="468841AE" w14:textId="77777777" w:rsidR="00084DE0" w:rsidRDefault="00084DE0" w:rsidP="00084DE0">
      <w:pPr>
        <w:pStyle w:val="HERMESInfotextKTZH"/>
      </w:pPr>
      <w:r w:rsidRPr="004756BB">
        <w:t>vgl. Ergebnisse aus Kosten-Nutzen-Analyse (Bewertungsverfahren)</w:t>
      </w:r>
    </w:p>
    <w:p w14:paraId="66A6E465" w14:textId="77777777" w:rsidR="00084DE0" w:rsidRDefault="00084DE0" w:rsidP="00D45932"/>
    <w:p w14:paraId="44AE58DC" w14:textId="0EB28540" w:rsidR="00531484" w:rsidRDefault="00084DE0" w:rsidP="00B800BA">
      <w:pPr>
        <w:pStyle w:val="berschrift2"/>
        <w:ind w:left="851"/>
      </w:pPr>
      <w:bookmarkStart w:id="21" w:name="_Toc239417012"/>
      <w:r>
        <w:t>Auswahl und Begründung</w:t>
      </w:r>
      <w:bookmarkEnd w:id="21"/>
    </w:p>
    <w:p w14:paraId="551163CA" w14:textId="085D0113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4DDA0AA8" w14:textId="40E2B6B8" w:rsidR="00084DE0" w:rsidRDefault="00084DE0" w:rsidP="00BC6EB5">
      <w:pPr>
        <w:pStyle w:val="berschrift1"/>
      </w:pPr>
      <w:bookmarkStart w:id="22" w:name="_Toc239417013"/>
      <w:r>
        <w:t>Empfehlung</w:t>
      </w:r>
      <w:bookmarkEnd w:id="22"/>
    </w:p>
    <w:p w14:paraId="6D9F34A1" w14:textId="77777777" w:rsidR="00084DE0" w:rsidRDefault="00084DE0" w:rsidP="00D45932"/>
    <w:p w14:paraId="0E89AE80" w14:textId="1D14DAC9" w:rsidR="00084DE0" w:rsidRDefault="00084DE0" w:rsidP="00B800BA">
      <w:pPr>
        <w:pStyle w:val="berschrift2"/>
        <w:ind w:left="851"/>
      </w:pPr>
      <w:bookmarkStart w:id="23" w:name="_Toc239417014"/>
      <w:r>
        <w:t>Geeignetstes Angebot (Leistungswert)</w:t>
      </w:r>
      <w:bookmarkEnd w:id="23"/>
    </w:p>
    <w:p w14:paraId="5FE90030" w14:textId="77777777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1243E8ED" w14:textId="77777777" w:rsidR="00084DE0" w:rsidRDefault="00084DE0" w:rsidP="00D45932"/>
    <w:p w14:paraId="3849DAF8" w14:textId="1A69A00A" w:rsidR="00084DE0" w:rsidRDefault="00084DE0" w:rsidP="00B800BA">
      <w:pPr>
        <w:pStyle w:val="berschrift2"/>
        <w:ind w:left="851"/>
      </w:pPr>
      <w:bookmarkStart w:id="24" w:name="_Toc239417015"/>
      <w:r>
        <w:t>Wirtschaftlichstes Angebot (Kosten/Nutzen)</w:t>
      </w:r>
      <w:bookmarkEnd w:id="24"/>
    </w:p>
    <w:p w14:paraId="08B91612" w14:textId="77777777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1033C008" w14:textId="77777777" w:rsidR="00084DE0" w:rsidRDefault="00084DE0" w:rsidP="00D45932"/>
    <w:p w14:paraId="0D8EA091" w14:textId="0BC866D7" w:rsidR="0054068C" w:rsidRPr="0054068C" w:rsidRDefault="00084DE0" w:rsidP="00B800BA">
      <w:pPr>
        <w:pStyle w:val="berschrift2"/>
        <w:ind w:left="851"/>
      </w:pPr>
      <w:bookmarkStart w:id="25" w:name="_Toc239417016"/>
      <w:r>
        <w:t>Wirtschaftlichstes Angebot (Kosten/Nutzen)</w:t>
      </w:r>
      <w:bookmarkEnd w:id="25"/>
    </w:p>
    <w:p w14:paraId="3F9061D8" w14:textId="77777777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71253002" w14:textId="77777777" w:rsidR="0054068C" w:rsidRDefault="0054068C" w:rsidP="00D45932"/>
    <w:p w14:paraId="00AB2256" w14:textId="77777777" w:rsidR="0054068C" w:rsidRDefault="0054068C" w:rsidP="00D45932"/>
    <w:p w14:paraId="6EDE281E" w14:textId="4A33CBD7" w:rsidR="003E5F76" w:rsidRDefault="003E5F76" w:rsidP="003E5F76">
      <w:pPr>
        <w:pStyle w:val="berschrift1"/>
      </w:pPr>
      <w:bookmarkStart w:id="26" w:name="_Toc239417017"/>
      <w:r>
        <w:lastRenderedPageBreak/>
        <w:t>Anträge</w:t>
      </w:r>
      <w:bookmarkEnd w:id="26"/>
    </w:p>
    <w:p w14:paraId="0D0C0930" w14:textId="3FBB2C43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0865E7F6" w14:textId="1C89DBA5" w:rsidR="003E5F76" w:rsidRPr="006779B4" w:rsidRDefault="003E5F76" w:rsidP="003E5F76">
      <w:pPr>
        <w:pStyle w:val="HERMESInfotextKTZH"/>
      </w:pPr>
      <w:r w:rsidRPr="006779B4">
        <w:t>Antrag auf Erteilung und Publikation des Zuschlags für den gesamten Leistungsumfang ode</w:t>
      </w:r>
      <w:r>
        <w:t xml:space="preserve">r </w:t>
      </w:r>
      <w:r w:rsidRPr="006779B4">
        <w:t>Teile davon</w:t>
      </w:r>
      <w:r>
        <w:t>.</w:t>
      </w:r>
    </w:p>
    <w:p w14:paraId="7B6EFD2E" w14:textId="77777777" w:rsidR="0054068C" w:rsidRDefault="0054068C" w:rsidP="00D45932"/>
    <w:p w14:paraId="6D683D0C" w14:textId="0826D62C" w:rsidR="003E5F76" w:rsidRDefault="003E5F76" w:rsidP="003E5F76">
      <w:pPr>
        <w:pStyle w:val="berschrift1"/>
      </w:pPr>
      <w:bookmarkStart w:id="27" w:name="_Toc239417018"/>
      <w:r>
        <w:t>Unterschriften</w:t>
      </w:r>
      <w:bookmarkEnd w:id="27"/>
    </w:p>
    <w:p w14:paraId="66EA4828" w14:textId="3B1B02CE" w:rsidR="005A5F06" w:rsidRPr="005A5F06" w:rsidRDefault="005A5F06" w:rsidP="005A5F06">
      <w:pPr>
        <w:rPr>
          <w:i/>
          <w:vanish/>
          <w:color w:val="1F5321" w:themeColor="accent3" w:themeShade="80"/>
        </w:rPr>
      </w:pPr>
      <w:r w:rsidRPr="005A5F06">
        <w:rPr>
          <w:i/>
          <w:vanish/>
          <w:color w:val="1F5321" w:themeColor="accent3" w:themeShade="80"/>
        </w:rPr>
        <w:t>Text…</w:t>
      </w:r>
    </w:p>
    <w:p w14:paraId="6E2FFAE6" w14:textId="11C9CCCF" w:rsidR="003E5F76" w:rsidRPr="00911CAA" w:rsidRDefault="003E5F76" w:rsidP="003E5F76">
      <w:pPr>
        <w:pStyle w:val="HERMESInfotextKTZH"/>
      </w:pPr>
      <w:r>
        <w:t>A</w:t>
      </w:r>
      <w:r w:rsidRPr="00911CAA">
        <w:t>llenfalls in einem separaten Dokument, dann notieren, wo abgelegt</w:t>
      </w:r>
      <w:r>
        <w:t>.</w:t>
      </w:r>
    </w:p>
    <w:p w14:paraId="6E1DEC24" w14:textId="77777777" w:rsidR="00084DE0" w:rsidRPr="00D45932" w:rsidRDefault="00084DE0" w:rsidP="00D45932"/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1701"/>
        <w:gridCol w:w="2977"/>
        <w:gridCol w:w="2693"/>
        <w:gridCol w:w="1616"/>
      </w:tblGrid>
      <w:tr w:rsidR="003F7834" w:rsidRPr="00E60A2A" w14:paraId="6808566A" w14:textId="77777777" w:rsidTr="003E5F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01" w:type="dxa"/>
          </w:tcPr>
          <w:p w14:paraId="681FEA9C" w14:textId="79278840" w:rsidR="003F7834" w:rsidRPr="003E5F76" w:rsidRDefault="003E5F76" w:rsidP="00BC6EB5">
            <w:pPr>
              <w:rPr>
                <w:sz w:val="16"/>
                <w:szCs w:val="16"/>
              </w:rPr>
            </w:pPr>
            <w:r w:rsidRPr="003E5F76">
              <w:rPr>
                <w:sz w:val="16"/>
                <w:szCs w:val="16"/>
              </w:rPr>
              <w:t>Name</w:t>
            </w:r>
          </w:p>
        </w:tc>
        <w:tc>
          <w:tcPr>
            <w:tcW w:w="2977" w:type="dxa"/>
          </w:tcPr>
          <w:p w14:paraId="2B783E16" w14:textId="3D1E7514" w:rsidR="003F7834" w:rsidRPr="003E5F76" w:rsidRDefault="003E5F76" w:rsidP="00BC6EB5">
            <w:pPr>
              <w:rPr>
                <w:sz w:val="16"/>
                <w:szCs w:val="16"/>
              </w:rPr>
            </w:pPr>
            <w:r w:rsidRPr="003E5F76">
              <w:rPr>
                <w:sz w:val="16"/>
                <w:szCs w:val="16"/>
              </w:rPr>
              <w:t>Funktion</w:t>
            </w:r>
          </w:p>
        </w:tc>
        <w:tc>
          <w:tcPr>
            <w:tcW w:w="2693" w:type="dxa"/>
          </w:tcPr>
          <w:p w14:paraId="3EF29C8C" w14:textId="4A5F4AE0" w:rsidR="003F7834" w:rsidRPr="003E5F76" w:rsidRDefault="003E5F76" w:rsidP="00BC6EB5">
            <w:pPr>
              <w:rPr>
                <w:sz w:val="16"/>
                <w:szCs w:val="16"/>
              </w:rPr>
            </w:pPr>
            <w:r w:rsidRPr="003E5F76">
              <w:rPr>
                <w:sz w:val="16"/>
                <w:szCs w:val="16"/>
              </w:rPr>
              <w:t>Ort und Datum</w:t>
            </w:r>
          </w:p>
        </w:tc>
        <w:tc>
          <w:tcPr>
            <w:tcW w:w="1616" w:type="dxa"/>
          </w:tcPr>
          <w:p w14:paraId="7C6C766E" w14:textId="3C80EF04" w:rsidR="003F7834" w:rsidRPr="003E5F76" w:rsidRDefault="003E5F76" w:rsidP="00BC6EB5">
            <w:pPr>
              <w:rPr>
                <w:sz w:val="16"/>
                <w:szCs w:val="16"/>
              </w:rPr>
            </w:pPr>
            <w:r w:rsidRPr="003E5F76">
              <w:rPr>
                <w:sz w:val="16"/>
                <w:szCs w:val="16"/>
              </w:rPr>
              <w:t>Unterschrift</w:t>
            </w:r>
          </w:p>
        </w:tc>
      </w:tr>
      <w:tr w:rsidR="003F7834" w:rsidRPr="00E60A2A" w14:paraId="24820C16" w14:textId="77777777" w:rsidTr="003E5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1" w:type="dxa"/>
          </w:tcPr>
          <w:p w14:paraId="22E81579" w14:textId="4D2C5856" w:rsidR="003F7834" w:rsidRPr="00390863" w:rsidRDefault="003F7834" w:rsidP="00BC6EB5">
            <w:pPr>
              <w:rPr>
                <w:i/>
                <w:iCs/>
              </w:rPr>
            </w:pPr>
          </w:p>
        </w:tc>
        <w:tc>
          <w:tcPr>
            <w:tcW w:w="2977" w:type="dxa"/>
          </w:tcPr>
          <w:p w14:paraId="3C8C8B30" w14:textId="17380E51" w:rsidR="003F7834" w:rsidRPr="00390863" w:rsidRDefault="003F7834" w:rsidP="00BC6EB5">
            <w:pPr>
              <w:rPr>
                <w:i/>
                <w:iCs/>
              </w:rPr>
            </w:pPr>
          </w:p>
        </w:tc>
        <w:tc>
          <w:tcPr>
            <w:tcW w:w="2693" w:type="dxa"/>
          </w:tcPr>
          <w:p w14:paraId="76C48E2B" w14:textId="5C8A0A6C" w:rsidR="003F7834" w:rsidRPr="00390863" w:rsidRDefault="003F7834" w:rsidP="00BC6EB5">
            <w:pPr>
              <w:rPr>
                <w:i/>
                <w:iCs/>
              </w:rPr>
            </w:pPr>
          </w:p>
        </w:tc>
        <w:tc>
          <w:tcPr>
            <w:tcW w:w="1616" w:type="dxa"/>
          </w:tcPr>
          <w:p w14:paraId="6D8F10BD" w14:textId="36BEB8A3" w:rsidR="003F7834" w:rsidRPr="00390863" w:rsidRDefault="003F7834" w:rsidP="00BC6EB5">
            <w:pPr>
              <w:rPr>
                <w:i/>
                <w:iCs/>
              </w:rPr>
            </w:pPr>
          </w:p>
        </w:tc>
      </w:tr>
      <w:tr w:rsidR="003F7834" w:rsidRPr="00E60A2A" w14:paraId="17DACB49" w14:textId="77777777" w:rsidTr="003E5F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701" w:type="dxa"/>
          </w:tcPr>
          <w:p w14:paraId="2C167159" w14:textId="436BAADA" w:rsidR="003F7834" w:rsidRPr="003F7834" w:rsidRDefault="003F7834" w:rsidP="00BC6EB5">
            <w:pPr>
              <w:rPr>
                <w:i/>
                <w:iCs/>
              </w:rPr>
            </w:pPr>
          </w:p>
        </w:tc>
        <w:tc>
          <w:tcPr>
            <w:tcW w:w="2977" w:type="dxa"/>
          </w:tcPr>
          <w:p w14:paraId="74073680" w14:textId="77777777" w:rsidR="003F7834" w:rsidRPr="00E60A2A" w:rsidRDefault="003F7834" w:rsidP="00BC6EB5"/>
        </w:tc>
        <w:tc>
          <w:tcPr>
            <w:tcW w:w="2693" w:type="dxa"/>
          </w:tcPr>
          <w:p w14:paraId="53C2BE2A" w14:textId="77777777" w:rsidR="003F7834" w:rsidRPr="00E60A2A" w:rsidRDefault="003F7834" w:rsidP="00BC6EB5"/>
        </w:tc>
        <w:tc>
          <w:tcPr>
            <w:tcW w:w="1616" w:type="dxa"/>
          </w:tcPr>
          <w:p w14:paraId="71064039" w14:textId="77777777" w:rsidR="003F7834" w:rsidRPr="00E60A2A" w:rsidRDefault="003F7834" w:rsidP="00BC6EB5"/>
        </w:tc>
      </w:tr>
      <w:tr w:rsidR="003F7834" w:rsidRPr="00E60A2A" w14:paraId="1D4A393F" w14:textId="77777777" w:rsidTr="003E5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1" w:type="dxa"/>
          </w:tcPr>
          <w:p w14:paraId="3FB57DAC" w14:textId="77777777" w:rsidR="003F7834" w:rsidRPr="00E60A2A" w:rsidRDefault="003F7834" w:rsidP="00BC6EB5"/>
        </w:tc>
        <w:tc>
          <w:tcPr>
            <w:tcW w:w="2977" w:type="dxa"/>
          </w:tcPr>
          <w:p w14:paraId="30A2F445" w14:textId="77777777" w:rsidR="003F7834" w:rsidRPr="00E60A2A" w:rsidRDefault="003F7834" w:rsidP="00BC6EB5"/>
        </w:tc>
        <w:tc>
          <w:tcPr>
            <w:tcW w:w="2693" w:type="dxa"/>
          </w:tcPr>
          <w:p w14:paraId="7681CB29" w14:textId="77777777" w:rsidR="003F7834" w:rsidRPr="00E60A2A" w:rsidRDefault="003F7834" w:rsidP="00BC6EB5"/>
        </w:tc>
        <w:tc>
          <w:tcPr>
            <w:tcW w:w="1616" w:type="dxa"/>
          </w:tcPr>
          <w:p w14:paraId="6C5BEAC3" w14:textId="77777777" w:rsidR="003F7834" w:rsidRPr="00E60A2A" w:rsidRDefault="003F7834" w:rsidP="00BC6EB5"/>
        </w:tc>
      </w:tr>
      <w:tr w:rsidR="003F7834" w:rsidRPr="00E60A2A" w14:paraId="27F543CE" w14:textId="77777777" w:rsidTr="003E5F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701" w:type="dxa"/>
          </w:tcPr>
          <w:p w14:paraId="4382E9D9" w14:textId="77777777" w:rsidR="003F7834" w:rsidRPr="00E60A2A" w:rsidRDefault="003F7834" w:rsidP="00BC6EB5"/>
        </w:tc>
        <w:tc>
          <w:tcPr>
            <w:tcW w:w="2977" w:type="dxa"/>
          </w:tcPr>
          <w:p w14:paraId="1051FA02" w14:textId="77777777" w:rsidR="003F7834" w:rsidRPr="00E60A2A" w:rsidRDefault="003F7834" w:rsidP="00BC6EB5"/>
        </w:tc>
        <w:tc>
          <w:tcPr>
            <w:tcW w:w="2693" w:type="dxa"/>
          </w:tcPr>
          <w:p w14:paraId="33F0DFD7" w14:textId="77777777" w:rsidR="003F7834" w:rsidRPr="00E60A2A" w:rsidRDefault="003F7834" w:rsidP="00BC6EB5"/>
        </w:tc>
        <w:tc>
          <w:tcPr>
            <w:tcW w:w="1616" w:type="dxa"/>
          </w:tcPr>
          <w:p w14:paraId="3AC80F07" w14:textId="77777777" w:rsidR="003F7834" w:rsidRPr="00E60A2A" w:rsidRDefault="003F7834" w:rsidP="00BC6EB5">
            <w:pPr>
              <w:keepNext/>
            </w:pPr>
          </w:p>
        </w:tc>
      </w:tr>
      <w:tr w:rsidR="003F7834" w:rsidRPr="00E60A2A" w14:paraId="38B467AD" w14:textId="77777777" w:rsidTr="003E5F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1" w:type="dxa"/>
          </w:tcPr>
          <w:p w14:paraId="0736FB86" w14:textId="77777777" w:rsidR="003F7834" w:rsidRPr="00E60A2A" w:rsidRDefault="003F7834" w:rsidP="00BC6EB5"/>
        </w:tc>
        <w:tc>
          <w:tcPr>
            <w:tcW w:w="2977" w:type="dxa"/>
          </w:tcPr>
          <w:p w14:paraId="635BF44E" w14:textId="77777777" w:rsidR="003F7834" w:rsidRPr="00E60A2A" w:rsidRDefault="003F7834" w:rsidP="00BC6EB5"/>
        </w:tc>
        <w:tc>
          <w:tcPr>
            <w:tcW w:w="2693" w:type="dxa"/>
          </w:tcPr>
          <w:p w14:paraId="59B8501E" w14:textId="77777777" w:rsidR="003F7834" w:rsidRPr="00E60A2A" w:rsidRDefault="003F7834" w:rsidP="00BC6EB5"/>
        </w:tc>
        <w:tc>
          <w:tcPr>
            <w:tcW w:w="1616" w:type="dxa"/>
          </w:tcPr>
          <w:p w14:paraId="0EE66B70" w14:textId="77777777" w:rsidR="003F7834" w:rsidRPr="00E60A2A" w:rsidRDefault="003F7834" w:rsidP="00BC6EB5">
            <w:pPr>
              <w:keepNext/>
            </w:pPr>
          </w:p>
        </w:tc>
      </w:tr>
    </w:tbl>
    <w:p w14:paraId="4223A1E9" w14:textId="0E447A12" w:rsidR="003F7834" w:rsidRDefault="003E5F76" w:rsidP="003F7834">
      <w:pPr>
        <w:pStyle w:val="berschrift1"/>
      </w:pPr>
      <w:bookmarkStart w:id="28" w:name="_Toc239417019"/>
      <w:r>
        <w:t>Anhänge mit</w:t>
      </w:r>
      <w:bookmarkEnd w:id="28"/>
    </w:p>
    <w:p w14:paraId="6ED43DC1" w14:textId="77777777" w:rsidR="003E5F76" w:rsidRPr="00EC5458" w:rsidRDefault="003E5F76" w:rsidP="003E5F76">
      <w:pPr>
        <w:pStyle w:val="Aufzhlung1"/>
      </w:pPr>
      <w:r w:rsidRPr="00EC5458">
        <w:t>Ausgefülltem Kriterienkatalog</w:t>
      </w:r>
    </w:p>
    <w:p w14:paraId="5F52043B" w14:textId="77777777" w:rsidR="003E5F76" w:rsidRPr="00EC5458" w:rsidRDefault="003E5F76" w:rsidP="003E5F76">
      <w:pPr>
        <w:pStyle w:val="Aufzhlung1"/>
      </w:pPr>
      <w:r w:rsidRPr="00EC5458">
        <w:t>Bewertung</w:t>
      </w:r>
    </w:p>
    <w:p w14:paraId="606F3D65" w14:textId="307FBF12" w:rsidR="003E5F76" w:rsidRDefault="003E5F76" w:rsidP="003E5F76">
      <w:pPr>
        <w:pStyle w:val="Aufzhlung1"/>
      </w:pPr>
      <w:r w:rsidRPr="00EC5458">
        <w:t>Weiteren Beilagen</w:t>
      </w:r>
    </w:p>
    <w:p w14:paraId="47718CB4" w14:textId="77777777" w:rsidR="003F7834" w:rsidRDefault="003F7834" w:rsidP="00C70549"/>
    <w:p w14:paraId="6A2F9E38" w14:textId="77777777" w:rsidR="00E8660D" w:rsidRDefault="00E8660D">
      <w:r>
        <w:br w:type="page"/>
      </w:r>
    </w:p>
    <w:p w14:paraId="3FD5B976" w14:textId="77777777" w:rsidR="00293395" w:rsidRPr="00293395" w:rsidRDefault="0082777E" w:rsidP="00324BD8">
      <w:pPr>
        <w:pStyle w:val="UntertitelinVerzeichnisKTZH"/>
      </w:pPr>
      <w:bookmarkStart w:id="29" w:name="_Toc239417020"/>
      <w:r w:rsidRPr="0082777E">
        <w:lastRenderedPageBreak/>
        <w:t>Abkürzungen und Glossar</w:t>
      </w:r>
      <w:bookmarkEnd w:id="29"/>
    </w:p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1843"/>
        <w:gridCol w:w="7142"/>
      </w:tblGrid>
      <w:tr w:rsidR="0082777E" w:rsidRPr="0082777E" w14:paraId="2D04221B" w14:textId="77777777" w:rsidTr="007C0C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0538CC05" w14:textId="77777777" w:rsidR="0082777E" w:rsidRPr="003F731A" w:rsidRDefault="0082777E" w:rsidP="00BC6EB5">
            <w:pPr>
              <w:rPr>
                <w:sz w:val="16"/>
                <w:szCs w:val="16"/>
              </w:rPr>
            </w:pPr>
            <w:r w:rsidRPr="003F731A">
              <w:rPr>
                <w:sz w:val="16"/>
                <w:szCs w:val="16"/>
              </w:rPr>
              <w:t>Abkürzung / Fachwort</w:t>
            </w:r>
          </w:p>
        </w:tc>
        <w:tc>
          <w:tcPr>
            <w:tcW w:w="7142" w:type="dxa"/>
          </w:tcPr>
          <w:p w14:paraId="6EF7A1B9" w14:textId="77777777" w:rsidR="0082777E" w:rsidRPr="003F731A" w:rsidRDefault="0082777E" w:rsidP="00BC6EB5">
            <w:pPr>
              <w:rPr>
                <w:sz w:val="16"/>
                <w:szCs w:val="16"/>
              </w:rPr>
            </w:pPr>
            <w:r w:rsidRPr="003F731A">
              <w:rPr>
                <w:sz w:val="16"/>
                <w:szCs w:val="16"/>
              </w:rPr>
              <w:t>Erläuterung</w:t>
            </w:r>
          </w:p>
        </w:tc>
      </w:tr>
      <w:tr w:rsidR="0082777E" w:rsidRPr="0082777E" w14:paraId="48866CB3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129D2EDE" w14:textId="77777777" w:rsidR="0082777E" w:rsidRPr="0082777E" w:rsidRDefault="0082777E" w:rsidP="00BC6EB5">
            <w:r w:rsidRPr="0082777E">
              <w:t>HERMES</w:t>
            </w:r>
          </w:p>
        </w:tc>
        <w:tc>
          <w:tcPr>
            <w:tcW w:w="7142" w:type="dxa"/>
          </w:tcPr>
          <w:p w14:paraId="331BB1F2" w14:textId="77777777" w:rsidR="0082777E" w:rsidRPr="0082777E" w:rsidRDefault="0082777E" w:rsidP="00BC6EB5">
            <w:r w:rsidRPr="0082777E">
              <w:t>Vorgehensmethodik für Projekte und Programme HERMES 2022 ist ein eCH Standard</w:t>
            </w:r>
          </w:p>
        </w:tc>
      </w:tr>
      <w:tr w:rsidR="0082777E" w:rsidRPr="0082777E" w14:paraId="23073EA5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6804FC6C" w14:textId="77777777" w:rsidR="0082777E" w:rsidRPr="0082777E" w:rsidRDefault="0082777E" w:rsidP="00BC6EB5"/>
        </w:tc>
        <w:tc>
          <w:tcPr>
            <w:tcW w:w="7142" w:type="dxa"/>
          </w:tcPr>
          <w:p w14:paraId="22549C92" w14:textId="77777777" w:rsidR="0082777E" w:rsidRPr="0082777E" w:rsidRDefault="0082777E" w:rsidP="00BC6EB5"/>
        </w:tc>
      </w:tr>
      <w:tr w:rsidR="0082777E" w:rsidRPr="0082777E" w14:paraId="3A10C91C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67FAFCDB" w14:textId="77777777" w:rsidR="0082777E" w:rsidRPr="0082777E" w:rsidRDefault="0082777E" w:rsidP="00BC6EB5"/>
        </w:tc>
        <w:tc>
          <w:tcPr>
            <w:tcW w:w="7142" w:type="dxa"/>
          </w:tcPr>
          <w:p w14:paraId="22C35140" w14:textId="77777777" w:rsidR="0082777E" w:rsidRPr="0082777E" w:rsidRDefault="0082777E" w:rsidP="00BC6EB5"/>
        </w:tc>
      </w:tr>
      <w:tr w:rsidR="0082777E" w:rsidRPr="0082777E" w14:paraId="2B80D147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1000E3D" w14:textId="77777777" w:rsidR="0082777E" w:rsidRPr="0082777E" w:rsidRDefault="0082777E" w:rsidP="00BC6EB5"/>
        </w:tc>
        <w:tc>
          <w:tcPr>
            <w:tcW w:w="7142" w:type="dxa"/>
          </w:tcPr>
          <w:p w14:paraId="6A2F168B" w14:textId="77777777" w:rsidR="0082777E" w:rsidRPr="0082777E" w:rsidRDefault="0082777E" w:rsidP="00BC6EB5"/>
        </w:tc>
      </w:tr>
      <w:tr w:rsidR="0082777E" w:rsidRPr="0082777E" w14:paraId="232C3D3F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07E95129" w14:textId="77777777" w:rsidR="0082777E" w:rsidRPr="0082777E" w:rsidRDefault="0082777E" w:rsidP="00BC6EB5"/>
        </w:tc>
        <w:tc>
          <w:tcPr>
            <w:tcW w:w="7142" w:type="dxa"/>
          </w:tcPr>
          <w:p w14:paraId="1CDB467F" w14:textId="77777777" w:rsidR="0082777E" w:rsidRPr="0082777E" w:rsidRDefault="0082777E" w:rsidP="00BC6EB5"/>
        </w:tc>
      </w:tr>
    </w:tbl>
    <w:p w14:paraId="076D8180" w14:textId="77777777" w:rsidR="00390863" w:rsidRPr="00390863" w:rsidRDefault="00390863" w:rsidP="00390863"/>
    <w:sectPr w:rsidR="00390863" w:rsidRPr="00390863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59AE0" w14:textId="77777777" w:rsidR="00227DFD" w:rsidRDefault="00227DFD" w:rsidP="00A16E13">
      <w:pPr>
        <w:spacing w:line="240" w:lineRule="auto"/>
      </w:pPr>
      <w:r>
        <w:separator/>
      </w:r>
    </w:p>
  </w:endnote>
  <w:endnote w:type="continuationSeparator" w:id="0">
    <w:p w14:paraId="2C0C1F1F" w14:textId="77777777" w:rsidR="00227DFD" w:rsidRDefault="00227DFD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Content>
      <w:p w14:paraId="392B6448" w14:textId="668EADB6" w:rsidR="000339B5" w:rsidRDefault="005A5F06" w:rsidP="008E07D4">
        <w:pPr>
          <w:pStyle w:val="KTZH-LayoutCCPM-Box"/>
          <w:framePr w:wrap="around"/>
        </w:pPr>
        <w:r>
          <w:t>…</w:t>
        </w:r>
      </w:p>
    </w:sdtContent>
  </w:sdt>
  <w:p w14:paraId="50B2FD3D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96BE89D3FAA64B2CBC7851D4F97CB702"/>
      </w:placeholder>
    </w:sdtPr>
    <w:sdtContent>
      <w:p w14:paraId="4439241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9C919F0" wp14:editId="32F4F3AA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Content>
      <w:p w14:paraId="5F2B97E5" w14:textId="44793965" w:rsidR="004A37E8" w:rsidRDefault="005A5F06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E1699" w14:textId="77777777" w:rsidR="00227DFD" w:rsidRDefault="00227DFD" w:rsidP="00A16E13">
      <w:pPr>
        <w:spacing w:line="240" w:lineRule="auto"/>
      </w:pPr>
      <w:r>
        <w:separator/>
      </w:r>
    </w:p>
  </w:footnote>
  <w:footnote w:type="continuationSeparator" w:id="0">
    <w:p w14:paraId="289CA37F" w14:textId="77777777" w:rsidR="00227DFD" w:rsidRDefault="00227DFD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50195EA2744FB4B022AE1DEE045AD5"/>
      </w:placeholder>
    </w:sdtPr>
    <w:sdtContent>
      <w:p w14:paraId="24E8CE9F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4632510F" wp14:editId="135C89BD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24B779E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01CD09B" wp14:editId="4C7BA5F2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1DC509593E9245F993AE7B199FAADB22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Content>
                            <w:p w14:paraId="06757817" w14:textId="2C48D03D" w:rsidR="00BA18E2" w:rsidRDefault="002C46DD" w:rsidP="005F5BFE">
                              <w:pPr>
                                <w:pStyle w:val="KTZH-LayoutInfo-Page2-Box"/>
                              </w:pPr>
                              <w:r>
                                <w:t>Evaluationsbericht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127C90500F0D4B60BA2FF77F9F4A7DD1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Content>
                            <w:p w14:paraId="638CB48A" w14:textId="25664088" w:rsidR="005A1B0D" w:rsidRDefault="00E938CF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27F6F61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1CD09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1DC509593E9245F993AE7B199FAADB22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Content>
                      <w:p w14:paraId="06757817" w14:textId="2C48D03D" w:rsidR="00BA18E2" w:rsidRDefault="002C46DD" w:rsidP="005F5BFE">
                        <w:pPr>
                          <w:pStyle w:val="KTZH-LayoutInfo-Page2-Box"/>
                        </w:pPr>
                        <w:r>
                          <w:t>Evaluationsbericht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127C90500F0D4B60BA2FF77F9F4A7DD1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Content>
                      <w:p w14:paraId="638CB48A" w14:textId="25664088" w:rsidR="005A1B0D" w:rsidRDefault="00E938CF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27F6F61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EC79743EAAA44B87A0FABF3426CFA441"/>
      </w:placeholder>
    </w:sdtPr>
    <w:sdtContent>
      <w:p w14:paraId="7CF27B6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E9A1460" wp14:editId="380C6A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B3136CF" w14:textId="7FB5D144" w:rsidR="00A6486D" w:rsidRDefault="00A6486D" w:rsidP="00A6486D">
    <w:pPr>
      <w:pStyle w:val="KTZH-LayoutInfo3-Page1"/>
      <w:rPr>
        <w:sz w:val="21"/>
      </w:rPr>
    </w:pPr>
  </w:p>
  <w:p w14:paraId="41D75319" w14:textId="77777777" w:rsidR="00A6486D" w:rsidRDefault="00A6486D" w:rsidP="00A6486D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-1276790693"/>
      <w:placeholder>
        <w:docPart w:val="77E445E2BFFB4563AA1DF7A4285BF697"/>
      </w:placeholder>
      <w:showingPlcHdr/>
    </w:sdtPr>
    <w:sdtContent>
      <w:p w14:paraId="7C9BBCD8" w14:textId="77777777" w:rsidR="00A6486D" w:rsidRDefault="00A6486D" w:rsidP="00A6486D">
        <w:pPr>
          <w:pStyle w:val="KTZH-LayoutInfo2-Page1-Box"/>
          <w:framePr w:hRule="auto" w:wrap="notBeside" w:y="908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-766151373"/>
      <w:lock w:val="sdtLocked"/>
      <w:placeholder>
        <w:docPart w:val="5A03F8EDE58049F2A4070096AFE3BF8F"/>
      </w:placeholder>
      <w:showingPlcHdr/>
      <w:text w:multiLine="1"/>
    </w:sdtPr>
    <w:sdtContent>
      <w:p w14:paraId="7DA8B7B5" w14:textId="77777777" w:rsidR="00A6486D" w:rsidRPr="000055AB" w:rsidRDefault="00A6486D" w:rsidP="00A6486D">
        <w:pPr>
          <w:pStyle w:val="KTZH-LayoutInfo3-Page1"/>
          <w:framePr w:w="8505" w:wrap="notBeside" w:vAnchor="page" w:hAnchor="page" w:x="2467" w:y="908" w:anchorLock="1"/>
        </w:pPr>
        <w:r>
          <w:rPr>
            <w:rStyle w:val="Platzhaltertext"/>
          </w:rPr>
          <w:t>Amt einfügen…</w:t>
        </w:r>
      </w:p>
    </w:sdtContent>
  </w:sdt>
  <w:sdt>
    <w:sdtPr>
      <w:alias w:val="Direktion"/>
      <w:tag w:val="KTZH-Direktion"/>
      <w:id w:val="1519039645"/>
      <w:lock w:val="sdtLocked"/>
      <w:placeholder>
        <w:docPart w:val="E38B9C88D16549B5B383E4256C1D638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Content>
      <w:p w14:paraId="69EE8B15" w14:textId="77777777" w:rsidR="00D57B31" w:rsidRDefault="00D57B31" w:rsidP="00D57B31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CE9805DD6BAC400C9B9B212473C0E1E6"/>
      </w:placeholder>
    </w:sdtPr>
    <w:sdtContent>
      <w:p w14:paraId="1B8994E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F4EA535" wp14:editId="1724CC94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6AE06DE1"/>
    <w:multiLevelType w:val="multilevel"/>
    <w:tmpl w:val="D90C3548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Theme="minorHAnsi" w:hAnsiTheme="minorHAnsi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Theme="minorHAnsi" w:hAnsiTheme="minorHAnsi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3686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5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4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6"/>
  </w:num>
  <w:num w:numId="12" w16cid:durableId="16692111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8"/>
  </w:num>
  <w:num w:numId="14" w16cid:durableId="1764108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7"/>
  </w:num>
  <w:num w:numId="18" w16cid:durableId="9322769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 w:numId="30" w16cid:durableId="1329594813">
    <w:abstractNumId w:val="13"/>
  </w:num>
  <w:num w:numId="31" w16cid:durableId="1443305169">
    <w:abstractNumId w:val="7"/>
  </w:num>
  <w:num w:numId="32" w16cid:durableId="1780560532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5D"/>
    <w:rsid w:val="000121AE"/>
    <w:rsid w:val="00020F20"/>
    <w:rsid w:val="000339B5"/>
    <w:rsid w:val="000418A7"/>
    <w:rsid w:val="00041E44"/>
    <w:rsid w:val="000463C3"/>
    <w:rsid w:val="00066112"/>
    <w:rsid w:val="000663FC"/>
    <w:rsid w:val="00066C24"/>
    <w:rsid w:val="00067ED5"/>
    <w:rsid w:val="00071ABE"/>
    <w:rsid w:val="0007223B"/>
    <w:rsid w:val="000773B7"/>
    <w:rsid w:val="00084DE0"/>
    <w:rsid w:val="00085886"/>
    <w:rsid w:val="00086CB3"/>
    <w:rsid w:val="0008702C"/>
    <w:rsid w:val="000A1D90"/>
    <w:rsid w:val="000A6179"/>
    <w:rsid w:val="000B538B"/>
    <w:rsid w:val="000C3069"/>
    <w:rsid w:val="000C79D4"/>
    <w:rsid w:val="000C7B81"/>
    <w:rsid w:val="000F0D33"/>
    <w:rsid w:val="00103491"/>
    <w:rsid w:val="00103FB8"/>
    <w:rsid w:val="00124E6A"/>
    <w:rsid w:val="00127815"/>
    <w:rsid w:val="0013025B"/>
    <w:rsid w:val="001319BF"/>
    <w:rsid w:val="001369E5"/>
    <w:rsid w:val="001403E3"/>
    <w:rsid w:val="00143E8C"/>
    <w:rsid w:val="00145F5D"/>
    <w:rsid w:val="00147B21"/>
    <w:rsid w:val="00160AB5"/>
    <w:rsid w:val="001739CC"/>
    <w:rsid w:val="001802B2"/>
    <w:rsid w:val="0018565B"/>
    <w:rsid w:val="00186700"/>
    <w:rsid w:val="00192CA6"/>
    <w:rsid w:val="001A0903"/>
    <w:rsid w:val="001B1615"/>
    <w:rsid w:val="001B581A"/>
    <w:rsid w:val="001C33D8"/>
    <w:rsid w:val="001C4C94"/>
    <w:rsid w:val="001C74DB"/>
    <w:rsid w:val="001E1A07"/>
    <w:rsid w:val="001E5372"/>
    <w:rsid w:val="001F0D83"/>
    <w:rsid w:val="001F7CC9"/>
    <w:rsid w:val="0022110A"/>
    <w:rsid w:val="002214DB"/>
    <w:rsid w:val="00221C92"/>
    <w:rsid w:val="00222352"/>
    <w:rsid w:val="00225036"/>
    <w:rsid w:val="00227A51"/>
    <w:rsid w:val="00227DFD"/>
    <w:rsid w:val="0024133F"/>
    <w:rsid w:val="00243AD6"/>
    <w:rsid w:val="0024597A"/>
    <w:rsid w:val="00247B54"/>
    <w:rsid w:val="00254061"/>
    <w:rsid w:val="00263FCC"/>
    <w:rsid w:val="0027309D"/>
    <w:rsid w:val="00274439"/>
    <w:rsid w:val="00276FAD"/>
    <w:rsid w:val="00285FD6"/>
    <w:rsid w:val="00290776"/>
    <w:rsid w:val="0029270A"/>
    <w:rsid w:val="00292CA4"/>
    <w:rsid w:val="00293395"/>
    <w:rsid w:val="00294B8C"/>
    <w:rsid w:val="00296349"/>
    <w:rsid w:val="002A0F2A"/>
    <w:rsid w:val="002A504C"/>
    <w:rsid w:val="002A72FB"/>
    <w:rsid w:val="002B0147"/>
    <w:rsid w:val="002B09F5"/>
    <w:rsid w:val="002B3BC3"/>
    <w:rsid w:val="002B4F07"/>
    <w:rsid w:val="002C46DD"/>
    <w:rsid w:val="002C76A0"/>
    <w:rsid w:val="002D0F73"/>
    <w:rsid w:val="002E310D"/>
    <w:rsid w:val="002E6559"/>
    <w:rsid w:val="002F4D5D"/>
    <w:rsid w:val="002F50BF"/>
    <w:rsid w:val="002F5A76"/>
    <w:rsid w:val="0030611F"/>
    <w:rsid w:val="00310127"/>
    <w:rsid w:val="0031426C"/>
    <w:rsid w:val="00324325"/>
    <w:rsid w:val="00324BD8"/>
    <w:rsid w:val="003360E4"/>
    <w:rsid w:val="00337C57"/>
    <w:rsid w:val="0037123A"/>
    <w:rsid w:val="003758DA"/>
    <w:rsid w:val="00376058"/>
    <w:rsid w:val="00377795"/>
    <w:rsid w:val="00384A77"/>
    <w:rsid w:val="00384B6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E3881"/>
    <w:rsid w:val="003E5F76"/>
    <w:rsid w:val="003E625B"/>
    <w:rsid w:val="003F62E7"/>
    <w:rsid w:val="003F6E9E"/>
    <w:rsid w:val="003F731A"/>
    <w:rsid w:val="003F7834"/>
    <w:rsid w:val="00400E08"/>
    <w:rsid w:val="004062E2"/>
    <w:rsid w:val="00406798"/>
    <w:rsid w:val="00417045"/>
    <w:rsid w:val="00423BE4"/>
    <w:rsid w:val="00425564"/>
    <w:rsid w:val="00431404"/>
    <w:rsid w:val="00437AC8"/>
    <w:rsid w:val="00441FF7"/>
    <w:rsid w:val="0044366E"/>
    <w:rsid w:val="00447036"/>
    <w:rsid w:val="00447C97"/>
    <w:rsid w:val="0045011A"/>
    <w:rsid w:val="0045158C"/>
    <w:rsid w:val="00452E47"/>
    <w:rsid w:val="00457B91"/>
    <w:rsid w:val="00462CB5"/>
    <w:rsid w:val="0046443A"/>
    <w:rsid w:val="004659CC"/>
    <w:rsid w:val="00466E39"/>
    <w:rsid w:val="00472716"/>
    <w:rsid w:val="0047316D"/>
    <w:rsid w:val="00486BA1"/>
    <w:rsid w:val="00487E0E"/>
    <w:rsid w:val="00495799"/>
    <w:rsid w:val="00497EF1"/>
    <w:rsid w:val="004A37E8"/>
    <w:rsid w:val="004A7D58"/>
    <w:rsid w:val="004C14B9"/>
    <w:rsid w:val="004C1C23"/>
    <w:rsid w:val="004D09A0"/>
    <w:rsid w:val="004F3C51"/>
    <w:rsid w:val="00504734"/>
    <w:rsid w:val="00515C53"/>
    <w:rsid w:val="005200A6"/>
    <w:rsid w:val="00522C00"/>
    <w:rsid w:val="00524359"/>
    <w:rsid w:val="00527289"/>
    <w:rsid w:val="00531484"/>
    <w:rsid w:val="00536D7E"/>
    <w:rsid w:val="0054068C"/>
    <w:rsid w:val="005506D3"/>
    <w:rsid w:val="00552042"/>
    <w:rsid w:val="00552A38"/>
    <w:rsid w:val="005535A3"/>
    <w:rsid w:val="00555098"/>
    <w:rsid w:val="005601DE"/>
    <w:rsid w:val="005602CD"/>
    <w:rsid w:val="00563FDE"/>
    <w:rsid w:val="00567E06"/>
    <w:rsid w:val="0057016D"/>
    <w:rsid w:val="005715DC"/>
    <w:rsid w:val="00576E4B"/>
    <w:rsid w:val="005816F2"/>
    <w:rsid w:val="00584C4B"/>
    <w:rsid w:val="00585D57"/>
    <w:rsid w:val="005919F3"/>
    <w:rsid w:val="00594BD7"/>
    <w:rsid w:val="00597D92"/>
    <w:rsid w:val="005A1B0D"/>
    <w:rsid w:val="005A5F06"/>
    <w:rsid w:val="005A60DA"/>
    <w:rsid w:val="005B25D9"/>
    <w:rsid w:val="005B5EAF"/>
    <w:rsid w:val="005B6D58"/>
    <w:rsid w:val="005C50B5"/>
    <w:rsid w:val="005C524D"/>
    <w:rsid w:val="005D7921"/>
    <w:rsid w:val="005E096A"/>
    <w:rsid w:val="005E2926"/>
    <w:rsid w:val="005E5FFE"/>
    <w:rsid w:val="005F0768"/>
    <w:rsid w:val="005F1883"/>
    <w:rsid w:val="005F5BFE"/>
    <w:rsid w:val="005F79D0"/>
    <w:rsid w:val="00601431"/>
    <w:rsid w:val="00602402"/>
    <w:rsid w:val="00602EB7"/>
    <w:rsid w:val="00606999"/>
    <w:rsid w:val="006102B2"/>
    <w:rsid w:val="006103A8"/>
    <w:rsid w:val="006130E0"/>
    <w:rsid w:val="006203FC"/>
    <w:rsid w:val="00621905"/>
    <w:rsid w:val="006242A1"/>
    <w:rsid w:val="00625FA2"/>
    <w:rsid w:val="00632C5F"/>
    <w:rsid w:val="00637FA3"/>
    <w:rsid w:val="00643B18"/>
    <w:rsid w:val="0064757B"/>
    <w:rsid w:val="00650B7D"/>
    <w:rsid w:val="006519B8"/>
    <w:rsid w:val="00655343"/>
    <w:rsid w:val="006612E8"/>
    <w:rsid w:val="0067144C"/>
    <w:rsid w:val="006724FB"/>
    <w:rsid w:val="006751BA"/>
    <w:rsid w:val="00683CD8"/>
    <w:rsid w:val="006842E5"/>
    <w:rsid w:val="00692CF8"/>
    <w:rsid w:val="00693BE7"/>
    <w:rsid w:val="006953E0"/>
    <w:rsid w:val="00695E49"/>
    <w:rsid w:val="006A7B9D"/>
    <w:rsid w:val="006B04D0"/>
    <w:rsid w:val="006B1547"/>
    <w:rsid w:val="006B2321"/>
    <w:rsid w:val="006C0CC9"/>
    <w:rsid w:val="006C290C"/>
    <w:rsid w:val="006C3860"/>
    <w:rsid w:val="006C720F"/>
    <w:rsid w:val="006D1FA3"/>
    <w:rsid w:val="006D338C"/>
    <w:rsid w:val="006E1CAC"/>
    <w:rsid w:val="006E4F4E"/>
    <w:rsid w:val="006E64D3"/>
    <w:rsid w:val="006F0536"/>
    <w:rsid w:val="006F4F90"/>
    <w:rsid w:val="006F5D0E"/>
    <w:rsid w:val="006F6467"/>
    <w:rsid w:val="00700952"/>
    <w:rsid w:val="0070468D"/>
    <w:rsid w:val="00704A56"/>
    <w:rsid w:val="00707C0C"/>
    <w:rsid w:val="007213EC"/>
    <w:rsid w:val="00723170"/>
    <w:rsid w:val="00730E78"/>
    <w:rsid w:val="00731F88"/>
    <w:rsid w:val="00743BDA"/>
    <w:rsid w:val="00744FE1"/>
    <w:rsid w:val="00755271"/>
    <w:rsid w:val="007577C9"/>
    <w:rsid w:val="00772166"/>
    <w:rsid w:val="00772BFF"/>
    <w:rsid w:val="00780B6E"/>
    <w:rsid w:val="00780D74"/>
    <w:rsid w:val="00783227"/>
    <w:rsid w:val="007859D2"/>
    <w:rsid w:val="007913FD"/>
    <w:rsid w:val="00792BE6"/>
    <w:rsid w:val="007A423D"/>
    <w:rsid w:val="007A4338"/>
    <w:rsid w:val="007A658E"/>
    <w:rsid w:val="007B2E93"/>
    <w:rsid w:val="007C0CE9"/>
    <w:rsid w:val="007D200B"/>
    <w:rsid w:val="007E4CA1"/>
    <w:rsid w:val="007E4EFA"/>
    <w:rsid w:val="007F184D"/>
    <w:rsid w:val="00801DD0"/>
    <w:rsid w:val="0080653C"/>
    <w:rsid w:val="00807A00"/>
    <w:rsid w:val="00812488"/>
    <w:rsid w:val="0082518B"/>
    <w:rsid w:val="00826E4C"/>
    <w:rsid w:val="0082777E"/>
    <w:rsid w:val="00835005"/>
    <w:rsid w:val="00841F07"/>
    <w:rsid w:val="0084236F"/>
    <w:rsid w:val="00844115"/>
    <w:rsid w:val="00844DEF"/>
    <w:rsid w:val="00844FBC"/>
    <w:rsid w:val="00847BF9"/>
    <w:rsid w:val="008505A6"/>
    <w:rsid w:val="00850929"/>
    <w:rsid w:val="00850B72"/>
    <w:rsid w:val="008542E2"/>
    <w:rsid w:val="00864688"/>
    <w:rsid w:val="0086739F"/>
    <w:rsid w:val="008779F7"/>
    <w:rsid w:val="00881CA4"/>
    <w:rsid w:val="008974DB"/>
    <w:rsid w:val="0089778C"/>
    <w:rsid w:val="008B5998"/>
    <w:rsid w:val="008B71DC"/>
    <w:rsid w:val="008B7B5C"/>
    <w:rsid w:val="008C2654"/>
    <w:rsid w:val="008C4008"/>
    <w:rsid w:val="008C5C12"/>
    <w:rsid w:val="008D40AF"/>
    <w:rsid w:val="008E07D4"/>
    <w:rsid w:val="008E351F"/>
    <w:rsid w:val="008E3FE9"/>
    <w:rsid w:val="008E4C68"/>
    <w:rsid w:val="008F1CCD"/>
    <w:rsid w:val="008F6797"/>
    <w:rsid w:val="00900A73"/>
    <w:rsid w:val="009010F1"/>
    <w:rsid w:val="0090198E"/>
    <w:rsid w:val="0090406C"/>
    <w:rsid w:val="00906893"/>
    <w:rsid w:val="009109B8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32F5"/>
    <w:rsid w:val="00960812"/>
    <w:rsid w:val="00962858"/>
    <w:rsid w:val="009649BE"/>
    <w:rsid w:val="0096791B"/>
    <w:rsid w:val="0097327D"/>
    <w:rsid w:val="0097522E"/>
    <w:rsid w:val="009825A0"/>
    <w:rsid w:val="009848B5"/>
    <w:rsid w:val="009A266A"/>
    <w:rsid w:val="009A30D6"/>
    <w:rsid w:val="009A450D"/>
    <w:rsid w:val="009A4838"/>
    <w:rsid w:val="009A51A3"/>
    <w:rsid w:val="009B3BDA"/>
    <w:rsid w:val="009B6DEA"/>
    <w:rsid w:val="009C1591"/>
    <w:rsid w:val="009C7B90"/>
    <w:rsid w:val="009D5E19"/>
    <w:rsid w:val="009E0B52"/>
    <w:rsid w:val="009E7AA9"/>
    <w:rsid w:val="009F0279"/>
    <w:rsid w:val="009F25A0"/>
    <w:rsid w:val="009F5344"/>
    <w:rsid w:val="009F7E8C"/>
    <w:rsid w:val="00A12F8E"/>
    <w:rsid w:val="00A1368F"/>
    <w:rsid w:val="00A16E13"/>
    <w:rsid w:val="00A17593"/>
    <w:rsid w:val="00A17701"/>
    <w:rsid w:val="00A25A7D"/>
    <w:rsid w:val="00A27EB0"/>
    <w:rsid w:val="00A34820"/>
    <w:rsid w:val="00A4007A"/>
    <w:rsid w:val="00A40B22"/>
    <w:rsid w:val="00A42F83"/>
    <w:rsid w:val="00A43567"/>
    <w:rsid w:val="00A45ED5"/>
    <w:rsid w:val="00A51A7D"/>
    <w:rsid w:val="00A53C39"/>
    <w:rsid w:val="00A55792"/>
    <w:rsid w:val="00A61AB3"/>
    <w:rsid w:val="00A6486D"/>
    <w:rsid w:val="00A66766"/>
    <w:rsid w:val="00A676EE"/>
    <w:rsid w:val="00A67C68"/>
    <w:rsid w:val="00A73555"/>
    <w:rsid w:val="00A748C9"/>
    <w:rsid w:val="00A832E0"/>
    <w:rsid w:val="00A86FA0"/>
    <w:rsid w:val="00A902AD"/>
    <w:rsid w:val="00A91F16"/>
    <w:rsid w:val="00AA58F7"/>
    <w:rsid w:val="00AB4540"/>
    <w:rsid w:val="00AB45CB"/>
    <w:rsid w:val="00AC1E24"/>
    <w:rsid w:val="00AC2142"/>
    <w:rsid w:val="00AC636D"/>
    <w:rsid w:val="00AD069B"/>
    <w:rsid w:val="00AD1648"/>
    <w:rsid w:val="00AE3BDB"/>
    <w:rsid w:val="00AE7599"/>
    <w:rsid w:val="00AF2960"/>
    <w:rsid w:val="00AF5AC2"/>
    <w:rsid w:val="00AF7216"/>
    <w:rsid w:val="00B04B37"/>
    <w:rsid w:val="00B11094"/>
    <w:rsid w:val="00B1266E"/>
    <w:rsid w:val="00B154F6"/>
    <w:rsid w:val="00B16B69"/>
    <w:rsid w:val="00B234B9"/>
    <w:rsid w:val="00B2433B"/>
    <w:rsid w:val="00B266AE"/>
    <w:rsid w:val="00B27722"/>
    <w:rsid w:val="00B27E39"/>
    <w:rsid w:val="00B301E5"/>
    <w:rsid w:val="00B366F2"/>
    <w:rsid w:val="00B40941"/>
    <w:rsid w:val="00B43326"/>
    <w:rsid w:val="00B46794"/>
    <w:rsid w:val="00B47A09"/>
    <w:rsid w:val="00B529EF"/>
    <w:rsid w:val="00B533DD"/>
    <w:rsid w:val="00B61CD2"/>
    <w:rsid w:val="00B639C1"/>
    <w:rsid w:val="00B648F2"/>
    <w:rsid w:val="00B6530D"/>
    <w:rsid w:val="00B66F34"/>
    <w:rsid w:val="00B70027"/>
    <w:rsid w:val="00B800BA"/>
    <w:rsid w:val="00B82149"/>
    <w:rsid w:val="00B86336"/>
    <w:rsid w:val="00B87BFB"/>
    <w:rsid w:val="00B9191C"/>
    <w:rsid w:val="00B92F26"/>
    <w:rsid w:val="00B92F83"/>
    <w:rsid w:val="00B94E3B"/>
    <w:rsid w:val="00BA0A63"/>
    <w:rsid w:val="00BA18E2"/>
    <w:rsid w:val="00BB080E"/>
    <w:rsid w:val="00BB518D"/>
    <w:rsid w:val="00BC3C69"/>
    <w:rsid w:val="00BC6EB5"/>
    <w:rsid w:val="00BD6CD1"/>
    <w:rsid w:val="00BD6EF1"/>
    <w:rsid w:val="00BE0053"/>
    <w:rsid w:val="00BE4852"/>
    <w:rsid w:val="00BE57F6"/>
    <w:rsid w:val="00BE5D29"/>
    <w:rsid w:val="00BE62FA"/>
    <w:rsid w:val="00BF63FF"/>
    <w:rsid w:val="00C008AD"/>
    <w:rsid w:val="00C0156E"/>
    <w:rsid w:val="00C01D6B"/>
    <w:rsid w:val="00C02916"/>
    <w:rsid w:val="00C02B67"/>
    <w:rsid w:val="00C11488"/>
    <w:rsid w:val="00C1511E"/>
    <w:rsid w:val="00C164D2"/>
    <w:rsid w:val="00C17F0F"/>
    <w:rsid w:val="00C22646"/>
    <w:rsid w:val="00C30CC6"/>
    <w:rsid w:val="00C31750"/>
    <w:rsid w:val="00C35A73"/>
    <w:rsid w:val="00C401B1"/>
    <w:rsid w:val="00C43684"/>
    <w:rsid w:val="00C47F83"/>
    <w:rsid w:val="00C47FB5"/>
    <w:rsid w:val="00C64A90"/>
    <w:rsid w:val="00C67D22"/>
    <w:rsid w:val="00C70549"/>
    <w:rsid w:val="00C71D52"/>
    <w:rsid w:val="00C7529C"/>
    <w:rsid w:val="00C802E7"/>
    <w:rsid w:val="00C81773"/>
    <w:rsid w:val="00C81D46"/>
    <w:rsid w:val="00C82FA5"/>
    <w:rsid w:val="00C83CEC"/>
    <w:rsid w:val="00CA1E6E"/>
    <w:rsid w:val="00CA1FBF"/>
    <w:rsid w:val="00CB6235"/>
    <w:rsid w:val="00CC2E93"/>
    <w:rsid w:val="00CC476E"/>
    <w:rsid w:val="00CC5489"/>
    <w:rsid w:val="00CC6407"/>
    <w:rsid w:val="00CC7C98"/>
    <w:rsid w:val="00CD03F1"/>
    <w:rsid w:val="00CD18DD"/>
    <w:rsid w:val="00CD602C"/>
    <w:rsid w:val="00CD6F9E"/>
    <w:rsid w:val="00CF3310"/>
    <w:rsid w:val="00CF4ABE"/>
    <w:rsid w:val="00D01A0D"/>
    <w:rsid w:val="00D01A80"/>
    <w:rsid w:val="00D11D52"/>
    <w:rsid w:val="00D1518D"/>
    <w:rsid w:val="00D15426"/>
    <w:rsid w:val="00D15D07"/>
    <w:rsid w:val="00D17D9E"/>
    <w:rsid w:val="00D45932"/>
    <w:rsid w:val="00D475D6"/>
    <w:rsid w:val="00D56729"/>
    <w:rsid w:val="00D57B31"/>
    <w:rsid w:val="00D60768"/>
    <w:rsid w:val="00D61BDA"/>
    <w:rsid w:val="00D66EA4"/>
    <w:rsid w:val="00D75428"/>
    <w:rsid w:val="00D7676A"/>
    <w:rsid w:val="00D84699"/>
    <w:rsid w:val="00D87492"/>
    <w:rsid w:val="00D87FB2"/>
    <w:rsid w:val="00DA4C8A"/>
    <w:rsid w:val="00DC5378"/>
    <w:rsid w:val="00DD5248"/>
    <w:rsid w:val="00DD6595"/>
    <w:rsid w:val="00DF14B4"/>
    <w:rsid w:val="00DF50AF"/>
    <w:rsid w:val="00E15AFD"/>
    <w:rsid w:val="00E21DC5"/>
    <w:rsid w:val="00E21E29"/>
    <w:rsid w:val="00E21E56"/>
    <w:rsid w:val="00E234AB"/>
    <w:rsid w:val="00E24054"/>
    <w:rsid w:val="00E350E2"/>
    <w:rsid w:val="00E359A8"/>
    <w:rsid w:val="00E36E18"/>
    <w:rsid w:val="00E4327B"/>
    <w:rsid w:val="00E45571"/>
    <w:rsid w:val="00E6156A"/>
    <w:rsid w:val="00E62BC5"/>
    <w:rsid w:val="00E63E93"/>
    <w:rsid w:val="00E65634"/>
    <w:rsid w:val="00E6747F"/>
    <w:rsid w:val="00E71CC7"/>
    <w:rsid w:val="00E74B6E"/>
    <w:rsid w:val="00E75BA8"/>
    <w:rsid w:val="00E76033"/>
    <w:rsid w:val="00E8093A"/>
    <w:rsid w:val="00E82C5A"/>
    <w:rsid w:val="00E863C5"/>
    <w:rsid w:val="00E8660D"/>
    <w:rsid w:val="00E938CF"/>
    <w:rsid w:val="00E93C9B"/>
    <w:rsid w:val="00EA3D75"/>
    <w:rsid w:val="00EA5E99"/>
    <w:rsid w:val="00EB0619"/>
    <w:rsid w:val="00EC0FFB"/>
    <w:rsid w:val="00EC32B7"/>
    <w:rsid w:val="00EC3BFC"/>
    <w:rsid w:val="00ED072A"/>
    <w:rsid w:val="00ED49F8"/>
    <w:rsid w:val="00ED4A7D"/>
    <w:rsid w:val="00ED62C8"/>
    <w:rsid w:val="00EE087E"/>
    <w:rsid w:val="00EE2220"/>
    <w:rsid w:val="00EE52D5"/>
    <w:rsid w:val="00EF2721"/>
    <w:rsid w:val="00EF5190"/>
    <w:rsid w:val="00F0086A"/>
    <w:rsid w:val="00F0092F"/>
    <w:rsid w:val="00F06DAF"/>
    <w:rsid w:val="00F14FD5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71142"/>
    <w:rsid w:val="00F75D21"/>
    <w:rsid w:val="00F776D0"/>
    <w:rsid w:val="00F83745"/>
    <w:rsid w:val="00F91051"/>
    <w:rsid w:val="00FA17A6"/>
    <w:rsid w:val="00FA17D3"/>
    <w:rsid w:val="00FA1E64"/>
    <w:rsid w:val="00FA542E"/>
    <w:rsid w:val="00FB0D3F"/>
    <w:rsid w:val="00FB6A74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  <w:rsid w:val="00FF33A6"/>
    <w:rsid w:val="00FF6A8D"/>
    <w:rsid w:val="0647AB42"/>
    <w:rsid w:val="09873E64"/>
    <w:rsid w:val="22B3DA8C"/>
    <w:rsid w:val="506FCD97"/>
    <w:rsid w:val="5BF359FB"/>
    <w:rsid w:val="67BDA63C"/>
    <w:rsid w:val="6F8802D4"/>
    <w:rsid w:val="6F8D8C6E"/>
    <w:rsid w:val="7F94F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FE78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4D5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D45932"/>
    <w:pPr>
      <w:spacing w:line="270" w:lineRule="atLeast"/>
    </w:pPr>
    <w:rPr>
      <w:rFonts w:cs="System"/>
      <w:bCs/>
      <w:i/>
      <w:vanish/>
      <w:color w:val="BE0A5F"/>
      <w:spacing w:val="2"/>
      <w:sz w:val="21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D45932"/>
    <w:rPr>
      <w:rFonts w:cs="System"/>
      <w:bCs/>
      <w:i/>
      <w:vanish/>
      <w:color w:val="BE0A5F"/>
      <w:spacing w:val="2"/>
      <w:kern w:val="0"/>
      <w:szCs w:val="22"/>
      <w14:ligatures w14:val="none"/>
    </w:rPr>
  </w:style>
  <w:style w:type="paragraph" w:customStyle="1" w:styleId="Aufzhlung1">
    <w:name w:val="Aufzählung 1"/>
    <w:basedOn w:val="Listenabsatz"/>
    <w:uiPriority w:val="2"/>
    <w:qFormat/>
    <w:rsid w:val="003E5F76"/>
    <w:pPr>
      <w:numPr>
        <w:numId w:val="30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Aufzhlung2">
    <w:name w:val="Aufzählung 2"/>
    <w:basedOn w:val="Aufzhlung1"/>
    <w:uiPriority w:val="2"/>
    <w:rsid w:val="003E5F76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rsid w:val="003E5F76"/>
    <w:pPr>
      <w:numPr>
        <w:ilvl w:val="2"/>
      </w:numPr>
    </w:pPr>
  </w:style>
  <w:style w:type="paragraph" w:customStyle="1" w:styleId="KTZH-LayoutProjektname">
    <w:name w:val="KTZH-Layout: Projektname"/>
    <w:basedOn w:val="Untertitel"/>
    <w:next w:val="Standard"/>
    <w:uiPriority w:val="73"/>
    <w:rsid w:val="00B266AE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9191C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9191C"/>
    <w:pPr>
      <w:shd w:val="clear" w:color="auto" w:fill="F0FAFF"/>
      <w:spacing w:after="120" w:line="271" w:lineRule="auto"/>
    </w:pPr>
    <w:rPr>
      <w:sz w:val="21"/>
    </w:rPr>
  </w:style>
  <w:style w:type="paragraph" w:customStyle="1" w:styleId="KTZH-LayoutInfo3-Page1">
    <w:name w:val="KTZH-Layout: Info3-Page1"/>
    <w:basedOn w:val="Standard"/>
    <w:uiPriority w:val="77"/>
    <w:rsid w:val="00A6486D"/>
    <w:pPr>
      <w:spacing w:line="259" w:lineRule="auto"/>
    </w:pPr>
    <w:rPr>
      <w:sz w:val="16"/>
    </w:rPr>
  </w:style>
  <w:style w:type="character" w:customStyle="1" w:styleId="Formatvorlage1">
    <w:name w:val="Formatvorlage1"/>
    <w:basedOn w:val="Absatz-Standardschriftart"/>
    <w:uiPriority w:val="1"/>
    <w:rsid w:val="00B1266E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92F26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576E4B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576E4B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576E4B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576E4B"/>
    <w:rPr>
      <w:sz w:val="22"/>
    </w:rPr>
  </w:style>
  <w:style w:type="character" w:customStyle="1" w:styleId="Formatvorlage7">
    <w:name w:val="Formatvorlage7"/>
    <w:basedOn w:val="Absatz-Standardschriftart"/>
    <w:uiPriority w:val="1"/>
    <w:rsid w:val="00225036"/>
  </w:style>
  <w:style w:type="paragraph" w:customStyle="1" w:styleId="KTZH-LayoutUntertitel">
    <w:name w:val="KTZH-Layout: Untertitel"/>
    <w:basedOn w:val="Untertitel"/>
    <w:next w:val="Standard"/>
    <w:uiPriority w:val="73"/>
    <w:rsid w:val="0027309D"/>
    <w:pPr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9805DD6BAC400C9B9B212473C0E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1F3EBE-314B-4B6D-89E6-FE0F50B74AAC}"/>
      </w:docPartPr>
      <w:docPartBody>
        <w:p w:rsidR="00C01D6B" w:rsidRDefault="00C01D6B">
          <w:pPr>
            <w:pStyle w:val="CE9805DD6BAC400C9B9B212473C0E1E6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EC79743EAAA44B87A0FABF3426CFA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ED7020-5D50-4126-9FF5-4698BD49EE49}"/>
      </w:docPartPr>
      <w:docPartBody>
        <w:p w:rsidR="00C01D6B" w:rsidRDefault="00C01D6B">
          <w:pPr>
            <w:pStyle w:val="EC79743EAAA44B87A0FABF3426CFA44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50195EA2744FB4B022AE1DEE045A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C4D0A9-2B05-44F1-A4D8-C9ACCBA2CC43}"/>
      </w:docPartPr>
      <w:docPartBody>
        <w:p w:rsidR="00C01D6B" w:rsidRDefault="00C01D6B">
          <w:pPr>
            <w:pStyle w:val="F850195EA2744FB4B022AE1DEE045AD5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96BE89D3FAA64B2CBC7851D4F97CB7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C02BD5-8AD9-4C3F-8224-AC7DD9F19E5E}"/>
      </w:docPartPr>
      <w:docPartBody>
        <w:p w:rsidR="00C01D6B" w:rsidRDefault="00C01D6B">
          <w:pPr>
            <w:pStyle w:val="96BE89D3FAA64B2CBC7851D4F97CB702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233B9B5D7E34EA1A43E70E3A8D252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F77BF7-3170-4FC9-A3B0-D7F9C7D83824}"/>
      </w:docPartPr>
      <w:docPartBody>
        <w:p w:rsidR="00C01D6B" w:rsidRDefault="008B71DC" w:rsidP="008B71DC">
          <w:pPr>
            <w:pStyle w:val="E233B9B5D7E34EA1A43E70E3A8D252DF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96AB551398C4A1C9A4A295BF8D47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6960C1-6BA9-47D7-A039-7473D77DDC26}"/>
      </w:docPartPr>
      <w:docPartBody>
        <w:p w:rsidR="00C01D6B" w:rsidRDefault="00C01D6B">
          <w:pPr>
            <w:pStyle w:val="896AB551398C4A1C9A4A295BF8D47E61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11D28690F5BB48F38E07A53C5F31B5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09251-D472-4185-A178-0F8D2A98CB39}"/>
      </w:docPartPr>
      <w:docPartBody>
        <w:p w:rsidR="00C01D6B" w:rsidRDefault="008B71DC" w:rsidP="008B71DC">
          <w:pPr>
            <w:pStyle w:val="11D28690F5BB48F38E07A53C5F31B51F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1246DD8F6F94EC98FECA8F5EED2C0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008A7-DD30-4996-AA1F-83C98B0B415A}"/>
      </w:docPartPr>
      <w:docPartBody>
        <w:p w:rsidR="00C01D6B" w:rsidRDefault="008B71DC">
          <w:pPr>
            <w:pStyle w:val="41246DD8F6F94EC98FECA8F5EED2C082"/>
          </w:pPr>
          <w:r w:rsidRPr="00F2777F">
            <w:t xml:space="preserve">        </w:t>
          </w:r>
        </w:p>
      </w:docPartBody>
    </w:docPart>
    <w:docPart>
      <w:docPartPr>
        <w:name w:val="1DC509593E9245F993AE7B199FAAD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3FC5F0-9A3D-468A-A9A5-49E7F3AE0F2D}"/>
      </w:docPartPr>
      <w:docPartBody>
        <w:p w:rsidR="00C01D6B" w:rsidRDefault="00C01D6B">
          <w:pPr>
            <w:pStyle w:val="1DC509593E9245F993AE7B199FAADB22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127C90500F0D4B60BA2FF77F9F4A7D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3FFF26-E495-4EC6-B8A0-BEC052E72D6E}"/>
      </w:docPartPr>
      <w:docPartBody>
        <w:p w:rsidR="00C01D6B" w:rsidRDefault="008B71DC" w:rsidP="008B71DC">
          <w:pPr>
            <w:pStyle w:val="127C90500F0D4B60BA2FF77F9F4A7DD11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9C9998A690348508BD97B7CE390FE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96DF6-E005-423F-9A43-C01D1C6A48FC}"/>
      </w:docPartPr>
      <w:docPartBody>
        <w:p w:rsidR="009B28D2" w:rsidRDefault="00462CB5" w:rsidP="00462CB5">
          <w:pPr>
            <w:pStyle w:val="39C9998A690348508BD97B7CE390FE9C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6FFB86341144FC3B3CFE551AAC0B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647DC-73F1-4DF9-A98F-48B86977CA2E}"/>
      </w:docPartPr>
      <w:docPartBody>
        <w:p w:rsidR="009B28D2" w:rsidRDefault="008B71DC" w:rsidP="008B71DC">
          <w:pPr>
            <w:pStyle w:val="26FFB86341144FC3B3CFE551AAC0BB9A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54CD80FA57424A04B16B1751EBE82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A0883-7BDA-4124-9644-A0C2A28758AC}"/>
      </w:docPartPr>
      <w:docPartBody>
        <w:p w:rsidR="009B28D2" w:rsidRDefault="008B71DC" w:rsidP="008B71DC">
          <w:pPr>
            <w:pStyle w:val="54CD80FA57424A04B16B1751EBE8295F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7A19376A4DC45098E24AE14B74CC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E7943-C6A9-4BBB-B08F-EF117998FF70}"/>
      </w:docPartPr>
      <w:docPartBody>
        <w:p w:rsidR="009B28D2" w:rsidRDefault="00462CB5" w:rsidP="00462CB5">
          <w:pPr>
            <w:pStyle w:val="27A19376A4DC45098E24AE14B74CC4A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96C21D940B348B392DA9D80D09EFD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F4D39-6993-4410-AB28-D228FC688BD9}"/>
      </w:docPartPr>
      <w:docPartBody>
        <w:p w:rsidR="009B28D2" w:rsidRDefault="00462CB5" w:rsidP="00462CB5">
          <w:pPr>
            <w:pStyle w:val="696C21D940B348B392DA9D80D09EFD54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CA3F9976AAEA40AEB80ED95308820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D0B423-408C-456F-AF19-C3B133B48118}"/>
      </w:docPartPr>
      <w:docPartBody>
        <w:p w:rsidR="009B28D2" w:rsidRDefault="008B71DC" w:rsidP="008B71DC">
          <w:pPr>
            <w:pStyle w:val="CA3F9976AAEA40AEB80ED953088205C9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7E445E2BFFB4563AA1DF7A4285BF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9DDB49-3296-4E86-9751-94D3014F8196}"/>
      </w:docPartPr>
      <w:docPartBody>
        <w:p w:rsidR="009B28D2" w:rsidRDefault="008B71DC" w:rsidP="008B71DC">
          <w:pPr>
            <w:pStyle w:val="77E445E2BFFB4563AA1DF7A4285BF6971"/>
            <w:framePr w:wrap="notBeside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E38B9C88D16549B5B383E4256C1D63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F92400-0C58-49EE-B613-9054F120F923}"/>
      </w:docPartPr>
      <w:docPartBody>
        <w:p w:rsidR="00D14E81" w:rsidRDefault="008B71DC" w:rsidP="008B71DC">
          <w:pPr>
            <w:pStyle w:val="E38B9C88D16549B5B383E4256C1D63841"/>
            <w:framePr w:wrap="notBeside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5A03F8EDE58049F2A4070096AFE3BF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0F383B-0EA4-4CD2-AD44-8AC38193BB21}"/>
      </w:docPartPr>
      <w:docPartBody>
        <w:p w:rsidR="00855E92" w:rsidRDefault="008B71DC" w:rsidP="008B71DC">
          <w:pPr>
            <w:pStyle w:val="5A03F8EDE58049F2A4070096AFE3BF8F"/>
          </w:pPr>
          <w:r>
            <w:rPr>
              <w:rStyle w:val="Platzhaltertext"/>
            </w:rPr>
            <w:t>Amt einfügen…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B"/>
    <w:rsid w:val="0014400C"/>
    <w:rsid w:val="00192CA6"/>
    <w:rsid w:val="003758DA"/>
    <w:rsid w:val="0045158C"/>
    <w:rsid w:val="00462CB5"/>
    <w:rsid w:val="00655343"/>
    <w:rsid w:val="0067144C"/>
    <w:rsid w:val="00855E92"/>
    <w:rsid w:val="008974DB"/>
    <w:rsid w:val="008B71DC"/>
    <w:rsid w:val="009B28D2"/>
    <w:rsid w:val="00C01D6B"/>
    <w:rsid w:val="00D14E81"/>
    <w:rsid w:val="00EA3D75"/>
    <w:rsid w:val="00F1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8B71DC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CE9805DD6BAC400C9B9B212473C0E1E6">
    <w:name w:val="CE9805DD6BAC400C9B9B212473C0E1E6"/>
  </w:style>
  <w:style w:type="paragraph" w:customStyle="1" w:styleId="EC79743EAAA44B87A0FABF3426CFA441">
    <w:name w:val="EC79743EAAA44B87A0FABF3426CFA441"/>
  </w:style>
  <w:style w:type="paragraph" w:customStyle="1" w:styleId="F850195EA2744FB4B022AE1DEE045AD5">
    <w:name w:val="F850195EA2744FB4B022AE1DEE045AD5"/>
  </w:style>
  <w:style w:type="paragraph" w:customStyle="1" w:styleId="96BE89D3FAA64B2CBC7851D4F97CB702">
    <w:name w:val="96BE89D3FAA64B2CBC7851D4F97CB702"/>
  </w:style>
  <w:style w:type="paragraph" w:customStyle="1" w:styleId="896AB551398C4A1C9A4A295BF8D47E61">
    <w:name w:val="896AB551398C4A1C9A4A295BF8D47E61"/>
  </w:style>
  <w:style w:type="paragraph" w:customStyle="1" w:styleId="41246DD8F6F94EC98FECA8F5EED2C082">
    <w:name w:val="41246DD8F6F94EC98FECA8F5EED2C082"/>
  </w:style>
  <w:style w:type="paragraph" w:customStyle="1" w:styleId="1DC509593E9245F993AE7B199FAADB22">
    <w:name w:val="1DC509593E9245F993AE7B199FAADB22"/>
  </w:style>
  <w:style w:type="paragraph" w:customStyle="1" w:styleId="39C9998A690348508BD97B7CE390FE9C">
    <w:name w:val="39C9998A690348508BD97B7CE390FE9C"/>
    <w:rsid w:val="00462CB5"/>
  </w:style>
  <w:style w:type="paragraph" w:customStyle="1" w:styleId="27A19376A4DC45098E24AE14B74CC4A0">
    <w:name w:val="27A19376A4DC45098E24AE14B74CC4A0"/>
    <w:rsid w:val="00462CB5"/>
  </w:style>
  <w:style w:type="paragraph" w:customStyle="1" w:styleId="696C21D940B348B392DA9D80D09EFD54">
    <w:name w:val="696C21D940B348B392DA9D80D09EFD54"/>
    <w:rsid w:val="00462CB5"/>
  </w:style>
  <w:style w:type="paragraph" w:customStyle="1" w:styleId="CA3F9976AAEA40AEB80ED953088205C91">
    <w:name w:val="CA3F9976AAEA40AEB80ED953088205C91"/>
    <w:rsid w:val="008B71DC"/>
    <w:pPr>
      <w:numPr>
        <w:ilvl w:val="1"/>
      </w:numPr>
      <w:spacing w:before="240" w:after="280" w:line="247" w:lineRule="auto"/>
      <w:contextualSpacing/>
    </w:pPr>
    <w:rPr>
      <w:rFonts w:asciiTheme="majorHAnsi" w:hAnsiTheme="majorHAnsi"/>
      <w:kern w:val="0"/>
      <w:sz w:val="21"/>
      <w:szCs w:val="22"/>
      <w:lang w:eastAsia="en-US"/>
    </w:rPr>
  </w:style>
  <w:style w:type="paragraph" w:customStyle="1" w:styleId="26FFB86341144FC3B3CFE551AAC0BB9A">
    <w:name w:val="26FFB86341144FC3B3CFE551AAC0BB9A"/>
    <w:rsid w:val="008B71DC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54CD80FA57424A04B16B1751EBE8295F">
    <w:name w:val="54CD80FA57424A04B16B1751EBE8295F"/>
    <w:rsid w:val="008B71DC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E233B9B5D7E34EA1A43E70E3A8D252DF">
    <w:name w:val="E233B9B5D7E34EA1A43E70E3A8D252DF"/>
    <w:rsid w:val="008B71DC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1D28690F5BB48F38E07A53C5F31B51F">
    <w:name w:val="11D28690F5BB48F38E07A53C5F31B51F"/>
    <w:rsid w:val="008B71DC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27C90500F0D4B60BA2FF77F9F4A7DD11">
    <w:name w:val="127C90500F0D4B60BA2FF77F9F4A7DD11"/>
    <w:rsid w:val="008B71DC"/>
    <w:pPr>
      <w:framePr w:w="3686" w:h="1701" w:hRule="exact" w:wrap="around" w:vAnchor="page" w:hAnchor="page" w:xAlign="right" w:y="426" w:anchorLock="1"/>
      <w:spacing w:after="0" w:line="259" w:lineRule="auto"/>
      <w:ind w:right="567"/>
    </w:pPr>
    <w:rPr>
      <w:rFonts w:eastAsiaTheme="minorHAnsi"/>
      <w:noProof/>
      <w:kern w:val="0"/>
      <w:sz w:val="16"/>
      <w:szCs w:val="21"/>
      <w:lang w:eastAsia="en-US"/>
    </w:rPr>
  </w:style>
  <w:style w:type="paragraph" w:customStyle="1" w:styleId="77E445E2BFFB4563AA1DF7A4285BF6971">
    <w:name w:val="77E445E2BFFB4563AA1DF7A4285BF6971"/>
    <w:rsid w:val="008B71DC"/>
    <w:pPr>
      <w:framePr w:w="8505" w:h="340" w:wrap="notBeside" w:vAnchor="page" w:hAnchor="page" w:x="2467" w:y="1084" w:anchorLock="1"/>
      <w:spacing w:after="20" w:line="192" w:lineRule="auto"/>
      <w:contextualSpacing/>
    </w:pPr>
    <w:rPr>
      <w:rFonts w:asciiTheme="majorHAnsi" w:eastAsiaTheme="minorHAnsi" w:hAnsiTheme="majorHAnsi"/>
      <w:noProof/>
      <w:kern w:val="0"/>
      <w:sz w:val="32"/>
      <w:szCs w:val="21"/>
      <w:lang w:eastAsia="en-US"/>
    </w:rPr>
  </w:style>
  <w:style w:type="paragraph" w:customStyle="1" w:styleId="5A03F8EDE58049F2A4070096AFE3BF8F">
    <w:name w:val="5A03F8EDE58049F2A4070096AFE3BF8F"/>
    <w:rsid w:val="008B71DC"/>
    <w:pPr>
      <w:spacing w:after="0" w:line="259" w:lineRule="auto"/>
    </w:pPr>
    <w:rPr>
      <w:rFonts w:eastAsiaTheme="minorHAnsi"/>
      <w:kern w:val="0"/>
      <w:sz w:val="16"/>
      <w:szCs w:val="21"/>
      <w:lang w:eastAsia="en-US"/>
    </w:rPr>
  </w:style>
  <w:style w:type="paragraph" w:customStyle="1" w:styleId="E38B9C88D16549B5B383E4256C1D63841">
    <w:name w:val="E38B9C88D16549B5B383E4256C1D63841"/>
    <w:rsid w:val="008B71DC"/>
    <w:pPr>
      <w:framePr w:w="8505" w:h="340" w:wrap="notBeside" w:vAnchor="page" w:hAnchor="page" w:x="2467" w:y="1084" w:anchorLock="1"/>
      <w:spacing w:after="20" w:line="192" w:lineRule="auto"/>
      <w:contextualSpacing/>
    </w:pPr>
    <w:rPr>
      <w:rFonts w:asciiTheme="majorHAnsi" w:eastAsiaTheme="minorHAnsi" w:hAnsiTheme="majorHAnsi"/>
      <w:noProof/>
      <w:kern w:val="0"/>
      <w:sz w:val="32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4F963-1628-4E51-B7E1-D776A4EA6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CFCAB2-45A5-47E3-BD86-5A7004357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2FDE4-3477-4BFB-AF56-9E0CBFB2D6AC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Prototypdokumentation-KTZH-v1-01.dotx</Template>
  <TotalTime>0</TotalTime>
  <Pages>6</Pages>
  <Words>773</Words>
  <Characters>5343</Characters>
  <Application>Microsoft Office Word</Application>
  <DocSecurity>0</DocSecurity>
  <Lines>485</Lines>
  <Paragraphs>265</Paragraphs>
  <ScaleCrop>false</ScaleCrop>
  <Company/>
  <LinksUpToDate>false</LinksUpToDate>
  <CharactersWithSpaces>5851</CharactersWithSpaces>
  <SharedDoc>false</SharedDoc>
  <HLinks>
    <vt:vector size="156" baseType="variant">
      <vt:variant>
        <vt:i4>1376314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_Toc239417020</vt:lpwstr>
      </vt:variant>
      <vt:variant>
        <vt:i4>1441850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_Toc239417019</vt:lpwstr>
      </vt:variant>
      <vt:variant>
        <vt:i4>1441850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_Toc239417018</vt:lpwstr>
      </vt:variant>
      <vt:variant>
        <vt:i4>1441850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_Toc239417017</vt:lpwstr>
      </vt:variant>
      <vt:variant>
        <vt:i4>1441850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_Toc239417016</vt:lpwstr>
      </vt:variant>
      <vt:variant>
        <vt:i4>1441850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_Toc239417015</vt:lpwstr>
      </vt:variant>
      <vt:variant>
        <vt:i4>1441850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_Toc239417014</vt:lpwstr>
      </vt:variant>
      <vt:variant>
        <vt:i4>1441850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_Toc239417013</vt:lpwstr>
      </vt:variant>
      <vt:variant>
        <vt:i4>1441850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_Toc239417012</vt:lpwstr>
      </vt:variant>
      <vt:variant>
        <vt:i4>1441850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_Toc239417011</vt:lpwstr>
      </vt:variant>
      <vt:variant>
        <vt:i4>1441850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_Toc239417010</vt:lpwstr>
      </vt:variant>
      <vt:variant>
        <vt:i4>1507386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_Toc239417009</vt:lpwstr>
      </vt:variant>
      <vt:variant>
        <vt:i4>1507386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_Toc239417008</vt:lpwstr>
      </vt:variant>
      <vt:variant>
        <vt:i4>1507386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_Toc239417007</vt:lpwstr>
      </vt:variant>
      <vt:variant>
        <vt:i4>1507386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_Toc239417006</vt:lpwstr>
      </vt:variant>
      <vt:variant>
        <vt:i4>1507386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_Toc239417005</vt:lpwstr>
      </vt:variant>
      <vt:variant>
        <vt:i4>1507386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_Toc239417004</vt:lpwstr>
      </vt:variant>
      <vt:variant>
        <vt:i4>1507386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_Toc239417003</vt:lpwstr>
      </vt:variant>
      <vt:variant>
        <vt:i4>1507386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_Toc239417002</vt:lpwstr>
      </vt:variant>
      <vt:variant>
        <vt:i4>1507386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_Toc239417001</vt:lpwstr>
      </vt:variant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_Toc239417000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_Toc239416999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_Toc239416998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_Toc239416997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_Toc239416996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_Toc239416995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Evaluationsbericht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