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50F66" w14:textId="77777777" w:rsidR="00601CFA" w:rsidRDefault="00601CFA" w:rsidP="00601CFA">
      <w:pPr>
        <w:pStyle w:val="KTZH-LayoutDokumenttitel"/>
      </w:pPr>
      <w:bookmarkStart w:id="0" w:name="_Toc239269200"/>
      <w:r>
        <w:t>Projektschlussbeurteilung</w:t>
      </w:r>
      <w:bookmarkEnd w:id="0"/>
    </w:p>
    <w:p w14:paraId="121CAB54" w14:textId="77777777" w:rsidR="003A0A9E" w:rsidRDefault="00F4621C" w:rsidP="00601CFA">
      <w:pPr>
        <w:pStyle w:val="KTZH-LayoutProjektname"/>
      </w:pPr>
      <w:sdt>
        <w:sdtPr>
          <w:alias w:val="Projektname (Dok-Eigenschaft)"/>
          <w:tag w:val="KTZH-Projektname"/>
          <w:id w:val="-1774546734"/>
          <w:lock w:val="sdtLocked"/>
          <w:placeholder>
            <w:docPart w:val="29878F7F11CA4A52A04428B1988F5DC9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 w:multiLine="1"/>
        </w:sdtPr>
        <w:sdtEndPr/>
        <w:sdtContent>
          <w:r w:rsidR="0046547C" w:rsidRPr="009E2D86">
            <w:rPr>
              <w:rStyle w:val="Platzhaltertext"/>
            </w:rPr>
            <w:t>[</w:t>
          </w:r>
          <w:r w:rsidR="0046547C">
            <w:rPr>
              <w:rStyle w:val="Platzhaltertext"/>
            </w:rPr>
            <w:t>Projektname einfügen…</w:t>
          </w:r>
          <w:r w:rsidR="0046547C" w:rsidRPr="009E2D86">
            <w:rPr>
              <w:rStyle w:val="Platzhaltertext"/>
            </w:rPr>
            <w:t>]</w:t>
          </w:r>
        </w:sdtContent>
      </w:sdt>
    </w:p>
    <w:p w14:paraId="70E55EE0" w14:textId="77777777" w:rsidR="007F2DA4" w:rsidRPr="00FF69CD" w:rsidRDefault="007F2DA4" w:rsidP="007F2DA4">
      <w:pPr>
        <w:pStyle w:val="KTZH-LayoutMarginale"/>
        <w:framePr w:wrap="around"/>
        <w:rPr>
          <w:sz w:val="22"/>
          <w:szCs w:val="22"/>
        </w:rPr>
      </w:pPr>
      <w:r w:rsidRPr="00FF69CD">
        <w:rPr>
          <w:sz w:val="22"/>
          <w:szCs w:val="22"/>
        </w:rPr>
        <w:t>Auftraggeber/in</w:t>
      </w:r>
    </w:p>
    <w:sdt>
      <w:sdtPr>
        <w:alias w:val="Auftraggeber/in"/>
        <w:tag w:val="KTZH-Auftraggeber/in"/>
        <w:id w:val="918376838"/>
        <w:lock w:val="sdtLocked"/>
        <w:placeholder>
          <w:docPart w:val="91F97F21E9954469A0DC1ADB2A82A0BD"/>
        </w:placeholder>
        <w:showingPlcHdr/>
        <w:text w:multiLine="1"/>
      </w:sdtPr>
      <w:sdtEndPr/>
      <w:sdtContent>
        <w:p w14:paraId="2A759B68" w14:textId="77777777" w:rsidR="007F2DA4" w:rsidRDefault="007F2DA4" w:rsidP="00F817FB">
          <w:pPr>
            <w:pStyle w:val="KTZH-LayoutMetadaten"/>
          </w:pPr>
          <w:r>
            <w:rPr>
              <w:rStyle w:val="Platzhaltertext"/>
            </w:rPr>
            <w:t>Auftraggeber/in einfügen…</w:t>
          </w:r>
        </w:p>
      </w:sdtContent>
    </w:sdt>
    <w:p w14:paraId="7CD7AB23" w14:textId="77777777" w:rsidR="007F2DA4" w:rsidRPr="00FF69CD" w:rsidRDefault="007F2DA4" w:rsidP="007F2DA4">
      <w:pPr>
        <w:pStyle w:val="KTZH-LayoutMarginale"/>
        <w:framePr w:wrap="around"/>
        <w:rPr>
          <w:sz w:val="22"/>
          <w:szCs w:val="22"/>
        </w:rPr>
      </w:pPr>
      <w:r w:rsidRPr="00FF69CD">
        <w:rPr>
          <w:sz w:val="22"/>
          <w:szCs w:val="22"/>
        </w:rPr>
        <w:t>Projektleiter/in</w:t>
      </w:r>
    </w:p>
    <w:sdt>
      <w:sdtPr>
        <w:alias w:val="Projektleiter/in"/>
        <w:tag w:val="KTZH-Projektleiter/in"/>
        <w:id w:val="-1635627549"/>
        <w:lock w:val="sdtLocked"/>
        <w:placeholder>
          <w:docPart w:val="47998297CD2841FB90AB81ED57DE85A7"/>
        </w:placeholder>
        <w:showingPlcHdr/>
        <w:text w:multiLine="1"/>
      </w:sdtPr>
      <w:sdtEndPr/>
      <w:sdtContent>
        <w:p w14:paraId="78CD4D0E" w14:textId="77777777" w:rsidR="007F2DA4" w:rsidRDefault="007F2DA4" w:rsidP="00F817FB">
          <w:pPr>
            <w:pStyle w:val="KTZH-LayoutMetadaten"/>
          </w:pPr>
          <w:r>
            <w:rPr>
              <w:rStyle w:val="Platzhaltertext"/>
            </w:rPr>
            <w:t>Projektleiter/in einfügen…</w:t>
          </w:r>
        </w:p>
      </w:sdtContent>
    </w:sdt>
    <w:p w14:paraId="77120F4A" w14:textId="77777777" w:rsidR="007F2DA4" w:rsidRPr="00FF69CD" w:rsidRDefault="007F2DA4" w:rsidP="007F2DA4">
      <w:pPr>
        <w:pStyle w:val="KTZH-LayoutMarginale"/>
        <w:framePr w:wrap="around"/>
        <w:rPr>
          <w:sz w:val="22"/>
          <w:szCs w:val="22"/>
        </w:rPr>
      </w:pPr>
      <w:r w:rsidRPr="00FF69CD">
        <w:rPr>
          <w:sz w:val="22"/>
          <w:szCs w:val="22"/>
        </w:rPr>
        <w:t>Status</w:t>
      </w:r>
    </w:p>
    <w:sdt>
      <w:sdtPr>
        <w:alias w:val="Status"/>
        <w:tag w:val="Status"/>
        <w:id w:val="1092124244"/>
        <w:lock w:val="sdtLocked"/>
        <w:placeholder>
          <w:docPart w:val="47C6C5C9112A411C9720F18492746B10"/>
        </w:placeholder>
        <w:comboBox>
          <w:listItem w:value="Bitte wählen..."/>
          <w:listItem w:displayText="in Arbeit" w:value="in Arbeit"/>
          <w:listItem w:displayText="in Prüfung" w:value="in Prüfung"/>
          <w:listItem w:displayText="genehmigt zur Nutzung" w:value="genehmigt zur Nutzung"/>
        </w:comboBox>
      </w:sdtPr>
      <w:sdtEndPr/>
      <w:sdtContent>
        <w:p w14:paraId="0AE177CE" w14:textId="77777777" w:rsidR="007F2DA4" w:rsidRDefault="007F2DA4" w:rsidP="00F817FB">
          <w:pPr>
            <w:pStyle w:val="KTZH-LayoutMetadaten"/>
          </w:pPr>
          <w:r>
            <w:t>in Arbeit</w:t>
          </w:r>
        </w:p>
      </w:sdtContent>
    </w:sdt>
    <w:p w14:paraId="06BDDF4C" w14:textId="77777777" w:rsidR="007F2DA4" w:rsidRPr="00FF69CD" w:rsidRDefault="007F2DA4" w:rsidP="007F2DA4">
      <w:pPr>
        <w:pStyle w:val="KTZH-LayoutMarginale"/>
        <w:framePr w:wrap="around"/>
        <w:rPr>
          <w:sz w:val="22"/>
          <w:szCs w:val="22"/>
        </w:rPr>
      </w:pPr>
      <w:r w:rsidRPr="00FF69CD">
        <w:rPr>
          <w:sz w:val="22"/>
          <w:szCs w:val="22"/>
        </w:rPr>
        <w:t>Klassifizierung</w:t>
      </w:r>
    </w:p>
    <w:sdt>
      <w:sdtPr>
        <w:alias w:val="Klassifizierung"/>
        <w:tag w:val="Klassifizierung"/>
        <w:id w:val="-1681420117"/>
        <w:lock w:val="sdtLocked"/>
        <w:placeholder>
          <w:docPart w:val="5AAF406A9DDA4040A901D24225B2E991"/>
        </w:placeholder>
        <w:comboBox>
          <w:listItem w:value="Bitte wählen..."/>
          <w:listItem w:displayText="Öffentlich" w:value="Öffentlich"/>
          <w:listItem w:displayText="Intern" w:value="Intern"/>
          <w:listItem w:displayText="Vertraulich" w:value="Vertraulich"/>
          <w:listItem w:displayText="Geheim" w:value="Geheim"/>
        </w:comboBox>
      </w:sdtPr>
      <w:sdtEndPr/>
      <w:sdtContent>
        <w:p w14:paraId="3D2C28B2" w14:textId="77777777" w:rsidR="009E4172" w:rsidRDefault="007F2DA4" w:rsidP="007E3B5D">
          <w:pPr>
            <w:pStyle w:val="KTZH-LayoutMetadaten"/>
          </w:pPr>
          <w:r>
            <w:t>Intern</w:t>
          </w:r>
        </w:p>
      </w:sdtContent>
    </w:sdt>
    <w:p w14:paraId="62221672" w14:textId="77777777" w:rsidR="007A423D" w:rsidRDefault="007A423D" w:rsidP="007F2DA4">
      <w:pPr>
        <w:pStyle w:val="KTZH-LayoutUntertitel"/>
      </w:pPr>
      <w:bookmarkStart w:id="1" w:name="_Toc239269201"/>
      <w:r w:rsidRPr="00FE5460">
        <w:t>Änderungsverzeichnis</w:t>
      </w:r>
      <w:bookmarkEnd w:id="1"/>
    </w:p>
    <w:tbl>
      <w:tblPr>
        <w:tblStyle w:val="KTZH-TabelleHermes"/>
        <w:tblW w:w="0" w:type="auto"/>
        <w:tblLayout w:type="fixed"/>
        <w:tblLook w:val="0420" w:firstRow="1" w:lastRow="0" w:firstColumn="0" w:lastColumn="0" w:noHBand="0" w:noVBand="1"/>
        <w:tblCaption w:val="Tabelle: Änderungsverzeichnis"/>
      </w:tblPr>
      <w:tblGrid>
        <w:gridCol w:w="1276"/>
        <w:gridCol w:w="1134"/>
        <w:gridCol w:w="3827"/>
        <w:gridCol w:w="2268"/>
      </w:tblGrid>
      <w:tr w:rsidR="00F660C1" w14:paraId="508FD283" w14:textId="77777777" w:rsidTr="009711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76" w:type="dxa"/>
          </w:tcPr>
          <w:p w14:paraId="50C3EED3" w14:textId="77777777" w:rsidR="00F660C1" w:rsidRDefault="0057016D" w:rsidP="00F817FB">
            <w:pPr>
              <w:pStyle w:val="tabelleheader"/>
            </w:pPr>
            <w:r w:rsidRPr="0057016D">
              <w:t>Datum</w:t>
            </w:r>
          </w:p>
        </w:tc>
        <w:tc>
          <w:tcPr>
            <w:tcW w:w="1134" w:type="dxa"/>
          </w:tcPr>
          <w:p w14:paraId="07AE0593" w14:textId="77777777" w:rsidR="00F660C1" w:rsidRDefault="0057016D" w:rsidP="00F817FB">
            <w:pPr>
              <w:pStyle w:val="tabelleheader"/>
            </w:pPr>
            <w:r w:rsidRPr="0057016D">
              <w:t>Version</w:t>
            </w:r>
          </w:p>
        </w:tc>
        <w:tc>
          <w:tcPr>
            <w:tcW w:w="3827" w:type="dxa"/>
          </w:tcPr>
          <w:p w14:paraId="3A18819D" w14:textId="77777777" w:rsidR="00F660C1" w:rsidRDefault="0057016D" w:rsidP="00F817FB">
            <w:pPr>
              <w:pStyle w:val="tabelleheader"/>
            </w:pPr>
            <w:r w:rsidRPr="0057016D">
              <w:t>Änderung</w:t>
            </w:r>
          </w:p>
        </w:tc>
        <w:tc>
          <w:tcPr>
            <w:tcW w:w="2268" w:type="dxa"/>
          </w:tcPr>
          <w:p w14:paraId="59313A20" w14:textId="77777777" w:rsidR="00F660C1" w:rsidRDefault="0057016D" w:rsidP="00F817FB">
            <w:pPr>
              <w:pStyle w:val="tabelleheader"/>
            </w:pPr>
            <w:r w:rsidRPr="0057016D">
              <w:t>Autor/in</w:t>
            </w:r>
          </w:p>
        </w:tc>
      </w:tr>
      <w:tr w:rsidR="00F660C1" w14:paraId="7F3A8B65" w14:textId="77777777" w:rsidTr="009711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sdt>
          <w:sdtPr>
            <w:alias w:val="Datum"/>
            <w:tag w:val="Datum"/>
            <w:id w:val="775907865"/>
            <w:placeholder>
              <w:docPart w:val="3761715815F948CBB3AD1355C3A19B10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276" w:type="dxa"/>
              </w:tcPr>
              <w:p w14:paraId="388BD337" w14:textId="77777777" w:rsidR="00F660C1" w:rsidRDefault="008505A6" w:rsidP="00452E47">
                <w:r w:rsidRPr="004969F9">
                  <w:rPr>
                    <w:rStyle w:val="Platzhaltertext"/>
                  </w:rPr>
                  <w:t>Datum</w:t>
                </w:r>
                <w:r>
                  <w:rPr>
                    <w:rStyle w:val="Platzhaltertext"/>
                  </w:rPr>
                  <w:t>…</w:t>
                </w:r>
              </w:p>
            </w:tc>
          </w:sdtContent>
        </w:sdt>
        <w:tc>
          <w:tcPr>
            <w:tcW w:w="1134" w:type="dxa"/>
          </w:tcPr>
          <w:p w14:paraId="6732C6D6" w14:textId="77777777" w:rsidR="00F660C1" w:rsidRDefault="008505A6" w:rsidP="00452E47">
            <w:r>
              <w:t>0.1</w:t>
            </w:r>
          </w:p>
        </w:tc>
        <w:sdt>
          <w:sdtPr>
            <w:alias w:val="Änderung"/>
            <w:tag w:val="Änderung"/>
            <w:id w:val="-394506425"/>
            <w:placeholder>
              <w:docPart w:val="90D56797F58946299E61F7709F46CF78"/>
            </w:placeholder>
            <w:text w:multiLine="1"/>
          </w:sdtPr>
          <w:sdtEndPr/>
          <w:sdtContent>
            <w:tc>
              <w:tcPr>
                <w:tcW w:w="3827" w:type="dxa"/>
              </w:tcPr>
              <w:p w14:paraId="2202E220" w14:textId="77777777" w:rsidR="00F660C1" w:rsidRDefault="008D40AF" w:rsidP="00452E47">
                <w:r>
                  <w:t>Erste Version</w:t>
                </w:r>
              </w:p>
            </w:tc>
          </w:sdtContent>
        </w:sdt>
        <w:sdt>
          <w:sdtPr>
            <w:alias w:val="Autor/in"/>
            <w:tag w:val="KTZH-Autor"/>
            <w:id w:val="-1111817574"/>
            <w:placeholder>
              <w:docPart w:val="966254AD642A4A03B0BB00F9E2D116CF"/>
            </w:placeholder>
            <w:showingPlcHdr/>
            <w:text w:multiLine="1"/>
          </w:sdtPr>
          <w:sdtEndPr/>
          <w:sdtContent>
            <w:tc>
              <w:tcPr>
                <w:tcW w:w="2268" w:type="dxa"/>
              </w:tcPr>
              <w:p w14:paraId="63A9AC0E" w14:textId="77777777" w:rsidR="00F660C1" w:rsidRDefault="008D40AF" w:rsidP="00452E47">
                <w:r>
                  <w:rPr>
                    <w:rStyle w:val="Platzhaltertext"/>
                  </w:rPr>
                  <w:t>Vorname Name</w:t>
                </w:r>
                <w:r w:rsidR="008505A6">
                  <w:rPr>
                    <w:rStyle w:val="Platzhaltertext"/>
                  </w:rPr>
                  <w:t>…</w:t>
                </w:r>
              </w:p>
            </w:tc>
          </w:sdtContent>
        </w:sdt>
      </w:tr>
      <w:tr w:rsidR="00F660C1" w14:paraId="206A6303" w14:textId="77777777" w:rsidTr="0097111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6" w:type="dxa"/>
          </w:tcPr>
          <w:p w14:paraId="04029AA1" w14:textId="77777777" w:rsidR="00F660C1" w:rsidRDefault="00F660C1" w:rsidP="00452E47"/>
        </w:tc>
        <w:tc>
          <w:tcPr>
            <w:tcW w:w="1134" w:type="dxa"/>
          </w:tcPr>
          <w:p w14:paraId="72F2CC8E" w14:textId="77777777" w:rsidR="00F660C1" w:rsidRDefault="00F660C1" w:rsidP="00452E47"/>
        </w:tc>
        <w:tc>
          <w:tcPr>
            <w:tcW w:w="3827" w:type="dxa"/>
          </w:tcPr>
          <w:p w14:paraId="679E5B05" w14:textId="77777777" w:rsidR="00F660C1" w:rsidRDefault="00F660C1" w:rsidP="00452E47"/>
        </w:tc>
        <w:tc>
          <w:tcPr>
            <w:tcW w:w="2268" w:type="dxa"/>
          </w:tcPr>
          <w:p w14:paraId="4116BD56" w14:textId="77777777" w:rsidR="00F660C1" w:rsidRDefault="00F660C1" w:rsidP="00452E47"/>
        </w:tc>
      </w:tr>
      <w:tr w:rsidR="00452E47" w14:paraId="21B92B49" w14:textId="77777777" w:rsidTr="009711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6" w:type="dxa"/>
          </w:tcPr>
          <w:p w14:paraId="2C652A9B" w14:textId="77777777" w:rsidR="00F660C1" w:rsidRDefault="00F660C1" w:rsidP="00452E47"/>
        </w:tc>
        <w:tc>
          <w:tcPr>
            <w:tcW w:w="1134" w:type="dxa"/>
          </w:tcPr>
          <w:p w14:paraId="40203ED8" w14:textId="77777777" w:rsidR="00F660C1" w:rsidRDefault="00F660C1" w:rsidP="00452E47"/>
        </w:tc>
        <w:tc>
          <w:tcPr>
            <w:tcW w:w="3827" w:type="dxa"/>
          </w:tcPr>
          <w:p w14:paraId="3017C9B3" w14:textId="77777777" w:rsidR="00F660C1" w:rsidRDefault="00F660C1" w:rsidP="00452E47"/>
        </w:tc>
        <w:tc>
          <w:tcPr>
            <w:tcW w:w="2268" w:type="dxa"/>
          </w:tcPr>
          <w:p w14:paraId="1BA19AB7" w14:textId="77777777" w:rsidR="00F660C1" w:rsidRDefault="00F660C1" w:rsidP="00452E47"/>
        </w:tc>
      </w:tr>
    </w:tbl>
    <w:p w14:paraId="57BE49F6" w14:textId="77777777" w:rsidR="00816821" w:rsidRPr="00C22F66" w:rsidRDefault="00816821" w:rsidP="00816821">
      <w:pPr>
        <w:pStyle w:val="KTZH-LayoutUntertitel"/>
      </w:pPr>
      <w:bookmarkStart w:id="2" w:name="_Toc174087747"/>
      <w:bookmarkStart w:id="3" w:name="_Toc237241473"/>
      <w:bookmarkStart w:id="4" w:name="_Toc239269202"/>
      <w:r w:rsidRPr="00C22F66">
        <w:t>Hinweise zum HERMES-Dokument</w:t>
      </w:r>
      <w:bookmarkEnd w:id="2"/>
      <w:bookmarkEnd w:id="3"/>
      <w:bookmarkEnd w:id="4"/>
    </w:p>
    <w:p w14:paraId="3A285648" w14:textId="77777777" w:rsidR="004D77DD" w:rsidRDefault="004D77DD" w:rsidP="004D77DD">
      <w:r w:rsidRPr="003A053C">
        <w:t>Kantonsspezifisches HERMES Dokument (Inhalt angepasst) mit folgende</w:t>
      </w:r>
      <w:r>
        <w:t>n</w:t>
      </w:r>
      <w:r w:rsidRPr="003A053C">
        <w:t xml:space="preserve"> Änderung</w:t>
      </w:r>
      <w:r>
        <w:t>en</w:t>
      </w:r>
      <w:r w:rsidRPr="003A053C">
        <w:t>:</w:t>
      </w:r>
    </w:p>
    <w:p w14:paraId="65BADCBC" w14:textId="4C2064F9" w:rsidR="00501A39" w:rsidRDefault="00501A39" w:rsidP="00501A39">
      <w:pPr>
        <w:pStyle w:val="Listenabsatz"/>
        <w:numPr>
          <w:ilvl w:val="0"/>
          <w:numId w:val="39"/>
        </w:numPr>
      </w:pPr>
      <w:r>
        <w:t xml:space="preserve">Kapitel 4.1: </w:t>
      </w:r>
      <w:r w:rsidRPr="00501A39">
        <w:t xml:space="preserve">Unter «Kosten» Anpassung der Tabelle mit der Spalte «Jahr». </w:t>
      </w:r>
      <w:r w:rsidRPr="0028682E">
        <w:t>Die Kosten können inkl. oder exkl. MwSt. ausgewiesen werden</w:t>
      </w:r>
      <w:r>
        <w:t xml:space="preserve">, </w:t>
      </w:r>
      <w:r w:rsidRPr="00A563E5">
        <w:t>analog zum Projektinitialisierungsauftrag, Durchführungsauftrag und Projektstatusbericht.</w:t>
      </w:r>
    </w:p>
    <w:p w14:paraId="48548C83" w14:textId="77777777" w:rsidR="00501A39" w:rsidRDefault="00501A39" w:rsidP="00501A39">
      <w:pPr>
        <w:pStyle w:val="Listenabsatz"/>
        <w:numPr>
          <w:ilvl w:val="0"/>
          <w:numId w:val="39"/>
        </w:numPr>
      </w:pPr>
      <w:r>
        <w:t>Kapitel 4.2: Unter «Personalaufwand» das Kapitel</w:t>
      </w:r>
      <w:r w:rsidRPr="00C7447F">
        <w:t xml:space="preserve"> «Aufwand (Personentage)» in «Personalaufwand» umbenannt und </w:t>
      </w:r>
      <w:r>
        <w:t xml:space="preserve">die Tabelle </w:t>
      </w:r>
      <w:r w:rsidRPr="00C7447F">
        <w:t>um die Spalte «Jahr» erweitert, analog zum Projektinitialisierungsauftrag, Durchführungsauftrag und Projektstatusbericht.</w:t>
      </w:r>
    </w:p>
    <w:p w14:paraId="7F6BD732" w14:textId="77777777" w:rsidR="004D77DD" w:rsidRDefault="001E55DE">
      <w:pPr>
        <w:pStyle w:val="Listenabsatz"/>
        <w:numPr>
          <w:ilvl w:val="0"/>
          <w:numId w:val="39"/>
        </w:numPr>
      </w:pPr>
      <w:r>
        <w:t xml:space="preserve">Kapitel 4.5: </w:t>
      </w:r>
      <w:r w:rsidR="007B18F6">
        <w:t xml:space="preserve">Integration </w:t>
      </w:r>
      <w:proofErr w:type="gramStart"/>
      <w:r>
        <w:t>Change Management</w:t>
      </w:r>
      <w:proofErr w:type="gramEnd"/>
      <w:r>
        <w:t xml:space="preserve"> KTZH</w:t>
      </w:r>
      <w:r w:rsidR="00AF5B7B">
        <w:t>.</w:t>
      </w:r>
    </w:p>
    <w:p w14:paraId="672B8D60" w14:textId="2E14289A" w:rsidR="0076787B" w:rsidRPr="003A053C" w:rsidRDefault="00501A39" w:rsidP="00501A39">
      <w:pPr>
        <w:pStyle w:val="Listenabsatz"/>
        <w:numPr>
          <w:ilvl w:val="0"/>
          <w:numId w:val="39"/>
        </w:numPr>
      </w:pPr>
      <w:r w:rsidRPr="00501A39">
        <w:t>Kapitel 5: Unter «Projekterfahrungen» die entsprechende Tabelle integriert, da das Ergebnis «Projekterfahrungen» in der KTZH-Methode nicht enthalten ist.</w:t>
      </w:r>
    </w:p>
    <w:p w14:paraId="0CDB9197" w14:textId="77777777" w:rsidR="0057016D" w:rsidRDefault="0062642F" w:rsidP="007F2DA4">
      <w:pPr>
        <w:pStyle w:val="KTZH-LayoutUntertitel"/>
      </w:pPr>
      <w:bookmarkStart w:id="5" w:name="_Toc239269203"/>
      <w:r>
        <w:t>Ziel und Zweck des Doku</w:t>
      </w:r>
      <w:r w:rsidR="00C33F50">
        <w:t>ments</w:t>
      </w:r>
      <w:bookmarkEnd w:id="5"/>
    </w:p>
    <w:p w14:paraId="5E6D0F0B" w14:textId="77777777" w:rsidR="000F7493" w:rsidRDefault="000F7493" w:rsidP="000F7493">
      <w:pPr>
        <w:rPr>
          <w:bCs/>
        </w:rPr>
      </w:pPr>
      <w:r w:rsidRPr="000F7493">
        <w:rPr>
          <w:bCs/>
        </w:rPr>
        <w:t>Die Projektschlussbeurteilung bildet die Grundlage für den Entscheid zum Projektabschluss. Sie informiert den Auftraggeber über den Soll-Ist-Vergleich bezüglich der sachlichen, terminlichen und finanziellen Projekt- und Vorgehensziele. Die Inhalte des Ergebnisses Projekterfahrungen sind zusammenfassend dokumentiert. Inhalt und Termine der Projekterfolgskontrolle sind bestimmt.</w:t>
      </w:r>
    </w:p>
    <w:p w14:paraId="18E6F3E3" w14:textId="77777777" w:rsidR="00D32A81" w:rsidRDefault="00D32A81" w:rsidP="000F7493">
      <w:pPr>
        <w:rPr>
          <w:bCs/>
        </w:rPr>
      </w:pPr>
    </w:p>
    <w:p w14:paraId="6F270B9A" w14:textId="77777777" w:rsidR="00D32A81" w:rsidRPr="000F7493" w:rsidRDefault="00D32A81" w:rsidP="000F7493">
      <w:pPr>
        <w:rPr>
          <w:bCs/>
        </w:rPr>
      </w:pPr>
      <w:r w:rsidRPr="00D32A81">
        <w:rPr>
          <w:bCs/>
        </w:rPr>
        <w:t>Bei den auftretenden Rollen ist ebenfalls die weibliche Form gemeint, auch wenn sie nicht explizit aufgeführt wird.</w:t>
      </w:r>
    </w:p>
    <w:p w14:paraId="47F4FF5E" w14:textId="77777777" w:rsidR="00E76033" w:rsidRDefault="00E76033" w:rsidP="007F2DA4">
      <w:pPr>
        <w:pStyle w:val="KTZH-LayoutUntertitel"/>
      </w:pPr>
      <w:bookmarkStart w:id="6" w:name="_Toc239269204"/>
      <w:r w:rsidRPr="00E76033">
        <w:t>Hinweise zur Anwendung des Dokuments</w:t>
      </w:r>
      <w:bookmarkEnd w:id="6"/>
    </w:p>
    <w:p w14:paraId="1CF58CB2" w14:textId="77777777" w:rsidR="008E07D4" w:rsidRDefault="008E07D4" w:rsidP="0057016D">
      <w:r>
        <w:t xml:space="preserve">Infotext ersichtlich über das ein- bzw. ausblenden der </w:t>
      </w:r>
      <w:r w:rsidRPr="008E07D4">
        <w:rPr>
          <w:b/>
          <w:bCs/>
        </w:rPr>
        <w:t>(¶) Absatzmarke</w:t>
      </w:r>
      <w:r>
        <w:t>.</w:t>
      </w:r>
    </w:p>
    <w:p w14:paraId="13235073" w14:textId="77777777" w:rsidR="00390863" w:rsidRPr="00390863" w:rsidRDefault="0057016D" w:rsidP="00390863">
      <w:pPr>
        <w:pStyle w:val="HERMESInfotextKTZH"/>
      </w:pPr>
      <w:r w:rsidRPr="00243AD6">
        <w:t>Kursiver</w:t>
      </w:r>
      <w:r>
        <w:t>, grüner</w:t>
      </w:r>
      <w:r w:rsidRPr="00243AD6">
        <w:t xml:space="preserve"> </w:t>
      </w:r>
      <w:r w:rsidR="002F5A76" w:rsidRPr="002F5A76">
        <w:t>oder schwarzer</w:t>
      </w:r>
      <w:r w:rsidR="002F5A76">
        <w:t xml:space="preserve"> </w:t>
      </w:r>
      <w:r w:rsidRPr="00243AD6">
        <w:t>Text im Dokument: Hinweise zur Verwendung oder Beispiele - entsprechend anzupassen oder zu löschen</w:t>
      </w:r>
      <w:r w:rsidRPr="008505A6">
        <w:t>.</w:t>
      </w:r>
    </w:p>
    <w:sdt>
      <w:sdtPr>
        <w:alias w:val="Abschnittwechsel (geschützt)"/>
        <w:tag w:val="KTZH-Section"/>
        <w:id w:val="1585269667"/>
        <w:lock w:val="sdtContentLocked"/>
        <w:placeholder>
          <w:docPart w:val="0A4A5505B5B04359B42F6449242EFBAB"/>
        </w:placeholder>
        <w:showingPlcHdr/>
        <w:text/>
      </w:sdtPr>
      <w:sdtEndPr/>
      <w:sdtContent>
        <w:p w14:paraId="2F4B7183" w14:textId="77777777" w:rsidR="0057016D" w:rsidRDefault="00EA5E99" w:rsidP="0057016D">
          <w:r w:rsidRPr="00F2777F">
            <w:t xml:space="preserve">        </w:t>
          </w:r>
        </w:p>
      </w:sdtContent>
    </w:sdt>
    <w:p w14:paraId="7C4E6F40" w14:textId="77777777" w:rsidR="00C81773" w:rsidRDefault="00C81773" w:rsidP="0057016D">
      <w:pPr>
        <w:sectPr w:rsidR="00C81773" w:rsidSect="00C81773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 w:code="9"/>
          <w:pgMar w:top="3062" w:right="936" w:bottom="1134" w:left="2466" w:header="425" w:footer="522" w:gutter="0"/>
          <w:cols w:space="708"/>
          <w:titlePg/>
          <w:docGrid w:linePitch="360"/>
        </w:sectPr>
      </w:pPr>
    </w:p>
    <w:sdt>
      <w:sdtPr>
        <w:rPr>
          <w:rFonts w:asciiTheme="minorHAnsi" w:hAnsiTheme="minorHAnsi"/>
          <w:lang w:val="de-DE"/>
        </w:rPr>
        <w:id w:val="183139681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80EE116" w14:textId="77777777" w:rsidR="007A423D" w:rsidRDefault="007A423D">
          <w:pPr>
            <w:pStyle w:val="Inhaltsverzeichnisberschrift"/>
          </w:pPr>
          <w:r>
            <w:rPr>
              <w:lang w:val="de-DE"/>
            </w:rPr>
            <w:t>Inhalt</w:t>
          </w:r>
          <w:r w:rsidR="00E8660D">
            <w:rPr>
              <w:lang w:val="de-DE"/>
            </w:rPr>
            <w:t>sverzeichnis</w:t>
          </w:r>
        </w:p>
        <w:p w14:paraId="1DDDE621" w14:textId="06EA3C24" w:rsidR="00D442CD" w:rsidRDefault="007A423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r>
            <w:fldChar w:fldCharType="begin"/>
          </w:r>
          <w:r>
            <w:instrText xml:space="preserve"> TOC \o "1-</w:instrText>
          </w:r>
          <w:r w:rsidR="001403E3">
            <w:instrText>3</w:instrText>
          </w:r>
          <w:r>
            <w:instrText xml:space="preserve">" \h \z \u </w:instrText>
          </w:r>
          <w:r>
            <w:fldChar w:fldCharType="separate"/>
          </w:r>
          <w:hyperlink w:anchor="_Toc239269200" w:history="1">
            <w:r w:rsidR="00D442CD" w:rsidRPr="00D87855">
              <w:rPr>
                <w:rStyle w:val="Hyperlink"/>
              </w:rPr>
              <w:t>Projektschlussbeurteilung</w:t>
            </w:r>
            <w:r w:rsidR="00D442CD">
              <w:rPr>
                <w:webHidden/>
              </w:rPr>
              <w:tab/>
            </w:r>
            <w:r w:rsidR="00D442CD">
              <w:rPr>
                <w:webHidden/>
              </w:rPr>
              <w:fldChar w:fldCharType="begin"/>
            </w:r>
            <w:r w:rsidR="00D442CD">
              <w:rPr>
                <w:webHidden/>
              </w:rPr>
              <w:instrText xml:space="preserve"> PAGEREF _Toc239269200 \h </w:instrText>
            </w:r>
            <w:r w:rsidR="00D442CD">
              <w:rPr>
                <w:webHidden/>
              </w:rPr>
            </w:r>
            <w:r w:rsidR="00D442CD">
              <w:rPr>
                <w:webHidden/>
              </w:rPr>
              <w:fldChar w:fldCharType="separate"/>
            </w:r>
            <w:r w:rsidR="007076A9">
              <w:rPr>
                <w:webHidden/>
              </w:rPr>
              <w:t>1</w:t>
            </w:r>
            <w:r w:rsidR="00D442CD">
              <w:rPr>
                <w:webHidden/>
              </w:rPr>
              <w:fldChar w:fldCharType="end"/>
            </w:r>
          </w:hyperlink>
        </w:p>
        <w:p w14:paraId="64D2515C" w14:textId="7E59A4DC" w:rsidR="00D442CD" w:rsidRDefault="00D442CD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269201" w:history="1">
            <w:r w:rsidRPr="00D87855">
              <w:rPr>
                <w:rStyle w:val="Hyperlink"/>
              </w:rPr>
              <w:t>Änderungsverzeichnis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_Toc239269201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7076A9"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73881A4C" w14:textId="072EF0E9" w:rsidR="00D442CD" w:rsidRDefault="00D442CD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269202" w:history="1">
            <w:r w:rsidRPr="00D87855">
              <w:rPr>
                <w:rStyle w:val="Hyperlink"/>
              </w:rPr>
              <w:t>Hinweise zum HERMES-Dokument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_Toc239269202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7076A9"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4765DAAF" w14:textId="5C492E13" w:rsidR="00D442CD" w:rsidRDefault="00D442CD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269203" w:history="1">
            <w:r w:rsidRPr="00D87855">
              <w:rPr>
                <w:rStyle w:val="Hyperlink"/>
              </w:rPr>
              <w:t>Ziel und Zweck des Dokuments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_Toc239269203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7076A9"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298335D4" w14:textId="1828D96A" w:rsidR="00D442CD" w:rsidRDefault="00D442CD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269204" w:history="1">
            <w:r w:rsidRPr="00D87855">
              <w:rPr>
                <w:rStyle w:val="Hyperlink"/>
              </w:rPr>
              <w:t>Hinweise zur Anwendung des Dokuments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_Toc239269204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7076A9"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29B4E015" w14:textId="142E9BED" w:rsidR="00D442CD" w:rsidRDefault="00D442C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269205" w:history="1">
            <w:r w:rsidRPr="00D87855">
              <w:rPr>
                <w:rStyle w:val="Hyperlink"/>
              </w:rPr>
              <w:t>1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D87855">
              <w:rPr>
                <w:rStyle w:val="Hyperlink"/>
              </w:rPr>
              <w:t>Ausgangslage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_Toc239269205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7076A9"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1B0545D8" w14:textId="7D843E3D" w:rsidR="00D442CD" w:rsidRDefault="00D442C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269206" w:history="1">
            <w:r w:rsidRPr="00D87855">
              <w:rPr>
                <w:rStyle w:val="Hyperlink"/>
              </w:rPr>
              <w:t>2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D87855">
              <w:rPr>
                <w:rStyle w:val="Hyperlink"/>
              </w:rPr>
              <w:t>Beurteilung der Zielerreichung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_Toc239269206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7076A9"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34553C7F" w14:textId="06862485" w:rsidR="00D442CD" w:rsidRDefault="00D442C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269207" w:history="1">
            <w:r w:rsidRPr="00D87855">
              <w:rPr>
                <w:rStyle w:val="Hyperlink"/>
              </w:rPr>
              <w:t>3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D87855">
              <w:rPr>
                <w:rStyle w:val="Hyperlink"/>
              </w:rPr>
              <w:t>Nutzen und Wirtschaftlichkeit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_Toc239269207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7076A9"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44FEA37C" w14:textId="6657AF1B" w:rsidR="00D442CD" w:rsidRDefault="00D442C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269208" w:history="1">
            <w:r w:rsidRPr="00D87855">
              <w:rPr>
                <w:rStyle w:val="Hyperlink"/>
              </w:rPr>
              <w:t>4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D87855">
              <w:rPr>
                <w:rStyle w:val="Hyperlink"/>
              </w:rPr>
              <w:t>Soll/Ist-Vergleich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_Toc239269208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7076A9"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77D2B398" w14:textId="7CF997F2" w:rsidR="00D442CD" w:rsidRDefault="00D442CD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269209" w:history="1">
            <w:r w:rsidRPr="00D87855">
              <w:rPr>
                <w:rStyle w:val="Hyperlink"/>
              </w:rPr>
              <w:t>4.1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D87855">
              <w:rPr>
                <w:rStyle w:val="Hyperlink"/>
              </w:rPr>
              <w:t>Kosten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_Toc239269209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7076A9"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6940CF78" w14:textId="18C2E828" w:rsidR="00D442CD" w:rsidRDefault="00D442CD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269210" w:history="1">
            <w:r w:rsidRPr="00D87855">
              <w:rPr>
                <w:rStyle w:val="Hyperlink"/>
              </w:rPr>
              <w:t>4.2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D87855">
              <w:rPr>
                <w:rStyle w:val="Hyperlink"/>
              </w:rPr>
              <w:t>Personalaufwand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_Toc239269210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7076A9"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7664152B" w14:textId="69C30467" w:rsidR="00D442CD" w:rsidRDefault="00D442CD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269211" w:history="1">
            <w:r w:rsidRPr="00D87855">
              <w:rPr>
                <w:rStyle w:val="Hyperlink"/>
              </w:rPr>
              <w:t>4.3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D87855">
              <w:rPr>
                <w:rStyle w:val="Hyperlink"/>
              </w:rPr>
              <w:t>Termine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_Toc239269211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7076A9"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788D0602" w14:textId="2D1CEB9B" w:rsidR="00D442CD" w:rsidRDefault="00D442CD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269212" w:history="1">
            <w:r w:rsidRPr="00D87855">
              <w:rPr>
                <w:rStyle w:val="Hyperlink"/>
              </w:rPr>
              <w:t>4.4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D87855">
              <w:rPr>
                <w:rStyle w:val="Hyperlink"/>
              </w:rPr>
              <w:t>Ergebnisse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_Toc239269212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7076A9"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552C7070" w14:textId="29F65A46" w:rsidR="00D442CD" w:rsidRDefault="00D442CD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269213" w:history="1">
            <w:r w:rsidRPr="00D87855">
              <w:rPr>
                <w:rStyle w:val="Hyperlink"/>
              </w:rPr>
              <w:t>4.5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D87855">
              <w:rPr>
                <w:rStyle w:val="Hyperlink"/>
              </w:rPr>
              <w:t>Change Management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_Toc239269213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7076A9"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24E26051" w14:textId="69624247" w:rsidR="00D442CD" w:rsidRDefault="00D442C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269214" w:history="1">
            <w:r w:rsidRPr="00D87855">
              <w:rPr>
                <w:rStyle w:val="Hyperlink"/>
              </w:rPr>
              <w:t>5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D87855">
              <w:rPr>
                <w:rStyle w:val="Hyperlink"/>
              </w:rPr>
              <w:t>Projekterfahrungen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_Toc239269214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7076A9"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1B95BEEC" w14:textId="484C6ACC" w:rsidR="00D442CD" w:rsidRDefault="00D442C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269215" w:history="1">
            <w:r w:rsidRPr="00D87855">
              <w:rPr>
                <w:rStyle w:val="Hyperlink"/>
              </w:rPr>
              <w:t>6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D87855">
              <w:rPr>
                <w:rStyle w:val="Hyperlink"/>
              </w:rPr>
              <w:t>Pendenzen und Massnahmen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_Toc239269215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7076A9"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5ACA1FC0" w14:textId="771D4587" w:rsidR="00D442CD" w:rsidRDefault="00D442CD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269216" w:history="1">
            <w:r w:rsidRPr="00D87855">
              <w:rPr>
                <w:rStyle w:val="Hyperlink"/>
              </w:rPr>
              <w:t>6.1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D87855">
              <w:rPr>
                <w:rStyle w:val="Hyperlink"/>
              </w:rPr>
              <w:t>Direkt aus dem Projekt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_Toc239269216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7076A9"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1730F58C" w14:textId="48DE676F" w:rsidR="00D442CD" w:rsidRDefault="00D442CD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269217" w:history="1">
            <w:r w:rsidRPr="00D87855">
              <w:rPr>
                <w:rStyle w:val="Hyperlink"/>
              </w:rPr>
              <w:t>6.2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D87855">
              <w:rPr>
                <w:rStyle w:val="Hyperlink"/>
              </w:rPr>
              <w:t>Weitere Massnahmen nach Projektabschluss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_Toc239269217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7076A9">
              <w:rPr>
                <w:webHidden/>
              </w:rPr>
              <w:t>11</w:t>
            </w:r>
            <w:r>
              <w:rPr>
                <w:webHidden/>
              </w:rPr>
              <w:fldChar w:fldCharType="end"/>
            </w:r>
          </w:hyperlink>
        </w:p>
        <w:p w14:paraId="4C48CBCF" w14:textId="0E605A10" w:rsidR="00D442CD" w:rsidRDefault="00D442C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269218" w:history="1">
            <w:r w:rsidRPr="00D87855">
              <w:rPr>
                <w:rStyle w:val="Hyperlink"/>
              </w:rPr>
              <w:t>7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D87855">
              <w:rPr>
                <w:rStyle w:val="Hyperlink"/>
              </w:rPr>
              <w:t>Antrag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_Toc239269218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7076A9"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14:paraId="1FBF96C6" w14:textId="1CDE3178" w:rsidR="00D442CD" w:rsidRDefault="00D442C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269219" w:history="1">
            <w:r w:rsidRPr="00D87855">
              <w:rPr>
                <w:rStyle w:val="Hyperlink"/>
              </w:rPr>
              <w:t>8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D87855">
              <w:rPr>
                <w:rStyle w:val="Hyperlink"/>
              </w:rPr>
              <w:t>Unterschriften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_Toc239269219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7076A9"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14:paraId="1407E3DA" w14:textId="083AFF41" w:rsidR="00D442CD" w:rsidRDefault="00D442C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269220" w:history="1">
            <w:r w:rsidRPr="00D87855">
              <w:rPr>
                <w:rStyle w:val="Hyperlink"/>
              </w:rPr>
              <w:t>Abkürzungen und Glossar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_Toc239269220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7076A9">
              <w:rPr>
                <w:webHidden/>
              </w:rPr>
              <w:t>13</w:t>
            </w:r>
            <w:r>
              <w:rPr>
                <w:webHidden/>
              </w:rPr>
              <w:fldChar w:fldCharType="end"/>
            </w:r>
          </w:hyperlink>
        </w:p>
        <w:p w14:paraId="0DBCE556" w14:textId="77777777" w:rsidR="007A423D" w:rsidRDefault="007A423D">
          <w:pPr>
            <w:rPr>
              <w:b/>
              <w:bCs/>
              <w:lang w:val="de-DE"/>
            </w:rPr>
          </w:pPr>
          <w:r>
            <w:rPr>
              <w:b/>
              <w:bCs/>
              <w:lang w:val="de-DE"/>
            </w:rPr>
            <w:fldChar w:fldCharType="end"/>
          </w:r>
        </w:p>
      </w:sdtContent>
    </w:sdt>
    <w:p w14:paraId="22B6BE21" w14:textId="77777777" w:rsidR="00E8660D" w:rsidRPr="009E3DD7" w:rsidRDefault="00536D7E" w:rsidP="00E8660D">
      <w:pPr>
        <w:rPr>
          <w:lang w:val="de-DE"/>
        </w:rPr>
      </w:pPr>
      <w:r>
        <w:br w:type="page"/>
      </w:r>
    </w:p>
    <w:p w14:paraId="57A8C011" w14:textId="77777777" w:rsidR="00707DE5" w:rsidRDefault="00707DE5" w:rsidP="00707DE5">
      <w:pPr>
        <w:pStyle w:val="berschrift1"/>
      </w:pPr>
      <w:bookmarkStart w:id="7" w:name="_Toc239269205"/>
      <w:r>
        <w:lastRenderedPageBreak/>
        <w:t>Ausgangslage</w:t>
      </w:r>
      <w:bookmarkEnd w:id="7"/>
    </w:p>
    <w:p w14:paraId="7FDD4256" w14:textId="7633F6AD" w:rsidR="00707DE5" w:rsidRDefault="00707DE5" w:rsidP="00707DE5">
      <w:pPr>
        <w:pStyle w:val="HERMESInfotextKTZH"/>
      </w:pPr>
      <w:r>
        <w:t>Beschreibung, Hinweis auf Studie</w:t>
      </w:r>
      <w:r w:rsidR="00A3670E">
        <w:t xml:space="preserve"> oder Durchführung</w:t>
      </w:r>
      <w:r w:rsidR="00741161">
        <w:t>s</w:t>
      </w:r>
      <w:r w:rsidR="001524F8">
        <w:t>auftrag</w:t>
      </w:r>
    </w:p>
    <w:p w14:paraId="6646C83D" w14:textId="77777777" w:rsidR="008364AB" w:rsidRDefault="008364AB" w:rsidP="008364AB"/>
    <w:p w14:paraId="447CB4AF" w14:textId="77777777" w:rsidR="008364AB" w:rsidRDefault="008364AB" w:rsidP="008364AB">
      <w:pPr>
        <w:sectPr w:rsidR="008364AB" w:rsidSect="0093417D">
          <w:pgSz w:w="11906" w:h="16838" w:code="9"/>
          <w:pgMar w:top="2552" w:right="936" w:bottom="1134" w:left="1985" w:header="425" w:footer="522" w:gutter="0"/>
          <w:cols w:space="708"/>
          <w:docGrid w:linePitch="360"/>
        </w:sectPr>
      </w:pPr>
    </w:p>
    <w:p w14:paraId="7F2C8652" w14:textId="77777777" w:rsidR="00707DE5" w:rsidRDefault="00707DE5" w:rsidP="00707DE5">
      <w:pPr>
        <w:pStyle w:val="berschrift1"/>
      </w:pPr>
      <w:bookmarkStart w:id="8" w:name="_Toc239269206"/>
      <w:r>
        <w:lastRenderedPageBreak/>
        <w:t>Beurteilung der Zielerreichung</w:t>
      </w:r>
      <w:bookmarkEnd w:id="8"/>
    </w:p>
    <w:p w14:paraId="6A29F571" w14:textId="77777777" w:rsidR="00E8660D" w:rsidRDefault="00427F57" w:rsidP="00707DE5">
      <w:pPr>
        <w:pStyle w:val="UntertitelKTZH"/>
      </w:pPr>
      <w:r>
        <w:t>Lösungsziele</w:t>
      </w:r>
    </w:p>
    <w:p w14:paraId="66B9E16A" w14:textId="77777777" w:rsidR="00A077F1" w:rsidRPr="00A077F1" w:rsidRDefault="00A077F1" w:rsidP="00A077F1">
      <w:pPr>
        <w:rPr>
          <w:i/>
          <w:vanish/>
          <w:color w:val="1F5321" w:themeColor="accent3" w:themeShade="80"/>
        </w:rPr>
      </w:pPr>
      <w:r w:rsidRPr="00A077F1">
        <w:rPr>
          <w:i/>
          <w:vanish/>
          <w:color w:val="1F5321" w:themeColor="accent3" w:themeShade="80"/>
        </w:rPr>
        <w:t>Text…</w:t>
      </w:r>
    </w:p>
    <w:p w14:paraId="040998E5" w14:textId="77777777" w:rsidR="005F00C4" w:rsidRPr="005F00C4" w:rsidRDefault="005F00C4" w:rsidP="005F00C4">
      <w:pPr>
        <w:pStyle w:val="HERMESInfotextKTZH"/>
      </w:pPr>
      <w:r w:rsidRPr="005F00C4">
        <w:t>Zu den Lösungszielen aus dem Durchführungsauftrag (inkl. allfälligen nachträglichen Anpassungen über den Änderungsprozess) jeweils die Zielerreichung angeben. Entsprechende Spalten kopieren und die Zielerreichung eintragen.</w:t>
      </w:r>
    </w:p>
    <w:tbl>
      <w:tblPr>
        <w:tblStyle w:val="KTZH-TabelleHermes"/>
        <w:tblW w:w="14885" w:type="dxa"/>
        <w:tblLayout w:type="fixed"/>
        <w:tblLook w:val="0420" w:firstRow="1" w:lastRow="0" w:firstColumn="0" w:lastColumn="0" w:noHBand="0" w:noVBand="1"/>
      </w:tblPr>
      <w:tblGrid>
        <w:gridCol w:w="793"/>
        <w:gridCol w:w="1588"/>
        <w:gridCol w:w="4990"/>
        <w:gridCol w:w="4678"/>
        <w:gridCol w:w="1418"/>
        <w:gridCol w:w="1418"/>
      </w:tblGrid>
      <w:tr w:rsidR="003B4046" w:rsidRPr="00801A33" w14:paraId="633F7BDA" w14:textId="77777777" w:rsidTr="001233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3" w:type="dxa"/>
          </w:tcPr>
          <w:p w14:paraId="7F3B468E" w14:textId="77777777" w:rsidR="003B4046" w:rsidRPr="00801A33" w:rsidRDefault="003B4046" w:rsidP="001233C8">
            <w:pPr>
              <w:pStyle w:val="tabelleheader"/>
            </w:pPr>
            <w:r w:rsidRPr="00801A33">
              <w:t>Nr.</w:t>
            </w:r>
          </w:p>
        </w:tc>
        <w:tc>
          <w:tcPr>
            <w:tcW w:w="1588" w:type="dxa"/>
          </w:tcPr>
          <w:p w14:paraId="200EACB9" w14:textId="77777777" w:rsidR="003B4046" w:rsidRPr="00801A33" w:rsidRDefault="003B4046" w:rsidP="001233C8">
            <w:pPr>
              <w:pStyle w:val="tabelleheader"/>
            </w:pPr>
            <w:r w:rsidRPr="00801A33">
              <w:t>Kategorie</w:t>
            </w:r>
          </w:p>
        </w:tc>
        <w:tc>
          <w:tcPr>
            <w:tcW w:w="4990" w:type="dxa"/>
          </w:tcPr>
          <w:p w14:paraId="6E0507DA" w14:textId="77777777" w:rsidR="003B4046" w:rsidRPr="00801A33" w:rsidRDefault="003B4046" w:rsidP="001233C8">
            <w:pPr>
              <w:pStyle w:val="tabelleheader"/>
            </w:pPr>
            <w:r>
              <w:t>Zielformulierung</w:t>
            </w:r>
          </w:p>
        </w:tc>
        <w:tc>
          <w:tcPr>
            <w:tcW w:w="4678" w:type="dxa"/>
          </w:tcPr>
          <w:p w14:paraId="520B1D72" w14:textId="77777777" w:rsidR="003B4046" w:rsidRPr="00801A33" w:rsidRDefault="003B4046" w:rsidP="001233C8">
            <w:pPr>
              <w:pStyle w:val="tabelleheader"/>
            </w:pPr>
            <w:r w:rsidRPr="00801A33">
              <w:t>Messgrösse</w:t>
            </w:r>
          </w:p>
        </w:tc>
        <w:tc>
          <w:tcPr>
            <w:tcW w:w="1418" w:type="dxa"/>
          </w:tcPr>
          <w:p w14:paraId="0F7583F2" w14:textId="77777777" w:rsidR="003B4046" w:rsidRPr="00801A33" w:rsidRDefault="003B4046" w:rsidP="001233C8">
            <w:pPr>
              <w:pStyle w:val="tabelleheader"/>
            </w:pPr>
            <w:r w:rsidRPr="00B06FF4">
              <w:t>Gewichtung*</w:t>
            </w:r>
          </w:p>
        </w:tc>
        <w:tc>
          <w:tcPr>
            <w:tcW w:w="1418" w:type="dxa"/>
          </w:tcPr>
          <w:p w14:paraId="2A53931D" w14:textId="77777777" w:rsidR="003B4046" w:rsidRPr="00801A33" w:rsidRDefault="00B02D84" w:rsidP="001233C8">
            <w:pPr>
              <w:pStyle w:val="tabelleheader"/>
            </w:pPr>
            <w:r>
              <w:t>Zielerreichung</w:t>
            </w:r>
            <w:r w:rsidR="003B4046">
              <w:t>**</w:t>
            </w:r>
          </w:p>
        </w:tc>
      </w:tr>
      <w:tr w:rsidR="003B4046" w:rsidRPr="004D3A30" w14:paraId="285C3E94" w14:textId="77777777" w:rsidTr="001233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157F3C81" w14:textId="77777777" w:rsidR="003B4046" w:rsidRPr="000123F9" w:rsidRDefault="003B4046" w:rsidP="001233C8">
            <w:pPr>
              <w:pStyle w:val="tabelleheader"/>
              <w:rPr>
                <w:sz w:val="22"/>
                <w:szCs w:val="22"/>
              </w:rPr>
            </w:pPr>
            <w:r w:rsidRPr="000123F9">
              <w:rPr>
                <w:sz w:val="22"/>
                <w:szCs w:val="22"/>
              </w:rPr>
              <w:t>LZ-01</w:t>
            </w:r>
          </w:p>
        </w:tc>
        <w:tc>
          <w:tcPr>
            <w:tcW w:w="1588" w:type="dxa"/>
          </w:tcPr>
          <w:p w14:paraId="4D40E054" w14:textId="77777777" w:rsidR="003B4046" w:rsidRPr="000123F9" w:rsidRDefault="003B4046" w:rsidP="001233C8">
            <w:pPr>
              <w:pStyle w:val="tabelleheader"/>
              <w:rPr>
                <w:sz w:val="22"/>
                <w:szCs w:val="22"/>
              </w:rPr>
            </w:pPr>
            <w:r w:rsidRPr="000123F9">
              <w:rPr>
                <w:sz w:val="22"/>
                <w:szCs w:val="22"/>
              </w:rPr>
              <w:t>…</w:t>
            </w:r>
          </w:p>
        </w:tc>
        <w:tc>
          <w:tcPr>
            <w:tcW w:w="4990" w:type="dxa"/>
          </w:tcPr>
          <w:p w14:paraId="4CEACA96" w14:textId="77777777" w:rsidR="003B4046" w:rsidRPr="000123F9" w:rsidRDefault="003B4046" w:rsidP="001233C8">
            <w:pPr>
              <w:pStyle w:val="tabelleheader"/>
              <w:rPr>
                <w:sz w:val="22"/>
                <w:szCs w:val="22"/>
              </w:rPr>
            </w:pPr>
            <w:r w:rsidRPr="000123F9">
              <w:rPr>
                <w:sz w:val="22"/>
                <w:szCs w:val="22"/>
              </w:rPr>
              <w:t>…</w:t>
            </w:r>
          </w:p>
        </w:tc>
        <w:tc>
          <w:tcPr>
            <w:tcW w:w="4678" w:type="dxa"/>
          </w:tcPr>
          <w:p w14:paraId="666AAEB0" w14:textId="77777777" w:rsidR="003B4046" w:rsidRPr="000123F9" w:rsidRDefault="003B4046" w:rsidP="001233C8">
            <w:pPr>
              <w:pStyle w:val="tabelleheader"/>
              <w:rPr>
                <w:sz w:val="22"/>
                <w:szCs w:val="22"/>
              </w:rPr>
            </w:pPr>
            <w:r w:rsidRPr="000123F9">
              <w:rPr>
                <w:sz w:val="22"/>
                <w:szCs w:val="22"/>
              </w:rPr>
              <w:t>…</w:t>
            </w:r>
          </w:p>
        </w:tc>
        <w:tc>
          <w:tcPr>
            <w:tcW w:w="1418" w:type="dxa"/>
          </w:tcPr>
          <w:p w14:paraId="25BC79BE" w14:textId="77777777" w:rsidR="003B4046" w:rsidRDefault="00F4621C" w:rsidP="001233C8">
            <w:pPr>
              <w:rPr>
                <w:rStyle w:val="Drop-Down"/>
                <w:sz w:val="22"/>
                <w:szCs w:val="22"/>
              </w:rPr>
            </w:pPr>
            <w:sdt>
              <w:sdtPr>
                <w:rPr>
                  <w:rStyle w:val="Drop-Down"/>
                  <w:sz w:val="22"/>
                  <w:szCs w:val="22"/>
                </w:rPr>
                <w:id w:val="-1001115589"/>
                <w:placeholder>
                  <w:docPart w:val="81E5A010EC9C44C3821B0BB8B78EC5D8"/>
                </w:placeholder>
                <w:dropDownList>
                  <w:listItem w:displayText="-" w:value="-"/>
                  <w:listItem w:displayText="Muss" w:value="Muss"/>
                  <w:listItem w:displayText="Soll" w:value="Soll"/>
                  <w:listItem w:displayText="Kann" w:value="Kann"/>
                </w:dropDownList>
              </w:sdtPr>
              <w:sdtEndPr>
                <w:rPr>
                  <w:rStyle w:val="Drop-Down"/>
                </w:rPr>
              </w:sdtEndPr>
              <w:sdtContent>
                <w:r w:rsidR="003B4046" w:rsidRPr="004D3A30">
                  <w:rPr>
                    <w:rStyle w:val="Drop-Down"/>
                    <w:sz w:val="22"/>
                    <w:szCs w:val="22"/>
                  </w:rPr>
                  <w:t>-</w:t>
                </w:r>
              </w:sdtContent>
            </w:sdt>
          </w:p>
        </w:tc>
        <w:tc>
          <w:tcPr>
            <w:tcW w:w="1418" w:type="dxa"/>
          </w:tcPr>
          <w:p w14:paraId="4A9745C4" w14:textId="77777777" w:rsidR="003B4046" w:rsidRPr="004D3A30" w:rsidRDefault="003B4046" w:rsidP="001233C8"/>
        </w:tc>
      </w:tr>
      <w:tr w:rsidR="003B4046" w:rsidRPr="004D3A30" w14:paraId="107D4C14" w14:textId="77777777" w:rsidTr="001233C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tcW w:w="793" w:type="dxa"/>
          </w:tcPr>
          <w:p w14:paraId="75D98D74" w14:textId="77777777" w:rsidR="003B4046" w:rsidRPr="00F94296" w:rsidRDefault="003B4046" w:rsidP="001233C8">
            <w:pPr>
              <w:rPr>
                <w:i/>
                <w:iCs/>
                <w:szCs w:val="22"/>
              </w:rPr>
            </w:pPr>
            <w:r w:rsidRPr="00F94296">
              <w:rPr>
                <w:i/>
                <w:iCs/>
                <w:szCs w:val="22"/>
              </w:rPr>
              <w:t xml:space="preserve">LZ-01 </w:t>
            </w:r>
          </w:p>
        </w:tc>
        <w:tc>
          <w:tcPr>
            <w:tcW w:w="1588" w:type="dxa"/>
          </w:tcPr>
          <w:p w14:paraId="3614853D" w14:textId="77777777" w:rsidR="003B4046" w:rsidRPr="00F94296" w:rsidRDefault="003B4046" w:rsidP="001233C8">
            <w:pPr>
              <w:rPr>
                <w:i/>
                <w:iCs/>
                <w:szCs w:val="22"/>
              </w:rPr>
            </w:pPr>
            <w:r w:rsidRPr="00F94296">
              <w:rPr>
                <w:i/>
                <w:iCs/>
                <w:szCs w:val="22"/>
              </w:rPr>
              <w:t>Marktpositionierung</w:t>
            </w:r>
          </w:p>
        </w:tc>
        <w:tc>
          <w:tcPr>
            <w:tcW w:w="4990" w:type="dxa"/>
          </w:tcPr>
          <w:p w14:paraId="4C4856CB" w14:textId="77777777" w:rsidR="003B4046" w:rsidRPr="00F94296" w:rsidRDefault="003B4046" w:rsidP="001233C8">
            <w:pPr>
              <w:rPr>
                <w:i/>
                <w:iCs/>
                <w:szCs w:val="22"/>
              </w:rPr>
            </w:pPr>
            <w:r w:rsidRPr="00F94296">
              <w:rPr>
                <w:i/>
                <w:iCs/>
                <w:szCs w:val="22"/>
              </w:rPr>
              <w:t>Reduktion der Prozessdurchlaufzeit ab Bestelleingang bis Auslieferung</w:t>
            </w:r>
          </w:p>
        </w:tc>
        <w:tc>
          <w:tcPr>
            <w:tcW w:w="4678" w:type="dxa"/>
          </w:tcPr>
          <w:p w14:paraId="0E36773A" w14:textId="77777777" w:rsidR="003B4046" w:rsidRPr="00F94296" w:rsidRDefault="003B4046" w:rsidP="001233C8">
            <w:pPr>
              <w:rPr>
                <w:i/>
                <w:iCs/>
                <w:szCs w:val="22"/>
              </w:rPr>
            </w:pPr>
            <w:r w:rsidRPr="00F94296">
              <w:rPr>
                <w:i/>
                <w:iCs/>
                <w:szCs w:val="22"/>
              </w:rPr>
              <w:t>Von heute 4 Tagen auf 3 Tage reduziert; ab einem Monat nach Betriebsaufnahme</w:t>
            </w:r>
          </w:p>
        </w:tc>
        <w:tc>
          <w:tcPr>
            <w:tcW w:w="1418" w:type="dxa"/>
          </w:tcPr>
          <w:p w14:paraId="5A889880" w14:textId="77777777" w:rsidR="003B4046" w:rsidRDefault="00F4621C" w:rsidP="001233C8">
            <w:pPr>
              <w:rPr>
                <w:rStyle w:val="Drop-Down"/>
                <w:i/>
                <w:iCs/>
                <w:sz w:val="22"/>
                <w:szCs w:val="22"/>
              </w:rPr>
            </w:pPr>
            <w:sdt>
              <w:sdtPr>
                <w:rPr>
                  <w:rStyle w:val="Drop-Down"/>
                  <w:i/>
                  <w:iCs/>
                  <w:sz w:val="22"/>
                  <w:szCs w:val="22"/>
                </w:rPr>
                <w:id w:val="1036693822"/>
                <w:placeholder>
                  <w:docPart w:val="C35009A1CE0A44549950FDF156C7ECD8"/>
                </w:placeholder>
                <w:dropDownList>
                  <w:listItem w:displayText="-" w:value="-"/>
                  <w:listItem w:displayText="Muss" w:value="Muss"/>
                  <w:listItem w:displayText="Soll" w:value="Soll"/>
                  <w:listItem w:displayText="Kann" w:value="Kann"/>
                </w:dropDownList>
              </w:sdtPr>
              <w:sdtEndPr>
                <w:rPr>
                  <w:rStyle w:val="Drop-Down"/>
                </w:rPr>
              </w:sdtEndPr>
              <w:sdtContent>
                <w:r w:rsidR="003B4046" w:rsidRPr="004D3A30">
                  <w:rPr>
                    <w:rStyle w:val="Drop-Down"/>
                    <w:i/>
                    <w:iCs/>
                    <w:sz w:val="22"/>
                    <w:szCs w:val="22"/>
                  </w:rPr>
                  <w:t>-</w:t>
                </w:r>
              </w:sdtContent>
            </w:sdt>
          </w:p>
        </w:tc>
        <w:tc>
          <w:tcPr>
            <w:tcW w:w="1418" w:type="dxa"/>
          </w:tcPr>
          <w:p w14:paraId="454F5BB0" w14:textId="77777777" w:rsidR="003B4046" w:rsidRPr="004D3A30" w:rsidRDefault="003B4046" w:rsidP="001233C8">
            <w:pPr>
              <w:rPr>
                <w:i/>
                <w:iCs/>
              </w:rPr>
            </w:pPr>
            <w:r>
              <w:rPr>
                <w:i/>
                <w:iCs/>
              </w:rPr>
              <w:t>100%</w:t>
            </w:r>
          </w:p>
        </w:tc>
      </w:tr>
      <w:tr w:rsidR="003B4046" w:rsidRPr="004D3A30" w14:paraId="06DE475A" w14:textId="77777777" w:rsidTr="001233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31DC4647" w14:textId="77777777" w:rsidR="003B4046" w:rsidRPr="00C418A2" w:rsidRDefault="003B4046" w:rsidP="001233C8">
            <w:pPr>
              <w:rPr>
                <w:i/>
                <w:iCs/>
                <w:szCs w:val="22"/>
              </w:rPr>
            </w:pPr>
            <w:r w:rsidRPr="00C418A2">
              <w:rPr>
                <w:i/>
                <w:iCs/>
                <w:szCs w:val="22"/>
              </w:rPr>
              <w:t>LZ-02</w:t>
            </w:r>
          </w:p>
        </w:tc>
        <w:tc>
          <w:tcPr>
            <w:tcW w:w="1588" w:type="dxa"/>
          </w:tcPr>
          <w:p w14:paraId="6A80CF4F" w14:textId="77777777" w:rsidR="003B4046" w:rsidRPr="00C418A2" w:rsidRDefault="003B4046" w:rsidP="001233C8">
            <w:pPr>
              <w:rPr>
                <w:i/>
                <w:iCs/>
                <w:szCs w:val="22"/>
              </w:rPr>
            </w:pPr>
            <w:proofErr w:type="gramStart"/>
            <w:r w:rsidRPr="00C418A2">
              <w:rPr>
                <w:i/>
                <w:iCs/>
                <w:szCs w:val="22"/>
              </w:rPr>
              <w:t>UX Ziel</w:t>
            </w:r>
            <w:proofErr w:type="gramEnd"/>
          </w:p>
        </w:tc>
        <w:tc>
          <w:tcPr>
            <w:tcW w:w="4990" w:type="dxa"/>
          </w:tcPr>
          <w:p w14:paraId="6A9DE868" w14:textId="77777777" w:rsidR="003B4046" w:rsidRPr="00C418A2" w:rsidRDefault="003B4046" w:rsidP="001233C8">
            <w:pPr>
              <w:rPr>
                <w:i/>
                <w:iCs/>
                <w:szCs w:val="22"/>
              </w:rPr>
            </w:pPr>
            <w:r w:rsidRPr="00C418A2">
              <w:rPr>
                <w:i/>
                <w:iCs/>
                <w:szCs w:val="22"/>
              </w:rPr>
              <w:t>Effizient bedienbare Prozessschritte</w:t>
            </w:r>
          </w:p>
        </w:tc>
        <w:tc>
          <w:tcPr>
            <w:tcW w:w="4678" w:type="dxa"/>
          </w:tcPr>
          <w:p w14:paraId="46E9CE66" w14:textId="77777777" w:rsidR="003B4046" w:rsidRPr="00C418A2" w:rsidRDefault="003B4046" w:rsidP="001233C8">
            <w:pPr>
              <w:rPr>
                <w:i/>
                <w:iCs/>
                <w:szCs w:val="22"/>
              </w:rPr>
            </w:pPr>
            <w:r w:rsidRPr="00C418A2">
              <w:rPr>
                <w:i/>
                <w:iCs/>
                <w:szCs w:val="22"/>
              </w:rPr>
              <w:t xml:space="preserve">Kernfunktion muss in 3 Prozessschritten durchgeführt werden können </w:t>
            </w:r>
          </w:p>
        </w:tc>
        <w:tc>
          <w:tcPr>
            <w:tcW w:w="1418" w:type="dxa"/>
          </w:tcPr>
          <w:p w14:paraId="129FF91F" w14:textId="77777777" w:rsidR="003B4046" w:rsidRDefault="00F4621C" w:rsidP="001233C8">
            <w:pPr>
              <w:rPr>
                <w:rStyle w:val="Drop-Down"/>
                <w:i/>
                <w:iCs/>
                <w:sz w:val="22"/>
                <w:szCs w:val="22"/>
              </w:rPr>
            </w:pPr>
            <w:sdt>
              <w:sdtPr>
                <w:rPr>
                  <w:rStyle w:val="Drop-Down"/>
                  <w:i/>
                  <w:iCs/>
                  <w:sz w:val="22"/>
                  <w:szCs w:val="22"/>
                </w:rPr>
                <w:id w:val="-1574972253"/>
                <w:placeholder>
                  <w:docPart w:val="8B32F0D131C54BCBBBCFA3207BAAD808"/>
                </w:placeholder>
                <w:dropDownList>
                  <w:listItem w:displayText="-" w:value="-"/>
                  <w:listItem w:displayText="Muss" w:value="Muss"/>
                  <w:listItem w:displayText="Soll" w:value="Soll"/>
                  <w:listItem w:displayText="Kann" w:value="Kann"/>
                </w:dropDownList>
              </w:sdtPr>
              <w:sdtEndPr>
                <w:rPr>
                  <w:rStyle w:val="Drop-Down"/>
                </w:rPr>
              </w:sdtEndPr>
              <w:sdtContent>
                <w:r w:rsidR="003B4046" w:rsidRPr="004D3A30">
                  <w:rPr>
                    <w:rStyle w:val="Drop-Down"/>
                    <w:i/>
                    <w:iCs/>
                    <w:sz w:val="22"/>
                    <w:szCs w:val="22"/>
                  </w:rPr>
                  <w:t>-</w:t>
                </w:r>
              </w:sdtContent>
            </w:sdt>
          </w:p>
        </w:tc>
        <w:tc>
          <w:tcPr>
            <w:tcW w:w="1418" w:type="dxa"/>
          </w:tcPr>
          <w:p w14:paraId="1E24DA7A" w14:textId="77777777" w:rsidR="003B4046" w:rsidRPr="004D3A30" w:rsidRDefault="003B4046" w:rsidP="001233C8">
            <w:pPr>
              <w:rPr>
                <w:i/>
                <w:iCs/>
              </w:rPr>
            </w:pPr>
            <w:r>
              <w:rPr>
                <w:i/>
                <w:iCs/>
              </w:rPr>
              <w:t>50%</w:t>
            </w:r>
          </w:p>
        </w:tc>
      </w:tr>
      <w:tr w:rsidR="003B4046" w:rsidRPr="004D3A30" w14:paraId="082D39EC" w14:textId="77777777" w:rsidTr="001233C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1863F0AF" w14:textId="77777777" w:rsidR="003B4046" w:rsidRPr="00290B45" w:rsidRDefault="003B4046" w:rsidP="001233C8">
            <w:pPr>
              <w:rPr>
                <w:i/>
                <w:iCs/>
                <w:szCs w:val="22"/>
              </w:rPr>
            </w:pPr>
            <w:r w:rsidRPr="00290B45">
              <w:rPr>
                <w:i/>
                <w:iCs/>
                <w:szCs w:val="22"/>
              </w:rPr>
              <w:t>LZ-03</w:t>
            </w:r>
          </w:p>
        </w:tc>
        <w:tc>
          <w:tcPr>
            <w:tcW w:w="1588" w:type="dxa"/>
          </w:tcPr>
          <w:p w14:paraId="4D152AC3" w14:textId="77777777" w:rsidR="003B4046" w:rsidRPr="00290B45" w:rsidRDefault="003B4046" w:rsidP="001233C8">
            <w:pPr>
              <w:rPr>
                <w:i/>
                <w:iCs/>
                <w:szCs w:val="22"/>
              </w:rPr>
            </w:pPr>
            <w:proofErr w:type="gramStart"/>
            <w:r w:rsidRPr="00290B45">
              <w:rPr>
                <w:i/>
                <w:iCs/>
                <w:szCs w:val="22"/>
              </w:rPr>
              <w:t>AX Ziel</w:t>
            </w:r>
            <w:proofErr w:type="gramEnd"/>
          </w:p>
        </w:tc>
        <w:tc>
          <w:tcPr>
            <w:tcW w:w="4990" w:type="dxa"/>
          </w:tcPr>
          <w:p w14:paraId="401655BA" w14:textId="77777777" w:rsidR="003B4046" w:rsidRPr="00290B45" w:rsidRDefault="003B4046" w:rsidP="001233C8">
            <w:pPr>
              <w:rPr>
                <w:i/>
                <w:iCs/>
                <w:szCs w:val="22"/>
              </w:rPr>
            </w:pPr>
            <w:r w:rsidRPr="00290B45">
              <w:rPr>
                <w:i/>
                <w:iCs/>
                <w:szCs w:val="22"/>
              </w:rPr>
              <w:t xml:space="preserve">Einhaltung geltende </w:t>
            </w:r>
            <w:proofErr w:type="gramStart"/>
            <w:r w:rsidRPr="00290B45">
              <w:rPr>
                <w:i/>
                <w:iCs/>
                <w:szCs w:val="22"/>
              </w:rPr>
              <w:t>WCAG Anforderung</w:t>
            </w:r>
            <w:proofErr w:type="gramEnd"/>
          </w:p>
        </w:tc>
        <w:tc>
          <w:tcPr>
            <w:tcW w:w="4678" w:type="dxa"/>
          </w:tcPr>
          <w:p w14:paraId="33E3A713" w14:textId="77777777" w:rsidR="003B4046" w:rsidRPr="00290B45" w:rsidRDefault="003B4046" w:rsidP="001233C8">
            <w:pPr>
              <w:rPr>
                <w:i/>
                <w:iCs/>
                <w:szCs w:val="22"/>
              </w:rPr>
            </w:pPr>
            <w:r w:rsidRPr="00290B45">
              <w:rPr>
                <w:i/>
                <w:iCs/>
                <w:szCs w:val="22"/>
              </w:rPr>
              <w:t xml:space="preserve">Prüfung durch eine </w:t>
            </w:r>
            <w:proofErr w:type="gramStart"/>
            <w:r w:rsidRPr="00290B45">
              <w:rPr>
                <w:i/>
                <w:iCs/>
                <w:szCs w:val="22"/>
              </w:rPr>
              <w:t>AX Fachperson</w:t>
            </w:r>
            <w:proofErr w:type="gramEnd"/>
          </w:p>
        </w:tc>
        <w:tc>
          <w:tcPr>
            <w:tcW w:w="1418" w:type="dxa"/>
          </w:tcPr>
          <w:p w14:paraId="3F8D49F6" w14:textId="77777777" w:rsidR="003B4046" w:rsidRDefault="00F4621C" w:rsidP="001233C8">
            <w:pPr>
              <w:rPr>
                <w:rStyle w:val="Drop-Down"/>
                <w:i/>
                <w:iCs/>
                <w:sz w:val="22"/>
                <w:szCs w:val="22"/>
              </w:rPr>
            </w:pPr>
            <w:sdt>
              <w:sdtPr>
                <w:rPr>
                  <w:rStyle w:val="Drop-Down"/>
                  <w:i/>
                  <w:iCs/>
                  <w:sz w:val="22"/>
                  <w:szCs w:val="22"/>
                </w:rPr>
                <w:id w:val="-105972645"/>
                <w:placeholder>
                  <w:docPart w:val="AD4F620F3F804C2E97F3B38019D3C652"/>
                </w:placeholder>
                <w:dropDownList>
                  <w:listItem w:displayText="-" w:value="-"/>
                  <w:listItem w:displayText="Muss" w:value="Muss"/>
                  <w:listItem w:displayText="Soll" w:value="Soll"/>
                  <w:listItem w:displayText="Kann" w:value="Kann"/>
                </w:dropDownList>
              </w:sdtPr>
              <w:sdtEndPr>
                <w:rPr>
                  <w:rStyle w:val="Drop-Down"/>
                </w:rPr>
              </w:sdtEndPr>
              <w:sdtContent>
                <w:r w:rsidR="003B4046" w:rsidRPr="004D3A30">
                  <w:rPr>
                    <w:rStyle w:val="Drop-Down"/>
                    <w:i/>
                    <w:iCs/>
                    <w:sz w:val="22"/>
                    <w:szCs w:val="22"/>
                  </w:rPr>
                  <w:t>-</w:t>
                </w:r>
              </w:sdtContent>
            </w:sdt>
          </w:p>
        </w:tc>
        <w:tc>
          <w:tcPr>
            <w:tcW w:w="1418" w:type="dxa"/>
          </w:tcPr>
          <w:p w14:paraId="2A5B35D7" w14:textId="77777777" w:rsidR="003B4046" w:rsidRPr="004D3A30" w:rsidRDefault="003B4046" w:rsidP="001233C8">
            <w:pPr>
              <w:rPr>
                <w:i/>
                <w:iCs/>
              </w:rPr>
            </w:pPr>
            <w:r>
              <w:rPr>
                <w:i/>
                <w:iCs/>
              </w:rPr>
              <w:t>80%</w:t>
            </w:r>
          </w:p>
        </w:tc>
      </w:tr>
      <w:tr w:rsidR="001679BC" w:rsidRPr="004D3A30" w14:paraId="03DD606E" w14:textId="77777777" w:rsidTr="001233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1901DF32" w14:textId="1E30190D" w:rsidR="001679BC" w:rsidRPr="001679BC" w:rsidRDefault="001679BC" w:rsidP="001233C8">
            <w:pPr>
              <w:rPr>
                <w:szCs w:val="22"/>
              </w:rPr>
            </w:pPr>
            <w:r w:rsidRPr="001679BC">
              <w:rPr>
                <w:szCs w:val="22"/>
              </w:rPr>
              <w:t>…</w:t>
            </w:r>
          </w:p>
        </w:tc>
        <w:tc>
          <w:tcPr>
            <w:tcW w:w="1588" w:type="dxa"/>
          </w:tcPr>
          <w:p w14:paraId="77DC402D" w14:textId="77777777" w:rsidR="001679BC" w:rsidRPr="001679BC" w:rsidRDefault="001679BC" w:rsidP="001233C8">
            <w:pPr>
              <w:rPr>
                <w:szCs w:val="22"/>
              </w:rPr>
            </w:pPr>
          </w:p>
        </w:tc>
        <w:tc>
          <w:tcPr>
            <w:tcW w:w="4990" w:type="dxa"/>
          </w:tcPr>
          <w:p w14:paraId="5796F555" w14:textId="77777777" w:rsidR="001679BC" w:rsidRPr="001679BC" w:rsidRDefault="001679BC" w:rsidP="001233C8">
            <w:pPr>
              <w:rPr>
                <w:szCs w:val="22"/>
              </w:rPr>
            </w:pPr>
          </w:p>
        </w:tc>
        <w:tc>
          <w:tcPr>
            <w:tcW w:w="4678" w:type="dxa"/>
          </w:tcPr>
          <w:p w14:paraId="554EA8CD" w14:textId="77777777" w:rsidR="001679BC" w:rsidRPr="001679BC" w:rsidRDefault="001679BC" w:rsidP="001233C8">
            <w:pPr>
              <w:rPr>
                <w:szCs w:val="22"/>
              </w:rPr>
            </w:pPr>
          </w:p>
        </w:tc>
        <w:tc>
          <w:tcPr>
            <w:tcW w:w="1418" w:type="dxa"/>
          </w:tcPr>
          <w:p w14:paraId="45AEA207" w14:textId="77777777" w:rsidR="001679BC" w:rsidRDefault="001679BC" w:rsidP="001233C8">
            <w:pPr>
              <w:rPr>
                <w:rStyle w:val="Drop-Down"/>
                <w:i/>
                <w:iCs/>
                <w:sz w:val="22"/>
                <w:szCs w:val="22"/>
              </w:rPr>
            </w:pPr>
          </w:p>
        </w:tc>
        <w:tc>
          <w:tcPr>
            <w:tcW w:w="1418" w:type="dxa"/>
          </w:tcPr>
          <w:p w14:paraId="578AD36A" w14:textId="77777777" w:rsidR="001679BC" w:rsidRDefault="001679BC" w:rsidP="001233C8">
            <w:pPr>
              <w:rPr>
                <w:i/>
                <w:iCs/>
              </w:rPr>
            </w:pPr>
          </w:p>
        </w:tc>
      </w:tr>
    </w:tbl>
    <w:p w14:paraId="4A13CAC8" w14:textId="77777777" w:rsidR="003B4046" w:rsidRDefault="003B4046" w:rsidP="003B4046">
      <w:pPr>
        <w:pStyle w:val="Text65pt"/>
      </w:pPr>
      <w:r>
        <w:t>* Gewichtung: Muss, Soll, Kann</w:t>
      </w:r>
    </w:p>
    <w:p w14:paraId="4FC2469A" w14:textId="0AC516D8" w:rsidR="005F00C4" w:rsidRPr="001679BC" w:rsidRDefault="003B4046" w:rsidP="001679BC">
      <w:pPr>
        <w:pStyle w:val="Text65pt"/>
      </w:pPr>
      <w:r w:rsidRPr="005B33B5">
        <w:t xml:space="preserve">** </w:t>
      </w:r>
      <w:r w:rsidR="009A27E1">
        <w:t>Zielerreichung</w:t>
      </w:r>
      <w:r w:rsidRPr="005B33B5">
        <w:t>: Zielerreichung in Prozent</w:t>
      </w:r>
    </w:p>
    <w:p w14:paraId="0C06DD99" w14:textId="77777777" w:rsidR="001679BC" w:rsidRDefault="001679BC" w:rsidP="005F00C4">
      <w:pPr>
        <w:rPr>
          <w:rStyle w:val="IntensiveHervorhebung"/>
        </w:rPr>
      </w:pPr>
    </w:p>
    <w:p w14:paraId="6B1B672C" w14:textId="460A1650" w:rsidR="005F00C4" w:rsidRDefault="0028785F" w:rsidP="005F00C4">
      <w:pPr>
        <w:rPr>
          <w:rStyle w:val="IntensiveHervorhebung"/>
        </w:rPr>
      </w:pPr>
      <w:r w:rsidRPr="00AA475B">
        <w:rPr>
          <w:rStyle w:val="IntensiveHervorhebung"/>
        </w:rPr>
        <w:t>Vorgehensziele</w:t>
      </w:r>
    </w:p>
    <w:p w14:paraId="1551EC09" w14:textId="77777777" w:rsidR="000B7385" w:rsidRDefault="000B7385" w:rsidP="000338A5">
      <w:pPr>
        <w:pStyle w:val="HERMESInfotextKTZH"/>
      </w:pPr>
      <w:r>
        <w:t>Text…</w:t>
      </w:r>
    </w:p>
    <w:p w14:paraId="02D8E23A" w14:textId="77777777" w:rsidR="00AA475B" w:rsidRPr="000338A5" w:rsidRDefault="0014069A" w:rsidP="000338A5">
      <w:pPr>
        <w:pStyle w:val="HERMESInfotextKTZH"/>
        <w:rPr>
          <w:rStyle w:val="IntensiveHervorhebung"/>
          <w:rFonts w:asciiTheme="minorHAnsi" w:hAnsiTheme="minorHAnsi"/>
          <w:iCs w:val="0"/>
          <w:color w:val="1F5321" w:themeColor="accent3" w:themeShade="80"/>
        </w:rPr>
      </w:pPr>
      <w:r w:rsidRPr="0014069A">
        <w:t xml:space="preserve">Zu den </w:t>
      </w:r>
      <w:r w:rsidR="00A43E76">
        <w:t>Vorgeh</w:t>
      </w:r>
      <w:r w:rsidR="00A73605">
        <w:t>e</w:t>
      </w:r>
      <w:r w:rsidR="00A43E76">
        <w:t>nszielen/</w:t>
      </w:r>
      <w:r>
        <w:t>Projektv</w:t>
      </w:r>
      <w:r w:rsidRPr="0014069A">
        <w:t>orgehenszielen aus dem Durchführungsauftrag (inkl. allfälligen nachträglichen Anpassungen über den Änderungsprozess) jeweils die Zielerreichung angeben. Entsprechende Spalten kopieren und die Zielerreichung eintragen.</w:t>
      </w:r>
    </w:p>
    <w:tbl>
      <w:tblPr>
        <w:tblStyle w:val="KTZH-TabelleHermes"/>
        <w:tblW w:w="14885" w:type="dxa"/>
        <w:tblLayout w:type="fixed"/>
        <w:tblLook w:val="0420" w:firstRow="1" w:lastRow="0" w:firstColumn="0" w:lastColumn="0" w:noHBand="0" w:noVBand="1"/>
      </w:tblPr>
      <w:tblGrid>
        <w:gridCol w:w="793"/>
        <w:gridCol w:w="1588"/>
        <w:gridCol w:w="4990"/>
        <w:gridCol w:w="4678"/>
        <w:gridCol w:w="1418"/>
        <w:gridCol w:w="1418"/>
      </w:tblGrid>
      <w:tr w:rsidR="007B4996" w:rsidRPr="00801A33" w14:paraId="15DF8637" w14:textId="77777777" w:rsidTr="001233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3" w:type="dxa"/>
          </w:tcPr>
          <w:p w14:paraId="556B6D16" w14:textId="77777777" w:rsidR="007B4996" w:rsidRPr="00801A33" w:rsidRDefault="007B4996" w:rsidP="001233C8">
            <w:pPr>
              <w:pStyle w:val="tabelleheader"/>
            </w:pPr>
            <w:r w:rsidRPr="00801A33">
              <w:t>Nr.</w:t>
            </w:r>
          </w:p>
        </w:tc>
        <w:tc>
          <w:tcPr>
            <w:tcW w:w="1588" w:type="dxa"/>
          </w:tcPr>
          <w:p w14:paraId="1544D0AB" w14:textId="77777777" w:rsidR="007B4996" w:rsidRPr="00801A33" w:rsidRDefault="007B4996" w:rsidP="001233C8">
            <w:pPr>
              <w:pStyle w:val="tabelleheader"/>
            </w:pPr>
            <w:r w:rsidRPr="00801A33">
              <w:t>Kategorie</w:t>
            </w:r>
          </w:p>
        </w:tc>
        <w:tc>
          <w:tcPr>
            <w:tcW w:w="4990" w:type="dxa"/>
          </w:tcPr>
          <w:p w14:paraId="0C05FB47" w14:textId="77777777" w:rsidR="007B4996" w:rsidRPr="00801A33" w:rsidRDefault="007B4996" w:rsidP="001233C8">
            <w:pPr>
              <w:pStyle w:val="tabelleheader"/>
            </w:pPr>
            <w:r>
              <w:t>Zielformulierung</w:t>
            </w:r>
          </w:p>
        </w:tc>
        <w:tc>
          <w:tcPr>
            <w:tcW w:w="4678" w:type="dxa"/>
          </w:tcPr>
          <w:p w14:paraId="5C858D63" w14:textId="77777777" w:rsidR="007B4996" w:rsidRPr="00801A33" w:rsidRDefault="007B4996" w:rsidP="001233C8">
            <w:pPr>
              <w:pStyle w:val="tabelleheader"/>
            </w:pPr>
            <w:r w:rsidRPr="00801A33">
              <w:t>Messgrösse</w:t>
            </w:r>
          </w:p>
        </w:tc>
        <w:tc>
          <w:tcPr>
            <w:tcW w:w="1418" w:type="dxa"/>
          </w:tcPr>
          <w:p w14:paraId="0A8DEA75" w14:textId="77777777" w:rsidR="007B4996" w:rsidRPr="00801A33" w:rsidRDefault="007B4996" w:rsidP="001233C8">
            <w:pPr>
              <w:pStyle w:val="tabelleheader"/>
            </w:pPr>
            <w:r w:rsidRPr="00B06FF4">
              <w:t>Gewichtung*</w:t>
            </w:r>
          </w:p>
        </w:tc>
        <w:tc>
          <w:tcPr>
            <w:tcW w:w="1418" w:type="dxa"/>
          </w:tcPr>
          <w:p w14:paraId="016835AB" w14:textId="77777777" w:rsidR="007B4996" w:rsidRPr="00801A33" w:rsidRDefault="0039076B" w:rsidP="001233C8">
            <w:pPr>
              <w:pStyle w:val="tabelleheader"/>
            </w:pPr>
            <w:r>
              <w:t>Zielerreichung</w:t>
            </w:r>
            <w:r w:rsidR="007B4996">
              <w:t>**</w:t>
            </w:r>
          </w:p>
        </w:tc>
      </w:tr>
      <w:tr w:rsidR="007B4996" w:rsidRPr="004D3A30" w14:paraId="12826D8C" w14:textId="77777777" w:rsidTr="001233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3B2C9C16" w14:textId="77777777" w:rsidR="007B4996" w:rsidRPr="000123F9" w:rsidRDefault="007B4996" w:rsidP="001233C8">
            <w:pPr>
              <w:pStyle w:val="tabellehead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VZ</w:t>
            </w:r>
            <w:r w:rsidRPr="000123F9">
              <w:rPr>
                <w:sz w:val="22"/>
                <w:szCs w:val="22"/>
              </w:rPr>
              <w:t>-01</w:t>
            </w:r>
          </w:p>
        </w:tc>
        <w:tc>
          <w:tcPr>
            <w:tcW w:w="1588" w:type="dxa"/>
          </w:tcPr>
          <w:p w14:paraId="396CCE7F" w14:textId="77777777" w:rsidR="007B4996" w:rsidRPr="000123F9" w:rsidRDefault="007B4996" w:rsidP="001233C8">
            <w:pPr>
              <w:pStyle w:val="tabelleheader"/>
              <w:rPr>
                <w:sz w:val="22"/>
                <w:szCs w:val="22"/>
              </w:rPr>
            </w:pPr>
            <w:r w:rsidRPr="000123F9">
              <w:rPr>
                <w:sz w:val="22"/>
                <w:szCs w:val="22"/>
              </w:rPr>
              <w:t>…</w:t>
            </w:r>
          </w:p>
        </w:tc>
        <w:tc>
          <w:tcPr>
            <w:tcW w:w="4990" w:type="dxa"/>
          </w:tcPr>
          <w:p w14:paraId="1E3ABFD8" w14:textId="77777777" w:rsidR="007B4996" w:rsidRPr="000123F9" w:rsidRDefault="007B4996" w:rsidP="001233C8">
            <w:pPr>
              <w:pStyle w:val="tabelleheader"/>
              <w:rPr>
                <w:sz w:val="22"/>
                <w:szCs w:val="22"/>
              </w:rPr>
            </w:pPr>
            <w:r w:rsidRPr="000123F9">
              <w:rPr>
                <w:sz w:val="22"/>
                <w:szCs w:val="22"/>
              </w:rPr>
              <w:t>…</w:t>
            </w:r>
          </w:p>
        </w:tc>
        <w:tc>
          <w:tcPr>
            <w:tcW w:w="4678" w:type="dxa"/>
          </w:tcPr>
          <w:p w14:paraId="4EDE95EA" w14:textId="77777777" w:rsidR="007B4996" w:rsidRPr="000123F9" w:rsidRDefault="007B4996" w:rsidP="001233C8">
            <w:pPr>
              <w:pStyle w:val="tabelleheader"/>
              <w:rPr>
                <w:sz w:val="22"/>
                <w:szCs w:val="22"/>
              </w:rPr>
            </w:pPr>
            <w:r w:rsidRPr="000123F9">
              <w:rPr>
                <w:sz w:val="22"/>
                <w:szCs w:val="22"/>
              </w:rPr>
              <w:t>…</w:t>
            </w:r>
          </w:p>
        </w:tc>
        <w:tc>
          <w:tcPr>
            <w:tcW w:w="1418" w:type="dxa"/>
          </w:tcPr>
          <w:p w14:paraId="4C2A00AF" w14:textId="77777777" w:rsidR="007B4996" w:rsidRDefault="00F4621C" w:rsidP="001233C8">
            <w:pPr>
              <w:rPr>
                <w:rStyle w:val="Drop-Down"/>
                <w:sz w:val="22"/>
                <w:szCs w:val="22"/>
              </w:rPr>
            </w:pPr>
            <w:sdt>
              <w:sdtPr>
                <w:rPr>
                  <w:rStyle w:val="Drop-Down"/>
                  <w:sz w:val="22"/>
                  <w:szCs w:val="22"/>
                </w:rPr>
                <w:id w:val="453380022"/>
                <w:placeholder>
                  <w:docPart w:val="F4C1460B804340F381F47E835D152BD2"/>
                </w:placeholder>
                <w:dropDownList>
                  <w:listItem w:displayText="-" w:value="-"/>
                  <w:listItem w:displayText="Muss" w:value="Muss"/>
                  <w:listItem w:displayText="Soll" w:value="Soll"/>
                  <w:listItem w:displayText="Kann" w:value="Kann"/>
                </w:dropDownList>
              </w:sdtPr>
              <w:sdtEndPr>
                <w:rPr>
                  <w:rStyle w:val="Drop-Down"/>
                </w:rPr>
              </w:sdtEndPr>
              <w:sdtContent>
                <w:r w:rsidR="007B4996" w:rsidRPr="004D3A30">
                  <w:rPr>
                    <w:rStyle w:val="Drop-Down"/>
                    <w:sz w:val="22"/>
                    <w:szCs w:val="22"/>
                  </w:rPr>
                  <w:t>-</w:t>
                </w:r>
              </w:sdtContent>
            </w:sdt>
          </w:p>
        </w:tc>
        <w:tc>
          <w:tcPr>
            <w:tcW w:w="1418" w:type="dxa"/>
          </w:tcPr>
          <w:p w14:paraId="026908C7" w14:textId="77777777" w:rsidR="007B4996" w:rsidRPr="004D3A30" w:rsidRDefault="007B4996" w:rsidP="001233C8"/>
        </w:tc>
      </w:tr>
      <w:tr w:rsidR="007B4996" w:rsidRPr="004D3A30" w14:paraId="7F7BEED0" w14:textId="77777777" w:rsidTr="001233C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tcW w:w="793" w:type="dxa"/>
          </w:tcPr>
          <w:p w14:paraId="30B150A1" w14:textId="77777777" w:rsidR="007B4996" w:rsidRPr="00F94296" w:rsidRDefault="007B4996" w:rsidP="001233C8">
            <w:pPr>
              <w:rPr>
                <w:i/>
                <w:iCs/>
                <w:szCs w:val="22"/>
              </w:rPr>
            </w:pPr>
            <w:r>
              <w:rPr>
                <w:i/>
                <w:iCs/>
                <w:szCs w:val="22"/>
              </w:rPr>
              <w:t>VZ</w:t>
            </w:r>
            <w:r w:rsidRPr="00F94296">
              <w:rPr>
                <w:i/>
                <w:iCs/>
                <w:szCs w:val="22"/>
              </w:rPr>
              <w:t xml:space="preserve">-01 </w:t>
            </w:r>
          </w:p>
        </w:tc>
        <w:tc>
          <w:tcPr>
            <w:tcW w:w="1588" w:type="dxa"/>
          </w:tcPr>
          <w:p w14:paraId="1D6F06E2" w14:textId="77777777" w:rsidR="007B4996" w:rsidRPr="00B66ABB" w:rsidRDefault="007B4996" w:rsidP="001233C8">
            <w:pPr>
              <w:rPr>
                <w:i/>
                <w:iCs/>
                <w:szCs w:val="22"/>
              </w:rPr>
            </w:pPr>
            <w:r w:rsidRPr="00B66ABB">
              <w:rPr>
                <w:i/>
                <w:iCs/>
              </w:rPr>
              <w:t>Nachhaltigkeit</w:t>
            </w:r>
          </w:p>
        </w:tc>
        <w:tc>
          <w:tcPr>
            <w:tcW w:w="4990" w:type="dxa"/>
          </w:tcPr>
          <w:p w14:paraId="4767D023" w14:textId="77777777" w:rsidR="007B4996" w:rsidRPr="00B66ABB" w:rsidRDefault="007B4996" w:rsidP="001233C8">
            <w:pPr>
              <w:rPr>
                <w:i/>
                <w:iCs/>
                <w:szCs w:val="22"/>
              </w:rPr>
            </w:pPr>
            <w:r w:rsidRPr="00B66ABB">
              <w:rPr>
                <w:i/>
                <w:iCs/>
              </w:rPr>
              <w:t>Für die Eventorganisation und Durchführung soll weniger Papier gebraucht werden.</w:t>
            </w:r>
          </w:p>
        </w:tc>
        <w:tc>
          <w:tcPr>
            <w:tcW w:w="4678" w:type="dxa"/>
          </w:tcPr>
          <w:p w14:paraId="74A8A5DB" w14:textId="77777777" w:rsidR="007B4996" w:rsidRPr="00B66ABB" w:rsidRDefault="007B4996" w:rsidP="001233C8">
            <w:pPr>
              <w:rPr>
                <w:i/>
                <w:iCs/>
                <w:szCs w:val="22"/>
              </w:rPr>
            </w:pPr>
            <w:r w:rsidRPr="00B66ABB">
              <w:rPr>
                <w:i/>
                <w:iCs/>
              </w:rPr>
              <w:t>Das gebrauchte Papier soll um 20% reduziert werden.</w:t>
            </w:r>
          </w:p>
        </w:tc>
        <w:tc>
          <w:tcPr>
            <w:tcW w:w="1418" w:type="dxa"/>
          </w:tcPr>
          <w:p w14:paraId="04EFA5EB" w14:textId="77777777" w:rsidR="007B4996" w:rsidRDefault="00F4621C" w:rsidP="001233C8">
            <w:pPr>
              <w:rPr>
                <w:rStyle w:val="Drop-Down"/>
                <w:i/>
                <w:iCs/>
                <w:sz w:val="22"/>
                <w:szCs w:val="22"/>
              </w:rPr>
            </w:pPr>
            <w:sdt>
              <w:sdtPr>
                <w:rPr>
                  <w:rStyle w:val="Drop-Down"/>
                  <w:i/>
                  <w:iCs/>
                  <w:sz w:val="22"/>
                  <w:szCs w:val="22"/>
                </w:rPr>
                <w:id w:val="667058900"/>
                <w:placeholder>
                  <w:docPart w:val="46AB24AF795F4E32B46E706242A18CC4"/>
                </w:placeholder>
                <w:dropDownList>
                  <w:listItem w:displayText="-" w:value="-"/>
                  <w:listItem w:displayText="Muss" w:value="Muss"/>
                  <w:listItem w:displayText="Soll" w:value="Soll"/>
                  <w:listItem w:displayText="Kann" w:value="Kann"/>
                </w:dropDownList>
              </w:sdtPr>
              <w:sdtEndPr>
                <w:rPr>
                  <w:rStyle w:val="Drop-Down"/>
                </w:rPr>
              </w:sdtEndPr>
              <w:sdtContent>
                <w:r w:rsidR="007B4996" w:rsidRPr="004D3A30">
                  <w:rPr>
                    <w:rStyle w:val="Drop-Down"/>
                    <w:i/>
                    <w:iCs/>
                    <w:sz w:val="22"/>
                    <w:szCs w:val="22"/>
                  </w:rPr>
                  <w:t>-</w:t>
                </w:r>
              </w:sdtContent>
            </w:sdt>
          </w:p>
        </w:tc>
        <w:tc>
          <w:tcPr>
            <w:tcW w:w="1418" w:type="dxa"/>
          </w:tcPr>
          <w:p w14:paraId="78BCD673" w14:textId="77777777" w:rsidR="007B4996" w:rsidRPr="004D3A30" w:rsidRDefault="007B4996" w:rsidP="001233C8">
            <w:pPr>
              <w:rPr>
                <w:i/>
                <w:iCs/>
              </w:rPr>
            </w:pPr>
            <w:r>
              <w:rPr>
                <w:i/>
                <w:iCs/>
              </w:rPr>
              <w:t>100%</w:t>
            </w:r>
          </w:p>
        </w:tc>
      </w:tr>
      <w:tr w:rsidR="007B4996" w:rsidRPr="004D3A30" w14:paraId="3E798B81" w14:textId="77777777" w:rsidTr="001233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50859746" w14:textId="3AC3F61A" w:rsidR="007B4996" w:rsidRPr="001679BC" w:rsidRDefault="001679BC" w:rsidP="001233C8">
            <w:pPr>
              <w:rPr>
                <w:szCs w:val="22"/>
              </w:rPr>
            </w:pPr>
            <w:r w:rsidRPr="001679BC">
              <w:rPr>
                <w:szCs w:val="22"/>
              </w:rPr>
              <w:t>…</w:t>
            </w:r>
          </w:p>
        </w:tc>
        <w:tc>
          <w:tcPr>
            <w:tcW w:w="1588" w:type="dxa"/>
          </w:tcPr>
          <w:p w14:paraId="3009400F" w14:textId="77777777" w:rsidR="007B4996" w:rsidRPr="001679BC" w:rsidRDefault="007B4996" w:rsidP="001233C8">
            <w:pPr>
              <w:rPr>
                <w:szCs w:val="22"/>
              </w:rPr>
            </w:pPr>
          </w:p>
        </w:tc>
        <w:tc>
          <w:tcPr>
            <w:tcW w:w="4990" w:type="dxa"/>
          </w:tcPr>
          <w:p w14:paraId="6DEB3AF1" w14:textId="77777777" w:rsidR="007B4996" w:rsidRPr="001679BC" w:rsidRDefault="007B4996" w:rsidP="001233C8">
            <w:pPr>
              <w:rPr>
                <w:szCs w:val="22"/>
              </w:rPr>
            </w:pPr>
          </w:p>
        </w:tc>
        <w:tc>
          <w:tcPr>
            <w:tcW w:w="4678" w:type="dxa"/>
          </w:tcPr>
          <w:p w14:paraId="744111EE" w14:textId="77777777" w:rsidR="007B4996" w:rsidRPr="001679BC" w:rsidRDefault="007B4996" w:rsidP="001233C8">
            <w:pPr>
              <w:rPr>
                <w:szCs w:val="22"/>
              </w:rPr>
            </w:pPr>
          </w:p>
        </w:tc>
        <w:tc>
          <w:tcPr>
            <w:tcW w:w="1418" w:type="dxa"/>
          </w:tcPr>
          <w:p w14:paraId="7F59C454" w14:textId="77777777" w:rsidR="007B4996" w:rsidRDefault="00F4621C" w:rsidP="001233C8">
            <w:pPr>
              <w:rPr>
                <w:rStyle w:val="Drop-Down"/>
                <w:i/>
                <w:iCs/>
                <w:sz w:val="22"/>
                <w:szCs w:val="22"/>
              </w:rPr>
            </w:pPr>
            <w:sdt>
              <w:sdtPr>
                <w:rPr>
                  <w:rStyle w:val="Drop-Down"/>
                  <w:i/>
                  <w:iCs/>
                  <w:sz w:val="22"/>
                  <w:szCs w:val="22"/>
                </w:rPr>
                <w:id w:val="1372956502"/>
                <w:placeholder>
                  <w:docPart w:val="BF7A4CBF4FBB46F5B148F298A74D8798"/>
                </w:placeholder>
                <w:dropDownList>
                  <w:listItem w:displayText="-" w:value="-"/>
                  <w:listItem w:displayText="Muss" w:value="Muss"/>
                  <w:listItem w:displayText="Soll" w:value="Soll"/>
                  <w:listItem w:displayText="Kann" w:value="Kann"/>
                </w:dropDownList>
              </w:sdtPr>
              <w:sdtEndPr>
                <w:rPr>
                  <w:rStyle w:val="Drop-Down"/>
                </w:rPr>
              </w:sdtEndPr>
              <w:sdtContent>
                <w:r w:rsidR="007B4996" w:rsidRPr="004D3A30">
                  <w:rPr>
                    <w:rStyle w:val="Drop-Down"/>
                    <w:i/>
                    <w:iCs/>
                    <w:sz w:val="22"/>
                    <w:szCs w:val="22"/>
                  </w:rPr>
                  <w:t>-</w:t>
                </w:r>
              </w:sdtContent>
            </w:sdt>
          </w:p>
        </w:tc>
        <w:tc>
          <w:tcPr>
            <w:tcW w:w="1418" w:type="dxa"/>
          </w:tcPr>
          <w:p w14:paraId="31CDC7DF" w14:textId="77777777" w:rsidR="007B4996" w:rsidRPr="004D3A30" w:rsidRDefault="007B4996" w:rsidP="001233C8">
            <w:pPr>
              <w:rPr>
                <w:i/>
                <w:iCs/>
              </w:rPr>
            </w:pPr>
          </w:p>
        </w:tc>
      </w:tr>
    </w:tbl>
    <w:p w14:paraId="57E9B75E" w14:textId="77777777" w:rsidR="007B4996" w:rsidRDefault="007B4996" w:rsidP="007B4996">
      <w:pPr>
        <w:pStyle w:val="Text65pt"/>
      </w:pPr>
      <w:r>
        <w:t>* Gewichtung: Muss, Soll, Kann</w:t>
      </w:r>
    </w:p>
    <w:p w14:paraId="3C2C7361" w14:textId="77777777" w:rsidR="00DF0950" w:rsidRDefault="00DF0950" w:rsidP="00DF0950">
      <w:pPr>
        <w:pStyle w:val="Text65pt"/>
      </w:pPr>
      <w:r w:rsidRPr="00DF0950">
        <w:t>** Zielerreichung in Prozent</w:t>
      </w:r>
    </w:p>
    <w:p w14:paraId="10532F1A" w14:textId="77777777" w:rsidR="000554E4" w:rsidRPr="000554E4" w:rsidRDefault="000554E4" w:rsidP="000554E4">
      <w:pPr>
        <w:pStyle w:val="Text65pt"/>
        <w:rPr>
          <w:rFonts w:asciiTheme="minorHAnsi" w:hAnsiTheme="minorHAnsi" w:cstheme="minorBidi"/>
          <w:bCs w:val="0"/>
          <w:i/>
          <w:vanish/>
          <w:color w:val="1F5321" w:themeColor="accent3" w:themeShade="80"/>
          <w:spacing w:val="0"/>
          <w:sz w:val="22"/>
          <w:szCs w:val="21"/>
          <w14:ligatures w14:val="standardContextual"/>
        </w:rPr>
      </w:pPr>
    </w:p>
    <w:p w14:paraId="6242AA45" w14:textId="77777777" w:rsidR="007121D6" w:rsidRDefault="000554E4" w:rsidP="000554E4">
      <w:pPr>
        <w:pStyle w:val="Text65pt"/>
        <w:rPr>
          <w:rFonts w:asciiTheme="minorHAnsi" w:hAnsiTheme="minorHAnsi" w:cstheme="minorBidi"/>
          <w:bCs w:val="0"/>
          <w:i/>
          <w:vanish/>
          <w:color w:val="1F5321" w:themeColor="accent3" w:themeShade="80"/>
          <w:spacing w:val="0"/>
          <w:sz w:val="22"/>
          <w:szCs w:val="21"/>
          <w14:ligatures w14:val="standardContextual"/>
        </w:rPr>
        <w:sectPr w:rsidR="007121D6" w:rsidSect="008364AB">
          <w:pgSz w:w="16838" w:h="11906" w:orient="landscape" w:code="9"/>
          <w:pgMar w:top="1985" w:right="2552" w:bottom="936" w:left="1134" w:header="425" w:footer="522" w:gutter="0"/>
          <w:cols w:space="708"/>
          <w:docGrid w:linePitch="360"/>
        </w:sectPr>
      </w:pPr>
      <w:r w:rsidRPr="000554E4">
        <w:rPr>
          <w:rFonts w:asciiTheme="minorHAnsi" w:hAnsiTheme="minorHAnsi" w:cstheme="minorBidi"/>
          <w:bCs w:val="0"/>
          <w:i/>
          <w:vanish/>
          <w:color w:val="1F5321" w:themeColor="accent3" w:themeShade="80"/>
          <w:spacing w:val="0"/>
          <w:sz w:val="22"/>
          <w:szCs w:val="21"/>
          <w14:ligatures w14:val="standardContextual"/>
        </w:rPr>
        <w:t>Notwendige Folgemassnahmen, falls Ziele nicht erreicht wurden, sind im Kapitel Pendenzen und Massnahmen zu erfassen.</w:t>
      </w:r>
    </w:p>
    <w:p w14:paraId="328B1141" w14:textId="77777777" w:rsidR="00DC17DA" w:rsidRDefault="009B0CB8" w:rsidP="00DC17DA">
      <w:pPr>
        <w:pStyle w:val="berschrift1"/>
      </w:pPr>
      <w:bookmarkStart w:id="9" w:name="_Toc239269207"/>
      <w:r>
        <w:lastRenderedPageBreak/>
        <w:t xml:space="preserve">Nutzen und </w:t>
      </w:r>
      <w:r w:rsidR="00707DE5">
        <w:t>Wirtschaftlichkeit</w:t>
      </w:r>
      <w:bookmarkEnd w:id="9"/>
    </w:p>
    <w:p w14:paraId="1C21AB94" w14:textId="77777777" w:rsidR="005E79AB" w:rsidRPr="005E79AB" w:rsidRDefault="005E79AB" w:rsidP="005E79AB">
      <w:pPr>
        <w:pStyle w:val="HERMESInfotextKTZH"/>
      </w:pPr>
      <w:r>
        <w:t>Text…</w:t>
      </w:r>
    </w:p>
    <w:p w14:paraId="52C012BF" w14:textId="77777777" w:rsidR="00707DE5" w:rsidRDefault="00707DE5" w:rsidP="00707DE5">
      <w:pPr>
        <w:pStyle w:val="HERMESInfotextKTZH"/>
      </w:pPr>
      <w:r>
        <w:t>Beurteilung der Wirtschaftlichkeit gemäss den Vorgaben der Stammorganisation: in der Regel Investitionskosten (inkl. Projektkosten) und Aufwand für Betrieb inkl. Abschreibungen auf investiertes Kapital, versus quantifizierbaren Nutzen; sowie Imponderabilien (nicht quantifizierbarer = qualitativer Nutzen).</w:t>
      </w:r>
    </w:p>
    <w:p w14:paraId="2D9C1C41" w14:textId="77777777" w:rsidR="00C52C55" w:rsidRDefault="00C52C55" w:rsidP="00C52C55">
      <w:pPr>
        <w:pStyle w:val="HERMESInfotext-AufzhlungKTZH"/>
        <w:numPr>
          <w:ilvl w:val="0"/>
          <w:numId w:val="0"/>
        </w:numPr>
        <w:ind w:left="360" w:hanging="360"/>
      </w:pPr>
    </w:p>
    <w:p w14:paraId="58F4AE8C" w14:textId="77777777" w:rsidR="00C52C55" w:rsidRDefault="00707DE5" w:rsidP="00C52C55">
      <w:pPr>
        <w:pStyle w:val="HERMESInfotext-AufzhlungKTZH"/>
        <w:numPr>
          <w:ilvl w:val="0"/>
          <w:numId w:val="0"/>
        </w:numPr>
        <w:ind w:left="360" w:hanging="360"/>
      </w:pPr>
      <w:r>
        <w:t>Geplante und effektive/voraussichtliche Kosten und Aufwand für Projekt und Betrieb</w:t>
      </w:r>
      <w:r w:rsidR="00C52C55">
        <w:t xml:space="preserve"> </w:t>
      </w:r>
    </w:p>
    <w:p w14:paraId="4B1D3F75" w14:textId="401711F3" w:rsidR="00D84AD4" w:rsidRDefault="00707DE5" w:rsidP="001679BC">
      <w:pPr>
        <w:pStyle w:val="HERMESInfotext-AufzhlungKTZH"/>
        <w:numPr>
          <w:ilvl w:val="0"/>
          <w:numId w:val="0"/>
        </w:numPr>
        <w:ind w:left="360" w:hanging="360"/>
      </w:pPr>
      <w:r>
        <w:t>Geplanter und effektiver/voraussichtlicher Nutzen</w:t>
      </w:r>
      <w:r w:rsidR="0026305B">
        <w:t>.</w:t>
      </w:r>
    </w:p>
    <w:p w14:paraId="5965A353" w14:textId="77777777" w:rsidR="001679BC" w:rsidRPr="001679BC" w:rsidRDefault="001679BC" w:rsidP="001679BC"/>
    <w:p w14:paraId="5747A8A6" w14:textId="77777777" w:rsidR="001679BC" w:rsidRDefault="001679BC" w:rsidP="001679BC">
      <w:pPr>
        <w:pStyle w:val="HERMESInfotext-AufzhlungKTZH"/>
        <w:numPr>
          <w:ilvl w:val="0"/>
          <w:numId w:val="0"/>
        </w:numPr>
        <w:ind w:left="360" w:hanging="360"/>
      </w:pPr>
      <w:r w:rsidRPr="001679BC">
        <w:t>Kosten-Nutzen-Analyse aus der Studie oder dem Durchführungsauftrag kopieren und</w:t>
      </w:r>
    </w:p>
    <w:p w14:paraId="0A00D474" w14:textId="46AC33AF" w:rsidR="00D84AD4" w:rsidRPr="00D84AD4" w:rsidRDefault="001679BC" w:rsidP="001679BC">
      <w:pPr>
        <w:pStyle w:val="HERMESInfotext-AufzhlungKTZH"/>
        <w:numPr>
          <w:ilvl w:val="0"/>
          <w:numId w:val="0"/>
        </w:numPr>
        <w:ind w:left="360" w:hanging="360"/>
      </w:pPr>
      <w:r w:rsidRPr="001679BC">
        <w:t>nötigenfalls anpassen.</w:t>
      </w:r>
    </w:p>
    <w:p w14:paraId="5CE32C7F" w14:textId="77777777" w:rsidR="00CE6F8C" w:rsidRDefault="00CE6F8C" w:rsidP="00CE6F8C">
      <w:pPr>
        <w:pStyle w:val="berschrift1"/>
      </w:pPr>
      <w:bookmarkStart w:id="10" w:name="_Toc239269208"/>
      <w:r>
        <w:t>Soll/Ist-Vergleich</w:t>
      </w:r>
      <w:bookmarkEnd w:id="10"/>
    </w:p>
    <w:p w14:paraId="122EF37C" w14:textId="77777777" w:rsidR="00CE6F8C" w:rsidRDefault="00CE6F8C" w:rsidP="00CE6F8C">
      <w:pPr>
        <w:pStyle w:val="berschrift2"/>
      </w:pPr>
      <w:bookmarkStart w:id="11" w:name="_Toc239269209"/>
      <w:r>
        <w:t>Kosten</w:t>
      </w:r>
      <w:bookmarkEnd w:id="11"/>
      <w:r w:rsidR="00F8777F">
        <w:t xml:space="preserve"> </w:t>
      </w:r>
    </w:p>
    <w:p w14:paraId="2E3F8C61" w14:textId="77777777" w:rsidR="000E7323" w:rsidRDefault="000E7323" w:rsidP="000E7323">
      <w:pPr>
        <w:pStyle w:val="HERMESInfotext-AufzhlungkantonsspezifischKTZH"/>
        <w:numPr>
          <w:ilvl w:val="0"/>
          <w:numId w:val="0"/>
        </w:numPr>
        <w:ind w:left="357" w:hanging="357"/>
        <w:jc w:val="both"/>
      </w:pPr>
      <w:r>
        <w:t xml:space="preserve">Die Erfassung kann inkl. oder exkl. MwSt. erfolgen. Die gewählte Variante ist entsprechend </w:t>
      </w:r>
    </w:p>
    <w:p w14:paraId="56F91EC8" w14:textId="77777777" w:rsidR="000E7323" w:rsidRPr="000E7323" w:rsidRDefault="000E7323" w:rsidP="000E7323">
      <w:pPr>
        <w:pStyle w:val="HERMESInfotext-AufzhlungkantonsspezifischKTZH"/>
        <w:numPr>
          <w:ilvl w:val="0"/>
          <w:numId w:val="0"/>
        </w:numPr>
        <w:ind w:left="357" w:hanging="357"/>
        <w:jc w:val="both"/>
      </w:pPr>
      <w:r>
        <w:t>auszuweisen.</w:t>
      </w:r>
    </w:p>
    <w:p w14:paraId="2E1ECBAE" w14:textId="77777777" w:rsidR="00D44BCE" w:rsidRDefault="00D44BCE" w:rsidP="00D44BCE">
      <w:pPr>
        <w:pStyle w:val="HERMESInfotext-AufzhlungkantonsspezifischKTZH"/>
        <w:numPr>
          <w:ilvl w:val="0"/>
          <w:numId w:val="0"/>
        </w:numPr>
        <w:ind w:left="357" w:hanging="357"/>
        <w:jc w:val="both"/>
      </w:pPr>
      <w:r w:rsidRPr="00434B02">
        <w:t>Die Kosten sind für die Budgetierung pro Jahr auszuweisen</w:t>
      </w:r>
      <w:r w:rsidR="00D61386">
        <w:t>.</w:t>
      </w:r>
    </w:p>
    <w:p w14:paraId="43F40967" w14:textId="629E8F48" w:rsidR="001679BC" w:rsidRPr="001679BC" w:rsidRDefault="001679BC" w:rsidP="001679BC">
      <w:pPr>
        <w:pStyle w:val="HERMESInfotextKTZH"/>
      </w:pPr>
      <w:r w:rsidRPr="001679BC">
        <w:t>Die Kosten für die Projektführung sind gemäss den Vorgaben der Stammorganisation auszuweisen.</w:t>
      </w:r>
    </w:p>
    <w:p w14:paraId="22540F9A" w14:textId="77777777" w:rsidR="008B24B2" w:rsidRDefault="00C71764" w:rsidP="00C71764">
      <w:pPr>
        <w:pStyle w:val="HERMESInfotext-AufzhlungkantonsspezifischKTZH"/>
        <w:numPr>
          <w:ilvl w:val="0"/>
          <w:numId w:val="0"/>
        </w:numPr>
        <w:ind w:left="357" w:hanging="357"/>
        <w:jc w:val="both"/>
      </w:pPr>
      <w:r>
        <w:t xml:space="preserve">Entsprechende Spalten der Tabelle «Kosten» aus dem letzten </w:t>
      </w:r>
      <w:r w:rsidR="00955E38">
        <w:t>Projekts</w:t>
      </w:r>
      <w:r>
        <w:t xml:space="preserve">tatusbericht kopieren </w:t>
      </w:r>
    </w:p>
    <w:p w14:paraId="7BDE45B6" w14:textId="3DF1D21C" w:rsidR="00D44BCE" w:rsidRPr="00D44BCE" w:rsidRDefault="00C71764" w:rsidP="001679BC">
      <w:pPr>
        <w:pStyle w:val="HERMESInfotext-AufzhlungkantonsspezifischKTZH"/>
        <w:numPr>
          <w:ilvl w:val="0"/>
          <w:numId w:val="0"/>
        </w:numPr>
        <w:ind w:left="357" w:hanging="357"/>
        <w:jc w:val="both"/>
      </w:pPr>
      <w:r>
        <w:t>und nötigenfalls</w:t>
      </w:r>
      <w:r w:rsidRPr="00D54DE3">
        <w:t xml:space="preserve"> anpassen</w:t>
      </w:r>
      <w:r>
        <w:t>.</w:t>
      </w:r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Kosten/Nutzen"/>
      </w:tblPr>
      <w:tblGrid>
        <w:gridCol w:w="1134"/>
        <w:gridCol w:w="2547"/>
        <w:gridCol w:w="1793"/>
        <w:gridCol w:w="1762"/>
        <w:gridCol w:w="1749"/>
      </w:tblGrid>
      <w:tr w:rsidR="005F36F7" w:rsidRPr="00CE6F8C" w14:paraId="49CF09CA" w14:textId="77777777" w:rsidTr="005F36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34" w:type="dxa"/>
          </w:tcPr>
          <w:p w14:paraId="19255885" w14:textId="77777777" w:rsidR="005F36F7" w:rsidRPr="00CE6F8C" w:rsidRDefault="005F36F7" w:rsidP="000B6BDF">
            <w:pPr>
              <w:pStyle w:val="tabelleheader"/>
            </w:pPr>
            <w:r>
              <w:t>Jahr</w:t>
            </w:r>
          </w:p>
        </w:tc>
        <w:tc>
          <w:tcPr>
            <w:tcW w:w="2547" w:type="dxa"/>
          </w:tcPr>
          <w:p w14:paraId="48C1B477" w14:textId="77777777" w:rsidR="005F36F7" w:rsidRPr="00CE6F8C" w:rsidRDefault="005F36F7" w:rsidP="000B6BDF">
            <w:pPr>
              <w:pStyle w:val="tabelleheader"/>
            </w:pPr>
            <w:r w:rsidRPr="00CE6F8C">
              <w:t>Phase</w:t>
            </w:r>
          </w:p>
        </w:tc>
        <w:tc>
          <w:tcPr>
            <w:tcW w:w="1793" w:type="dxa"/>
          </w:tcPr>
          <w:p w14:paraId="4A352461" w14:textId="77777777" w:rsidR="005F36F7" w:rsidRPr="00CE6F8C" w:rsidRDefault="005F36F7" w:rsidP="000B6BDF">
            <w:pPr>
              <w:pStyle w:val="tabelleheader"/>
            </w:pPr>
            <w:r w:rsidRPr="00CE6F8C">
              <w:t>Plan</w:t>
            </w:r>
            <w:r w:rsidR="00D853B8">
              <w:t xml:space="preserve"> (inkl. oder exkl. MwSt.)</w:t>
            </w:r>
          </w:p>
        </w:tc>
        <w:tc>
          <w:tcPr>
            <w:tcW w:w="1762" w:type="dxa"/>
          </w:tcPr>
          <w:p w14:paraId="73C16D55" w14:textId="77777777" w:rsidR="005F36F7" w:rsidRPr="00CE6F8C" w:rsidRDefault="005F36F7" w:rsidP="000B6BDF">
            <w:pPr>
              <w:pStyle w:val="tabelleheader"/>
            </w:pPr>
            <w:r w:rsidRPr="00CE6F8C">
              <w:t>Ist</w:t>
            </w:r>
            <w:r w:rsidR="00D853B8">
              <w:t xml:space="preserve"> (inkl. oder exkl. MwSt.)</w:t>
            </w:r>
          </w:p>
        </w:tc>
        <w:tc>
          <w:tcPr>
            <w:tcW w:w="1749" w:type="dxa"/>
          </w:tcPr>
          <w:p w14:paraId="5E8C5CC0" w14:textId="77777777" w:rsidR="005F36F7" w:rsidRPr="00CE6F8C" w:rsidRDefault="005F36F7" w:rsidP="000B6BDF">
            <w:pPr>
              <w:pStyle w:val="tabelleheader"/>
            </w:pPr>
            <w:r w:rsidRPr="00CE6F8C">
              <w:t>Differenz</w:t>
            </w:r>
          </w:p>
        </w:tc>
      </w:tr>
      <w:tr w:rsidR="005F36F7" w:rsidRPr="00CE6F8C" w14:paraId="69F6D66F" w14:textId="77777777" w:rsidTr="005F36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134" w:type="dxa"/>
          </w:tcPr>
          <w:p w14:paraId="26B774A2" w14:textId="77777777" w:rsidR="005F36F7" w:rsidRPr="00CE6F8C" w:rsidRDefault="00CD3E5C" w:rsidP="005F36F7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jjjj</w:t>
            </w:r>
            <w:proofErr w:type="spellEnd"/>
          </w:p>
        </w:tc>
        <w:tc>
          <w:tcPr>
            <w:tcW w:w="2547" w:type="dxa"/>
          </w:tcPr>
          <w:p w14:paraId="6702340E" w14:textId="77777777" w:rsidR="005F36F7" w:rsidRPr="001679BC" w:rsidRDefault="005F36F7" w:rsidP="005F36F7">
            <w:r w:rsidRPr="001679BC">
              <w:t>Initialisierung</w:t>
            </w:r>
          </w:p>
        </w:tc>
        <w:tc>
          <w:tcPr>
            <w:tcW w:w="1793" w:type="dxa"/>
          </w:tcPr>
          <w:p w14:paraId="5A93E8AF" w14:textId="77777777" w:rsidR="005F36F7" w:rsidRPr="00CE6F8C" w:rsidRDefault="005F36F7" w:rsidP="005F36F7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10‘000</w:t>
            </w:r>
            <w:r w:rsidR="00CC41AF">
              <w:rPr>
                <w:i/>
                <w:iCs/>
              </w:rPr>
              <w:t xml:space="preserve"> exkl. MwSt.</w:t>
            </w:r>
          </w:p>
        </w:tc>
        <w:tc>
          <w:tcPr>
            <w:tcW w:w="1762" w:type="dxa"/>
          </w:tcPr>
          <w:p w14:paraId="7752551E" w14:textId="77777777" w:rsidR="005F36F7" w:rsidRPr="00CE6F8C" w:rsidRDefault="005F36F7" w:rsidP="005F36F7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9‘000</w:t>
            </w:r>
            <w:r w:rsidR="00CC41AF">
              <w:rPr>
                <w:i/>
                <w:iCs/>
              </w:rPr>
              <w:t xml:space="preserve"> exkl. MwSt.</w:t>
            </w:r>
          </w:p>
        </w:tc>
        <w:tc>
          <w:tcPr>
            <w:tcW w:w="1749" w:type="dxa"/>
          </w:tcPr>
          <w:p w14:paraId="2C984E0B" w14:textId="77777777" w:rsidR="005F36F7" w:rsidRPr="00CE6F8C" w:rsidRDefault="005F36F7" w:rsidP="005F36F7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-1‘000</w:t>
            </w:r>
          </w:p>
        </w:tc>
      </w:tr>
      <w:tr w:rsidR="005F36F7" w:rsidRPr="00CE6F8C" w14:paraId="0B7FCB62" w14:textId="77777777" w:rsidTr="005F36F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134" w:type="dxa"/>
          </w:tcPr>
          <w:p w14:paraId="3D8D4361" w14:textId="77777777" w:rsidR="005F36F7" w:rsidRPr="003128EC" w:rsidRDefault="00717E90" w:rsidP="005F36F7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jjjj</w:t>
            </w:r>
            <w:proofErr w:type="spellEnd"/>
          </w:p>
        </w:tc>
        <w:tc>
          <w:tcPr>
            <w:tcW w:w="2547" w:type="dxa"/>
          </w:tcPr>
          <w:p w14:paraId="6F5EBF05" w14:textId="77777777" w:rsidR="005F36F7" w:rsidRPr="001679BC" w:rsidRDefault="005F36F7" w:rsidP="005F36F7">
            <w:r w:rsidRPr="001679BC">
              <w:t>Konzept (</w:t>
            </w:r>
            <w:r w:rsidRPr="001679BC">
              <w:rPr>
                <w:rStyle w:val="HERMESklassisch"/>
                <w:color w:val="auto"/>
              </w:rPr>
              <w:t>klassisch</w:t>
            </w:r>
            <w:r w:rsidRPr="001679BC">
              <w:t>)</w:t>
            </w:r>
          </w:p>
        </w:tc>
        <w:tc>
          <w:tcPr>
            <w:tcW w:w="1793" w:type="dxa"/>
          </w:tcPr>
          <w:p w14:paraId="20D31A67" w14:textId="77777777" w:rsidR="005F36F7" w:rsidRPr="00CE6F8C" w:rsidRDefault="005F36F7" w:rsidP="005F36F7">
            <w:pPr>
              <w:rPr>
                <w:i/>
                <w:iCs/>
              </w:rPr>
            </w:pPr>
          </w:p>
        </w:tc>
        <w:tc>
          <w:tcPr>
            <w:tcW w:w="1762" w:type="dxa"/>
          </w:tcPr>
          <w:p w14:paraId="5DA8B75C" w14:textId="77777777" w:rsidR="005F36F7" w:rsidRPr="00CE6F8C" w:rsidRDefault="005F36F7" w:rsidP="005F36F7">
            <w:pPr>
              <w:rPr>
                <w:i/>
                <w:iCs/>
              </w:rPr>
            </w:pPr>
          </w:p>
        </w:tc>
        <w:tc>
          <w:tcPr>
            <w:tcW w:w="1749" w:type="dxa"/>
          </w:tcPr>
          <w:p w14:paraId="2C8F2B60" w14:textId="77777777" w:rsidR="005F36F7" w:rsidRPr="00CE6F8C" w:rsidRDefault="005F36F7" w:rsidP="005F36F7">
            <w:pPr>
              <w:rPr>
                <w:i/>
                <w:iCs/>
              </w:rPr>
            </w:pPr>
          </w:p>
        </w:tc>
      </w:tr>
      <w:tr w:rsidR="005F36F7" w:rsidRPr="00CE6F8C" w14:paraId="583B8B72" w14:textId="77777777" w:rsidTr="005F36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134" w:type="dxa"/>
          </w:tcPr>
          <w:p w14:paraId="40AA2958" w14:textId="77777777" w:rsidR="005F36F7" w:rsidRPr="003128EC" w:rsidRDefault="00717E90" w:rsidP="005F36F7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jjjj</w:t>
            </w:r>
            <w:proofErr w:type="spellEnd"/>
          </w:p>
        </w:tc>
        <w:tc>
          <w:tcPr>
            <w:tcW w:w="2547" w:type="dxa"/>
          </w:tcPr>
          <w:p w14:paraId="5B00FE64" w14:textId="77777777" w:rsidR="005F36F7" w:rsidRPr="001679BC" w:rsidRDefault="005F36F7" w:rsidP="005F36F7">
            <w:r w:rsidRPr="001679BC">
              <w:t>Realisierung (</w:t>
            </w:r>
            <w:r w:rsidRPr="001679BC">
              <w:rPr>
                <w:rStyle w:val="HERMESklassisch"/>
                <w:color w:val="auto"/>
              </w:rPr>
              <w:t>klassisch</w:t>
            </w:r>
            <w:r w:rsidRPr="001679BC">
              <w:t>)</w:t>
            </w:r>
          </w:p>
        </w:tc>
        <w:tc>
          <w:tcPr>
            <w:tcW w:w="1793" w:type="dxa"/>
          </w:tcPr>
          <w:p w14:paraId="502C31F8" w14:textId="77777777" w:rsidR="005F36F7" w:rsidRPr="00CE6F8C" w:rsidRDefault="005F36F7" w:rsidP="005F36F7">
            <w:pPr>
              <w:rPr>
                <w:i/>
                <w:iCs/>
              </w:rPr>
            </w:pPr>
          </w:p>
        </w:tc>
        <w:tc>
          <w:tcPr>
            <w:tcW w:w="1762" w:type="dxa"/>
          </w:tcPr>
          <w:p w14:paraId="4A85E9A9" w14:textId="77777777" w:rsidR="005F36F7" w:rsidRPr="00CE6F8C" w:rsidRDefault="005F36F7" w:rsidP="005F36F7">
            <w:pPr>
              <w:rPr>
                <w:i/>
                <w:iCs/>
              </w:rPr>
            </w:pPr>
          </w:p>
        </w:tc>
        <w:tc>
          <w:tcPr>
            <w:tcW w:w="1749" w:type="dxa"/>
          </w:tcPr>
          <w:p w14:paraId="0E61C7D2" w14:textId="77777777" w:rsidR="005F36F7" w:rsidRPr="00CE6F8C" w:rsidRDefault="005F36F7" w:rsidP="005F36F7">
            <w:pPr>
              <w:rPr>
                <w:i/>
                <w:iCs/>
              </w:rPr>
            </w:pPr>
          </w:p>
        </w:tc>
      </w:tr>
      <w:tr w:rsidR="005F36F7" w:rsidRPr="00CE6F8C" w14:paraId="33A05C38" w14:textId="77777777" w:rsidTr="005F36F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134" w:type="dxa"/>
          </w:tcPr>
          <w:p w14:paraId="7F616B2D" w14:textId="77777777" w:rsidR="005F36F7" w:rsidRPr="003128EC" w:rsidRDefault="00717E90" w:rsidP="005F36F7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jjjj</w:t>
            </w:r>
            <w:proofErr w:type="spellEnd"/>
          </w:p>
        </w:tc>
        <w:tc>
          <w:tcPr>
            <w:tcW w:w="2547" w:type="dxa"/>
          </w:tcPr>
          <w:p w14:paraId="5759AA96" w14:textId="77777777" w:rsidR="005F36F7" w:rsidRPr="001679BC" w:rsidRDefault="005F36F7" w:rsidP="005F36F7">
            <w:r w:rsidRPr="001679BC">
              <w:t>Einführung (klassisch)</w:t>
            </w:r>
          </w:p>
        </w:tc>
        <w:tc>
          <w:tcPr>
            <w:tcW w:w="1793" w:type="dxa"/>
          </w:tcPr>
          <w:p w14:paraId="25F22578" w14:textId="77777777" w:rsidR="005F36F7" w:rsidRPr="00CE6F8C" w:rsidRDefault="005F36F7" w:rsidP="005F36F7">
            <w:pPr>
              <w:rPr>
                <w:i/>
                <w:iCs/>
              </w:rPr>
            </w:pPr>
          </w:p>
        </w:tc>
        <w:tc>
          <w:tcPr>
            <w:tcW w:w="1762" w:type="dxa"/>
          </w:tcPr>
          <w:p w14:paraId="5594326D" w14:textId="77777777" w:rsidR="005F36F7" w:rsidRPr="00CE6F8C" w:rsidRDefault="005F36F7" w:rsidP="005F36F7">
            <w:pPr>
              <w:rPr>
                <w:i/>
                <w:iCs/>
              </w:rPr>
            </w:pPr>
          </w:p>
        </w:tc>
        <w:tc>
          <w:tcPr>
            <w:tcW w:w="1749" w:type="dxa"/>
          </w:tcPr>
          <w:p w14:paraId="315F6487" w14:textId="77777777" w:rsidR="005F36F7" w:rsidRPr="00CE6F8C" w:rsidRDefault="005F36F7" w:rsidP="005F36F7">
            <w:pPr>
              <w:rPr>
                <w:i/>
                <w:iCs/>
              </w:rPr>
            </w:pPr>
          </w:p>
        </w:tc>
      </w:tr>
      <w:tr w:rsidR="005F36F7" w:rsidRPr="00CE6F8C" w14:paraId="606C0C36" w14:textId="77777777" w:rsidTr="005F36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134" w:type="dxa"/>
          </w:tcPr>
          <w:p w14:paraId="29FEADA2" w14:textId="77777777" w:rsidR="005F36F7" w:rsidRPr="003128EC" w:rsidRDefault="00717E90" w:rsidP="005F36F7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jjjj</w:t>
            </w:r>
            <w:proofErr w:type="spellEnd"/>
          </w:p>
        </w:tc>
        <w:tc>
          <w:tcPr>
            <w:tcW w:w="2547" w:type="dxa"/>
          </w:tcPr>
          <w:p w14:paraId="2A57D8CC" w14:textId="77777777" w:rsidR="005F36F7" w:rsidRPr="001679BC" w:rsidRDefault="005F36F7" w:rsidP="005F36F7">
            <w:r w:rsidRPr="001679BC">
              <w:t>Umsetzung (</w:t>
            </w:r>
            <w:r w:rsidRPr="001679BC">
              <w:rPr>
                <w:rStyle w:val="HERMESagile"/>
                <w:color w:val="auto"/>
              </w:rPr>
              <w:t>agil</w:t>
            </w:r>
            <w:r w:rsidRPr="001679BC">
              <w:t>)</w:t>
            </w:r>
          </w:p>
        </w:tc>
        <w:tc>
          <w:tcPr>
            <w:tcW w:w="1793" w:type="dxa"/>
          </w:tcPr>
          <w:p w14:paraId="0724E5C0" w14:textId="77777777" w:rsidR="005F36F7" w:rsidRPr="00CE6F8C" w:rsidRDefault="005F36F7" w:rsidP="005F36F7">
            <w:pPr>
              <w:rPr>
                <w:i/>
                <w:iCs/>
              </w:rPr>
            </w:pPr>
          </w:p>
        </w:tc>
        <w:tc>
          <w:tcPr>
            <w:tcW w:w="1762" w:type="dxa"/>
          </w:tcPr>
          <w:p w14:paraId="2D8EAFD9" w14:textId="77777777" w:rsidR="005F36F7" w:rsidRPr="00CE6F8C" w:rsidRDefault="005F36F7" w:rsidP="005F36F7">
            <w:pPr>
              <w:rPr>
                <w:i/>
                <w:iCs/>
              </w:rPr>
            </w:pPr>
          </w:p>
        </w:tc>
        <w:tc>
          <w:tcPr>
            <w:tcW w:w="1749" w:type="dxa"/>
          </w:tcPr>
          <w:p w14:paraId="55FCDB0B" w14:textId="77777777" w:rsidR="005F36F7" w:rsidRPr="00CE6F8C" w:rsidRDefault="005F36F7" w:rsidP="005F36F7">
            <w:pPr>
              <w:rPr>
                <w:i/>
                <w:iCs/>
              </w:rPr>
            </w:pPr>
          </w:p>
        </w:tc>
      </w:tr>
      <w:tr w:rsidR="005F36F7" w:rsidRPr="00CE6F8C" w14:paraId="3A0F5F80" w14:textId="77777777" w:rsidTr="005F36F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134" w:type="dxa"/>
          </w:tcPr>
          <w:p w14:paraId="2C1D5DF1" w14:textId="77777777" w:rsidR="005F36F7" w:rsidRPr="00CE6F8C" w:rsidRDefault="00717E90" w:rsidP="005F36F7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jjjj</w:t>
            </w:r>
            <w:proofErr w:type="spellEnd"/>
          </w:p>
        </w:tc>
        <w:tc>
          <w:tcPr>
            <w:tcW w:w="2547" w:type="dxa"/>
          </w:tcPr>
          <w:p w14:paraId="7DA9B6B8" w14:textId="77777777" w:rsidR="005F36F7" w:rsidRPr="001679BC" w:rsidRDefault="005F36F7" w:rsidP="005F36F7">
            <w:r w:rsidRPr="001679BC">
              <w:t>Abschluss</w:t>
            </w:r>
          </w:p>
        </w:tc>
        <w:tc>
          <w:tcPr>
            <w:tcW w:w="1793" w:type="dxa"/>
          </w:tcPr>
          <w:p w14:paraId="72D3BEAE" w14:textId="77777777" w:rsidR="005F36F7" w:rsidRPr="00CE6F8C" w:rsidRDefault="005F36F7" w:rsidP="005F36F7">
            <w:pPr>
              <w:rPr>
                <w:i/>
                <w:iCs/>
              </w:rPr>
            </w:pPr>
          </w:p>
        </w:tc>
        <w:tc>
          <w:tcPr>
            <w:tcW w:w="1762" w:type="dxa"/>
          </w:tcPr>
          <w:p w14:paraId="40471392" w14:textId="77777777" w:rsidR="005F36F7" w:rsidRPr="00CE6F8C" w:rsidRDefault="005F36F7" w:rsidP="005F36F7">
            <w:pPr>
              <w:rPr>
                <w:i/>
                <w:iCs/>
              </w:rPr>
            </w:pPr>
          </w:p>
        </w:tc>
        <w:tc>
          <w:tcPr>
            <w:tcW w:w="1749" w:type="dxa"/>
          </w:tcPr>
          <w:p w14:paraId="01C69359" w14:textId="77777777" w:rsidR="005F36F7" w:rsidRPr="00CE6F8C" w:rsidRDefault="005F36F7" w:rsidP="005F36F7">
            <w:pPr>
              <w:rPr>
                <w:i/>
                <w:iCs/>
              </w:rPr>
            </w:pPr>
          </w:p>
        </w:tc>
      </w:tr>
      <w:tr w:rsidR="005F36F7" w:rsidRPr="00CE6F8C" w14:paraId="58FD6F44" w14:textId="77777777" w:rsidTr="005F36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134" w:type="dxa"/>
          </w:tcPr>
          <w:p w14:paraId="7ACF84BF" w14:textId="77777777" w:rsidR="005F36F7" w:rsidRPr="001679BC" w:rsidRDefault="005F36F7" w:rsidP="005F36F7">
            <w:r w:rsidRPr="001679BC">
              <w:t>Total</w:t>
            </w:r>
          </w:p>
        </w:tc>
        <w:tc>
          <w:tcPr>
            <w:tcW w:w="2547" w:type="dxa"/>
          </w:tcPr>
          <w:p w14:paraId="06247CAA" w14:textId="77777777" w:rsidR="005F36F7" w:rsidRPr="00CE6F8C" w:rsidRDefault="005F36F7" w:rsidP="005F36F7">
            <w:pPr>
              <w:rPr>
                <w:i/>
                <w:iCs/>
              </w:rPr>
            </w:pPr>
          </w:p>
        </w:tc>
        <w:tc>
          <w:tcPr>
            <w:tcW w:w="1793" w:type="dxa"/>
          </w:tcPr>
          <w:p w14:paraId="40CF412D" w14:textId="77777777" w:rsidR="005F36F7" w:rsidRPr="00CE6F8C" w:rsidRDefault="005F36F7" w:rsidP="005F36F7">
            <w:pPr>
              <w:rPr>
                <w:i/>
                <w:iCs/>
              </w:rPr>
            </w:pPr>
          </w:p>
        </w:tc>
        <w:tc>
          <w:tcPr>
            <w:tcW w:w="1762" w:type="dxa"/>
          </w:tcPr>
          <w:p w14:paraId="6A0436C2" w14:textId="77777777" w:rsidR="005F36F7" w:rsidRPr="00CE6F8C" w:rsidRDefault="005F36F7" w:rsidP="005F36F7">
            <w:pPr>
              <w:rPr>
                <w:i/>
                <w:iCs/>
              </w:rPr>
            </w:pPr>
          </w:p>
        </w:tc>
        <w:tc>
          <w:tcPr>
            <w:tcW w:w="1749" w:type="dxa"/>
          </w:tcPr>
          <w:p w14:paraId="3EB5A165" w14:textId="77777777" w:rsidR="005F36F7" w:rsidRPr="00CE6F8C" w:rsidRDefault="005F36F7" w:rsidP="005F36F7">
            <w:pPr>
              <w:keepNext/>
              <w:rPr>
                <w:i/>
                <w:iCs/>
              </w:rPr>
            </w:pPr>
          </w:p>
        </w:tc>
      </w:tr>
    </w:tbl>
    <w:p w14:paraId="0DA259CD" w14:textId="77777777" w:rsidR="00CE6F8C" w:rsidRDefault="00CE6F8C" w:rsidP="00CE6F8C">
      <w:pPr>
        <w:pStyle w:val="Legende8ptKTZH"/>
      </w:pPr>
      <w:r>
        <w:t>Legende:</w:t>
      </w:r>
      <w:r>
        <w:tab/>
        <w:t>Plan = Total der geplanten Kosten</w:t>
      </w:r>
    </w:p>
    <w:p w14:paraId="285BB5A3" w14:textId="77777777" w:rsidR="00CE6F8C" w:rsidRDefault="00CE6F8C" w:rsidP="00CE6F8C">
      <w:pPr>
        <w:pStyle w:val="Legende8ptKTZH"/>
      </w:pPr>
      <w:r>
        <w:tab/>
        <w:t xml:space="preserve">Ist = Total der aufgelaufenen Kosten </w:t>
      </w:r>
    </w:p>
    <w:p w14:paraId="6153EF7A" w14:textId="77777777" w:rsidR="00CE6F8C" w:rsidRDefault="00CE6F8C" w:rsidP="00CE6F8C">
      <w:pPr>
        <w:pStyle w:val="Legende8ptKTZH"/>
      </w:pPr>
      <w:r>
        <w:tab/>
        <w:t xml:space="preserve">Differenz </w:t>
      </w:r>
      <w:proofErr w:type="gramStart"/>
      <w:r>
        <w:t>=  Differenz</w:t>
      </w:r>
      <w:proofErr w:type="gramEnd"/>
      <w:r>
        <w:t xml:space="preserve"> zwischen Plan und Ist</w:t>
      </w:r>
    </w:p>
    <w:p w14:paraId="6C16FD2D" w14:textId="77777777" w:rsidR="00836D0F" w:rsidRDefault="00836D0F" w:rsidP="00CE6F8C">
      <w:pPr>
        <w:pStyle w:val="HERMESInfotextKTZH"/>
      </w:pPr>
      <w:r>
        <w:t>Text…</w:t>
      </w:r>
    </w:p>
    <w:p w14:paraId="48FB89BA" w14:textId="77777777" w:rsidR="00CE6F8C" w:rsidRDefault="00CE6F8C" w:rsidP="00CE6F8C">
      <w:pPr>
        <w:pStyle w:val="HERMESInfotextKTZH"/>
      </w:pPr>
      <w:r>
        <w:t>Erläuterung von Abweichungen</w:t>
      </w:r>
    </w:p>
    <w:p w14:paraId="74DF9170" w14:textId="77777777" w:rsidR="00CE6F8C" w:rsidRDefault="00570A23" w:rsidP="00CE6F8C">
      <w:pPr>
        <w:pStyle w:val="berschrift2"/>
      </w:pPr>
      <w:bookmarkStart w:id="12" w:name="_Toc239269210"/>
      <w:r>
        <w:t>Personalaufwand</w:t>
      </w:r>
      <w:bookmarkEnd w:id="12"/>
    </w:p>
    <w:p w14:paraId="3FDB72F8" w14:textId="77777777" w:rsidR="006541FE" w:rsidRPr="006541FE" w:rsidRDefault="006541FE" w:rsidP="00833DB3">
      <w:pPr>
        <w:pStyle w:val="HERMESInfotextKTZH"/>
      </w:pPr>
      <w:r>
        <w:t>Entsprechende Spalten der Tabelle «</w:t>
      </w:r>
      <w:r w:rsidR="00880140">
        <w:t>Personalaufwand</w:t>
      </w:r>
      <w:r>
        <w:t xml:space="preserve">» aus dem letzten </w:t>
      </w:r>
      <w:r w:rsidR="00833DB3">
        <w:lastRenderedPageBreak/>
        <w:t>Projekts</w:t>
      </w:r>
      <w:r>
        <w:t>tatusbericht kopieren und nötigenfalls</w:t>
      </w:r>
      <w:r w:rsidRPr="00D54DE3">
        <w:t xml:space="preserve"> anpassen</w:t>
      </w:r>
      <w:r>
        <w:t>.</w:t>
      </w:r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Personalaufwand"/>
      </w:tblPr>
      <w:tblGrid>
        <w:gridCol w:w="1276"/>
        <w:gridCol w:w="2499"/>
        <w:gridCol w:w="1747"/>
        <w:gridCol w:w="1729"/>
        <w:gridCol w:w="1734"/>
      </w:tblGrid>
      <w:tr w:rsidR="002B7A83" w:rsidRPr="00CE6F8C" w14:paraId="6755857C" w14:textId="77777777" w:rsidTr="00BD68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76" w:type="dxa"/>
          </w:tcPr>
          <w:p w14:paraId="60D6628B" w14:textId="77777777" w:rsidR="002B7A83" w:rsidRPr="00CE6F8C" w:rsidRDefault="00BD6811" w:rsidP="000B6BDF">
            <w:pPr>
              <w:pStyle w:val="tabelleheader"/>
            </w:pPr>
            <w:r>
              <w:t>Jahr</w:t>
            </w:r>
          </w:p>
        </w:tc>
        <w:tc>
          <w:tcPr>
            <w:tcW w:w="2499" w:type="dxa"/>
          </w:tcPr>
          <w:p w14:paraId="1B8F4F28" w14:textId="77777777" w:rsidR="002B7A83" w:rsidRPr="00CE6F8C" w:rsidRDefault="00BD6811" w:rsidP="000B6BDF">
            <w:pPr>
              <w:pStyle w:val="tabelleheader"/>
            </w:pPr>
            <w:r>
              <w:t>Phase</w:t>
            </w:r>
          </w:p>
        </w:tc>
        <w:tc>
          <w:tcPr>
            <w:tcW w:w="1747" w:type="dxa"/>
          </w:tcPr>
          <w:p w14:paraId="63DC7125" w14:textId="77777777" w:rsidR="002B7A83" w:rsidRPr="00CE6F8C" w:rsidRDefault="002B7A83" w:rsidP="000B6BDF">
            <w:pPr>
              <w:pStyle w:val="tabelleheader"/>
            </w:pPr>
            <w:r w:rsidRPr="00CE6F8C">
              <w:t>Plan</w:t>
            </w:r>
          </w:p>
        </w:tc>
        <w:tc>
          <w:tcPr>
            <w:tcW w:w="1729" w:type="dxa"/>
          </w:tcPr>
          <w:p w14:paraId="1AED7A73" w14:textId="77777777" w:rsidR="002B7A83" w:rsidRPr="00CE6F8C" w:rsidRDefault="002B7A83" w:rsidP="000B6BDF">
            <w:pPr>
              <w:pStyle w:val="tabelleheader"/>
            </w:pPr>
            <w:r w:rsidRPr="00CE6F8C">
              <w:t>Ist</w:t>
            </w:r>
          </w:p>
        </w:tc>
        <w:tc>
          <w:tcPr>
            <w:tcW w:w="1734" w:type="dxa"/>
          </w:tcPr>
          <w:p w14:paraId="237F57BC" w14:textId="77777777" w:rsidR="002B7A83" w:rsidRPr="00CE6F8C" w:rsidRDefault="002B7A83" w:rsidP="000B6BDF">
            <w:pPr>
              <w:pStyle w:val="tabelleheader"/>
            </w:pPr>
            <w:r w:rsidRPr="00CE6F8C">
              <w:t>Differenz</w:t>
            </w:r>
          </w:p>
        </w:tc>
      </w:tr>
      <w:tr w:rsidR="002B7A83" w:rsidRPr="00CE6F8C" w14:paraId="0867FB6A" w14:textId="77777777" w:rsidTr="00BD68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6" w:type="dxa"/>
          </w:tcPr>
          <w:p w14:paraId="56EEDD1B" w14:textId="77777777" w:rsidR="002B7A83" w:rsidRPr="00CE6F8C" w:rsidRDefault="00717E90" w:rsidP="002B7A83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jjjj</w:t>
            </w:r>
            <w:proofErr w:type="spellEnd"/>
          </w:p>
        </w:tc>
        <w:tc>
          <w:tcPr>
            <w:tcW w:w="2499" w:type="dxa"/>
          </w:tcPr>
          <w:p w14:paraId="24A546B4" w14:textId="77777777" w:rsidR="002B7A83" w:rsidRPr="001679BC" w:rsidRDefault="002B7A83" w:rsidP="002B7A83">
            <w:r w:rsidRPr="001679BC">
              <w:t>Initialisierung</w:t>
            </w:r>
          </w:p>
        </w:tc>
        <w:tc>
          <w:tcPr>
            <w:tcW w:w="1747" w:type="dxa"/>
          </w:tcPr>
          <w:p w14:paraId="73961E76" w14:textId="77777777" w:rsidR="002B7A83" w:rsidRPr="00CE6F8C" w:rsidRDefault="002B7A83" w:rsidP="002B7A83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20</w:t>
            </w:r>
          </w:p>
        </w:tc>
        <w:tc>
          <w:tcPr>
            <w:tcW w:w="1729" w:type="dxa"/>
          </w:tcPr>
          <w:p w14:paraId="611B821C" w14:textId="77777777" w:rsidR="002B7A83" w:rsidRPr="00CE6F8C" w:rsidRDefault="002B7A83" w:rsidP="002B7A83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17</w:t>
            </w:r>
          </w:p>
        </w:tc>
        <w:tc>
          <w:tcPr>
            <w:tcW w:w="1734" w:type="dxa"/>
          </w:tcPr>
          <w:p w14:paraId="775B6614" w14:textId="77777777" w:rsidR="002B7A83" w:rsidRPr="00CE6F8C" w:rsidRDefault="002B7A83" w:rsidP="002B7A83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-3</w:t>
            </w:r>
          </w:p>
        </w:tc>
      </w:tr>
      <w:tr w:rsidR="002B7A83" w:rsidRPr="00CE6F8C" w14:paraId="5A89798D" w14:textId="77777777" w:rsidTr="00BD681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6" w:type="dxa"/>
          </w:tcPr>
          <w:p w14:paraId="1824C596" w14:textId="77777777" w:rsidR="002B7A83" w:rsidRPr="00FC5EB6" w:rsidRDefault="00717E90" w:rsidP="002B7A83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jjjj</w:t>
            </w:r>
            <w:proofErr w:type="spellEnd"/>
          </w:p>
        </w:tc>
        <w:tc>
          <w:tcPr>
            <w:tcW w:w="2499" w:type="dxa"/>
          </w:tcPr>
          <w:p w14:paraId="55BCC82F" w14:textId="77777777" w:rsidR="002B7A83" w:rsidRPr="001679BC" w:rsidRDefault="002B7A83" w:rsidP="002B7A83">
            <w:r w:rsidRPr="001679BC">
              <w:t>Konzept (</w:t>
            </w:r>
            <w:r w:rsidRPr="001679BC">
              <w:rPr>
                <w:rStyle w:val="HERMESklassisch"/>
                <w:color w:val="auto"/>
              </w:rPr>
              <w:t>klassisch</w:t>
            </w:r>
            <w:r w:rsidRPr="001679BC">
              <w:t>)</w:t>
            </w:r>
          </w:p>
        </w:tc>
        <w:tc>
          <w:tcPr>
            <w:tcW w:w="1747" w:type="dxa"/>
          </w:tcPr>
          <w:p w14:paraId="465891DC" w14:textId="77777777" w:rsidR="002B7A83" w:rsidRPr="00CE6F8C" w:rsidRDefault="002B7A83" w:rsidP="002B7A83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25</w:t>
            </w:r>
          </w:p>
        </w:tc>
        <w:tc>
          <w:tcPr>
            <w:tcW w:w="1729" w:type="dxa"/>
          </w:tcPr>
          <w:p w14:paraId="4EE07625" w14:textId="77777777" w:rsidR="002B7A83" w:rsidRPr="00CE6F8C" w:rsidRDefault="002B7A83" w:rsidP="002B7A83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27</w:t>
            </w:r>
          </w:p>
        </w:tc>
        <w:tc>
          <w:tcPr>
            <w:tcW w:w="1734" w:type="dxa"/>
          </w:tcPr>
          <w:p w14:paraId="14213F63" w14:textId="77777777" w:rsidR="002B7A83" w:rsidRPr="00CE6F8C" w:rsidRDefault="002B7A83" w:rsidP="002B7A83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+2</w:t>
            </w:r>
          </w:p>
        </w:tc>
      </w:tr>
      <w:tr w:rsidR="002B7A83" w:rsidRPr="00CE6F8C" w14:paraId="313ECA50" w14:textId="77777777" w:rsidTr="00BD68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6" w:type="dxa"/>
          </w:tcPr>
          <w:p w14:paraId="67090617" w14:textId="77777777" w:rsidR="002B7A83" w:rsidRPr="00FC5EB6" w:rsidRDefault="00717E90" w:rsidP="002B7A83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jjjj</w:t>
            </w:r>
            <w:proofErr w:type="spellEnd"/>
          </w:p>
        </w:tc>
        <w:tc>
          <w:tcPr>
            <w:tcW w:w="2499" w:type="dxa"/>
          </w:tcPr>
          <w:p w14:paraId="603B8176" w14:textId="77777777" w:rsidR="002B7A83" w:rsidRPr="001679BC" w:rsidRDefault="002B7A83" w:rsidP="002B7A83">
            <w:r w:rsidRPr="001679BC">
              <w:t>Realisierung (</w:t>
            </w:r>
            <w:r w:rsidRPr="001679BC">
              <w:rPr>
                <w:rStyle w:val="HERMESklassisch"/>
                <w:color w:val="auto"/>
              </w:rPr>
              <w:t>klassisch</w:t>
            </w:r>
            <w:r w:rsidRPr="001679BC">
              <w:t>)</w:t>
            </w:r>
          </w:p>
        </w:tc>
        <w:tc>
          <w:tcPr>
            <w:tcW w:w="1747" w:type="dxa"/>
          </w:tcPr>
          <w:p w14:paraId="65E2754A" w14:textId="77777777" w:rsidR="002B7A83" w:rsidRPr="00CE6F8C" w:rsidRDefault="002B7A83" w:rsidP="002B7A83">
            <w:pPr>
              <w:rPr>
                <w:i/>
                <w:iCs/>
              </w:rPr>
            </w:pPr>
          </w:p>
        </w:tc>
        <w:tc>
          <w:tcPr>
            <w:tcW w:w="1729" w:type="dxa"/>
          </w:tcPr>
          <w:p w14:paraId="3BBA8787" w14:textId="77777777" w:rsidR="002B7A83" w:rsidRPr="00CE6F8C" w:rsidRDefault="002B7A83" w:rsidP="002B7A83">
            <w:pPr>
              <w:rPr>
                <w:i/>
                <w:iCs/>
              </w:rPr>
            </w:pPr>
          </w:p>
        </w:tc>
        <w:tc>
          <w:tcPr>
            <w:tcW w:w="1734" w:type="dxa"/>
          </w:tcPr>
          <w:p w14:paraId="7DEE123E" w14:textId="77777777" w:rsidR="002B7A83" w:rsidRPr="00CE6F8C" w:rsidRDefault="002B7A83" w:rsidP="002B7A83">
            <w:pPr>
              <w:rPr>
                <w:i/>
                <w:iCs/>
              </w:rPr>
            </w:pPr>
          </w:p>
        </w:tc>
      </w:tr>
      <w:tr w:rsidR="002B7A83" w:rsidRPr="00CE6F8C" w14:paraId="702A98F0" w14:textId="77777777" w:rsidTr="00BD681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6" w:type="dxa"/>
          </w:tcPr>
          <w:p w14:paraId="50E42738" w14:textId="77777777" w:rsidR="002B7A83" w:rsidRPr="00FC5EB6" w:rsidRDefault="00717E90" w:rsidP="002B7A83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jjjj</w:t>
            </w:r>
            <w:proofErr w:type="spellEnd"/>
          </w:p>
        </w:tc>
        <w:tc>
          <w:tcPr>
            <w:tcW w:w="2499" w:type="dxa"/>
          </w:tcPr>
          <w:p w14:paraId="5BC1661C" w14:textId="77777777" w:rsidR="002B7A83" w:rsidRPr="001679BC" w:rsidRDefault="002B7A83" w:rsidP="002B7A83">
            <w:r w:rsidRPr="001679BC">
              <w:t>Einführung (</w:t>
            </w:r>
            <w:r w:rsidRPr="001679BC">
              <w:rPr>
                <w:rStyle w:val="HERMESklassisch"/>
                <w:color w:val="auto"/>
              </w:rPr>
              <w:t>klassisch</w:t>
            </w:r>
            <w:r w:rsidRPr="001679BC">
              <w:t>)</w:t>
            </w:r>
          </w:p>
        </w:tc>
        <w:tc>
          <w:tcPr>
            <w:tcW w:w="1747" w:type="dxa"/>
          </w:tcPr>
          <w:p w14:paraId="2577270D" w14:textId="77777777" w:rsidR="002B7A83" w:rsidRPr="00CE6F8C" w:rsidRDefault="002B7A83" w:rsidP="002B7A83">
            <w:pPr>
              <w:rPr>
                <w:i/>
                <w:iCs/>
              </w:rPr>
            </w:pPr>
          </w:p>
        </w:tc>
        <w:tc>
          <w:tcPr>
            <w:tcW w:w="1729" w:type="dxa"/>
          </w:tcPr>
          <w:p w14:paraId="6721E042" w14:textId="77777777" w:rsidR="002B7A83" w:rsidRPr="00CE6F8C" w:rsidRDefault="002B7A83" w:rsidP="002B7A83">
            <w:pPr>
              <w:rPr>
                <w:i/>
                <w:iCs/>
              </w:rPr>
            </w:pPr>
          </w:p>
        </w:tc>
        <w:tc>
          <w:tcPr>
            <w:tcW w:w="1734" w:type="dxa"/>
          </w:tcPr>
          <w:p w14:paraId="19A52935" w14:textId="77777777" w:rsidR="002B7A83" w:rsidRPr="00CE6F8C" w:rsidRDefault="002B7A83" w:rsidP="002B7A83">
            <w:pPr>
              <w:rPr>
                <w:i/>
                <w:iCs/>
              </w:rPr>
            </w:pPr>
          </w:p>
        </w:tc>
      </w:tr>
      <w:tr w:rsidR="002B7A83" w:rsidRPr="00CE6F8C" w14:paraId="621EA23B" w14:textId="77777777" w:rsidTr="00BD68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6" w:type="dxa"/>
          </w:tcPr>
          <w:p w14:paraId="2D3A225B" w14:textId="77777777" w:rsidR="002B7A83" w:rsidRPr="00FC5EB6" w:rsidRDefault="00717E90" w:rsidP="002B7A83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jjjj</w:t>
            </w:r>
            <w:proofErr w:type="spellEnd"/>
          </w:p>
        </w:tc>
        <w:tc>
          <w:tcPr>
            <w:tcW w:w="2499" w:type="dxa"/>
          </w:tcPr>
          <w:p w14:paraId="2A44B794" w14:textId="77777777" w:rsidR="002B7A83" w:rsidRPr="001679BC" w:rsidRDefault="002B7A83" w:rsidP="002B7A83">
            <w:r w:rsidRPr="001679BC">
              <w:t>Umsetzung (</w:t>
            </w:r>
            <w:r w:rsidRPr="001679BC">
              <w:rPr>
                <w:rStyle w:val="HERMESagile"/>
                <w:color w:val="auto"/>
              </w:rPr>
              <w:t>agil</w:t>
            </w:r>
            <w:r w:rsidRPr="001679BC">
              <w:t>)</w:t>
            </w:r>
          </w:p>
        </w:tc>
        <w:tc>
          <w:tcPr>
            <w:tcW w:w="1747" w:type="dxa"/>
          </w:tcPr>
          <w:p w14:paraId="29437D49" w14:textId="77777777" w:rsidR="002B7A83" w:rsidRPr="00CE6F8C" w:rsidRDefault="002B7A83" w:rsidP="002B7A83">
            <w:pPr>
              <w:rPr>
                <w:i/>
                <w:iCs/>
              </w:rPr>
            </w:pPr>
          </w:p>
        </w:tc>
        <w:tc>
          <w:tcPr>
            <w:tcW w:w="1729" w:type="dxa"/>
          </w:tcPr>
          <w:p w14:paraId="1D2A2F2A" w14:textId="77777777" w:rsidR="002B7A83" w:rsidRPr="00CE6F8C" w:rsidRDefault="002B7A83" w:rsidP="002B7A83">
            <w:pPr>
              <w:rPr>
                <w:i/>
                <w:iCs/>
              </w:rPr>
            </w:pPr>
          </w:p>
        </w:tc>
        <w:tc>
          <w:tcPr>
            <w:tcW w:w="1734" w:type="dxa"/>
          </w:tcPr>
          <w:p w14:paraId="76602955" w14:textId="77777777" w:rsidR="002B7A83" w:rsidRPr="00CE6F8C" w:rsidRDefault="002B7A83" w:rsidP="002B7A83">
            <w:pPr>
              <w:rPr>
                <w:i/>
                <w:iCs/>
              </w:rPr>
            </w:pPr>
          </w:p>
        </w:tc>
      </w:tr>
      <w:tr w:rsidR="002B7A83" w:rsidRPr="00CE6F8C" w14:paraId="53FAAF83" w14:textId="77777777" w:rsidTr="00BD681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6" w:type="dxa"/>
          </w:tcPr>
          <w:p w14:paraId="4C42911E" w14:textId="77777777" w:rsidR="002B7A83" w:rsidRPr="001679BC" w:rsidRDefault="002B7A83" w:rsidP="002B7A83">
            <w:r w:rsidRPr="001679BC">
              <w:t>Abschluss</w:t>
            </w:r>
          </w:p>
        </w:tc>
        <w:tc>
          <w:tcPr>
            <w:tcW w:w="2499" w:type="dxa"/>
          </w:tcPr>
          <w:p w14:paraId="30C60404" w14:textId="77777777" w:rsidR="002B7A83" w:rsidRPr="001679BC" w:rsidRDefault="002B7A83" w:rsidP="002B7A83">
            <w:r w:rsidRPr="001679BC">
              <w:t>Abschluss</w:t>
            </w:r>
          </w:p>
        </w:tc>
        <w:tc>
          <w:tcPr>
            <w:tcW w:w="1747" w:type="dxa"/>
          </w:tcPr>
          <w:p w14:paraId="3794D84F" w14:textId="77777777" w:rsidR="002B7A83" w:rsidRPr="00CE6F8C" w:rsidRDefault="002B7A83" w:rsidP="002B7A83">
            <w:pPr>
              <w:rPr>
                <w:i/>
                <w:iCs/>
              </w:rPr>
            </w:pPr>
          </w:p>
        </w:tc>
        <w:tc>
          <w:tcPr>
            <w:tcW w:w="1729" w:type="dxa"/>
          </w:tcPr>
          <w:p w14:paraId="643B13C8" w14:textId="77777777" w:rsidR="002B7A83" w:rsidRPr="00CE6F8C" w:rsidRDefault="002B7A83" w:rsidP="002B7A83">
            <w:pPr>
              <w:rPr>
                <w:i/>
                <w:iCs/>
              </w:rPr>
            </w:pPr>
          </w:p>
        </w:tc>
        <w:tc>
          <w:tcPr>
            <w:tcW w:w="1734" w:type="dxa"/>
          </w:tcPr>
          <w:p w14:paraId="4972CBA1" w14:textId="77777777" w:rsidR="002B7A83" w:rsidRPr="00CE6F8C" w:rsidRDefault="002B7A83" w:rsidP="002B7A83">
            <w:pPr>
              <w:rPr>
                <w:i/>
                <w:iCs/>
              </w:rPr>
            </w:pPr>
          </w:p>
        </w:tc>
      </w:tr>
      <w:tr w:rsidR="002B7A83" w:rsidRPr="00CE6F8C" w14:paraId="52E90D37" w14:textId="77777777" w:rsidTr="00BD68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6" w:type="dxa"/>
          </w:tcPr>
          <w:p w14:paraId="532C0E21" w14:textId="77777777" w:rsidR="002B7A83" w:rsidRPr="001679BC" w:rsidRDefault="002B7A83" w:rsidP="002B7A83">
            <w:r w:rsidRPr="001679BC">
              <w:t>Total</w:t>
            </w:r>
          </w:p>
        </w:tc>
        <w:tc>
          <w:tcPr>
            <w:tcW w:w="2499" w:type="dxa"/>
          </w:tcPr>
          <w:p w14:paraId="5C26E426" w14:textId="77777777" w:rsidR="002B7A83" w:rsidRPr="00CE6F8C" w:rsidRDefault="002B7A83" w:rsidP="002B7A83">
            <w:pPr>
              <w:rPr>
                <w:i/>
                <w:iCs/>
              </w:rPr>
            </w:pPr>
          </w:p>
        </w:tc>
        <w:tc>
          <w:tcPr>
            <w:tcW w:w="1747" w:type="dxa"/>
          </w:tcPr>
          <w:p w14:paraId="5B0B6FAD" w14:textId="77777777" w:rsidR="002B7A83" w:rsidRPr="00CE6F8C" w:rsidRDefault="002B7A83" w:rsidP="002B7A83">
            <w:pPr>
              <w:rPr>
                <w:i/>
                <w:iCs/>
              </w:rPr>
            </w:pPr>
          </w:p>
        </w:tc>
        <w:tc>
          <w:tcPr>
            <w:tcW w:w="1729" w:type="dxa"/>
          </w:tcPr>
          <w:p w14:paraId="60C832F0" w14:textId="77777777" w:rsidR="002B7A83" w:rsidRPr="00CE6F8C" w:rsidRDefault="002B7A83" w:rsidP="002B7A83">
            <w:pPr>
              <w:rPr>
                <w:i/>
                <w:iCs/>
              </w:rPr>
            </w:pPr>
          </w:p>
        </w:tc>
        <w:tc>
          <w:tcPr>
            <w:tcW w:w="1734" w:type="dxa"/>
          </w:tcPr>
          <w:p w14:paraId="7B56FB06" w14:textId="77777777" w:rsidR="002B7A83" w:rsidRPr="00CE6F8C" w:rsidRDefault="002B7A83" w:rsidP="002B7A83">
            <w:pPr>
              <w:keepNext/>
              <w:rPr>
                <w:i/>
                <w:iCs/>
              </w:rPr>
            </w:pPr>
          </w:p>
        </w:tc>
      </w:tr>
    </w:tbl>
    <w:p w14:paraId="51ACD085" w14:textId="77777777" w:rsidR="00BB062A" w:rsidRPr="00BB062A" w:rsidRDefault="00BB062A" w:rsidP="00BB062A">
      <w:pPr>
        <w:pStyle w:val="Text65pt"/>
        <w:rPr>
          <w:sz w:val="16"/>
          <w:szCs w:val="16"/>
        </w:rPr>
      </w:pPr>
      <w:r w:rsidRPr="00BB062A">
        <w:rPr>
          <w:sz w:val="16"/>
          <w:szCs w:val="16"/>
        </w:rPr>
        <w:t xml:space="preserve">Legende: </w:t>
      </w:r>
      <w:r w:rsidRPr="00BB062A">
        <w:rPr>
          <w:sz w:val="16"/>
          <w:szCs w:val="16"/>
        </w:rPr>
        <w:tab/>
        <w:t xml:space="preserve">Ist = Total der aufgelaufenen Personentage </w:t>
      </w:r>
      <w:r w:rsidRPr="00BB062A">
        <w:rPr>
          <w:sz w:val="16"/>
          <w:szCs w:val="16"/>
        </w:rPr>
        <w:br/>
      </w:r>
      <w:r w:rsidRPr="00BB062A">
        <w:rPr>
          <w:sz w:val="16"/>
          <w:szCs w:val="16"/>
        </w:rPr>
        <w:tab/>
        <w:t>Plan = Total der geplanten Personentage</w:t>
      </w:r>
      <w:r w:rsidRPr="00BB062A">
        <w:rPr>
          <w:sz w:val="16"/>
          <w:szCs w:val="16"/>
        </w:rPr>
        <w:br/>
      </w:r>
      <w:r w:rsidRPr="00BB062A">
        <w:rPr>
          <w:sz w:val="16"/>
          <w:szCs w:val="16"/>
        </w:rPr>
        <w:tab/>
        <w:t>Differenz zwischen Plan und Ist</w:t>
      </w:r>
    </w:p>
    <w:p w14:paraId="6DC85A7A" w14:textId="77777777" w:rsidR="00BB062A" w:rsidRDefault="001C542E" w:rsidP="00CE6F8C">
      <w:pPr>
        <w:pStyle w:val="HERMESInfotextKTZH"/>
      </w:pPr>
      <w:r>
        <w:t>Text…</w:t>
      </w:r>
    </w:p>
    <w:p w14:paraId="3A43E432" w14:textId="77777777" w:rsidR="00CE6F8C" w:rsidRDefault="00CE6F8C" w:rsidP="00CE6F8C">
      <w:pPr>
        <w:pStyle w:val="HERMESInfotextKTZH"/>
      </w:pPr>
      <w:r>
        <w:t>Erläuterung von Abweichungen</w:t>
      </w:r>
    </w:p>
    <w:p w14:paraId="59961EF7" w14:textId="77777777" w:rsidR="00865AD7" w:rsidRDefault="00CE6F8C" w:rsidP="00865AD7">
      <w:pPr>
        <w:pStyle w:val="berschrift2"/>
      </w:pPr>
      <w:bookmarkStart w:id="13" w:name="_Toc239269211"/>
      <w:r w:rsidRPr="00CE6F8C">
        <w:t>Termine</w:t>
      </w:r>
      <w:bookmarkEnd w:id="13"/>
    </w:p>
    <w:p w14:paraId="6F2ECA89" w14:textId="77777777" w:rsidR="00EB7115" w:rsidRDefault="00EB7115" w:rsidP="004E1EFE">
      <w:pPr>
        <w:pStyle w:val="HERMESInfotextKTZH"/>
      </w:pPr>
      <w:r>
        <w:t>Text</w:t>
      </w:r>
      <w:r w:rsidRPr="004E1EFE">
        <w:t>…</w:t>
      </w:r>
      <w:r>
        <w:t>…</w:t>
      </w:r>
    </w:p>
    <w:p w14:paraId="711CDDAE" w14:textId="77777777" w:rsidR="00865AD7" w:rsidRDefault="00865AD7" w:rsidP="004E1EFE">
      <w:pPr>
        <w:pStyle w:val="HERMESInfotextKTZH"/>
      </w:pPr>
      <w:r w:rsidRPr="004E1EFE">
        <w:t xml:space="preserve">Terminplan aus dem Kapitel Durchführungsplanung des Projektmanagementplans kopieren und gegebenenfalls anpassen. </w:t>
      </w:r>
    </w:p>
    <w:p w14:paraId="7B715C69" w14:textId="77777777" w:rsidR="003122C7" w:rsidRPr="003122C7" w:rsidRDefault="003122C7" w:rsidP="003122C7"/>
    <w:p w14:paraId="46F32041" w14:textId="77777777" w:rsidR="00865AD7" w:rsidRPr="00865AD7" w:rsidRDefault="00300E7D" w:rsidP="00030974">
      <w:pPr>
        <w:pStyle w:val="HERMESInfotextKTZH"/>
      </w:pPr>
      <w:r>
        <w:t>Text</w:t>
      </w:r>
      <w:r w:rsidRPr="004E1EFE">
        <w:t>…</w:t>
      </w:r>
      <w:r w:rsidR="00030974">
        <w:t>…</w:t>
      </w:r>
    </w:p>
    <w:p w14:paraId="78293E0B" w14:textId="77777777" w:rsidR="00CE6F8C" w:rsidRDefault="00CE6F8C" w:rsidP="00CE6F8C">
      <w:pPr>
        <w:pStyle w:val="HERMESInfotextKTZH"/>
      </w:pPr>
      <w:r>
        <w:t>Erläuterung von Abweichungen</w:t>
      </w:r>
    </w:p>
    <w:p w14:paraId="613E236E" w14:textId="77777777" w:rsidR="00300E7D" w:rsidRDefault="00CE6F8C" w:rsidP="00300E7D">
      <w:pPr>
        <w:pStyle w:val="berschrift2"/>
      </w:pPr>
      <w:bookmarkStart w:id="14" w:name="_Toc239269212"/>
      <w:r>
        <w:t>Ergebnisse</w:t>
      </w:r>
      <w:bookmarkEnd w:id="14"/>
    </w:p>
    <w:p w14:paraId="27E2217B" w14:textId="77777777" w:rsidR="00300E7D" w:rsidRPr="00300E7D" w:rsidRDefault="00300E7D" w:rsidP="00300E7D">
      <w:pPr>
        <w:pStyle w:val="HERMESInfotextKTZH"/>
      </w:pPr>
      <w:r>
        <w:t>B</w:t>
      </w:r>
      <w:r w:rsidRPr="00300E7D">
        <w:t>asierend auf dem Kapitel «Ergebnisse» des letzten Projektstatusberichts.</w:t>
      </w:r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Ergebnisse"/>
      </w:tblPr>
      <w:tblGrid>
        <w:gridCol w:w="5812"/>
        <w:gridCol w:w="1559"/>
        <w:gridCol w:w="1418"/>
      </w:tblGrid>
      <w:tr w:rsidR="00147A06" w:rsidRPr="00CE6F8C" w14:paraId="008F6EE8" w14:textId="77777777" w:rsidTr="00147A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812" w:type="dxa"/>
          </w:tcPr>
          <w:p w14:paraId="292B4274" w14:textId="77777777" w:rsidR="00147A06" w:rsidRPr="00CE6F8C" w:rsidRDefault="00147A06" w:rsidP="004F2BE8">
            <w:pPr>
              <w:pStyle w:val="tabelleheader"/>
            </w:pPr>
            <w:r w:rsidRPr="00CE6F8C">
              <w:t>Ergebnis</w:t>
            </w:r>
          </w:p>
        </w:tc>
        <w:tc>
          <w:tcPr>
            <w:tcW w:w="1559" w:type="dxa"/>
          </w:tcPr>
          <w:p w14:paraId="7BA11CA7" w14:textId="77777777" w:rsidR="00147A06" w:rsidRPr="00CE6F8C" w:rsidRDefault="00147A06" w:rsidP="004F2BE8">
            <w:pPr>
              <w:pStyle w:val="tabelleheader"/>
            </w:pPr>
            <w:r w:rsidRPr="00CE6F8C">
              <w:t>Plan</w:t>
            </w:r>
          </w:p>
        </w:tc>
        <w:tc>
          <w:tcPr>
            <w:tcW w:w="1418" w:type="dxa"/>
          </w:tcPr>
          <w:p w14:paraId="6ED51B91" w14:textId="77777777" w:rsidR="00147A06" w:rsidRPr="00CE6F8C" w:rsidRDefault="00147A06" w:rsidP="004F2BE8">
            <w:pPr>
              <w:pStyle w:val="tabelleheader"/>
            </w:pPr>
            <w:r w:rsidRPr="00CE6F8C">
              <w:t>Ist</w:t>
            </w:r>
          </w:p>
        </w:tc>
      </w:tr>
      <w:tr w:rsidR="00FA5C10" w:rsidRPr="00CE6F8C" w14:paraId="4D741604" w14:textId="77777777" w:rsidTr="00147A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812" w:type="dxa"/>
          </w:tcPr>
          <w:p w14:paraId="199E7D0C" w14:textId="77777777" w:rsidR="00FA5C10" w:rsidRPr="00CE6F8C" w:rsidRDefault="00FA5C10" w:rsidP="004F2BE8">
            <w:pPr>
              <w:pStyle w:val="tabelleheader"/>
            </w:pPr>
            <w:r>
              <w:t>…</w:t>
            </w:r>
          </w:p>
        </w:tc>
        <w:tc>
          <w:tcPr>
            <w:tcW w:w="1559" w:type="dxa"/>
          </w:tcPr>
          <w:p w14:paraId="702FE2C4" w14:textId="77777777" w:rsidR="00FA5C10" w:rsidRPr="00CE6F8C" w:rsidRDefault="00FA5C10" w:rsidP="004F2BE8">
            <w:pPr>
              <w:pStyle w:val="tabelleheader"/>
            </w:pPr>
          </w:p>
        </w:tc>
        <w:tc>
          <w:tcPr>
            <w:tcW w:w="1418" w:type="dxa"/>
          </w:tcPr>
          <w:p w14:paraId="781B6163" w14:textId="77777777" w:rsidR="00FA5C10" w:rsidRPr="00CE6F8C" w:rsidRDefault="00FA5C10" w:rsidP="004F2BE8">
            <w:pPr>
              <w:pStyle w:val="tabelleheader"/>
            </w:pPr>
          </w:p>
        </w:tc>
      </w:tr>
      <w:tr w:rsidR="00147A06" w:rsidRPr="00CE6F8C" w14:paraId="11DA8A08" w14:textId="77777777" w:rsidTr="00147A0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tcW w:w="5812" w:type="dxa"/>
          </w:tcPr>
          <w:p w14:paraId="797D6573" w14:textId="77777777" w:rsidR="00147A06" w:rsidRPr="00CE6F8C" w:rsidRDefault="00147A06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Studie</w:t>
            </w:r>
          </w:p>
        </w:tc>
        <w:tc>
          <w:tcPr>
            <w:tcW w:w="1559" w:type="dxa"/>
          </w:tcPr>
          <w:p w14:paraId="5AA9F05A" w14:textId="77777777" w:rsidR="00147A06" w:rsidRPr="00CE6F8C" w:rsidRDefault="00E84A79" w:rsidP="00CE6F8C">
            <w:pPr>
              <w:rPr>
                <w:i/>
                <w:iCs/>
              </w:rPr>
            </w:pPr>
            <w:proofErr w:type="spellStart"/>
            <w:proofErr w:type="gramStart"/>
            <w:r>
              <w:rPr>
                <w:i/>
                <w:iCs/>
              </w:rPr>
              <w:t>tt.mm.jjjj</w:t>
            </w:r>
            <w:proofErr w:type="spellEnd"/>
            <w:proofErr w:type="gramEnd"/>
          </w:p>
        </w:tc>
        <w:tc>
          <w:tcPr>
            <w:tcW w:w="1418" w:type="dxa"/>
          </w:tcPr>
          <w:p w14:paraId="44768509" w14:textId="77777777" w:rsidR="00147A06" w:rsidRPr="00CE6F8C" w:rsidRDefault="00E84A79" w:rsidP="00CE6F8C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tt.mm.jjj</w:t>
            </w:r>
            <w:proofErr w:type="spellEnd"/>
          </w:p>
        </w:tc>
      </w:tr>
      <w:tr w:rsidR="00147A06" w:rsidRPr="00CE6F8C" w14:paraId="5C03E3B5" w14:textId="77777777" w:rsidTr="00147A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812" w:type="dxa"/>
          </w:tcPr>
          <w:p w14:paraId="07EE0DA1" w14:textId="77777777" w:rsidR="00147A06" w:rsidRPr="00CE6F8C" w:rsidRDefault="00147A06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Durchführungsauftrag</w:t>
            </w:r>
          </w:p>
        </w:tc>
        <w:tc>
          <w:tcPr>
            <w:tcW w:w="1559" w:type="dxa"/>
          </w:tcPr>
          <w:p w14:paraId="528DA038" w14:textId="77777777" w:rsidR="00147A06" w:rsidRPr="00CE6F8C" w:rsidRDefault="00E84A79" w:rsidP="00CE6F8C">
            <w:pPr>
              <w:rPr>
                <w:i/>
                <w:iCs/>
              </w:rPr>
            </w:pPr>
            <w:proofErr w:type="spellStart"/>
            <w:proofErr w:type="gramStart"/>
            <w:r>
              <w:rPr>
                <w:i/>
                <w:iCs/>
              </w:rPr>
              <w:t>tt.mm.jjjj</w:t>
            </w:r>
            <w:proofErr w:type="spellEnd"/>
            <w:proofErr w:type="gramEnd"/>
          </w:p>
        </w:tc>
        <w:tc>
          <w:tcPr>
            <w:tcW w:w="1418" w:type="dxa"/>
          </w:tcPr>
          <w:p w14:paraId="1E48702B" w14:textId="77777777" w:rsidR="00147A06" w:rsidRPr="00CE6F8C" w:rsidRDefault="00E84A79" w:rsidP="00CE6F8C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tt.mm.jjj</w:t>
            </w:r>
            <w:proofErr w:type="spellEnd"/>
          </w:p>
        </w:tc>
      </w:tr>
      <w:tr w:rsidR="00147A06" w:rsidRPr="00CE6F8C" w14:paraId="5E566410" w14:textId="77777777" w:rsidTr="00147A0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812" w:type="dxa"/>
          </w:tcPr>
          <w:p w14:paraId="1C43788A" w14:textId="4F78E1C9" w:rsidR="00147A06" w:rsidRPr="00CE6F8C" w:rsidRDefault="001679BC" w:rsidP="00CE6F8C">
            <w:pPr>
              <w:rPr>
                <w:i/>
                <w:iCs/>
              </w:rPr>
            </w:pPr>
            <w:r>
              <w:rPr>
                <w:i/>
                <w:iCs/>
              </w:rPr>
              <w:t>Ergebnis y</w:t>
            </w:r>
          </w:p>
        </w:tc>
        <w:tc>
          <w:tcPr>
            <w:tcW w:w="1559" w:type="dxa"/>
          </w:tcPr>
          <w:p w14:paraId="6373FB2E" w14:textId="77777777" w:rsidR="00147A06" w:rsidRPr="00CE6F8C" w:rsidRDefault="00147A06" w:rsidP="00CE6F8C">
            <w:pPr>
              <w:rPr>
                <w:i/>
                <w:iCs/>
              </w:rPr>
            </w:pPr>
          </w:p>
        </w:tc>
        <w:tc>
          <w:tcPr>
            <w:tcW w:w="1418" w:type="dxa"/>
          </w:tcPr>
          <w:p w14:paraId="737804A0" w14:textId="77777777" w:rsidR="00147A06" w:rsidRPr="00CE6F8C" w:rsidRDefault="00147A06" w:rsidP="00CE6F8C">
            <w:pPr>
              <w:rPr>
                <w:i/>
                <w:iCs/>
              </w:rPr>
            </w:pPr>
          </w:p>
        </w:tc>
      </w:tr>
      <w:tr w:rsidR="00E50B32" w:rsidRPr="00CE6F8C" w14:paraId="3A4D8C21" w14:textId="77777777" w:rsidTr="00147A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812" w:type="dxa"/>
          </w:tcPr>
          <w:p w14:paraId="3349900E" w14:textId="77777777" w:rsidR="00E50B32" w:rsidRPr="001679BC" w:rsidRDefault="00E50B32" w:rsidP="00CE6F8C">
            <w:pPr>
              <w:rPr>
                <w:i/>
                <w:iCs/>
              </w:rPr>
            </w:pPr>
            <w:r w:rsidRPr="001679BC">
              <w:rPr>
                <w:i/>
                <w:iCs/>
              </w:rPr>
              <w:t>…</w:t>
            </w:r>
          </w:p>
        </w:tc>
        <w:tc>
          <w:tcPr>
            <w:tcW w:w="1559" w:type="dxa"/>
          </w:tcPr>
          <w:p w14:paraId="2828458D" w14:textId="77777777" w:rsidR="00E50B32" w:rsidRPr="00CE6F8C" w:rsidRDefault="00E50B32" w:rsidP="00CE6F8C">
            <w:pPr>
              <w:rPr>
                <w:i/>
                <w:iCs/>
              </w:rPr>
            </w:pPr>
          </w:p>
        </w:tc>
        <w:tc>
          <w:tcPr>
            <w:tcW w:w="1418" w:type="dxa"/>
          </w:tcPr>
          <w:p w14:paraId="2C00EB3F" w14:textId="77777777" w:rsidR="00E50B32" w:rsidRPr="00CE6F8C" w:rsidRDefault="00E50B32" w:rsidP="00CE6F8C">
            <w:pPr>
              <w:rPr>
                <w:i/>
                <w:iCs/>
              </w:rPr>
            </w:pPr>
          </w:p>
        </w:tc>
      </w:tr>
      <w:tr w:rsidR="00147A06" w:rsidRPr="00CE6F8C" w14:paraId="431966CC" w14:textId="77777777" w:rsidTr="00147A0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812" w:type="dxa"/>
          </w:tcPr>
          <w:p w14:paraId="4C05A953" w14:textId="77777777" w:rsidR="00147A06" w:rsidRPr="00CE6F8C" w:rsidRDefault="00300A25" w:rsidP="00CE6F8C">
            <w:r>
              <w:t>Projektschlussbeurteilung</w:t>
            </w:r>
          </w:p>
        </w:tc>
        <w:tc>
          <w:tcPr>
            <w:tcW w:w="1559" w:type="dxa"/>
          </w:tcPr>
          <w:p w14:paraId="103DBF1B" w14:textId="77777777" w:rsidR="00147A06" w:rsidRPr="00CE6F8C" w:rsidRDefault="00147A06" w:rsidP="00CE6F8C"/>
        </w:tc>
        <w:tc>
          <w:tcPr>
            <w:tcW w:w="1418" w:type="dxa"/>
          </w:tcPr>
          <w:p w14:paraId="2BD91C24" w14:textId="77777777" w:rsidR="00147A06" w:rsidRPr="00CE6F8C" w:rsidRDefault="00147A06" w:rsidP="00CE6F8C"/>
        </w:tc>
      </w:tr>
    </w:tbl>
    <w:p w14:paraId="40897228" w14:textId="77777777" w:rsidR="00CE6F8C" w:rsidRDefault="00CE6F8C" w:rsidP="00CE6F8C">
      <w:pPr>
        <w:pStyle w:val="Legende8ptKTZH"/>
      </w:pPr>
      <w:r>
        <w:t xml:space="preserve">Legende: </w:t>
      </w:r>
      <w:r>
        <w:tab/>
        <w:t>Plan = Termin geplant</w:t>
      </w:r>
    </w:p>
    <w:p w14:paraId="73ED3E65" w14:textId="77777777" w:rsidR="00CE6F8C" w:rsidRDefault="00CE6F8C" w:rsidP="00CE6F8C">
      <w:pPr>
        <w:pStyle w:val="Legende8ptKTZH"/>
      </w:pPr>
      <w:r>
        <w:tab/>
        <w:t>Ist = Datum effektiv erreicht</w:t>
      </w:r>
    </w:p>
    <w:p w14:paraId="6F7FAF09" w14:textId="77777777" w:rsidR="00B8004F" w:rsidRDefault="00B8004F" w:rsidP="006C70A9">
      <w:pPr>
        <w:pStyle w:val="HERMESInfotextKTZH"/>
      </w:pPr>
      <w:r>
        <w:t>Text…</w:t>
      </w:r>
    </w:p>
    <w:p w14:paraId="106AE056" w14:textId="77777777" w:rsidR="006C70A9" w:rsidRPr="006C70A9" w:rsidRDefault="00CE6F8C" w:rsidP="006C70A9">
      <w:pPr>
        <w:pStyle w:val="HERMESInfotextKTZH"/>
      </w:pPr>
      <w:r>
        <w:t>Erläuterung von Abweichungen</w:t>
      </w:r>
    </w:p>
    <w:p w14:paraId="6F2D04A7" w14:textId="77777777" w:rsidR="002E706B" w:rsidRPr="005B386E" w:rsidRDefault="002E706B" w:rsidP="002E706B">
      <w:pPr>
        <w:pStyle w:val="berschrift2"/>
      </w:pPr>
      <w:bookmarkStart w:id="15" w:name="_Toc182233234"/>
      <w:bookmarkStart w:id="16" w:name="_Toc239269213"/>
      <w:proofErr w:type="gramStart"/>
      <w:r>
        <w:t>Change Management</w:t>
      </w:r>
      <w:bookmarkEnd w:id="15"/>
      <w:bookmarkEnd w:id="16"/>
      <w:proofErr w:type="gramEnd"/>
    </w:p>
    <w:p w14:paraId="2D186A76" w14:textId="77777777" w:rsidR="002E706B" w:rsidRPr="00700AEF" w:rsidRDefault="002E706B" w:rsidP="005E2A0B">
      <w:pPr>
        <w:pStyle w:val="HERMESInfotextKTZH"/>
      </w:pPr>
      <w:r w:rsidRPr="005B386E">
        <w:t>Mit dem Ist-Soll-Abgleich wird der angestrebte Zielzustand mit dem aktuellen Ist-Zustand verglichen. Auf dieser Basis werden zusätzliche Massnahmen formuliert, die die bisherige Engagement-, Kommunikations- und Befähigungsplanung ergänzen.</w:t>
      </w:r>
      <w:r>
        <w:t xml:space="preserve"> </w:t>
      </w:r>
      <w:r w:rsidRPr="005E2A0B">
        <w:t xml:space="preserve">Es wird empfohlen, die </w:t>
      </w:r>
      <w:r w:rsidRPr="005E2A0B">
        <w:lastRenderedPageBreak/>
        <w:t>Veränderung pro betroffene Gruppe</w:t>
      </w:r>
      <w:r w:rsidR="00371F4C">
        <w:t xml:space="preserve"> / Stakeholder </w:t>
      </w:r>
      <w:r w:rsidRPr="005E2A0B">
        <w:t>in folgenden Aspekten zu überprüfen:</w:t>
      </w:r>
      <w:r w:rsidRPr="00700AEF">
        <w:t> </w:t>
      </w:r>
    </w:p>
    <w:p w14:paraId="1CB90B02" w14:textId="77777777" w:rsidR="002E706B" w:rsidRPr="00700AEF" w:rsidRDefault="002E706B" w:rsidP="005E2A0B">
      <w:pPr>
        <w:pStyle w:val="HERMESInfotext-AufzhlungKTZH"/>
        <w:ind w:left="357" w:hanging="357"/>
      </w:pPr>
      <w:r w:rsidRPr="005E2A0B">
        <w:t>Prozesse und Technologien</w:t>
      </w:r>
    </w:p>
    <w:p w14:paraId="01E812EA" w14:textId="77777777" w:rsidR="002E706B" w:rsidRPr="00700AEF" w:rsidRDefault="002E706B" w:rsidP="005E2A0B">
      <w:pPr>
        <w:pStyle w:val="HERMESInfotext-AufzhlungKTZH"/>
        <w:ind w:left="357" w:hanging="357"/>
      </w:pPr>
      <w:r w:rsidRPr="005E2A0B">
        <w:t>Organisationsstruktur, Rollen und Zuständigkeiten</w:t>
      </w:r>
    </w:p>
    <w:p w14:paraId="3F2A3D8D" w14:textId="77777777" w:rsidR="002E706B" w:rsidRPr="00700AEF" w:rsidRDefault="002E706B" w:rsidP="005E2A0B">
      <w:pPr>
        <w:pStyle w:val="HERMESInfotext-AufzhlungKTZH"/>
        <w:ind w:left="357" w:hanging="357"/>
      </w:pPr>
      <w:r w:rsidRPr="005E2A0B">
        <w:t>Mindset und Arbeitsweise</w:t>
      </w:r>
    </w:p>
    <w:p w14:paraId="528819F3" w14:textId="77777777" w:rsidR="002E706B" w:rsidRPr="00700AEF" w:rsidRDefault="002E706B" w:rsidP="005E2A0B">
      <w:pPr>
        <w:pStyle w:val="HERMESInfotext-AufzhlungKTZH"/>
        <w:ind w:left="357" w:hanging="357"/>
      </w:pPr>
      <w:r w:rsidRPr="005E2A0B">
        <w:t>Vergütung und Anreizsysteme</w:t>
      </w:r>
    </w:p>
    <w:p w14:paraId="4A5853F2" w14:textId="77777777" w:rsidR="002E706B" w:rsidRDefault="002E706B" w:rsidP="002E706B">
      <w:pPr>
        <w:pStyle w:val="HERMESInfotext-AufzhlungKTZH"/>
        <w:ind w:left="357" w:hanging="357"/>
      </w:pPr>
      <w:r w:rsidRPr="005E2A0B">
        <w:t>Arbeitsort</w:t>
      </w:r>
    </w:p>
    <w:tbl>
      <w:tblPr>
        <w:tblStyle w:val="KTZH-TabelleHermes"/>
        <w:tblW w:w="8987" w:type="dxa"/>
        <w:tblLook w:val="04A0" w:firstRow="1" w:lastRow="0" w:firstColumn="1" w:lastColumn="0" w:noHBand="0" w:noVBand="1"/>
      </w:tblPr>
      <w:tblGrid>
        <w:gridCol w:w="1134"/>
        <w:gridCol w:w="1701"/>
        <w:gridCol w:w="2127"/>
        <w:gridCol w:w="1842"/>
        <w:gridCol w:w="2183"/>
      </w:tblGrid>
      <w:tr w:rsidR="002E706B" w:rsidRPr="00CE6F8C" w14:paraId="3EDA5185" w14:textId="77777777" w:rsidTr="00C746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34" w:type="dxa"/>
          </w:tcPr>
          <w:p w14:paraId="39994E7F" w14:textId="77777777" w:rsidR="002E706B" w:rsidRPr="00CE6F8C" w:rsidRDefault="002E706B" w:rsidP="000D7BC3">
            <w:pPr>
              <w:pStyle w:val="Text8ptKTZH"/>
            </w:pPr>
            <w:r>
              <w:t>Aspekt</w:t>
            </w:r>
          </w:p>
        </w:tc>
        <w:tc>
          <w:tcPr>
            <w:tcW w:w="1701" w:type="dxa"/>
          </w:tcPr>
          <w:p w14:paraId="496520F9" w14:textId="77777777" w:rsidR="002E706B" w:rsidRPr="00CE6F8C" w:rsidRDefault="002E706B" w:rsidP="000D7BC3">
            <w:pPr>
              <w:pStyle w:val="Text8ptKTZH"/>
            </w:pPr>
            <w:r>
              <w:t>Soll-Zustand</w:t>
            </w:r>
          </w:p>
        </w:tc>
        <w:tc>
          <w:tcPr>
            <w:tcW w:w="2127" w:type="dxa"/>
          </w:tcPr>
          <w:p w14:paraId="47AECB32" w14:textId="77777777" w:rsidR="002E706B" w:rsidRPr="00CE6F8C" w:rsidRDefault="002E706B" w:rsidP="000D7BC3">
            <w:pPr>
              <w:pStyle w:val="Text8ptKTZH"/>
            </w:pPr>
            <w:r>
              <w:t>Ist-Zustand</w:t>
            </w:r>
          </w:p>
        </w:tc>
        <w:tc>
          <w:tcPr>
            <w:tcW w:w="1842" w:type="dxa"/>
          </w:tcPr>
          <w:p w14:paraId="17B615BB" w14:textId="77777777" w:rsidR="002E706B" w:rsidRPr="00CE6F8C" w:rsidRDefault="002E706B" w:rsidP="000D7BC3">
            <w:pPr>
              <w:pStyle w:val="Text8ptKTZH"/>
            </w:pPr>
            <w:r>
              <w:t>Abgleich</w:t>
            </w:r>
          </w:p>
        </w:tc>
        <w:tc>
          <w:tcPr>
            <w:tcW w:w="2183" w:type="dxa"/>
          </w:tcPr>
          <w:p w14:paraId="3F6C753C" w14:textId="77777777" w:rsidR="002E706B" w:rsidRPr="00CE6F8C" w:rsidRDefault="002E706B" w:rsidP="000D7BC3">
            <w:pPr>
              <w:pStyle w:val="Text8ptKTZH"/>
            </w:pPr>
            <w:r>
              <w:t>Massnahme/</w:t>
            </w:r>
            <w:r w:rsidRPr="00CE6F8C">
              <w:t>Empfehlung</w:t>
            </w:r>
          </w:p>
        </w:tc>
      </w:tr>
      <w:tr w:rsidR="002E706B" w:rsidRPr="00CE6F8C" w14:paraId="7B25D17D" w14:textId="77777777" w:rsidTr="00C746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134" w:type="dxa"/>
          </w:tcPr>
          <w:p w14:paraId="5876232C" w14:textId="77777777" w:rsidR="002E706B" w:rsidRPr="004B3A80" w:rsidRDefault="002E706B" w:rsidP="00C74630">
            <w:pPr>
              <w:rPr>
                <w:i/>
                <w:iCs/>
              </w:rPr>
            </w:pPr>
            <w:r>
              <w:rPr>
                <w:i/>
                <w:iCs/>
              </w:rPr>
              <w:t>Arbeitsweise</w:t>
            </w:r>
          </w:p>
        </w:tc>
        <w:tc>
          <w:tcPr>
            <w:tcW w:w="1701" w:type="dxa"/>
          </w:tcPr>
          <w:p w14:paraId="4730303E" w14:textId="77777777" w:rsidR="002E706B" w:rsidRPr="004B3A80" w:rsidRDefault="002E706B" w:rsidP="00C74630">
            <w:pPr>
              <w:rPr>
                <w:i/>
                <w:iCs/>
              </w:rPr>
            </w:pPr>
            <w:r>
              <w:rPr>
                <w:i/>
                <w:iCs/>
              </w:rPr>
              <w:t>Neues-System ersetzt Datenablage auf Laufwerk</w:t>
            </w:r>
          </w:p>
        </w:tc>
        <w:tc>
          <w:tcPr>
            <w:tcW w:w="2127" w:type="dxa"/>
          </w:tcPr>
          <w:p w14:paraId="1EB78B86" w14:textId="77777777" w:rsidR="002E706B" w:rsidRPr="004B3A80" w:rsidRDefault="002E706B" w:rsidP="00C74630">
            <w:pPr>
              <w:rPr>
                <w:i/>
                <w:iCs/>
              </w:rPr>
            </w:pPr>
            <w:r>
              <w:rPr>
                <w:i/>
                <w:iCs/>
              </w:rPr>
              <w:t>Daten werden in Ordnerstruktur auf Laufwerk abgelegt</w:t>
            </w:r>
          </w:p>
        </w:tc>
        <w:tc>
          <w:tcPr>
            <w:tcW w:w="1842" w:type="dxa"/>
          </w:tcPr>
          <w:p w14:paraId="027054B9" w14:textId="77777777" w:rsidR="002E706B" w:rsidRPr="004B3A80" w:rsidRDefault="002E706B" w:rsidP="00C74630">
            <w:pPr>
              <w:rPr>
                <w:i/>
                <w:iCs/>
              </w:rPr>
            </w:pPr>
            <w:r>
              <w:rPr>
                <w:i/>
                <w:iCs/>
              </w:rPr>
              <w:t>Zu 90% wird auf neuem System gearbeitet</w:t>
            </w:r>
          </w:p>
        </w:tc>
        <w:tc>
          <w:tcPr>
            <w:tcW w:w="2183" w:type="dxa"/>
          </w:tcPr>
          <w:p w14:paraId="2A6EE3CC" w14:textId="77777777" w:rsidR="002E706B" w:rsidRPr="004B3A80" w:rsidRDefault="002E706B" w:rsidP="00C74630">
            <w:pPr>
              <w:rPr>
                <w:i/>
                <w:iCs/>
              </w:rPr>
            </w:pPr>
            <w:r>
              <w:rPr>
                <w:i/>
                <w:iCs/>
              </w:rPr>
              <w:t>Erfa-Gruppe: Fokus auf Daten auf Laufwerk</w:t>
            </w:r>
          </w:p>
        </w:tc>
      </w:tr>
      <w:tr w:rsidR="002E706B" w:rsidRPr="00CE6F8C" w14:paraId="57364A8B" w14:textId="77777777" w:rsidTr="00C746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134" w:type="dxa"/>
          </w:tcPr>
          <w:p w14:paraId="74E2AB15" w14:textId="4A911E1C" w:rsidR="002E706B" w:rsidRPr="00CE6F8C" w:rsidRDefault="001679BC" w:rsidP="00C74630">
            <w:r>
              <w:t>…</w:t>
            </w:r>
          </w:p>
        </w:tc>
        <w:tc>
          <w:tcPr>
            <w:tcW w:w="1701" w:type="dxa"/>
          </w:tcPr>
          <w:p w14:paraId="36CA3C71" w14:textId="77777777" w:rsidR="002E706B" w:rsidRPr="00CE6F8C" w:rsidRDefault="002E706B" w:rsidP="00C74630"/>
        </w:tc>
        <w:tc>
          <w:tcPr>
            <w:tcW w:w="2127" w:type="dxa"/>
          </w:tcPr>
          <w:p w14:paraId="077D7F9D" w14:textId="77777777" w:rsidR="002E706B" w:rsidRPr="00CE6F8C" w:rsidRDefault="002E706B" w:rsidP="00C74630"/>
        </w:tc>
        <w:tc>
          <w:tcPr>
            <w:tcW w:w="1842" w:type="dxa"/>
          </w:tcPr>
          <w:p w14:paraId="7495653A" w14:textId="77777777" w:rsidR="002E706B" w:rsidRPr="00CE6F8C" w:rsidRDefault="002E706B" w:rsidP="00C74630"/>
        </w:tc>
        <w:tc>
          <w:tcPr>
            <w:tcW w:w="2183" w:type="dxa"/>
          </w:tcPr>
          <w:p w14:paraId="22594EF1" w14:textId="77777777" w:rsidR="002E706B" w:rsidRPr="00CE6F8C" w:rsidRDefault="002E706B" w:rsidP="00C74630">
            <w:pPr>
              <w:keepNext/>
            </w:pPr>
          </w:p>
        </w:tc>
      </w:tr>
    </w:tbl>
    <w:p w14:paraId="58D68BEA" w14:textId="77777777" w:rsidR="000E54D7" w:rsidRDefault="000E54D7" w:rsidP="000D7BC3">
      <w:pPr>
        <w:pStyle w:val="HERMESInfotextKTZH"/>
      </w:pPr>
      <w:r>
        <w:t>Text…</w:t>
      </w:r>
    </w:p>
    <w:p w14:paraId="39C26C8C" w14:textId="77777777" w:rsidR="000D7BC3" w:rsidRDefault="002E706B" w:rsidP="000D7BC3">
      <w:pPr>
        <w:pStyle w:val="HERMESInfotextKTZH"/>
        <w:sectPr w:rsidR="000D7BC3" w:rsidSect="007121D6">
          <w:pgSz w:w="11906" w:h="16838" w:code="9"/>
          <w:pgMar w:top="2552" w:right="936" w:bottom="1134" w:left="1985" w:header="425" w:footer="522" w:gutter="0"/>
          <w:cols w:space="708"/>
          <w:docGrid w:linePitch="360"/>
        </w:sectPr>
      </w:pPr>
      <w:r>
        <w:t>Erläuterung von Abweichungen</w:t>
      </w:r>
    </w:p>
    <w:p w14:paraId="6F6CC150" w14:textId="7B442BAF" w:rsidR="000C3ACC" w:rsidRPr="000C3ACC" w:rsidRDefault="00CE6F8C" w:rsidP="000C3ACC">
      <w:pPr>
        <w:pStyle w:val="berschrift1"/>
      </w:pPr>
      <w:bookmarkStart w:id="17" w:name="_Toc239269214"/>
      <w:r w:rsidRPr="00CE6F8C">
        <w:lastRenderedPageBreak/>
        <w:t>Projekterfahrungen</w:t>
      </w:r>
      <w:bookmarkEnd w:id="17"/>
    </w:p>
    <w:tbl>
      <w:tblPr>
        <w:tblStyle w:val="KTZH-TabelleHermes"/>
        <w:tblW w:w="13920" w:type="dxa"/>
        <w:tblLook w:val="04A0" w:firstRow="1" w:lastRow="0" w:firstColumn="1" w:lastColumn="0" w:noHBand="0" w:noVBand="1"/>
      </w:tblPr>
      <w:tblGrid>
        <w:gridCol w:w="1815"/>
        <w:gridCol w:w="1814"/>
        <w:gridCol w:w="1418"/>
        <w:gridCol w:w="2211"/>
        <w:gridCol w:w="2211"/>
        <w:gridCol w:w="2211"/>
        <w:gridCol w:w="2240"/>
      </w:tblGrid>
      <w:tr w:rsidR="00BF6A3B" w:rsidRPr="00E57C96" w14:paraId="359B74EC" w14:textId="77777777" w:rsidTr="00B638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815" w:type="dxa"/>
          </w:tcPr>
          <w:p w14:paraId="3A411C37" w14:textId="77777777" w:rsidR="00BF6A3B" w:rsidRPr="00E57C96" w:rsidRDefault="00BF6A3B" w:rsidP="001233C8">
            <w:pPr>
              <w:pStyle w:val="Text8ptKTZH"/>
            </w:pPr>
            <w:r w:rsidRPr="00E57C96">
              <w:t>Kontakt</w:t>
            </w:r>
          </w:p>
        </w:tc>
        <w:tc>
          <w:tcPr>
            <w:tcW w:w="1814" w:type="dxa"/>
          </w:tcPr>
          <w:p w14:paraId="6EE43116" w14:textId="77777777" w:rsidR="00BF6A3B" w:rsidRPr="00E57C96" w:rsidRDefault="00BF6A3B" w:rsidP="001233C8">
            <w:pPr>
              <w:pStyle w:val="Text8ptKTZH"/>
            </w:pPr>
            <w:r w:rsidRPr="00E57C96">
              <w:t>Themengebiet</w:t>
            </w:r>
          </w:p>
        </w:tc>
        <w:tc>
          <w:tcPr>
            <w:tcW w:w="1418" w:type="dxa"/>
          </w:tcPr>
          <w:p w14:paraId="433C014B" w14:textId="77777777" w:rsidR="00BF6A3B" w:rsidRPr="00E57C96" w:rsidRDefault="00BF6A3B" w:rsidP="001233C8">
            <w:pPr>
              <w:pStyle w:val="Text8ptKTZH"/>
            </w:pPr>
            <w:r w:rsidRPr="00E57C96">
              <w:t>Datum</w:t>
            </w:r>
          </w:p>
        </w:tc>
        <w:tc>
          <w:tcPr>
            <w:tcW w:w="2211" w:type="dxa"/>
          </w:tcPr>
          <w:p w14:paraId="700A6E17" w14:textId="77777777" w:rsidR="00BF6A3B" w:rsidRPr="00E57C96" w:rsidRDefault="00BF6A3B" w:rsidP="001233C8">
            <w:pPr>
              <w:pStyle w:val="Text8ptKTZH"/>
            </w:pPr>
            <w:r w:rsidRPr="00E57C96">
              <w:t>Erfahrung: positiv/negativ</w:t>
            </w:r>
          </w:p>
        </w:tc>
        <w:tc>
          <w:tcPr>
            <w:tcW w:w="2211" w:type="dxa"/>
          </w:tcPr>
          <w:p w14:paraId="5B2E4C02" w14:textId="77777777" w:rsidR="00BF6A3B" w:rsidRPr="00E57C96" w:rsidRDefault="00BF6A3B" w:rsidP="001233C8">
            <w:pPr>
              <w:pStyle w:val="Text8ptKTZH"/>
            </w:pPr>
            <w:r w:rsidRPr="00E57C96">
              <w:t>Relevanz: mögliche Bedeutung für das eigene oder für andere Projekte</w:t>
            </w:r>
          </w:p>
        </w:tc>
        <w:tc>
          <w:tcPr>
            <w:tcW w:w="2211" w:type="dxa"/>
          </w:tcPr>
          <w:p w14:paraId="1A26D90C" w14:textId="77777777" w:rsidR="00BF6A3B" w:rsidRPr="00E57C96" w:rsidRDefault="00BF6A3B" w:rsidP="001233C8">
            <w:pPr>
              <w:pStyle w:val="Text8ptKTZH"/>
            </w:pPr>
            <w:r w:rsidRPr="00E57C96">
              <w:t>Mögliche Ursachen</w:t>
            </w:r>
          </w:p>
        </w:tc>
        <w:tc>
          <w:tcPr>
            <w:tcW w:w="2240" w:type="dxa"/>
          </w:tcPr>
          <w:p w14:paraId="5F615F8C" w14:textId="77777777" w:rsidR="00BF6A3B" w:rsidRPr="00E57C96" w:rsidRDefault="00BF6A3B" w:rsidP="001233C8">
            <w:pPr>
              <w:pStyle w:val="Text8ptKTZH"/>
            </w:pPr>
            <w:r w:rsidRPr="00E57C96">
              <w:t>Empfehlung; Hinweise für die Stammorganisation</w:t>
            </w:r>
          </w:p>
        </w:tc>
      </w:tr>
      <w:tr w:rsidR="00B63844" w:rsidRPr="00E57C96" w14:paraId="01C9595C" w14:textId="77777777" w:rsidTr="00B63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15" w:type="dxa"/>
          </w:tcPr>
          <w:p w14:paraId="27E14D44" w14:textId="77777777" w:rsidR="00B63844" w:rsidRPr="00E57C96" w:rsidRDefault="00B63844" w:rsidP="001233C8">
            <w:pPr>
              <w:pStyle w:val="Text8ptKTZH"/>
            </w:pPr>
            <w:r>
              <w:t>…</w:t>
            </w:r>
          </w:p>
        </w:tc>
        <w:tc>
          <w:tcPr>
            <w:tcW w:w="1814" w:type="dxa"/>
          </w:tcPr>
          <w:p w14:paraId="095DE0C7" w14:textId="77777777" w:rsidR="00B63844" w:rsidRPr="00E57C96" w:rsidRDefault="00B63844" w:rsidP="001233C8">
            <w:pPr>
              <w:pStyle w:val="Text8ptKTZH"/>
            </w:pPr>
          </w:p>
        </w:tc>
        <w:tc>
          <w:tcPr>
            <w:tcW w:w="1418" w:type="dxa"/>
          </w:tcPr>
          <w:p w14:paraId="7184F92C" w14:textId="77777777" w:rsidR="00B63844" w:rsidRPr="00E57C96" w:rsidRDefault="00B63844" w:rsidP="001233C8">
            <w:pPr>
              <w:pStyle w:val="Text8ptKTZH"/>
            </w:pPr>
          </w:p>
        </w:tc>
        <w:tc>
          <w:tcPr>
            <w:tcW w:w="2211" w:type="dxa"/>
          </w:tcPr>
          <w:p w14:paraId="155806BF" w14:textId="77777777" w:rsidR="00B63844" w:rsidRPr="00E57C96" w:rsidRDefault="00B63844" w:rsidP="001233C8">
            <w:pPr>
              <w:pStyle w:val="Text8ptKTZH"/>
            </w:pPr>
          </w:p>
        </w:tc>
        <w:tc>
          <w:tcPr>
            <w:tcW w:w="2211" w:type="dxa"/>
          </w:tcPr>
          <w:p w14:paraId="6D07874E" w14:textId="77777777" w:rsidR="00B63844" w:rsidRPr="00E57C96" w:rsidRDefault="00B63844" w:rsidP="001233C8">
            <w:pPr>
              <w:pStyle w:val="Text8ptKTZH"/>
            </w:pPr>
          </w:p>
        </w:tc>
        <w:tc>
          <w:tcPr>
            <w:tcW w:w="2211" w:type="dxa"/>
          </w:tcPr>
          <w:p w14:paraId="54DEA4D6" w14:textId="77777777" w:rsidR="00B63844" w:rsidRPr="00E57C96" w:rsidRDefault="00B63844" w:rsidP="001233C8">
            <w:pPr>
              <w:pStyle w:val="Text8ptKTZH"/>
            </w:pPr>
          </w:p>
        </w:tc>
        <w:tc>
          <w:tcPr>
            <w:tcW w:w="2240" w:type="dxa"/>
          </w:tcPr>
          <w:p w14:paraId="7C6675FD" w14:textId="77777777" w:rsidR="00B63844" w:rsidRPr="00E57C96" w:rsidRDefault="00B63844" w:rsidP="001233C8">
            <w:pPr>
              <w:pStyle w:val="Text8ptKTZH"/>
            </w:pPr>
          </w:p>
        </w:tc>
      </w:tr>
      <w:tr w:rsidR="00BF6A3B" w:rsidRPr="00E57C96" w14:paraId="1AED71B4" w14:textId="77777777" w:rsidTr="00B6384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815" w:type="dxa"/>
          </w:tcPr>
          <w:p w14:paraId="2475C802" w14:textId="77777777" w:rsidR="00BF6A3B" w:rsidRPr="00E57C96" w:rsidRDefault="00BF6A3B" w:rsidP="001233C8">
            <w:pPr>
              <w:rPr>
                <w:i/>
                <w:iCs/>
              </w:rPr>
            </w:pPr>
            <w:r w:rsidRPr="00E57C96">
              <w:rPr>
                <w:i/>
                <w:iCs/>
              </w:rPr>
              <w:t>Gilles Monard</w:t>
            </w:r>
          </w:p>
        </w:tc>
        <w:tc>
          <w:tcPr>
            <w:tcW w:w="1814" w:type="dxa"/>
          </w:tcPr>
          <w:p w14:paraId="5586C74D" w14:textId="77777777" w:rsidR="00BF6A3B" w:rsidRPr="00E57C96" w:rsidRDefault="00BF6A3B" w:rsidP="001233C8">
            <w:pPr>
              <w:rPr>
                <w:i/>
                <w:iCs/>
              </w:rPr>
            </w:pPr>
            <w:r w:rsidRPr="00E57C96">
              <w:rPr>
                <w:i/>
                <w:iCs/>
              </w:rPr>
              <w:t>Beschaffung</w:t>
            </w:r>
          </w:p>
        </w:tc>
        <w:tc>
          <w:tcPr>
            <w:tcW w:w="1418" w:type="dxa"/>
          </w:tcPr>
          <w:p w14:paraId="2E98A5E6" w14:textId="77777777" w:rsidR="00BF6A3B" w:rsidRPr="00E57C96" w:rsidRDefault="00BF6A3B" w:rsidP="001233C8">
            <w:pPr>
              <w:rPr>
                <w:i/>
                <w:iCs/>
              </w:rPr>
            </w:pPr>
            <w:r w:rsidRPr="00E57C96">
              <w:rPr>
                <w:i/>
                <w:iCs/>
              </w:rPr>
              <w:t>12.03.2022</w:t>
            </w:r>
          </w:p>
        </w:tc>
        <w:tc>
          <w:tcPr>
            <w:tcW w:w="2211" w:type="dxa"/>
          </w:tcPr>
          <w:p w14:paraId="312122A0" w14:textId="77777777" w:rsidR="00BF6A3B" w:rsidRPr="00E57C96" w:rsidRDefault="00BF6A3B" w:rsidP="001233C8">
            <w:pPr>
              <w:rPr>
                <w:i/>
                <w:iCs/>
              </w:rPr>
            </w:pPr>
            <w:r w:rsidRPr="00E57C96">
              <w:rPr>
                <w:i/>
                <w:iCs/>
              </w:rPr>
              <w:t>Beratung durch Beschaffungsstelle bei der Beschaffungsplanung war sehr hilfreich</w:t>
            </w:r>
          </w:p>
        </w:tc>
        <w:tc>
          <w:tcPr>
            <w:tcW w:w="2211" w:type="dxa"/>
          </w:tcPr>
          <w:p w14:paraId="5F3A2532" w14:textId="77777777" w:rsidR="00BF6A3B" w:rsidRPr="00E57C96" w:rsidRDefault="00BF6A3B" w:rsidP="001233C8">
            <w:pPr>
              <w:rPr>
                <w:i/>
                <w:iCs/>
              </w:rPr>
            </w:pPr>
            <w:r w:rsidRPr="00E57C96">
              <w:rPr>
                <w:i/>
                <w:iCs/>
              </w:rPr>
              <w:t>Andere Projekte; Kompetenzzentrum PM</w:t>
            </w:r>
          </w:p>
        </w:tc>
        <w:tc>
          <w:tcPr>
            <w:tcW w:w="2211" w:type="dxa"/>
          </w:tcPr>
          <w:p w14:paraId="54B1DD88" w14:textId="77777777" w:rsidR="00BF6A3B" w:rsidRPr="00E57C96" w:rsidRDefault="00BF6A3B" w:rsidP="001233C8">
            <w:pPr>
              <w:rPr>
                <w:i/>
                <w:iCs/>
              </w:rPr>
            </w:pPr>
            <w:r w:rsidRPr="00E57C96">
              <w:rPr>
                <w:i/>
                <w:iCs/>
              </w:rPr>
              <w:t>---</w:t>
            </w:r>
          </w:p>
        </w:tc>
        <w:tc>
          <w:tcPr>
            <w:tcW w:w="2240" w:type="dxa"/>
          </w:tcPr>
          <w:p w14:paraId="468C999A" w14:textId="77777777" w:rsidR="00BF6A3B" w:rsidRPr="00E57C96" w:rsidRDefault="00BF6A3B" w:rsidP="001233C8">
            <w:pPr>
              <w:rPr>
                <w:i/>
                <w:iCs/>
              </w:rPr>
            </w:pPr>
            <w:r w:rsidRPr="00E57C96">
              <w:rPr>
                <w:i/>
                <w:iCs/>
              </w:rPr>
              <w:t xml:space="preserve">In Checkliste </w:t>
            </w:r>
            <w:proofErr w:type="spellStart"/>
            <w:r w:rsidRPr="00E57C96">
              <w:rPr>
                <w:i/>
                <w:iCs/>
              </w:rPr>
              <w:t>xyz</w:t>
            </w:r>
            <w:proofErr w:type="spellEnd"/>
            <w:r w:rsidRPr="00E57C96">
              <w:rPr>
                <w:i/>
                <w:iCs/>
              </w:rPr>
              <w:t xml:space="preserve"> aufnehmen</w:t>
            </w:r>
          </w:p>
        </w:tc>
      </w:tr>
      <w:tr w:rsidR="00BF6A3B" w:rsidRPr="00E57C96" w14:paraId="5FE7F2EE" w14:textId="77777777" w:rsidTr="00B63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15" w:type="dxa"/>
          </w:tcPr>
          <w:p w14:paraId="222FC82E" w14:textId="77777777" w:rsidR="00BF6A3B" w:rsidRPr="00E57C96" w:rsidRDefault="00BF6A3B" w:rsidP="001233C8"/>
        </w:tc>
        <w:tc>
          <w:tcPr>
            <w:tcW w:w="1814" w:type="dxa"/>
          </w:tcPr>
          <w:p w14:paraId="1E1F529F" w14:textId="77777777" w:rsidR="00BF6A3B" w:rsidRPr="00E57C96" w:rsidRDefault="00BF6A3B" w:rsidP="001233C8"/>
        </w:tc>
        <w:tc>
          <w:tcPr>
            <w:tcW w:w="1418" w:type="dxa"/>
          </w:tcPr>
          <w:p w14:paraId="32B1634C" w14:textId="77777777" w:rsidR="00BF6A3B" w:rsidRPr="00E57C96" w:rsidRDefault="00BF6A3B" w:rsidP="001233C8"/>
        </w:tc>
        <w:tc>
          <w:tcPr>
            <w:tcW w:w="2211" w:type="dxa"/>
          </w:tcPr>
          <w:p w14:paraId="5A3B23AA" w14:textId="77777777" w:rsidR="00BF6A3B" w:rsidRPr="00E57C96" w:rsidRDefault="00BF6A3B" w:rsidP="001233C8"/>
        </w:tc>
        <w:tc>
          <w:tcPr>
            <w:tcW w:w="2211" w:type="dxa"/>
          </w:tcPr>
          <w:p w14:paraId="29D40E6B" w14:textId="77777777" w:rsidR="00BF6A3B" w:rsidRPr="00E57C96" w:rsidRDefault="00BF6A3B" w:rsidP="001233C8"/>
        </w:tc>
        <w:tc>
          <w:tcPr>
            <w:tcW w:w="2211" w:type="dxa"/>
          </w:tcPr>
          <w:p w14:paraId="4739FAA8" w14:textId="77777777" w:rsidR="00BF6A3B" w:rsidRPr="00E57C96" w:rsidRDefault="00BF6A3B" w:rsidP="001233C8"/>
        </w:tc>
        <w:tc>
          <w:tcPr>
            <w:tcW w:w="2240" w:type="dxa"/>
          </w:tcPr>
          <w:p w14:paraId="1651EC6E" w14:textId="77777777" w:rsidR="00BF6A3B" w:rsidRPr="00E57C96" w:rsidRDefault="00BF6A3B" w:rsidP="001233C8"/>
        </w:tc>
      </w:tr>
      <w:tr w:rsidR="00BF6A3B" w:rsidRPr="00E57C96" w14:paraId="4D58D3BD" w14:textId="77777777" w:rsidTr="00B6384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815" w:type="dxa"/>
          </w:tcPr>
          <w:p w14:paraId="605F6C6D" w14:textId="77777777" w:rsidR="00BF6A3B" w:rsidRPr="00E57C96" w:rsidRDefault="00BF6A3B" w:rsidP="001233C8"/>
        </w:tc>
        <w:tc>
          <w:tcPr>
            <w:tcW w:w="1814" w:type="dxa"/>
          </w:tcPr>
          <w:p w14:paraId="47CF74E1" w14:textId="77777777" w:rsidR="00BF6A3B" w:rsidRPr="00E57C96" w:rsidRDefault="00BF6A3B" w:rsidP="001233C8"/>
        </w:tc>
        <w:tc>
          <w:tcPr>
            <w:tcW w:w="1418" w:type="dxa"/>
          </w:tcPr>
          <w:p w14:paraId="7CC3A910" w14:textId="77777777" w:rsidR="00BF6A3B" w:rsidRPr="00E57C96" w:rsidRDefault="00BF6A3B" w:rsidP="001233C8"/>
        </w:tc>
        <w:tc>
          <w:tcPr>
            <w:tcW w:w="2211" w:type="dxa"/>
          </w:tcPr>
          <w:p w14:paraId="7939B608" w14:textId="77777777" w:rsidR="00BF6A3B" w:rsidRPr="00E57C96" w:rsidRDefault="00BF6A3B" w:rsidP="001233C8"/>
        </w:tc>
        <w:tc>
          <w:tcPr>
            <w:tcW w:w="2211" w:type="dxa"/>
          </w:tcPr>
          <w:p w14:paraId="36094E69" w14:textId="77777777" w:rsidR="00BF6A3B" w:rsidRPr="00E57C96" w:rsidRDefault="00BF6A3B" w:rsidP="001233C8"/>
        </w:tc>
        <w:tc>
          <w:tcPr>
            <w:tcW w:w="2211" w:type="dxa"/>
          </w:tcPr>
          <w:p w14:paraId="1E11F594" w14:textId="77777777" w:rsidR="00BF6A3B" w:rsidRPr="00E57C96" w:rsidRDefault="00BF6A3B" w:rsidP="001233C8"/>
        </w:tc>
        <w:tc>
          <w:tcPr>
            <w:tcW w:w="2240" w:type="dxa"/>
          </w:tcPr>
          <w:p w14:paraId="3206E3AB" w14:textId="77777777" w:rsidR="00BF6A3B" w:rsidRPr="00E57C96" w:rsidRDefault="00BF6A3B" w:rsidP="001233C8"/>
        </w:tc>
      </w:tr>
      <w:tr w:rsidR="00BF6A3B" w:rsidRPr="00E57C96" w14:paraId="13961A30" w14:textId="77777777" w:rsidTr="00B63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15" w:type="dxa"/>
          </w:tcPr>
          <w:p w14:paraId="63BFD179" w14:textId="77777777" w:rsidR="00BF6A3B" w:rsidRPr="00E57C96" w:rsidRDefault="00BF6A3B" w:rsidP="001233C8"/>
        </w:tc>
        <w:tc>
          <w:tcPr>
            <w:tcW w:w="1814" w:type="dxa"/>
          </w:tcPr>
          <w:p w14:paraId="50D40AAA" w14:textId="77777777" w:rsidR="00BF6A3B" w:rsidRPr="00E57C96" w:rsidRDefault="00BF6A3B" w:rsidP="001233C8"/>
        </w:tc>
        <w:tc>
          <w:tcPr>
            <w:tcW w:w="1418" w:type="dxa"/>
          </w:tcPr>
          <w:p w14:paraId="71A9F153" w14:textId="77777777" w:rsidR="00BF6A3B" w:rsidRPr="00E57C96" w:rsidRDefault="00BF6A3B" w:rsidP="001233C8"/>
        </w:tc>
        <w:tc>
          <w:tcPr>
            <w:tcW w:w="2211" w:type="dxa"/>
          </w:tcPr>
          <w:p w14:paraId="1F9BE7A1" w14:textId="77777777" w:rsidR="00BF6A3B" w:rsidRPr="00E57C96" w:rsidRDefault="00BF6A3B" w:rsidP="001233C8"/>
        </w:tc>
        <w:tc>
          <w:tcPr>
            <w:tcW w:w="2211" w:type="dxa"/>
          </w:tcPr>
          <w:p w14:paraId="3B11C34F" w14:textId="77777777" w:rsidR="00BF6A3B" w:rsidRPr="00E57C96" w:rsidRDefault="00BF6A3B" w:rsidP="001233C8"/>
        </w:tc>
        <w:tc>
          <w:tcPr>
            <w:tcW w:w="2211" w:type="dxa"/>
          </w:tcPr>
          <w:p w14:paraId="337E93E7" w14:textId="77777777" w:rsidR="00BF6A3B" w:rsidRPr="00E57C96" w:rsidRDefault="00BF6A3B" w:rsidP="001233C8"/>
        </w:tc>
        <w:tc>
          <w:tcPr>
            <w:tcW w:w="2240" w:type="dxa"/>
          </w:tcPr>
          <w:p w14:paraId="19FCD578" w14:textId="77777777" w:rsidR="00BF6A3B" w:rsidRPr="00E57C96" w:rsidRDefault="00BF6A3B" w:rsidP="001233C8"/>
        </w:tc>
      </w:tr>
    </w:tbl>
    <w:p w14:paraId="007762C2" w14:textId="77777777" w:rsidR="004B3A80" w:rsidRDefault="004B3A80" w:rsidP="004B3A80">
      <w:pPr>
        <w:pStyle w:val="berschrift1"/>
      </w:pPr>
      <w:bookmarkStart w:id="18" w:name="_Toc239269215"/>
      <w:r>
        <w:t>Pendenzen und Massnahmen</w:t>
      </w:r>
      <w:bookmarkEnd w:id="18"/>
    </w:p>
    <w:p w14:paraId="7F144C3E" w14:textId="77777777" w:rsidR="009B6C45" w:rsidRDefault="004B3A80" w:rsidP="009B6C45">
      <w:pPr>
        <w:pStyle w:val="berschrift2"/>
      </w:pPr>
      <w:bookmarkStart w:id="19" w:name="_Toc239269216"/>
      <w:r>
        <w:t>Direkt aus dem Projekt</w:t>
      </w:r>
      <w:bookmarkEnd w:id="19"/>
    </w:p>
    <w:p w14:paraId="48BDE753" w14:textId="77777777" w:rsidR="009C73AE" w:rsidRPr="009C73AE" w:rsidRDefault="009C73AE" w:rsidP="009C73AE">
      <w:pPr>
        <w:rPr>
          <w:i/>
          <w:vanish/>
          <w:color w:val="1F5321" w:themeColor="accent3" w:themeShade="80"/>
        </w:rPr>
      </w:pPr>
      <w:r w:rsidRPr="009C73AE">
        <w:rPr>
          <w:i/>
          <w:vanish/>
          <w:color w:val="1F5321" w:themeColor="accent3" w:themeShade="80"/>
        </w:rPr>
        <w:t>Text…</w:t>
      </w:r>
    </w:p>
    <w:p w14:paraId="386049D2" w14:textId="77777777" w:rsidR="009B6C45" w:rsidRDefault="009B6C45" w:rsidP="009B6C45">
      <w:pPr>
        <w:pStyle w:val="HERMESInfotextKTZH"/>
      </w:pPr>
      <w:r w:rsidRPr="009B6C45">
        <w:t xml:space="preserve">Tabelle «Probleme und Massnahmen» aus dem letzten Projektstatusbericht kopieren und gegebenenfalls anpassen. </w:t>
      </w:r>
    </w:p>
    <w:p w14:paraId="60FCE1FE" w14:textId="77777777" w:rsidR="00A75E8C" w:rsidRDefault="00A75E8C" w:rsidP="00A75E8C"/>
    <w:p w14:paraId="6076ABE8" w14:textId="77777777" w:rsidR="00C63299" w:rsidRDefault="00C63299" w:rsidP="00A75E8C"/>
    <w:p w14:paraId="43ADCCEE" w14:textId="77777777" w:rsidR="00C63299" w:rsidRDefault="00C63299" w:rsidP="00A75E8C"/>
    <w:p w14:paraId="7D9BA4A4" w14:textId="77777777" w:rsidR="00C63299" w:rsidRDefault="00C63299" w:rsidP="00A75E8C"/>
    <w:p w14:paraId="57083424" w14:textId="77777777" w:rsidR="00BD6CF5" w:rsidRDefault="00BD6CF5" w:rsidP="00A75E8C">
      <w:r>
        <w:br w:type="page"/>
      </w:r>
    </w:p>
    <w:p w14:paraId="70C53FFD" w14:textId="77777777" w:rsidR="004B3A80" w:rsidRDefault="004B3A80" w:rsidP="004B3A80">
      <w:pPr>
        <w:pStyle w:val="berschrift2"/>
      </w:pPr>
      <w:bookmarkStart w:id="20" w:name="_Toc239269217"/>
      <w:r w:rsidRPr="004B3A80">
        <w:lastRenderedPageBreak/>
        <w:t>Weitere Massnahmen nach Projektabschluss</w:t>
      </w:r>
      <w:bookmarkEnd w:id="20"/>
    </w:p>
    <w:tbl>
      <w:tblPr>
        <w:tblStyle w:val="KTZH-TabelleHermes"/>
        <w:tblW w:w="14885" w:type="dxa"/>
        <w:tblLayout w:type="fixed"/>
        <w:tblLook w:val="0420" w:firstRow="1" w:lastRow="0" w:firstColumn="0" w:lastColumn="0" w:noHBand="0" w:noVBand="1"/>
      </w:tblPr>
      <w:tblGrid>
        <w:gridCol w:w="793"/>
        <w:gridCol w:w="3885"/>
        <w:gridCol w:w="5954"/>
        <w:gridCol w:w="1417"/>
        <w:gridCol w:w="1418"/>
        <w:gridCol w:w="1418"/>
      </w:tblGrid>
      <w:tr w:rsidR="00DE7344" w:rsidRPr="00801A33" w14:paraId="5CF12BA9" w14:textId="77777777" w:rsidTr="001233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3" w:type="dxa"/>
          </w:tcPr>
          <w:p w14:paraId="5A34B0DD" w14:textId="77777777" w:rsidR="00DE7344" w:rsidRPr="00801A33" w:rsidRDefault="00DE7344" w:rsidP="001233C8">
            <w:pPr>
              <w:pStyle w:val="tabelleheader"/>
            </w:pPr>
            <w:r w:rsidRPr="00801A33">
              <w:t>Nr.</w:t>
            </w:r>
          </w:p>
        </w:tc>
        <w:tc>
          <w:tcPr>
            <w:tcW w:w="3885" w:type="dxa"/>
          </w:tcPr>
          <w:p w14:paraId="3271F41D" w14:textId="77777777" w:rsidR="00DE7344" w:rsidRPr="00801A33" w:rsidRDefault="00DE7344" w:rsidP="001233C8">
            <w:pPr>
              <w:pStyle w:val="tabelleheader"/>
            </w:pPr>
            <w:r>
              <w:t>Problembeschreibung</w:t>
            </w:r>
          </w:p>
        </w:tc>
        <w:tc>
          <w:tcPr>
            <w:tcW w:w="5954" w:type="dxa"/>
          </w:tcPr>
          <w:p w14:paraId="58AED09B" w14:textId="77777777" w:rsidR="00DE7344" w:rsidRPr="00801A33" w:rsidRDefault="00DE7344" w:rsidP="001233C8">
            <w:pPr>
              <w:pStyle w:val="tabelleheader"/>
            </w:pPr>
            <w:r>
              <w:t>Massnahme</w:t>
            </w:r>
          </w:p>
        </w:tc>
        <w:tc>
          <w:tcPr>
            <w:tcW w:w="1417" w:type="dxa"/>
          </w:tcPr>
          <w:p w14:paraId="45859C81" w14:textId="77777777" w:rsidR="00DE7344" w:rsidRPr="00801A33" w:rsidRDefault="00DE7344" w:rsidP="001233C8">
            <w:pPr>
              <w:pStyle w:val="tabelleheader"/>
            </w:pPr>
            <w:r>
              <w:t>Verantwortlich</w:t>
            </w:r>
          </w:p>
        </w:tc>
        <w:tc>
          <w:tcPr>
            <w:tcW w:w="1418" w:type="dxa"/>
          </w:tcPr>
          <w:p w14:paraId="31D1E4AB" w14:textId="77777777" w:rsidR="00DE7344" w:rsidRPr="00801A33" w:rsidRDefault="00DE7344" w:rsidP="001233C8">
            <w:pPr>
              <w:pStyle w:val="tabelleheader"/>
            </w:pPr>
            <w:r>
              <w:t>Termine</w:t>
            </w:r>
          </w:p>
        </w:tc>
        <w:tc>
          <w:tcPr>
            <w:tcW w:w="1418" w:type="dxa"/>
          </w:tcPr>
          <w:p w14:paraId="5C3E4BDC" w14:textId="77777777" w:rsidR="00DE7344" w:rsidRPr="00801A33" w:rsidRDefault="00DE7344" w:rsidP="001233C8">
            <w:pPr>
              <w:pStyle w:val="tabelleheader"/>
            </w:pPr>
            <w:r>
              <w:t>Erledigt</w:t>
            </w:r>
          </w:p>
        </w:tc>
      </w:tr>
      <w:tr w:rsidR="003D5BD3" w:rsidRPr="00801A33" w14:paraId="3D5E39CC" w14:textId="77777777" w:rsidTr="001233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2B24CC16" w14:textId="77777777" w:rsidR="003D5BD3" w:rsidRPr="003D5BD3" w:rsidRDefault="003D5BD3" w:rsidP="001233C8">
            <w:pPr>
              <w:pStyle w:val="tabelleheader"/>
            </w:pPr>
            <w:r w:rsidRPr="003D5BD3">
              <w:t>P01</w:t>
            </w:r>
          </w:p>
        </w:tc>
        <w:tc>
          <w:tcPr>
            <w:tcW w:w="3885" w:type="dxa"/>
          </w:tcPr>
          <w:p w14:paraId="3DB62BBA" w14:textId="77777777" w:rsidR="003D5BD3" w:rsidRPr="003D5BD3" w:rsidRDefault="003D5BD3" w:rsidP="001233C8">
            <w:pPr>
              <w:pStyle w:val="tabelleheader"/>
            </w:pPr>
            <w:r w:rsidRPr="003D5BD3">
              <w:t>…</w:t>
            </w:r>
          </w:p>
        </w:tc>
        <w:tc>
          <w:tcPr>
            <w:tcW w:w="5954" w:type="dxa"/>
          </w:tcPr>
          <w:p w14:paraId="10B86035" w14:textId="77777777" w:rsidR="003D5BD3" w:rsidRPr="003D5BD3" w:rsidRDefault="003D5BD3" w:rsidP="001233C8">
            <w:pPr>
              <w:pStyle w:val="tabelleheader"/>
            </w:pPr>
          </w:p>
        </w:tc>
        <w:tc>
          <w:tcPr>
            <w:tcW w:w="1417" w:type="dxa"/>
          </w:tcPr>
          <w:p w14:paraId="0C4F785F" w14:textId="77777777" w:rsidR="003D5BD3" w:rsidRPr="003D5BD3" w:rsidRDefault="003D5BD3" w:rsidP="001233C8">
            <w:pPr>
              <w:pStyle w:val="tabelleheader"/>
            </w:pPr>
          </w:p>
        </w:tc>
        <w:tc>
          <w:tcPr>
            <w:tcW w:w="1418" w:type="dxa"/>
          </w:tcPr>
          <w:p w14:paraId="5FC980F1" w14:textId="77777777" w:rsidR="003D5BD3" w:rsidRPr="003D5BD3" w:rsidRDefault="003D5BD3" w:rsidP="001233C8">
            <w:pPr>
              <w:pStyle w:val="tabelleheader"/>
            </w:pPr>
          </w:p>
        </w:tc>
        <w:tc>
          <w:tcPr>
            <w:tcW w:w="1418" w:type="dxa"/>
          </w:tcPr>
          <w:p w14:paraId="506492BD" w14:textId="77777777" w:rsidR="003D5BD3" w:rsidRPr="003D5BD3" w:rsidRDefault="003D5BD3" w:rsidP="001233C8">
            <w:pPr>
              <w:pStyle w:val="tabelleheader"/>
            </w:pPr>
          </w:p>
        </w:tc>
      </w:tr>
      <w:tr w:rsidR="00C22B93" w:rsidRPr="004D3A30" w14:paraId="1C2DDE86" w14:textId="77777777" w:rsidTr="001233C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62DC187B" w14:textId="77777777" w:rsidR="00C22B93" w:rsidRPr="00392D2B" w:rsidRDefault="00C22B93" w:rsidP="00C22B93">
            <w:pPr>
              <w:pStyle w:val="tabelleheader"/>
              <w:rPr>
                <w:sz w:val="22"/>
                <w:szCs w:val="22"/>
              </w:rPr>
            </w:pPr>
            <w:r w:rsidRPr="00392D2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0</w:t>
            </w:r>
            <w:r w:rsidRPr="00392D2B">
              <w:rPr>
                <w:sz w:val="22"/>
                <w:szCs w:val="22"/>
              </w:rPr>
              <w:t>1</w:t>
            </w:r>
          </w:p>
        </w:tc>
        <w:tc>
          <w:tcPr>
            <w:tcW w:w="3885" w:type="dxa"/>
          </w:tcPr>
          <w:p w14:paraId="30A40A90" w14:textId="77777777" w:rsidR="00C22B93" w:rsidRPr="00C22B93" w:rsidRDefault="00C22B93" w:rsidP="00C22B93">
            <w:pPr>
              <w:pStyle w:val="tabelleheader"/>
              <w:rPr>
                <w:i/>
                <w:iCs/>
                <w:sz w:val="22"/>
                <w:szCs w:val="22"/>
              </w:rPr>
            </w:pPr>
            <w:r w:rsidRPr="00C22B93">
              <w:rPr>
                <w:i/>
                <w:iCs/>
                <w:szCs w:val="22"/>
              </w:rPr>
              <w:t>Projekterfolgskontrolle</w:t>
            </w:r>
          </w:p>
        </w:tc>
        <w:tc>
          <w:tcPr>
            <w:tcW w:w="5954" w:type="dxa"/>
          </w:tcPr>
          <w:p w14:paraId="20361506" w14:textId="77777777" w:rsidR="00C22B93" w:rsidRPr="00C22B93" w:rsidRDefault="00C22B93" w:rsidP="00C22B93">
            <w:pPr>
              <w:pStyle w:val="tabelleheader"/>
              <w:rPr>
                <w:i/>
                <w:iCs/>
                <w:sz w:val="22"/>
                <w:szCs w:val="22"/>
              </w:rPr>
            </w:pPr>
            <w:r w:rsidRPr="00C22B93">
              <w:rPr>
                <w:i/>
                <w:iCs/>
                <w:szCs w:val="22"/>
              </w:rPr>
              <w:t xml:space="preserve">Kontrolle des Projekterfolgs (nach einer Betriebszeit von </w:t>
            </w:r>
            <w:proofErr w:type="spellStart"/>
            <w:r w:rsidRPr="00C22B93">
              <w:rPr>
                <w:i/>
                <w:iCs/>
                <w:szCs w:val="22"/>
              </w:rPr>
              <w:t>nn</w:t>
            </w:r>
            <w:proofErr w:type="spellEnd"/>
            <w:r w:rsidRPr="00C22B93">
              <w:rPr>
                <w:i/>
                <w:iCs/>
                <w:szCs w:val="22"/>
              </w:rPr>
              <w:t xml:space="preserve"> Monaten): </w:t>
            </w:r>
          </w:p>
        </w:tc>
        <w:tc>
          <w:tcPr>
            <w:tcW w:w="1417" w:type="dxa"/>
          </w:tcPr>
          <w:p w14:paraId="55D1516F" w14:textId="77777777" w:rsidR="00C22B93" w:rsidRPr="00C22B93" w:rsidRDefault="00C22B93" w:rsidP="00C22B93">
            <w:pPr>
              <w:pStyle w:val="tabelleheader"/>
              <w:rPr>
                <w:i/>
                <w:iCs/>
                <w:sz w:val="22"/>
                <w:szCs w:val="22"/>
              </w:rPr>
            </w:pPr>
            <w:r w:rsidRPr="00C22B93">
              <w:rPr>
                <w:i/>
                <w:iCs/>
                <w:szCs w:val="22"/>
              </w:rPr>
              <w:t>Edgar A. Poe</w:t>
            </w:r>
          </w:p>
        </w:tc>
        <w:tc>
          <w:tcPr>
            <w:tcW w:w="1418" w:type="dxa"/>
          </w:tcPr>
          <w:p w14:paraId="5A2DE963" w14:textId="77777777" w:rsidR="00C22B93" w:rsidRPr="00C22B93" w:rsidRDefault="00C22B93" w:rsidP="00C22B93">
            <w:pPr>
              <w:rPr>
                <w:rStyle w:val="Drop-Down"/>
                <w:i/>
                <w:iCs/>
                <w:sz w:val="22"/>
                <w:szCs w:val="22"/>
              </w:rPr>
            </w:pPr>
            <w:proofErr w:type="spellStart"/>
            <w:proofErr w:type="gramStart"/>
            <w:r w:rsidRPr="00C22B93">
              <w:rPr>
                <w:i/>
                <w:iCs/>
                <w:szCs w:val="22"/>
              </w:rPr>
              <w:t>tt.mm.jjjj</w:t>
            </w:r>
            <w:proofErr w:type="spellEnd"/>
            <w:proofErr w:type="gramEnd"/>
          </w:p>
        </w:tc>
        <w:tc>
          <w:tcPr>
            <w:tcW w:w="1418" w:type="dxa"/>
          </w:tcPr>
          <w:p w14:paraId="2E5F618B" w14:textId="77777777" w:rsidR="00C22B93" w:rsidRPr="004D3A30" w:rsidRDefault="00C22B93" w:rsidP="00C22B93">
            <w:proofErr w:type="spellStart"/>
            <w:proofErr w:type="gramStart"/>
            <w:r>
              <w:t>tt.mm.jjjj</w:t>
            </w:r>
            <w:proofErr w:type="spellEnd"/>
            <w:proofErr w:type="gramEnd"/>
          </w:p>
        </w:tc>
      </w:tr>
      <w:tr w:rsidR="00252F41" w:rsidRPr="004D3A30" w14:paraId="2627D3D1" w14:textId="77777777" w:rsidTr="001233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tcW w:w="793" w:type="dxa"/>
          </w:tcPr>
          <w:p w14:paraId="26BE8A08" w14:textId="77777777" w:rsidR="00252F41" w:rsidRPr="00F94296" w:rsidRDefault="00252F41" w:rsidP="00252F41">
            <w:pPr>
              <w:rPr>
                <w:i/>
                <w:iCs/>
                <w:szCs w:val="22"/>
              </w:rPr>
            </w:pPr>
            <w:r>
              <w:rPr>
                <w:szCs w:val="22"/>
              </w:rPr>
              <w:t>P02</w:t>
            </w:r>
          </w:p>
        </w:tc>
        <w:tc>
          <w:tcPr>
            <w:tcW w:w="3885" w:type="dxa"/>
          </w:tcPr>
          <w:p w14:paraId="76C21617" w14:textId="77777777" w:rsidR="00252F41" w:rsidRPr="004069BA" w:rsidRDefault="00252F41" w:rsidP="00252F41">
            <w:pPr>
              <w:rPr>
                <w:i/>
                <w:iCs/>
                <w:szCs w:val="22"/>
              </w:rPr>
            </w:pPr>
            <w:r w:rsidRPr="004069BA">
              <w:rPr>
                <w:i/>
                <w:iCs/>
                <w:szCs w:val="22"/>
              </w:rPr>
              <w:t>Wirtschaftlichkeitsermittlung</w:t>
            </w:r>
          </w:p>
        </w:tc>
        <w:tc>
          <w:tcPr>
            <w:tcW w:w="5954" w:type="dxa"/>
          </w:tcPr>
          <w:p w14:paraId="0ED6719C" w14:textId="77777777" w:rsidR="00252F41" w:rsidRPr="004069BA" w:rsidRDefault="00252F41" w:rsidP="00252F41">
            <w:pPr>
              <w:rPr>
                <w:i/>
                <w:iCs/>
                <w:szCs w:val="22"/>
              </w:rPr>
            </w:pPr>
            <w:r w:rsidRPr="004069BA">
              <w:rPr>
                <w:i/>
                <w:iCs/>
                <w:szCs w:val="22"/>
              </w:rPr>
              <w:t>Ermittlung der effektiven Wirtschaftlichkeit in einer Nachkalkulation</w:t>
            </w:r>
          </w:p>
        </w:tc>
        <w:tc>
          <w:tcPr>
            <w:tcW w:w="1417" w:type="dxa"/>
          </w:tcPr>
          <w:p w14:paraId="53D12DE2" w14:textId="77777777" w:rsidR="00252F41" w:rsidRPr="004069BA" w:rsidRDefault="00252F41" w:rsidP="00252F41">
            <w:pPr>
              <w:rPr>
                <w:i/>
                <w:iCs/>
                <w:szCs w:val="22"/>
              </w:rPr>
            </w:pPr>
            <w:r w:rsidRPr="004069BA">
              <w:rPr>
                <w:i/>
                <w:iCs/>
                <w:szCs w:val="22"/>
              </w:rPr>
              <w:t>Jan Hasler</w:t>
            </w:r>
          </w:p>
        </w:tc>
        <w:tc>
          <w:tcPr>
            <w:tcW w:w="1418" w:type="dxa"/>
          </w:tcPr>
          <w:p w14:paraId="1ADA2A7E" w14:textId="77777777" w:rsidR="00252F41" w:rsidRPr="004069BA" w:rsidRDefault="00252F41" w:rsidP="00252F41">
            <w:pPr>
              <w:rPr>
                <w:rStyle w:val="Drop-Down"/>
                <w:i/>
                <w:iCs/>
                <w:sz w:val="22"/>
                <w:szCs w:val="22"/>
              </w:rPr>
            </w:pPr>
            <w:proofErr w:type="spellStart"/>
            <w:proofErr w:type="gramStart"/>
            <w:r w:rsidRPr="004069BA">
              <w:rPr>
                <w:i/>
                <w:iCs/>
                <w:szCs w:val="22"/>
              </w:rPr>
              <w:t>tt.mm.jjjj</w:t>
            </w:r>
            <w:proofErr w:type="spellEnd"/>
            <w:proofErr w:type="gramEnd"/>
          </w:p>
        </w:tc>
        <w:tc>
          <w:tcPr>
            <w:tcW w:w="1418" w:type="dxa"/>
          </w:tcPr>
          <w:p w14:paraId="3E9CF31F" w14:textId="77777777" w:rsidR="00252F41" w:rsidRPr="004D3A30" w:rsidRDefault="00252F41" w:rsidP="00252F41">
            <w:pPr>
              <w:rPr>
                <w:i/>
                <w:iCs/>
              </w:rPr>
            </w:pPr>
          </w:p>
        </w:tc>
      </w:tr>
      <w:tr w:rsidR="00252F41" w:rsidRPr="004D3A30" w14:paraId="23FC88C4" w14:textId="77777777" w:rsidTr="001233C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60F5AD73" w14:textId="77777777" w:rsidR="00252F41" w:rsidRPr="00C418A2" w:rsidRDefault="00252F41" w:rsidP="00252F41">
            <w:pPr>
              <w:rPr>
                <w:i/>
                <w:iCs/>
                <w:szCs w:val="22"/>
              </w:rPr>
            </w:pPr>
            <w:r>
              <w:t>P03</w:t>
            </w:r>
          </w:p>
        </w:tc>
        <w:tc>
          <w:tcPr>
            <w:tcW w:w="3885" w:type="dxa"/>
          </w:tcPr>
          <w:p w14:paraId="4C0BFB47" w14:textId="77777777" w:rsidR="00252F41" w:rsidRPr="004069BA" w:rsidRDefault="00252F41" w:rsidP="00252F41">
            <w:pPr>
              <w:rPr>
                <w:i/>
                <w:iCs/>
                <w:szCs w:val="22"/>
              </w:rPr>
            </w:pPr>
            <w:r w:rsidRPr="004069BA">
              <w:rPr>
                <w:i/>
                <w:iCs/>
              </w:rPr>
              <w:t>Nachhaltigkeitskontrolle</w:t>
            </w:r>
          </w:p>
        </w:tc>
        <w:tc>
          <w:tcPr>
            <w:tcW w:w="5954" w:type="dxa"/>
          </w:tcPr>
          <w:p w14:paraId="02B3BF38" w14:textId="77777777" w:rsidR="00252F41" w:rsidRPr="004069BA" w:rsidRDefault="00252F41" w:rsidP="00252F41">
            <w:pPr>
              <w:rPr>
                <w:i/>
                <w:iCs/>
                <w:szCs w:val="22"/>
              </w:rPr>
            </w:pPr>
            <w:r w:rsidRPr="004069BA">
              <w:rPr>
                <w:i/>
                <w:iCs/>
              </w:rPr>
              <w:t>Ermittlung der effektiven Nachhaltigkeit in einem Nachhaltigkeitsbericht</w:t>
            </w:r>
          </w:p>
        </w:tc>
        <w:tc>
          <w:tcPr>
            <w:tcW w:w="1417" w:type="dxa"/>
          </w:tcPr>
          <w:p w14:paraId="44BB7473" w14:textId="77777777" w:rsidR="00252F41" w:rsidRPr="004069BA" w:rsidRDefault="00252F41" w:rsidP="00252F41">
            <w:pPr>
              <w:rPr>
                <w:i/>
                <w:iCs/>
                <w:szCs w:val="22"/>
              </w:rPr>
            </w:pPr>
            <w:r w:rsidRPr="004069BA">
              <w:rPr>
                <w:i/>
                <w:iCs/>
              </w:rPr>
              <w:t>Jan Hasler</w:t>
            </w:r>
          </w:p>
        </w:tc>
        <w:tc>
          <w:tcPr>
            <w:tcW w:w="1418" w:type="dxa"/>
          </w:tcPr>
          <w:p w14:paraId="666F46F4" w14:textId="77777777" w:rsidR="00252F41" w:rsidRPr="004069BA" w:rsidRDefault="00252F41" w:rsidP="00252F41">
            <w:pPr>
              <w:rPr>
                <w:rStyle w:val="Drop-Down"/>
                <w:i/>
                <w:iCs/>
                <w:sz w:val="22"/>
                <w:szCs w:val="22"/>
              </w:rPr>
            </w:pPr>
            <w:proofErr w:type="spellStart"/>
            <w:proofErr w:type="gramStart"/>
            <w:r w:rsidRPr="004069BA">
              <w:rPr>
                <w:i/>
                <w:iCs/>
              </w:rPr>
              <w:t>tt.mm.jjjj</w:t>
            </w:r>
            <w:proofErr w:type="spellEnd"/>
            <w:proofErr w:type="gramEnd"/>
          </w:p>
        </w:tc>
        <w:tc>
          <w:tcPr>
            <w:tcW w:w="1418" w:type="dxa"/>
          </w:tcPr>
          <w:p w14:paraId="5601F40D" w14:textId="77777777" w:rsidR="00252F41" w:rsidRPr="004D3A30" w:rsidRDefault="00252F41" w:rsidP="00252F41">
            <w:pPr>
              <w:rPr>
                <w:i/>
                <w:iCs/>
              </w:rPr>
            </w:pPr>
          </w:p>
        </w:tc>
      </w:tr>
      <w:tr w:rsidR="004069BA" w:rsidRPr="004D3A30" w14:paraId="1DB5DB50" w14:textId="77777777" w:rsidTr="001233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2A178C37" w14:textId="77777777" w:rsidR="004069BA" w:rsidRDefault="004069BA" w:rsidP="004069BA">
            <w:r>
              <w:rPr>
                <w:szCs w:val="22"/>
              </w:rPr>
              <w:t>P04</w:t>
            </w:r>
          </w:p>
        </w:tc>
        <w:tc>
          <w:tcPr>
            <w:tcW w:w="3885" w:type="dxa"/>
          </w:tcPr>
          <w:p w14:paraId="646AD89E" w14:textId="77777777" w:rsidR="004069BA" w:rsidRPr="004069BA" w:rsidRDefault="004069BA" w:rsidP="004069BA">
            <w:pPr>
              <w:rPr>
                <w:i/>
                <w:iCs/>
              </w:rPr>
            </w:pPr>
            <w:r w:rsidRPr="004069BA">
              <w:rPr>
                <w:i/>
                <w:iCs/>
                <w:szCs w:val="22"/>
              </w:rPr>
              <w:t>Kundenzufriedenheitsermittlung</w:t>
            </w:r>
          </w:p>
        </w:tc>
        <w:tc>
          <w:tcPr>
            <w:tcW w:w="5954" w:type="dxa"/>
          </w:tcPr>
          <w:p w14:paraId="72051FE7" w14:textId="77777777" w:rsidR="004069BA" w:rsidRPr="004069BA" w:rsidRDefault="004069BA" w:rsidP="004069BA">
            <w:pPr>
              <w:rPr>
                <w:i/>
                <w:iCs/>
              </w:rPr>
            </w:pPr>
            <w:r w:rsidRPr="004069BA">
              <w:rPr>
                <w:i/>
                <w:iCs/>
                <w:szCs w:val="22"/>
              </w:rPr>
              <w:t xml:space="preserve">Kundenzufriedenheit ermitteln und analysieren; Bericht an Stelle </w:t>
            </w:r>
            <w:proofErr w:type="spellStart"/>
            <w:r w:rsidRPr="004069BA">
              <w:rPr>
                <w:i/>
                <w:iCs/>
                <w:szCs w:val="22"/>
              </w:rPr>
              <w:t>xyz</w:t>
            </w:r>
            <w:proofErr w:type="spellEnd"/>
          </w:p>
        </w:tc>
        <w:tc>
          <w:tcPr>
            <w:tcW w:w="1417" w:type="dxa"/>
          </w:tcPr>
          <w:p w14:paraId="49A5E072" w14:textId="77777777" w:rsidR="004069BA" w:rsidRPr="004069BA" w:rsidRDefault="004069BA" w:rsidP="004069BA">
            <w:pPr>
              <w:rPr>
                <w:i/>
                <w:iCs/>
              </w:rPr>
            </w:pPr>
            <w:r w:rsidRPr="004069BA">
              <w:rPr>
                <w:i/>
                <w:iCs/>
                <w:szCs w:val="22"/>
              </w:rPr>
              <w:t>Gustav Schneider</w:t>
            </w:r>
          </w:p>
        </w:tc>
        <w:tc>
          <w:tcPr>
            <w:tcW w:w="1418" w:type="dxa"/>
          </w:tcPr>
          <w:p w14:paraId="7BA0553E" w14:textId="77777777" w:rsidR="004069BA" w:rsidRPr="004069BA" w:rsidRDefault="004069BA" w:rsidP="004069BA">
            <w:pPr>
              <w:rPr>
                <w:i/>
                <w:iCs/>
              </w:rPr>
            </w:pPr>
            <w:proofErr w:type="spellStart"/>
            <w:proofErr w:type="gramStart"/>
            <w:r w:rsidRPr="004069BA">
              <w:rPr>
                <w:i/>
                <w:iCs/>
                <w:szCs w:val="22"/>
              </w:rPr>
              <w:t>tt.mm.jjjj</w:t>
            </w:r>
            <w:proofErr w:type="spellEnd"/>
            <w:proofErr w:type="gramEnd"/>
          </w:p>
        </w:tc>
        <w:tc>
          <w:tcPr>
            <w:tcW w:w="1418" w:type="dxa"/>
          </w:tcPr>
          <w:p w14:paraId="50F337F0" w14:textId="77777777" w:rsidR="004069BA" w:rsidRPr="004D3A30" w:rsidRDefault="004069BA" w:rsidP="004069BA">
            <w:pPr>
              <w:rPr>
                <w:i/>
                <w:iCs/>
              </w:rPr>
            </w:pPr>
          </w:p>
        </w:tc>
      </w:tr>
      <w:tr w:rsidR="004069BA" w:rsidRPr="004D3A30" w14:paraId="56D39F09" w14:textId="77777777" w:rsidTr="001233C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64AB5FD5" w14:textId="77777777" w:rsidR="004069BA" w:rsidRDefault="004069BA" w:rsidP="004069BA">
            <w:r>
              <w:t>P05</w:t>
            </w:r>
          </w:p>
        </w:tc>
        <w:tc>
          <w:tcPr>
            <w:tcW w:w="3885" w:type="dxa"/>
          </w:tcPr>
          <w:p w14:paraId="1D884B11" w14:textId="77777777" w:rsidR="004069BA" w:rsidRPr="004069BA" w:rsidRDefault="004069BA" w:rsidP="004069BA">
            <w:pPr>
              <w:rPr>
                <w:i/>
                <w:iCs/>
              </w:rPr>
            </w:pPr>
            <w:r w:rsidRPr="004069BA">
              <w:rPr>
                <w:i/>
                <w:iCs/>
              </w:rPr>
              <w:t>Projekterfolgskontrolle</w:t>
            </w:r>
          </w:p>
        </w:tc>
        <w:tc>
          <w:tcPr>
            <w:tcW w:w="5954" w:type="dxa"/>
          </w:tcPr>
          <w:p w14:paraId="10B4991B" w14:textId="77777777" w:rsidR="004069BA" w:rsidRPr="004069BA" w:rsidRDefault="004069BA" w:rsidP="004069BA">
            <w:pPr>
              <w:rPr>
                <w:i/>
                <w:iCs/>
              </w:rPr>
            </w:pPr>
            <w:r w:rsidRPr="004069BA">
              <w:rPr>
                <w:i/>
                <w:iCs/>
              </w:rPr>
              <w:t xml:space="preserve">Kontrolle des Projekterfolgs (nach einer Betriebszeit von </w:t>
            </w:r>
            <w:proofErr w:type="spellStart"/>
            <w:r w:rsidRPr="004069BA">
              <w:rPr>
                <w:i/>
                <w:iCs/>
              </w:rPr>
              <w:t>nn</w:t>
            </w:r>
            <w:proofErr w:type="spellEnd"/>
            <w:r w:rsidRPr="004069BA">
              <w:rPr>
                <w:i/>
                <w:iCs/>
              </w:rPr>
              <w:t xml:space="preserve"> Monaten): </w:t>
            </w:r>
          </w:p>
        </w:tc>
        <w:tc>
          <w:tcPr>
            <w:tcW w:w="1417" w:type="dxa"/>
          </w:tcPr>
          <w:p w14:paraId="7B6250AF" w14:textId="77777777" w:rsidR="004069BA" w:rsidRPr="004069BA" w:rsidRDefault="004069BA" w:rsidP="004069BA">
            <w:pPr>
              <w:rPr>
                <w:i/>
                <w:iCs/>
              </w:rPr>
            </w:pPr>
            <w:r w:rsidRPr="004069BA">
              <w:rPr>
                <w:i/>
                <w:iCs/>
              </w:rPr>
              <w:t>Edgar A. Poe</w:t>
            </w:r>
          </w:p>
        </w:tc>
        <w:tc>
          <w:tcPr>
            <w:tcW w:w="1418" w:type="dxa"/>
          </w:tcPr>
          <w:p w14:paraId="05BE4C67" w14:textId="77777777" w:rsidR="004069BA" w:rsidRPr="004069BA" w:rsidRDefault="004069BA" w:rsidP="004069BA">
            <w:pPr>
              <w:rPr>
                <w:i/>
                <w:iCs/>
              </w:rPr>
            </w:pPr>
            <w:proofErr w:type="spellStart"/>
            <w:proofErr w:type="gramStart"/>
            <w:r w:rsidRPr="004069BA">
              <w:rPr>
                <w:i/>
                <w:iCs/>
              </w:rPr>
              <w:t>tt.mm.jjjj</w:t>
            </w:r>
            <w:proofErr w:type="spellEnd"/>
            <w:proofErr w:type="gramEnd"/>
          </w:p>
        </w:tc>
        <w:tc>
          <w:tcPr>
            <w:tcW w:w="1418" w:type="dxa"/>
          </w:tcPr>
          <w:p w14:paraId="7085C496" w14:textId="77777777" w:rsidR="004069BA" w:rsidRPr="004D3A30" w:rsidRDefault="004069BA" w:rsidP="004069BA">
            <w:pPr>
              <w:rPr>
                <w:i/>
                <w:iCs/>
              </w:rPr>
            </w:pPr>
          </w:p>
        </w:tc>
      </w:tr>
      <w:tr w:rsidR="004069BA" w:rsidRPr="004D3A30" w14:paraId="5593C363" w14:textId="77777777" w:rsidTr="001233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0F88EF85" w14:textId="77777777" w:rsidR="004069BA" w:rsidRDefault="004069BA" w:rsidP="004069BA">
            <w:r>
              <w:t>P06</w:t>
            </w:r>
          </w:p>
        </w:tc>
        <w:tc>
          <w:tcPr>
            <w:tcW w:w="3885" w:type="dxa"/>
          </w:tcPr>
          <w:p w14:paraId="13596D3A" w14:textId="77777777" w:rsidR="004069BA" w:rsidRPr="004069BA" w:rsidRDefault="004069BA" w:rsidP="004069BA">
            <w:pPr>
              <w:rPr>
                <w:i/>
                <w:iCs/>
              </w:rPr>
            </w:pPr>
            <w:r w:rsidRPr="004069BA">
              <w:rPr>
                <w:i/>
                <w:iCs/>
              </w:rPr>
              <w:t>Wirtschaftlichkeitsermittlung</w:t>
            </w:r>
          </w:p>
        </w:tc>
        <w:tc>
          <w:tcPr>
            <w:tcW w:w="5954" w:type="dxa"/>
          </w:tcPr>
          <w:p w14:paraId="68C00E7A" w14:textId="77777777" w:rsidR="004069BA" w:rsidRPr="004069BA" w:rsidRDefault="004069BA" w:rsidP="004069BA">
            <w:pPr>
              <w:rPr>
                <w:i/>
                <w:iCs/>
              </w:rPr>
            </w:pPr>
            <w:r w:rsidRPr="004069BA">
              <w:rPr>
                <w:i/>
                <w:iCs/>
              </w:rPr>
              <w:t>Ermittlung der effektiven Wirtschaftlichkeit in einer Nachkalkulation</w:t>
            </w:r>
          </w:p>
        </w:tc>
        <w:tc>
          <w:tcPr>
            <w:tcW w:w="1417" w:type="dxa"/>
          </w:tcPr>
          <w:p w14:paraId="2AF8584E" w14:textId="77777777" w:rsidR="004069BA" w:rsidRPr="004069BA" w:rsidRDefault="004069BA" w:rsidP="004069BA">
            <w:pPr>
              <w:rPr>
                <w:i/>
                <w:iCs/>
              </w:rPr>
            </w:pPr>
            <w:r w:rsidRPr="004069BA">
              <w:rPr>
                <w:i/>
                <w:iCs/>
              </w:rPr>
              <w:t>Jan Hasler</w:t>
            </w:r>
          </w:p>
        </w:tc>
        <w:tc>
          <w:tcPr>
            <w:tcW w:w="1418" w:type="dxa"/>
          </w:tcPr>
          <w:p w14:paraId="14607717" w14:textId="77777777" w:rsidR="004069BA" w:rsidRPr="004069BA" w:rsidRDefault="004069BA" w:rsidP="004069BA">
            <w:pPr>
              <w:rPr>
                <w:i/>
                <w:iCs/>
              </w:rPr>
            </w:pPr>
            <w:proofErr w:type="spellStart"/>
            <w:proofErr w:type="gramStart"/>
            <w:r w:rsidRPr="004069BA">
              <w:rPr>
                <w:i/>
                <w:iCs/>
              </w:rPr>
              <w:t>tt.mm.jjjj</w:t>
            </w:r>
            <w:proofErr w:type="spellEnd"/>
            <w:proofErr w:type="gramEnd"/>
          </w:p>
        </w:tc>
        <w:tc>
          <w:tcPr>
            <w:tcW w:w="1418" w:type="dxa"/>
          </w:tcPr>
          <w:p w14:paraId="53C55D29" w14:textId="77777777" w:rsidR="004069BA" w:rsidRPr="004D3A30" w:rsidRDefault="004069BA" w:rsidP="004069BA">
            <w:pPr>
              <w:rPr>
                <w:i/>
                <w:iCs/>
              </w:rPr>
            </w:pPr>
          </w:p>
        </w:tc>
      </w:tr>
      <w:tr w:rsidR="004069BA" w:rsidRPr="004D3A30" w14:paraId="72256649" w14:textId="77777777" w:rsidTr="001233C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20BB9079" w14:textId="77777777" w:rsidR="004069BA" w:rsidRDefault="004069BA" w:rsidP="004069BA">
            <w:r>
              <w:t>P07</w:t>
            </w:r>
          </w:p>
        </w:tc>
        <w:tc>
          <w:tcPr>
            <w:tcW w:w="3885" w:type="dxa"/>
          </w:tcPr>
          <w:p w14:paraId="56A22DD3" w14:textId="77777777" w:rsidR="004069BA" w:rsidRPr="004069BA" w:rsidRDefault="004069BA" w:rsidP="004069BA">
            <w:pPr>
              <w:rPr>
                <w:i/>
                <w:iCs/>
              </w:rPr>
            </w:pPr>
            <w:r w:rsidRPr="004069BA">
              <w:rPr>
                <w:i/>
                <w:iCs/>
              </w:rPr>
              <w:t>Nachhaltigkeitskontrolle</w:t>
            </w:r>
          </w:p>
        </w:tc>
        <w:tc>
          <w:tcPr>
            <w:tcW w:w="5954" w:type="dxa"/>
          </w:tcPr>
          <w:p w14:paraId="26C4D683" w14:textId="77777777" w:rsidR="004069BA" w:rsidRPr="004069BA" w:rsidRDefault="004069BA" w:rsidP="00AE0F02">
            <w:pPr>
              <w:rPr>
                <w:i/>
              </w:rPr>
            </w:pPr>
            <w:r w:rsidRPr="00AE0F02">
              <w:rPr>
                <w:i/>
                <w:iCs/>
              </w:rPr>
              <w:t>Ermittlung der effektiven Nachhaltigkeit in einem Nachhaltigkeitsbericht</w:t>
            </w:r>
          </w:p>
        </w:tc>
        <w:tc>
          <w:tcPr>
            <w:tcW w:w="1417" w:type="dxa"/>
          </w:tcPr>
          <w:p w14:paraId="686637C7" w14:textId="77777777" w:rsidR="004069BA" w:rsidRPr="004069BA" w:rsidRDefault="004069BA" w:rsidP="004069BA">
            <w:pPr>
              <w:rPr>
                <w:i/>
                <w:iCs/>
              </w:rPr>
            </w:pPr>
            <w:r w:rsidRPr="004069BA">
              <w:rPr>
                <w:i/>
                <w:iCs/>
              </w:rPr>
              <w:t>Jan Hasler</w:t>
            </w:r>
          </w:p>
        </w:tc>
        <w:tc>
          <w:tcPr>
            <w:tcW w:w="1418" w:type="dxa"/>
          </w:tcPr>
          <w:p w14:paraId="3476C57B" w14:textId="77777777" w:rsidR="004069BA" w:rsidRPr="004069BA" w:rsidRDefault="004069BA" w:rsidP="004069BA">
            <w:pPr>
              <w:rPr>
                <w:i/>
                <w:iCs/>
              </w:rPr>
            </w:pPr>
            <w:proofErr w:type="spellStart"/>
            <w:proofErr w:type="gramStart"/>
            <w:r w:rsidRPr="004069BA">
              <w:rPr>
                <w:i/>
                <w:iCs/>
              </w:rPr>
              <w:t>tt.mm.jjjj</w:t>
            </w:r>
            <w:proofErr w:type="spellEnd"/>
            <w:proofErr w:type="gramEnd"/>
          </w:p>
        </w:tc>
        <w:tc>
          <w:tcPr>
            <w:tcW w:w="1418" w:type="dxa"/>
          </w:tcPr>
          <w:p w14:paraId="4B82C0A5" w14:textId="77777777" w:rsidR="004069BA" w:rsidRPr="004D3A30" w:rsidRDefault="004069BA" w:rsidP="004069BA">
            <w:pPr>
              <w:rPr>
                <w:i/>
                <w:iCs/>
              </w:rPr>
            </w:pPr>
          </w:p>
        </w:tc>
      </w:tr>
      <w:tr w:rsidR="00DE7344" w:rsidRPr="0033573F" w14:paraId="5C60DFB9" w14:textId="77777777" w:rsidTr="001233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1FD1F163" w14:textId="77777777" w:rsidR="00DE7344" w:rsidRPr="00801A33" w:rsidRDefault="00DE7344" w:rsidP="001233C8"/>
        </w:tc>
        <w:tc>
          <w:tcPr>
            <w:tcW w:w="3885" w:type="dxa"/>
          </w:tcPr>
          <w:p w14:paraId="542627F9" w14:textId="77777777" w:rsidR="00DE7344" w:rsidRPr="00801A33" w:rsidRDefault="00DE7344" w:rsidP="001233C8"/>
        </w:tc>
        <w:tc>
          <w:tcPr>
            <w:tcW w:w="5954" w:type="dxa"/>
          </w:tcPr>
          <w:p w14:paraId="56D86076" w14:textId="77777777" w:rsidR="00DE7344" w:rsidRPr="00801A33" w:rsidRDefault="00DE7344" w:rsidP="001233C8"/>
        </w:tc>
        <w:tc>
          <w:tcPr>
            <w:tcW w:w="1417" w:type="dxa"/>
          </w:tcPr>
          <w:p w14:paraId="45F96303" w14:textId="77777777" w:rsidR="00DE7344" w:rsidRPr="00801A33" w:rsidRDefault="00DE7344" w:rsidP="001233C8">
            <w:r w:rsidRPr="000123F9">
              <w:rPr>
                <w:szCs w:val="22"/>
              </w:rPr>
              <w:t>…</w:t>
            </w:r>
          </w:p>
        </w:tc>
        <w:tc>
          <w:tcPr>
            <w:tcW w:w="1418" w:type="dxa"/>
          </w:tcPr>
          <w:p w14:paraId="0B584342" w14:textId="77777777" w:rsidR="00DE7344" w:rsidRDefault="00DE7344" w:rsidP="001233C8">
            <w:pPr>
              <w:rPr>
                <w:rStyle w:val="Drop-Down"/>
                <w:i/>
                <w:iCs/>
                <w:sz w:val="22"/>
                <w:szCs w:val="22"/>
              </w:rPr>
            </w:pPr>
          </w:p>
        </w:tc>
        <w:tc>
          <w:tcPr>
            <w:tcW w:w="1418" w:type="dxa"/>
          </w:tcPr>
          <w:p w14:paraId="5418F44C" w14:textId="77777777" w:rsidR="00DE7344" w:rsidRPr="0033573F" w:rsidRDefault="00DE7344" w:rsidP="001233C8"/>
        </w:tc>
      </w:tr>
    </w:tbl>
    <w:p w14:paraId="0B73AD6D" w14:textId="77777777" w:rsidR="00DE7344" w:rsidRDefault="00DE7344" w:rsidP="00DE7344"/>
    <w:p w14:paraId="6FD0F3AE" w14:textId="77777777" w:rsidR="00BE0955" w:rsidRDefault="00BE0955" w:rsidP="00DE7344">
      <w:pPr>
        <w:sectPr w:rsidR="00BE0955" w:rsidSect="00943FFD">
          <w:pgSz w:w="16838" w:h="11906" w:orient="landscape" w:code="9"/>
          <w:pgMar w:top="1985" w:right="2552" w:bottom="936" w:left="1134" w:header="425" w:footer="522" w:gutter="0"/>
          <w:cols w:space="708"/>
          <w:docGrid w:linePitch="360"/>
        </w:sectPr>
      </w:pPr>
    </w:p>
    <w:p w14:paraId="3E21462F" w14:textId="77777777" w:rsidR="004B3A80" w:rsidRDefault="004B3A80" w:rsidP="004B3A80">
      <w:pPr>
        <w:pStyle w:val="berschrift1"/>
      </w:pPr>
      <w:bookmarkStart w:id="21" w:name="_Toc239269218"/>
      <w:r>
        <w:lastRenderedPageBreak/>
        <w:t>Antrag</w:t>
      </w:r>
      <w:bookmarkEnd w:id="21"/>
    </w:p>
    <w:p w14:paraId="1D8E492D" w14:textId="77777777" w:rsidR="006A4A3A" w:rsidRPr="006A4A3A" w:rsidRDefault="006A4A3A" w:rsidP="006A4A3A">
      <w:pPr>
        <w:pStyle w:val="HERMESInfotextKTZH"/>
      </w:pPr>
      <w:proofErr w:type="gramStart"/>
      <w:r>
        <w:t>Text..</w:t>
      </w:r>
      <w:proofErr w:type="gramEnd"/>
    </w:p>
    <w:p w14:paraId="7699FD7D" w14:textId="77777777" w:rsidR="004B3A80" w:rsidRDefault="004B3A80" w:rsidP="004B3A80">
      <w:pPr>
        <w:pStyle w:val="HERMESInfotextKTZH"/>
      </w:pPr>
      <w:r>
        <w:t>Antrag zum Projektabschluss</w:t>
      </w:r>
    </w:p>
    <w:p w14:paraId="0C9EA2D1" w14:textId="77777777" w:rsidR="000F2D64" w:rsidRDefault="000F2D64"/>
    <w:p w14:paraId="3CD8EFE3" w14:textId="77777777" w:rsidR="000F2D64" w:rsidRDefault="000F2D64" w:rsidP="000F2D64">
      <w:pPr>
        <w:pStyle w:val="berschrift1"/>
      </w:pPr>
      <w:bookmarkStart w:id="22" w:name="_Toc239269219"/>
      <w:r>
        <w:t>Unterschriften</w:t>
      </w:r>
      <w:bookmarkEnd w:id="22"/>
    </w:p>
    <w:p w14:paraId="6977A7A3" w14:textId="77777777" w:rsidR="00DD37F1" w:rsidRPr="003A053C" w:rsidRDefault="00DD37F1" w:rsidP="00DD37F1">
      <w:pPr>
        <w:rPr>
          <w:i/>
          <w:vanish/>
          <w:color w:val="1F5321" w:themeColor="accent3" w:themeShade="80"/>
        </w:rPr>
      </w:pPr>
      <w:r w:rsidRPr="009D511A">
        <w:rPr>
          <w:i/>
          <w:vanish/>
          <w:color w:val="1F5321" w:themeColor="accent3" w:themeShade="80"/>
        </w:rPr>
        <w:t>Die Unterschriftenfelder sind optional und können bei Bedarf verwendet werden. Die Unterzeichnung kann gemäss den Vorgaben der Direktion durch die Projektleitung und/oder den Auftraggeber erfolgen.</w:t>
      </w:r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Unterschriften"/>
      </w:tblPr>
      <w:tblGrid>
        <w:gridCol w:w="2246"/>
        <w:gridCol w:w="2246"/>
        <w:gridCol w:w="2246"/>
        <w:gridCol w:w="2247"/>
      </w:tblGrid>
      <w:tr w:rsidR="000F2D64" w:rsidRPr="00E408FD" w14:paraId="3CDCAB49" w14:textId="77777777" w:rsidTr="00C746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246" w:type="dxa"/>
          </w:tcPr>
          <w:p w14:paraId="2E66FFB1" w14:textId="77777777" w:rsidR="000F2D64" w:rsidRPr="00E408FD" w:rsidRDefault="000F2D64" w:rsidP="00C74630">
            <w:pPr>
              <w:pStyle w:val="tabelleheader"/>
            </w:pPr>
            <w:r w:rsidRPr="00E408FD">
              <w:t>Name</w:t>
            </w:r>
          </w:p>
        </w:tc>
        <w:tc>
          <w:tcPr>
            <w:tcW w:w="2246" w:type="dxa"/>
          </w:tcPr>
          <w:p w14:paraId="406BFD39" w14:textId="77777777" w:rsidR="000F2D64" w:rsidRPr="00E408FD" w:rsidRDefault="000F2D64" w:rsidP="00C74630">
            <w:pPr>
              <w:pStyle w:val="tabelleheader"/>
            </w:pPr>
            <w:r w:rsidRPr="00E408FD">
              <w:t>Funktion</w:t>
            </w:r>
          </w:p>
        </w:tc>
        <w:tc>
          <w:tcPr>
            <w:tcW w:w="2246" w:type="dxa"/>
          </w:tcPr>
          <w:p w14:paraId="09DE37F8" w14:textId="77777777" w:rsidR="000F2D64" w:rsidRPr="00E408FD" w:rsidRDefault="000F2D64" w:rsidP="00C74630">
            <w:pPr>
              <w:pStyle w:val="tabelleheader"/>
            </w:pPr>
            <w:r w:rsidRPr="00E408FD">
              <w:t>Ort &amp; Datum</w:t>
            </w:r>
          </w:p>
        </w:tc>
        <w:tc>
          <w:tcPr>
            <w:tcW w:w="2247" w:type="dxa"/>
          </w:tcPr>
          <w:p w14:paraId="2D15EAC7" w14:textId="77777777" w:rsidR="000F2D64" w:rsidRPr="00E408FD" w:rsidRDefault="000F2D64" w:rsidP="00C74630">
            <w:pPr>
              <w:pStyle w:val="tabelleheader"/>
            </w:pPr>
            <w:r w:rsidRPr="00E408FD">
              <w:t>Unterschrift</w:t>
            </w:r>
          </w:p>
        </w:tc>
      </w:tr>
      <w:tr w:rsidR="000F2D64" w:rsidRPr="00E408FD" w14:paraId="5714207C" w14:textId="77777777" w:rsidTr="00C746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46" w:type="dxa"/>
          </w:tcPr>
          <w:p w14:paraId="78A3E4EF" w14:textId="77777777" w:rsidR="000F2D64" w:rsidRDefault="000F2D64" w:rsidP="00C74630"/>
          <w:p w14:paraId="4292A7B9" w14:textId="77777777" w:rsidR="000F2D64" w:rsidRDefault="000F2D64" w:rsidP="00C74630"/>
          <w:p w14:paraId="0F394AA3" w14:textId="77777777" w:rsidR="000F2D64" w:rsidRPr="00E408FD" w:rsidRDefault="000F2D64" w:rsidP="00C74630"/>
        </w:tc>
        <w:tc>
          <w:tcPr>
            <w:tcW w:w="2246" w:type="dxa"/>
          </w:tcPr>
          <w:p w14:paraId="23F10E4E" w14:textId="77777777" w:rsidR="000F2D64" w:rsidRPr="00E408FD" w:rsidRDefault="000F2D64" w:rsidP="00C74630"/>
        </w:tc>
        <w:tc>
          <w:tcPr>
            <w:tcW w:w="2246" w:type="dxa"/>
          </w:tcPr>
          <w:p w14:paraId="71BE9DED" w14:textId="77777777" w:rsidR="000F2D64" w:rsidRPr="00E408FD" w:rsidRDefault="000F2D64" w:rsidP="00C74630"/>
        </w:tc>
        <w:tc>
          <w:tcPr>
            <w:tcW w:w="2247" w:type="dxa"/>
          </w:tcPr>
          <w:p w14:paraId="38BD73E6" w14:textId="77777777" w:rsidR="000F2D64" w:rsidRPr="00E408FD" w:rsidRDefault="000F2D64" w:rsidP="00C74630"/>
        </w:tc>
      </w:tr>
      <w:tr w:rsidR="000F2D64" w:rsidRPr="00E408FD" w14:paraId="2A80B648" w14:textId="77777777" w:rsidTr="00C746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46" w:type="dxa"/>
          </w:tcPr>
          <w:p w14:paraId="3A2F1E66" w14:textId="77777777" w:rsidR="000F2D64" w:rsidRDefault="000F2D64" w:rsidP="00C74630"/>
          <w:p w14:paraId="3CADF15E" w14:textId="77777777" w:rsidR="000F2D64" w:rsidRDefault="000F2D64" w:rsidP="00C74630"/>
          <w:p w14:paraId="78117378" w14:textId="77777777" w:rsidR="000F2D64" w:rsidRDefault="000F2D64" w:rsidP="00C74630"/>
        </w:tc>
        <w:tc>
          <w:tcPr>
            <w:tcW w:w="2246" w:type="dxa"/>
          </w:tcPr>
          <w:p w14:paraId="5087B801" w14:textId="77777777" w:rsidR="000F2D64" w:rsidRPr="00E408FD" w:rsidRDefault="000F2D64" w:rsidP="00C74630"/>
        </w:tc>
        <w:tc>
          <w:tcPr>
            <w:tcW w:w="2246" w:type="dxa"/>
          </w:tcPr>
          <w:p w14:paraId="01AAF07C" w14:textId="77777777" w:rsidR="000F2D64" w:rsidRPr="00E408FD" w:rsidRDefault="000F2D64" w:rsidP="00C74630"/>
        </w:tc>
        <w:tc>
          <w:tcPr>
            <w:tcW w:w="2247" w:type="dxa"/>
          </w:tcPr>
          <w:p w14:paraId="15D86AAA" w14:textId="77777777" w:rsidR="000F2D64" w:rsidRPr="00E408FD" w:rsidRDefault="000F2D64" w:rsidP="00C74630"/>
        </w:tc>
      </w:tr>
    </w:tbl>
    <w:p w14:paraId="26DDAD51" w14:textId="77777777" w:rsidR="000F2D64" w:rsidRDefault="000F2D64" w:rsidP="000F2D64">
      <w:pPr>
        <w:rPr>
          <w:noProof/>
        </w:rPr>
      </w:pPr>
    </w:p>
    <w:p w14:paraId="214EC901" w14:textId="77777777" w:rsidR="000F2D64" w:rsidRDefault="000F2D64"/>
    <w:p w14:paraId="6681F743" w14:textId="77777777" w:rsidR="00E8660D" w:rsidRDefault="00E8660D">
      <w:r>
        <w:br w:type="page"/>
      </w:r>
    </w:p>
    <w:p w14:paraId="22F7C59F" w14:textId="77777777" w:rsidR="00293395" w:rsidRPr="00293395" w:rsidRDefault="0082777E" w:rsidP="00324BD8">
      <w:pPr>
        <w:pStyle w:val="UntertitelinVerzeichnisKTZH"/>
      </w:pPr>
      <w:bookmarkStart w:id="23" w:name="_Toc239269220"/>
      <w:r w:rsidRPr="0082777E">
        <w:lastRenderedPageBreak/>
        <w:t>Abkürzungen und Glossar</w:t>
      </w:r>
      <w:bookmarkEnd w:id="23"/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Abkürzungen und Glossar"/>
      </w:tblPr>
      <w:tblGrid>
        <w:gridCol w:w="1843"/>
        <w:gridCol w:w="7142"/>
      </w:tblGrid>
      <w:tr w:rsidR="0082777E" w:rsidRPr="0082777E" w14:paraId="7035FF84" w14:textId="77777777" w:rsidTr="00525B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843" w:type="dxa"/>
          </w:tcPr>
          <w:p w14:paraId="1665170B" w14:textId="77777777" w:rsidR="0082777E" w:rsidRPr="0082777E" w:rsidRDefault="0082777E" w:rsidP="007326FC">
            <w:pPr>
              <w:pStyle w:val="tabelleheader"/>
            </w:pPr>
            <w:r w:rsidRPr="0082777E">
              <w:t>Abkürzung / Fachwort</w:t>
            </w:r>
          </w:p>
        </w:tc>
        <w:tc>
          <w:tcPr>
            <w:tcW w:w="7142" w:type="dxa"/>
          </w:tcPr>
          <w:p w14:paraId="3F31AFE7" w14:textId="77777777" w:rsidR="0082777E" w:rsidRPr="0082777E" w:rsidRDefault="0082777E" w:rsidP="007326FC">
            <w:pPr>
              <w:pStyle w:val="tabelleheader"/>
            </w:pPr>
            <w:r w:rsidRPr="0082777E">
              <w:t>Erläuterung</w:t>
            </w:r>
          </w:p>
        </w:tc>
      </w:tr>
      <w:tr w:rsidR="0082777E" w:rsidRPr="0082777E" w14:paraId="46D202F9" w14:textId="77777777" w:rsidTr="00525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tcW w:w="1843" w:type="dxa"/>
          </w:tcPr>
          <w:p w14:paraId="6298598C" w14:textId="77777777" w:rsidR="0082777E" w:rsidRPr="0082777E" w:rsidRDefault="0082777E" w:rsidP="00C74630">
            <w:r w:rsidRPr="0082777E">
              <w:t>HERMES</w:t>
            </w:r>
          </w:p>
        </w:tc>
        <w:tc>
          <w:tcPr>
            <w:tcW w:w="7142" w:type="dxa"/>
          </w:tcPr>
          <w:p w14:paraId="09B02D99" w14:textId="77777777" w:rsidR="0082777E" w:rsidRPr="0082777E" w:rsidRDefault="0082777E" w:rsidP="00C74630">
            <w:r w:rsidRPr="0082777E">
              <w:t xml:space="preserve">Vorgehensmethodik für Projekte und Programme HERMES 2022 ist ein </w:t>
            </w:r>
            <w:proofErr w:type="spellStart"/>
            <w:proofErr w:type="gramStart"/>
            <w:r w:rsidRPr="0082777E">
              <w:t>eCH</w:t>
            </w:r>
            <w:proofErr w:type="spellEnd"/>
            <w:r w:rsidRPr="0082777E">
              <w:t xml:space="preserve"> Standard</w:t>
            </w:r>
            <w:proofErr w:type="gramEnd"/>
          </w:p>
        </w:tc>
      </w:tr>
      <w:tr w:rsidR="0082777E" w:rsidRPr="0082777E" w14:paraId="1A791E07" w14:textId="77777777" w:rsidTr="00525BF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843" w:type="dxa"/>
          </w:tcPr>
          <w:p w14:paraId="01C8F3BC" w14:textId="77777777" w:rsidR="0082777E" w:rsidRPr="0082777E" w:rsidRDefault="0082777E" w:rsidP="00C74630"/>
        </w:tc>
        <w:tc>
          <w:tcPr>
            <w:tcW w:w="7142" w:type="dxa"/>
          </w:tcPr>
          <w:p w14:paraId="153B2EA5" w14:textId="77777777" w:rsidR="0082777E" w:rsidRPr="0082777E" w:rsidRDefault="0082777E" w:rsidP="00C74630"/>
        </w:tc>
      </w:tr>
      <w:tr w:rsidR="0082777E" w:rsidRPr="0082777E" w14:paraId="0461F287" w14:textId="77777777" w:rsidTr="00525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43" w:type="dxa"/>
          </w:tcPr>
          <w:p w14:paraId="3381B1DC" w14:textId="77777777" w:rsidR="0082777E" w:rsidRPr="0082777E" w:rsidRDefault="0082777E" w:rsidP="00C74630"/>
        </w:tc>
        <w:tc>
          <w:tcPr>
            <w:tcW w:w="7142" w:type="dxa"/>
          </w:tcPr>
          <w:p w14:paraId="11910B0F" w14:textId="77777777" w:rsidR="0082777E" w:rsidRPr="0082777E" w:rsidRDefault="0082777E" w:rsidP="00C74630"/>
        </w:tc>
      </w:tr>
      <w:tr w:rsidR="0082777E" w:rsidRPr="0082777E" w14:paraId="0DD19EDB" w14:textId="77777777" w:rsidTr="00525BF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843" w:type="dxa"/>
          </w:tcPr>
          <w:p w14:paraId="3CA1E1BC" w14:textId="77777777" w:rsidR="0082777E" w:rsidRPr="0082777E" w:rsidRDefault="0082777E" w:rsidP="00C74630"/>
        </w:tc>
        <w:tc>
          <w:tcPr>
            <w:tcW w:w="7142" w:type="dxa"/>
          </w:tcPr>
          <w:p w14:paraId="295DC815" w14:textId="77777777" w:rsidR="0082777E" w:rsidRPr="0082777E" w:rsidRDefault="0082777E" w:rsidP="00C74630"/>
        </w:tc>
      </w:tr>
      <w:tr w:rsidR="0082777E" w:rsidRPr="0082777E" w14:paraId="12BB39A1" w14:textId="77777777" w:rsidTr="00525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43" w:type="dxa"/>
          </w:tcPr>
          <w:p w14:paraId="3DC7E723" w14:textId="77777777" w:rsidR="0082777E" w:rsidRPr="0082777E" w:rsidRDefault="0082777E" w:rsidP="00C74630"/>
        </w:tc>
        <w:tc>
          <w:tcPr>
            <w:tcW w:w="7142" w:type="dxa"/>
          </w:tcPr>
          <w:p w14:paraId="38FB10AB" w14:textId="77777777" w:rsidR="0082777E" w:rsidRPr="0082777E" w:rsidRDefault="0082777E" w:rsidP="00C74630"/>
        </w:tc>
      </w:tr>
    </w:tbl>
    <w:p w14:paraId="339E903C" w14:textId="77777777" w:rsidR="00390863" w:rsidRPr="00390863" w:rsidRDefault="00390863" w:rsidP="00390863"/>
    <w:sectPr w:rsidR="00390863" w:rsidRPr="00390863" w:rsidSect="00BE0955">
      <w:pgSz w:w="11906" w:h="16838" w:code="9"/>
      <w:pgMar w:top="2552" w:right="936" w:bottom="1134" w:left="1985" w:header="425" w:footer="5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5CAE1" w14:textId="77777777" w:rsidR="00F4621C" w:rsidRDefault="00F4621C" w:rsidP="00A16E13">
      <w:pPr>
        <w:spacing w:line="240" w:lineRule="auto"/>
      </w:pPr>
      <w:r>
        <w:separator/>
      </w:r>
    </w:p>
  </w:endnote>
  <w:endnote w:type="continuationSeparator" w:id="0">
    <w:p w14:paraId="05A0FFFA" w14:textId="77777777" w:rsidR="00F4621C" w:rsidRDefault="00F4621C" w:rsidP="00A16E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stem">
    <w:panose1 w:val="00000000000000000000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60A6B" w14:textId="77777777" w:rsidR="000339B5" w:rsidRDefault="000339B5" w:rsidP="008E07D4">
    <w:pPr>
      <w:pStyle w:val="KTZH-LayoutCCPM-Box"/>
      <w:framePr w:wrap="around"/>
    </w:pPr>
  </w:p>
  <w:p w14:paraId="119A84A3" w14:textId="022A520B" w:rsidR="004C1C23" w:rsidRDefault="007A6674" w:rsidP="007A6674">
    <w:pPr>
      <w:pStyle w:val="Fuzeile"/>
      <w:jc w:val="right"/>
    </w:pPr>
    <w:r>
      <w:t>…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Logo HERMES"/>
      <w:tag w:val="KTZH-Logo-HERMES"/>
      <w:id w:val="-1578207717"/>
      <w:placeholder>
        <w:docPart w:val="47C6C5C9112A411C9720F18492746B10"/>
      </w:placeholder>
    </w:sdtPr>
    <w:sdtEndPr/>
    <w:sdtContent>
      <w:p w14:paraId="23D644F1" w14:textId="77777777" w:rsidR="004A37E8" w:rsidRDefault="007A423D" w:rsidP="004C1C23">
        <w:pPr>
          <w:pStyle w:val="KTZH-LayoutLogo-HERMES-Box"/>
          <w:framePr w:wrap="around"/>
        </w:pPr>
        <w:r>
          <w:drawing>
            <wp:inline distT="0" distB="0" distL="0" distR="0" wp14:anchorId="64966F83" wp14:editId="7A40DE9C">
              <wp:extent cx="720000" cy="118800"/>
              <wp:effectExtent l="0" t="0" r="4445" b="0"/>
              <wp:docPr id="2085283635" name="Grafik 2085283635" descr="Logo HERM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47718097" name="Grafik 647718097" descr="Logo HERMES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20000" cy="118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6E1F8C84" w14:textId="77777777" w:rsidR="004A37E8" w:rsidRDefault="004A37E8" w:rsidP="008E07D4">
    <w:pPr>
      <w:pStyle w:val="KTZH-LayoutCCPM-Box"/>
      <w:framePr w:wrap="aroun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45893" w14:textId="77777777" w:rsidR="00F4621C" w:rsidRDefault="00F4621C" w:rsidP="00A16E13">
      <w:pPr>
        <w:spacing w:line="240" w:lineRule="auto"/>
      </w:pPr>
      <w:r>
        <w:separator/>
      </w:r>
    </w:p>
  </w:footnote>
  <w:footnote w:type="continuationSeparator" w:id="0">
    <w:p w14:paraId="58118227" w14:textId="77777777" w:rsidR="00F4621C" w:rsidRDefault="00F4621C" w:rsidP="00A16E1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Rechts"/>
      <w:id w:val="-1011839609"/>
      <w:lock w:val="sdtContentLocked"/>
      <w:placeholder>
        <w:docPart w:val="47998297CD2841FB90AB81ED57DE85A7"/>
      </w:placeholder>
    </w:sdtPr>
    <w:sdtEndPr/>
    <w:sdtContent>
      <w:p w14:paraId="42C8A6BE" w14:textId="77777777" w:rsidR="00A16E13" w:rsidRDefault="002C76A0" w:rsidP="009C1591">
        <w:pPr>
          <w:pStyle w:val="KTZH-LayoutWappen-Page2-Box"/>
          <w:framePr w:wrap="around"/>
        </w:pPr>
        <w:r w:rsidRPr="00A04E00">
          <w:drawing>
            <wp:inline distT="0" distB="0" distL="0" distR="0" wp14:anchorId="10B0C19C" wp14:editId="68004214">
              <wp:extent cx="215900" cy="215900"/>
              <wp:effectExtent l="0" t="0" r="0" b="0"/>
              <wp:docPr id="116774950" name="Grafik 116774950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56878662" name="Grafik 1456878662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26B193D4" w14:textId="77777777" w:rsidR="009C1591" w:rsidRDefault="005A1B0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6CF3F33F" wp14:editId="65C7ACFF">
              <wp:simplePos x="0" y="0"/>
              <wp:positionH relativeFrom="page">
                <wp:align>right</wp:align>
              </wp:positionH>
              <wp:positionV relativeFrom="page">
                <wp:posOffset>269875</wp:posOffset>
              </wp:positionV>
              <wp:extent cx="2340000" cy="1080000"/>
              <wp:effectExtent l="0" t="0" r="3175" b="6350"/>
              <wp:wrapNone/>
              <wp:docPr id="1703391220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0000" cy="108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F5260C1" w14:textId="77777777" w:rsidR="00BA18E2" w:rsidRDefault="00707DE5" w:rsidP="005F5BFE">
                          <w:pPr>
                            <w:pStyle w:val="KTZH-LayoutInfo-Page2-Box"/>
                          </w:pPr>
                          <w:r>
                            <w:t>Projektschlussbeurteilung</w:t>
                          </w:r>
                        </w:p>
                        <w:sdt>
                          <w:sdtPr>
                            <w:alias w:val="Projektname (Dok-Eigenschaft)"/>
                            <w:tag w:val="KTZH-Projektname2"/>
                            <w:id w:val="-1018464489"/>
                            <w:placeholder>
                              <w:docPart w:val="4D67F2A66769403BB4A69ECF23E7A8BC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 w:multiLine="1"/>
                          </w:sdtPr>
                          <w:sdtEndPr/>
                          <w:sdtContent>
                            <w:p w14:paraId="7656AF17" w14:textId="77777777" w:rsidR="00360007" w:rsidRDefault="00360007" w:rsidP="00360007">
                              <w:pPr>
                                <w:pStyle w:val="KTZH-LayoutInfo-Page2-Box"/>
                              </w:pPr>
                              <w:r w:rsidRPr="00E54B76">
                                <w:rPr>
                                  <w:rStyle w:val="Platzhaltertext"/>
                                </w:rPr>
                                <w:t>[</w:t>
                              </w:r>
                              <w:r>
                                <w:rPr>
                                  <w:rStyle w:val="Platzhaltertext"/>
                                </w:rPr>
                                <w:t>Projektname-Referenz</w:t>
                              </w:r>
                              <w:r w:rsidRPr="00E54B76">
                                <w:rPr>
                                  <w:rStyle w:val="Platzhaltertext"/>
                                </w:rPr>
                                <w:t>]</w:t>
                              </w:r>
                            </w:p>
                          </w:sdtContent>
                        </w:sdt>
                        <w:p w14:paraId="76880388" w14:textId="77777777" w:rsidR="00BA18E2" w:rsidRDefault="00CC6407" w:rsidP="005F5BFE">
                          <w:pPr>
                            <w:pStyle w:val="KTZH-LayoutInfo-Page2-Box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>/</w:t>
                          </w:r>
                          <w:fldSimple w:instr="NUMPAGES   \* MERGEFORMAT">
                            <w:r>
                              <w:t>12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6CF3F33F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133.05pt;margin-top:21.25pt;width:184.25pt;height:85.05pt;z-index:25165824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" filled="f" stroked="f" strokeweight=".5pt">
              <v:textbox inset="0,0,0,0">
                <w:txbxContent>
                  <w:p w14:paraId="5F5260C1" w14:textId="77777777" w:rsidR="00BA18E2" w:rsidRDefault="00707DE5" w:rsidP="005F5BFE">
                    <w:pPr>
                      <w:pStyle w:val="KTZH-LayoutInfo-Page2-Box"/>
                    </w:pPr>
                    <w:r>
                      <w:t>Projektschlussbeurteilung</w:t>
                    </w:r>
                  </w:p>
                  <w:sdt>
                    <w:sdtPr>
                      <w:alias w:val="Projektname (Dok-Eigenschaft)"/>
                      <w:tag w:val="KTZH-Projektname2"/>
                      <w:id w:val="-1018464489"/>
                      <w:placeholder>
                        <w:docPart w:val="4D67F2A66769403BB4A69ECF23E7A8BC"/>
                      </w:placeholder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 w:multiLine="1"/>
                    </w:sdtPr>
                    <w:sdtEndPr/>
                    <w:sdtContent>
                      <w:p w14:paraId="7656AF17" w14:textId="77777777" w:rsidR="00360007" w:rsidRDefault="00360007" w:rsidP="00360007">
                        <w:pPr>
                          <w:pStyle w:val="KTZH-LayoutInfo-Page2-Box"/>
                        </w:pPr>
                        <w:r w:rsidRPr="00E54B76">
                          <w:rPr>
                            <w:rStyle w:val="Platzhaltertext"/>
                          </w:rPr>
                          <w:t>[</w:t>
                        </w:r>
                        <w:r>
                          <w:rPr>
                            <w:rStyle w:val="Platzhaltertext"/>
                          </w:rPr>
                          <w:t>Projektname-Referenz</w:t>
                        </w:r>
                        <w:r w:rsidRPr="00E54B76">
                          <w:rPr>
                            <w:rStyle w:val="Platzhaltertext"/>
                          </w:rPr>
                          <w:t>]</w:t>
                        </w:r>
                      </w:p>
                    </w:sdtContent>
                  </w:sdt>
                  <w:p w14:paraId="76880388" w14:textId="77777777" w:rsidR="00BA18E2" w:rsidRDefault="00CC6407" w:rsidP="005F5BFE">
                    <w:pPr>
                      <w:pStyle w:val="KTZH-LayoutInfo-Page2-Box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>/</w:t>
                    </w:r>
                    <w:fldSimple w:instr="NUMPAGES   \* MERGEFORMAT">
                      <w:r>
                        <w:t>12</w:t>
                      </w:r>
                    </w:fldSimple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Links"/>
      <w:id w:val="-1524619554"/>
      <w:lock w:val="sdtContentLocked"/>
      <w:placeholder>
        <w:docPart w:val="91F97F21E9954469A0DC1ADB2A82A0BD"/>
      </w:placeholder>
    </w:sdtPr>
    <w:sdtEndPr/>
    <w:sdtContent>
      <w:p w14:paraId="5FA4B3E1" w14:textId="77777777" w:rsidR="00274439" w:rsidRDefault="002C76A0" w:rsidP="009C1591">
        <w:pPr>
          <w:pStyle w:val="KTZH-LayoutWappen-Page1-Box"/>
          <w:framePr w:wrap="around"/>
        </w:pPr>
        <w:r w:rsidRPr="00A04E00">
          <w:drawing>
            <wp:inline distT="0" distB="0" distL="0" distR="0" wp14:anchorId="3844AF3E" wp14:editId="3E03B9FC">
              <wp:extent cx="215900" cy="215900"/>
              <wp:effectExtent l="0" t="0" r="0" b="0"/>
              <wp:docPr id="1081673651" name="Grafik 1081673651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4" name="Grafik 44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4C95B2F4" w14:textId="77777777" w:rsidR="00960812" w:rsidRDefault="00960812" w:rsidP="00601CFA">
    <w:pPr>
      <w:pStyle w:val="KTZH-LayoutInfo0-Page1-Spacer"/>
    </w:pPr>
  </w:p>
  <w:p w14:paraId="25FF09EB" w14:textId="77777777" w:rsidR="005F5BFE" w:rsidRDefault="00447036" w:rsidP="005F5BFE">
    <w:pPr>
      <w:pStyle w:val="KTZH-LayoutInfo1-Page1-Box"/>
      <w:framePr w:wrap="notBeside"/>
    </w:pPr>
    <w:r>
      <w:t>Kanton Zürich</w:t>
    </w:r>
  </w:p>
  <w:sdt>
    <w:sdtPr>
      <w:alias w:val="Direktion"/>
      <w:tag w:val="KTZH-Direktion"/>
      <w:id w:val="1519039645"/>
      <w:lock w:val="sdtLocked"/>
      <w:showingPlcHdr/>
      <w:comboBox>
        <w:listItem w:value="Bitte wählen..."/>
        <w:listItem w:displayText="Direktion der Justiz und des Innern" w:value="Direktion der Justiz und des Innern"/>
        <w:listItem w:displayText="Sicherheitsdirektion" w:value="Sicherheitsdirektion"/>
        <w:listItem w:displayText="Finanzdirektion" w:value="Finanzdirektion"/>
        <w:listItem w:displayText="Volkswirtschaftsdirektion" w:value="Volkswirtschaftsdirektion"/>
        <w:listItem w:displayText="Gesundheitsdirektion" w:value="Gesundheitsdirektion"/>
        <w:listItem w:displayText="Bildungsdirektion" w:value="Bildungsdirektion"/>
        <w:listItem w:displayText="Baudirektion" w:value="Baudirektion"/>
        <w:listItem w:displayText="Staatskanzlei" w:value="Staatskanzlei"/>
      </w:comboBox>
    </w:sdtPr>
    <w:sdtEndPr/>
    <w:sdtContent>
      <w:p w14:paraId="442C3697" w14:textId="77777777" w:rsidR="003A0A9E" w:rsidRDefault="00601CFA" w:rsidP="003D0244">
        <w:pPr>
          <w:pStyle w:val="KTZH-LayoutInfo2-Page1-Box"/>
          <w:framePr w:wrap="notBeside"/>
        </w:pPr>
        <w:r>
          <w:rPr>
            <w:rStyle w:val="Platzhaltertext"/>
          </w:rPr>
          <w:t>Direktion w</w:t>
        </w:r>
        <w:r w:rsidRPr="0046225B">
          <w:rPr>
            <w:rStyle w:val="Platzhaltertext"/>
          </w:rPr>
          <w:t>ählen</w:t>
        </w:r>
        <w:r>
          <w:rPr>
            <w:rStyle w:val="Platzhaltertext"/>
          </w:rPr>
          <w:t>…</w:t>
        </w:r>
      </w:p>
    </w:sdtContent>
  </w:sdt>
  <w:sdt>
    <w:sdtPr>
      <w:alias w:val="Amt"/>
      <w:tag w:val="KTZH-Amt"/>
      <w:id w:val="1152711550"/>
      <w:lock w:val="sdtLocked"/>
      <w:showingPlcHdr/>
      <w:text w:multiLine="1"/>
    </w:sdtPr>
    <w:sdtEndPr/>
    <w:sdtContent>
      <w:p w14:paraId="6F371DDD" w14:textId="77777777" w:rsidR="00601CFA" w:rsidRPr="00601CFA" w:rsidRDefault="00601CFA" w:rsidP="00601CFA">
        <w:pPr>
          <w:pStyle w:val="KTZH-LayoutInfo3-Page1"/>
        </w:pPr>
        <w:r>
          <w:rPr>
            <w:rStyle w:val="Platzhaltertext"/>
          </w:rPr>
          <w:t>Amt einfügen…</w:t>
        </w:r>
      </w:p>
    </w:sdtContent>
  </w:sdt>
  <w:sdt>
    <w:sdtPr>
      <w:alias w:val="Löwe"/>
      <w:tag w:val="KTZH-Loewe-Box"/>
      <w:id w:val="-1769538991"/>
      <w:lock w:val="sdtContentLocked"/>
      <w:placeholder>
        <w:docPart w:val="29878F7F11CA4A52A04428B1988F5DC9"/>
      </w:placeholder>
    </w:sdtPr>
    <w:sdtEndPr/>
    <w:sdtContent>
      <w:p w14:paraId="30818D6A" w14:textId="77777777" w:rsidR="00437AC8" w:rsidRDefault="002C76A0" w:rsidP="00437AC8">
        <w:pPr>
          <w:pStyle w:val="KTZH-LayoutLoewe-Box"/>
          <w:framePr w:wrap="around"/>
        </w:pPr>
        <w:r w:rsidRPr="00A04E00">
          <w:drawing>
            <wp:inline distT="0" distB="0" distL="0" distR="0" wp14:anchorId="3002D7EF" wp14:editId="7822A810">
              <wp:extent cx="811843" cy="1075879"/>
              <wp:effectExtent l="0" t="0" r="7620" b="0"/>
              <wp:docPr id="1202287669" name="Grafik 1202287669" descr="Löwe des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7111080" name="Grafik 127111080" descr="Löwe des Kanton Zürich"/>
                      <pic:cNvPicPr/>
                    </pic:nvPicPr>
                    <pic:blipFill rotWithShape="1"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2" r="1730" b="3402"/>
                      <a:stretch/>
                    </pic:blipFill>
                    <pic:spPr bwMode="auto">
                      <a:xfrm>
                        <a:off x="0" y="0"/>
                        <a:ext cx="813708" cy="1078351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43AB6"/>
    <w:multiLevelType w:val="multilevel"/>
    <w:tmpl w:val="4AC4A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2E53207"/>
    <w:multiLevelType w:val="hybridMultilevel"/>
    <w:tmpl w:val="DAE28BC8"/>
    <w:lvl w:ilvl="0" w:tplc="E8861D92">
      <w:start w:val="1"/>
      <w:numFmt w:val="decimal"/>
      <w:pStyle w:val="Listennummer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3532DB4"/>
    <w:multiLevelType w:val="multilevel"/>
    <w:tmpl w:val="86D65A1E"/>
    <w:styleLink w:val="List-KTZHNummeriert"/>
    <w:lvl w:ilvl="0">
      <w:start w:val="1"/>
      <w:numFmt w:val="decimal"/>
      <w:pStyle w:val="Nummeriert1KTZH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pStyle w:val="Nummeriert2KTZH"/>
      <w:lvlText w:val="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pStyle w:val="Nummeriert3KTZH"/>
      <w:lvlText w:val="%3.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47B1E81"/>
    <w:multiLevelType w:val="hybridMultilevel"/>
    <w:tmpl w:val="FF5E4450"/>
    <w:lvl w:ilvl="0" w:tplc="A3A2EF7C">
      <w:start w:val="1"/>
      <w:numFmt w:val="bullet"/>
      <w:pStyle w:val="Aufzhlungszeichen3"/>
      <w:lvlText w:val="–"/>
      <w:lvlJc w:val="left"/>
      <w:pPr>
        <w:ind w:left="1286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4" w15:restartNumberingAfterBreak="0">
    <w:nsid w:val="0DED6226"/>
    <w:multiLevelType w:val="hybridMultilevel"/>
    <w:tmpl w:val="2BD842B4"/>
    <w:lvl w:ilvl="0" w:tplc="407E9C9A">
      <w:start w:val="1"/>
      <w:numFmt w:val="decimal"/>
      <w:pStyle w:val="Listennummer5"/>
      <w:lvlText w:val="%1."/>
      <w:lvlJc w:val="left"/>
      <w:pPr>
        <w:ind w:left="1852" w:hanging="360"/>
      </w:pPr>
    </w:lvl>
    <w:lvl w:ilvl="1" w:tplc="08070019" w:tentative="1">
      <w:start w:val="1"/>
      <w:numFmt w:val="lowerLetter"/>
      <w:lvlText w:val="%2."/>
      <w:lvlJc w:val="left"/>
      <w:pPr>
        <w:ind w:left="2572" w:hanging="360"/>
      </w:pPr>
    </w:lvl>
    <w:lvl w:ilvl="2" w:tplc="0807001B" w:tentative="1">
      <w:start w:val="1"/>
      <w:numFmt w:val="lowerRoman"/>
      <w:lvlText w:val="%3."/>
      <w:lvlJc w:val="right"/>
      <w:pPr>
        <w:ind w:left="3292" w:hanging="180"/>
      </w:pPr>
    </w:lvl>
    <w:lvl w:ilvl="3" w:tplc="0807000F" w:tentative="1">
      <w:start w:val="1"/>
      <w:numFmt w:val="decimal"/>
      <w:lvlText w:val="%4."/>
      <w:lvlJc w:val="left"/>
      <w:pPr>
        <w:ind w:left="4012" w:hanging="360"/>
      </w:pPr>
    </w:lvl>
    <w:lvl w:ilvl="4" w:tplc="08070019" w:tentative="1">
      <w:start w:val="1"/>
      <w:numFmt w:val="lowerLetter"/>
      <w:lvlText w:val="%5."/>
      <w:lvlJc w:val="left"/>
      <w:pPr>
        <w:ind w:left="4732" w:hanging="360"/>
      </w:pPr>
    </w:lvl>
    <w:lvl w:ilvl="5" w:tplc="0807001B" w:tentative="1">
      <w:start w:val="1"/>
      <w:numFmt w:val="lowerRoman"/>
      <w:lvlText w:val="%6."/>
      <w:lvlJc w:val="right"/>
      <w:pPr>
        <w:ind w:left="5452" w:hanging="180"/>
      </w:pPr>
    </w:lvl>
    <w:lvl w:ilvl="6" w:tplc="0807000F" w:tentative="1">
      <w:start w:val="1"/>
      <w:numFmt w:val="decimal"/>
      <w:lvlText w:val="%7."/>
      <w:lvlJc w:val="left"/>
      <w:pPr>
        <w:ind w:left="6172" w:hanging="360"/>
      </w:pPr>
    </w:lvl>
    <w:lvl w:ilvl="7" w:tplc="08070019" w:tentative="1">
      <w:start w:val="1"/>
      <w:numFmt w:val="lowerLetter"/>
      <w:lvlText w:val="%8."/>
      <w:lvlJc w:val="left"/>
      <w:pPr>
        <w:ind w:left="6892" w:hanging="360"/>
      </w:pPr>
    </w:lvl>
    <w:lvl w:ilvl="8" w:tplc="0807001B" w:tentative="1">
      <w:start w:val="1"/>
      <w:numFmt w:val="lowerRoman"/>
      <w:lvlText w:val="%9."/>
      <w:lvlJc w:val="right"/>
      <w:pPr>
        <w:ind w:left="7612" w:hanging="180"/>
      </w:pPr>
    </w:lvl>
  </w:abstractNum>
  <w:abstractNum w:abstractNumId="5" w15:restartNumberingAfterBreak="0">
    <w:nsid w:val="100242EE"/>
    <w:multiLevelType w:val="hybridMultilevel"/>
    <w:tmpl w:val="BB2E6EFE"/>
    <w:lvl w:ilvl="0" w:tplc="85466316">
      <w:start w:val="1"/>
      <w:numFmt w:val="bullet"/>
      <w:pStyle w:val="HERMESInfotext-AufzhlungKTZH"/>
      <w:lvlText w:val="•"/>
      <w:lvlJc w:val="left"/>
      <w:pPr>
        <w:ind w:left="360" w:hanging="360"/>
      </w:pPr>
      <w:rPr>
        <w:rFonts w:asciiTheme="minorHAnsi" w:hAnsiTheme="minorHAnsi" w:hint="default"/>
        <w:b w:val="0"/>
        <w:i w:val="0"/>
        <w:color w:val="1F5321" w:themeColor="accent3" w:themeShade="8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C2CA0"/>
    <w:multiLevelType w:val="multilevel"/>
    <w:tmpl w:val="7A50DA9E"/>
    <w:styleLink w:val="List-KTZHAnhang"/>
    <w:lvl w:ilvl="0">
      <w:start w:val="1"/>
      <w:numFmt w:val="upperLetter"/>
      <w:pStyle w:val="AnhangKTZH"/>
      <w:lvlText w:val="Anhang %1"/>
      <w:lvlJc w:val="left"/>
      <w:pPr>
        <w:ind w:left="1418" w:hanging="1418"/>
      </w:pPr>
      <w:rPr>
        <w:rFonts w:hint="default"/>
      </w:rPr>
    </w:lvl>
    <w:lvl w:ilvl="1">
      <w:start w:val="1"/>
      <w:numFmt w:val="none"/>
      <w:lvlRestart w:val="0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lvlRestart w:val="0"/>
      <w:lvlText w:val="%3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13752985"/>
    <w:multiLevelType w:val="hybridMultilevel"/>
    <w:tmpl w:val="137A7232"/>
    <w:lvl w:ilvl="0" w:tplc="F3D0F324">
      <w:start w:val="1"/>
      <w:numFmt w:val="bullet"/>
      <w:pStyle w:val="Aufzhlungszeichen2"/>
      <w:lvlText w:val="–"/>
      <w:lvlJc w:val="left"/>
      <w:pPr>
        <w:ind w:left="1003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8" w15:restartNumberingAfterBreak="0">
    <w:nsid w:val="15977DDD"/>
    <w:multiLevelType w:val="multilevel"/>
    <w:tmpl w:val="981E3364"/>
    <w:numStyleLink w:val="List-KTZHberschriften"/>
  </w:abstractNum>
  <w:abstractNum w:abstractNumId="9" w15:restartNumberingAfterBreak="0">
    <w:nsid w:val="22C0516D"/>
    <w:multiLevelType w:val="hybridMultilevel"/>
    <w:tmpl w:val="F98C0F42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5C0704"/>
    <w:multiLevelType w:val="hybridMultilevel"/>
    <w:tmpl w:val="3E84A92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283B1A"/>
    <w:multiLevelType w:val="multilevel"/>
    <w:tmpl w:val="4D040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AD43EA9"/>
    <w:multiLevelType w:val="hybridMultilevel"/>
    <w:tmpl w:val="2B50F100"/>
    <w:lvl w:ilvl="0" w:tplc="2DA2163A">
      <w:start w:val="1"/>
      <w:numFmt w:val="bullet"/>
      <w:pStyle w:val="Aufzhlungszeichen5"/>
      <w:lvlText w:val="–"/>
      <w:lvlJc w:val="left"/>
      <w:pPr>
        <w:ind w:left="1852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57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9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01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73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45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17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612" w:hanging="360"/>
      </w:pPr>
      <w:rPr>
        <w:rFonts w:ascii="Wingdings" w:hAnsi="Wingdings" w:hint="default"/>
      </w:rPr>
    </w:lvl>
  </w:abstractNum>
  <w:abstractNum w:abstractNumId="13" w15:restartNumberingAfterBreak="0">
    <w:nsid w:val="2CEF0DF6"/>
    <w:multiLevelType w:val="hybridMultilevel"/>
    <w:tmpl w:val="49C09D1C"/>
    <w:lvl w:ilvl="0" w:tplc="4A061784">
      <w:start w:val="1"/>
      <w:numFmt w:val="decimal"/>
      <w:pStyle w:val="Legende8ptNummeriertKTZH"/>
      <w:lvlText w:val="%1"/>
      <w:lvlJc w:val="left"/>
      <w:pPr>
        <w:ind w:left="284" w:hanging="284"/>
      </w:pPr>
      <w:rPr>
        <w:rFonts w:asciiTheme="minorHAnsi" w:hAnsiTheme="minorHAnsi"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5C1528"/>
    <w:multiLevelType w:val="hybridMultilevel"/>
    <w:tmpl w:val="AC7CB67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F87CAB"/>
    <w:multiLevelType w:val="hybridMultilevel"/>
    <w:tmpl w:val="F500B708"/>
    <w:lvl w:ilvl="0" w:tplc="2CF068CA">
      <w:start w:val="1"/>
      <w:numFmt w:val="bullet"/>
      <w:pStyle w:val="Aufzhlungszeichen4"/>
      <w:lvlText w:val="–"/>
      <w:lvlJc w:val="left"/>
      <w:pPr>
        <w:ind w:left="1569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6" w15:restartNumberingAfterBreak="0">
    <w:nsid w:val="5AF35752"/>
    <w:multiLevelType w:val="hybridMultilevel"/>
    <w:tmpl w:val="79F2C24E"/>
    <w:lvl w:ilvl="0" w:tplc="BC06AD90">
      <w:start w:val="1"/>
      <w:numFmt w:val="decimal"/>
      <w:pStyle w:val="Listennumm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9E5AAF"/>
    <w:multiLevelType w:val="multilevel"/>
    <w:tmpl w:val="4C8E5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7560BD2"/>
    <w:multiLevelType w:val="hybridMultilevel"/>
    <w:tmpl w:val="439ADBAE"/>
    <w:lvl w:ilvl="0" w:tplc="FB8843E8">
      <w:start w:val="1"/>
      <w:numFmt w:val="decimal"/>
      <w:pStyle w:val="Listennummer4"/>
      <w:lvlText w:val="%1."/>
      <w:lvlJc w:val="left"/>
      <w:pPr>
        <w:ind w:left="1569" w:hanging="360"/>
      </w:pPr>
    </w:lvl>
    <w:lvl w:ilvl="1" w:tplc="08070019" w:tentative="1">
      <w:start w:val="1"/>
      <w:numFmt w:val="lowerLetter"/>
      <w:lvlText w:val="%2."/>
      <w:lvlJc w:val="left"/>
      <w:pPr>
        <w:ind w:left="2289" w:hanging="360"/>
      </w:pPr>
    </w:lvl>
    <w:lvl w:ilvl="2" w:tplc="0807001B" w:tentative="1">
      <w:start w:val="1"/>
      <w:numFmt w:val="lowerRoman"/>
      <w:lvlText w:val="%3."/>
      <w:lvlJc w:val="right"/>
      <w:pPr>
        <w:ind w:left="3009" w:hanging="180"/>
      </w:pPr>
    </w:lvl>
    <w:lvl w:ilvl="3" w:tplc="0807000F" w:tentative="1">
      <w:start w:val="1"/>
      <w:numFmt w:val="decimal"/>
      <w:lvlText w:val="%4."/>
      <w:lvlJc w:val="left"/>
      <w:pPr>
        <w:ind w:left="3729" w:hanging="360"/>
      </w:pPr>
    </w:lvl>
    <w:lvl w:ilvl="4" w:tplc="08070019" w:tentative="1">
      <w:start w:val="1"/>
      <w:numFmt w:val="lowerLetter"/>
      <w:lvlText w:val="%5."/>
      <w:lvlJc w:val="left"/>
      <w:pPr>
        <w:ind w:left="4449" w:hanging="360"/>
      </w:pPr>
    </w:lvl>
    <w:lvl w:ilvl="5" w:tplc="0807001B" w:tentative="1">
      <w:start w:val="1"/>
      <w:numFmt w:val="lowerRoman"/>
      <w:lvlText w:val="%6."/>
      <w:lvlJc w:val="right"/>
      <w:pPr>
        <w:ind w:left="5169" w:hanging="180"/>
      </w:pPr>
    </w:lvl>
    <w:lvl w:ilvl="6" w:tplc="0807000F" w:tentative="1">
      <w:start w:val="1"/>
      <w:numFmt w:val="decimal"/>
      <w:lvlText w:val="%7."/>
      <w:lvlJc w:val="left"/>
      <w:pPr>
        <w:ind w:left="5889" w:hanging="360"/>
      </w:pPr>
    </w:lvl>
    <w:lvl w:ilvl="7" w:tplc="08070019" w:tentative="1">
      <w:start w:val="1"/>
      <w:numFmt w:val="lowerLetter"/>
      <w:lvlText w:val="%8."/>
      <w:lvlJc w:val="left"/>
      <w:pPr>
        <w:ind w:left="6609" w:hanging="360"/>
      </w:pPr>
    </w:lvl>
    <w:lvl w:ilvl="8" w:tplc="0807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19" w15:restartNumberingAfterBreak="0">
    <w:nsid w:val="699A09D5"/>
    <w:multiLevelType w:val="multilevel"/>
    <w:tmpl w:val="CFC07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24518BD"/>
    <w:multiLevelType w:val="hybridMultilevel"/>
    <w:tmpl w:val="853818D6"/>
    <w:lvl w:ilvl="0" w:tplc="7DDE3EE0">
      <w:start w:val="1"/>
      <w:numFmt w:val="decimal"/>
      <w:pStyle w:val="Listennummer2"/>
      <w:lvlText w:val="%1."/>
      <w:lvlJc w:val="left"/>
      <w:pPr>
        <w:ind w:left="1145" w:hanging="360"/>
      </w:pPr>
    </w:lvl>
    <w:lvl w:ilvl="1" w:tplc="08070019" w:tentative="1">
      <w:start w:val="1"/>
      <w:numFmt w:val="lowerLetter"/>
      <w:lvlText w:val="%2."/>
      <w:lvlJc w:val="left"/>
      <w:pPr>
        <w:ind w:left="1865" w:hanging="360"/>
      </w:pPr>
    </w:lvl>
    <w:lvl w:ilvl="2" w:tplc="0807001B" w:tentative="1">
      <w:start w:val="1"/>
      <w:numFmt w:val="lowerRoman"/>
      <w:lvlText w:val="%3."/>
      <w:lvlJc w:val="right"/>
      <w:pPr>
        <w:ind w:left="2585" w:hanging="180"/>
      </w:pPr>
    </w:lvl>
    <w:lvl w:ilvl="3" w:tplc="0807000F" w:tentative="1">
      <w:start w:val="1"/>
      <w:numFmt w:val="decimal"/>
      <w:lvlText w:val="%4."/>
      <w:lvlJc w:val="left"/>
      <w:pPr>
        <w:ind w:left="3305" w:hanging="360"/>
      </w:pPr>
    </w:lvl>
    <w:lvl w:ilvl="4" w:tplc="08070019" w:tentative="1">
      <w:start w:val="1"/>
      <w:numFmt w:val="lowerLetter"/>
      <w:lvlText w:val="%5."/>
      <w:lvlJc w:val="left"/>
      <w:pPr>
        <w:ind w:left="4025" w:hanging="360"/>
      </w:pPr>
    </w:lvl>
    <w:lvl w:ilvl="5" w:tplc="0807001B" w:tentative="1">
      <w:start w:val="1"/>
      <w:numFmt w:val="lowerRoman"/>
      <w:lvlText w:val="%6."/>
      <w:lvlJc w:val="right"/>
      <w:pPr>
        <w:ind w:left="4745" w:hanging="180"/>
      </w:pPr>
    </w:lvl>
    <w:lvl w:ilvl="6" w:tplc="0807000F" w:tentative="1">
      <w:start w:val="1"/>
      <w:numFmt w:val="decimal"/>
      <w:lvlText w:val="%7."/>
      <w:lvlJc w:val="left"/>
      <w:pPr>
        <w:ind w:left="5465" w:hanging="360"/>
      </w:pPr>
    </w:lvl>
    <w:lvl w:ilvl="7" w:tplc="08070019" w:tentative="1">
      <w:start w:val="1"/>
      <w:numFmt w:val="lowerLetter"/>
      <w:lvlText w:val="%8."/>
      <w:lvlJc w:val="left"/>
      <w:pPr>
        <w:ind w:left="6185" w:hanging="360"/>
      </w:pPr>
    </w:lvl>
    <w:lvl w:ilvl="8" w:tplc="0807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1" w15:restartNumberingAfterBreak="0">
    <w:nsid w:val="75895291"/>
    <w:multiLevelType w:val="hybridMultilevel"/>
    <w:tmpl w:val="4A680F80"/>
    <w:lvl w:ilvl="0" w:tplc="F5E01BD6">
      <w:start w:val="1"/>
      <w:numFmt w:val="bullet"/>
      <w:pStyle w:val="Aufzhlungszeichen"/>
      <w:lvlText w:val="–"/>
      <w:lvlJc w:val="left"/>
      <w:pPr>
        <w:tabs>
          <w:tab w:val="num" w:pos="425"/>
        </w:tabs>
        <w:ind w:left="425" w:hanging="425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137468"/>
    <w:multiLevelType w:val="multilevel"/>
    <w:tmpl w:val="981E3364"/>
    <w:styleLink w:val="List-KTZHberschriften"/>
    <w:lvl w:ilvl="0">
      <w:start w:val="1"/>
      <w:numFmt w:val="decimal"/>
      <w:pStyle w:val="berschrift1"/>
      <w:lvlText w:val="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850" w:hanging="850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78187C80"/>
    <w:multiLevelType w:val="multilevel"/>
    <w:tmpl w:val="B2E8F250"/>
    <w:styleLink w:val="List-KTZHAlphabetisch"/>
    <w:lvl w:ilvl="0">
      <w:start w:val="1"/>
      <w:numFmt w:val="lowerLetter"/>
      <w:pStyle w:val="Alphabetisch1KTZH"/>
      <w:lvlText w:val="%1)"/>
      <w:lvlJc w:val="left"/>
      <w:pPr>
        <w:ind w:left="425" w:hanging="425"/>
      </w:pPr>
      <w:rPr>
        <w:rFonts w:hint="default"/>
      </w:rPr>
    </w:lvl>
    <w:lvl w:ilvl="1">
      <w:start w:val="1"/>
      <w:numFmt w:val="lowerLetter"/>
      <w:pStyle w:val="Alphabetisch2KTZH"/>
      <w:lvlText w:val="%2)"/>
      <w:lvlJc w:val="left"/>
      <w:pPr>
        <w:ind w:left="850" w:hanging="425"/>
      </w:pPr>
      <w:rPr>
        <w:rFonts w:hint="default"/>
      </w:rPr>
    </w:lvl>
    <w:lvl w:ilvl="2">
      <w:start w:val="1"/>
      <w:numFmt w:val="lowerLetter"/>
      <w:pStyle w:val="Alphabetisch3KTZH"/>
      <w:lvlText w:val="%3)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A253999"/>
    <w:multiLevelType w:val="multilevel"/>
    <w:tmpl w:val="5BA0686C"/>
    <w:styleLink w:val="List-KTZHAufzhlung"/>
    <w:lvl w:ilvl="0">
      <w:start w:val="1"/>
      <w:numFmt w:val="bullet"/>
      <w:pStyle w:val="Aufzhlung1KTZH"/>
      <w:lvlText w:val="–"/>
      <w:lvlJc w:val="left"/>
      <w:pPr>
        <w:ind w:left="425" w:hanging="425"/>
      </w:pPr>
      <w:rPr>
        <w:rFonts w:ascii="Arial" w:hAnsi="Arial" w:hint="default"/>
      </w:rPr>
    </w:lvl>
    <w:lvl w:ilvl="1">
      <w:start w:val="1"/>
      <w:numFmt w:val="bullet"/>
      <w:pStyle w:val="Aufzhlung2KTZH"/>
      <w:lvlText w:val="–"/>
      <w:lvlJc w:val="left"/>
      <w:pPr>
        <w:ind w:left="850" w:hanging="425"/>
      </w:pPr>
      <w:rPr>
        <w:rFonts w:ascii="Arial" w:hAnsi="Arial" w:hint="default"/>
      </w:rPr>
    </w:lvl>
    <w:lvl w:ilvl="2">
      <w:start w:val="1"/>
      <w:numFmt w:val="bullet"/>
      <w:pStyle w:val="Aufzhlung3KTZH"/>
      <w:lvlText w:val="–"/>
      <w:lvlJc w:val="left"/>
      <w:pPr>
        <w:ind w:left="1275" w:hanging="425"/>
      </w:pPr>
      <w:rPr>
        <w:rFonts w:ascii="Arial" w:hAnsi="Arial"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F6A4829"/>
    <w:multiLevelType w:val="multilevel"/>
    <w:tmpl w:val="100E3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39297289">
    <w:abstractNumId w:val="21"/>
  </w:num>
  <w:num w:numId="2" w16cid:durableId="505360840">
    <w:abstractNumId w:val="7"/>
  </w:num>
  <w:num w:numId="3" w16cid:durableId="195117416">
    <w:abstractNumId w:val="3"/>
  </w:num>
  <w:num w:numId="4" w16cid:durableId="1378579746">
    <w:abstractNumId w:val="15"/>
  </w:num>
  <w:num w:numId="5" w16cid:durableId="321667670">
    <w:abstractNumId w:val="12"/>
  </w:num>
  <w:num w:numId="6" w16cid:durableId="1858424172">
    <w:abstractNumId w:val="16"/>
  </w:num>
  <w:num w:numId="7" w16cid:durableId="811559642">
    <w:abstractNumId w:val="20"/>
  </w:num>
  <w:num w:numId="8" w16cid:durableId="1690180829">
    <w:abstractNumId w:val="1"/>
  </w:num>
  <w:num w:numId="9" w16cid:durableId="1093206234">
    <w:abstractNumId w:val="18"/>
  </w:num>
  <w:num w:numId="10" w16cid:durableId="552892861">
    <w:abstractNumId w:val="4"/>
  </w:num>
  <w:num w:numId="11" w16cid:durableId="49695778">
    <w:abstractNumId w:val="22"/>
  </w:num>
  <w:num w:numId="12" w16cid:durableId="16692111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1530619">
    <w:abstractNumId w:val="24"/>
  </w:num>
  <w:num w:numId="14" w16cid:durableId="176410887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50026127">
    <w:abstractNumId w:val="2"/>
  </w:num>
  <w:num w:numId="16" w16cid:durableId="6702571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4337491">
    <w:abstractNumId w:val="23"/>
  </w:num>
  <w:num w:numId="18" w16cid:durableId="9322769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97140556">
    <w:abstractNumId w:val="8"/>
  </w:num>
  <w:num w:numId="20" w16cid:durableId="7612950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0022604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431100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902712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77031">
    <w:abstractNumId w:val="13"/>
  </w:num>
  <w:num w:numId="25" w16cid:durableId="5571306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46879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34249038">
    <w:abstractNumId w:val="6"/>
  </w:num>
  <w:num w:numId="28" w16cid:durableId="149636951">
    <w:abstractNumId w:val="5"/>
  </w:num>
  <w:num w:numId="29" w16cid:durableId="2110655812">
    <w:abstractNumId w:val="5"/>
    <w:lvlOverride w:ilvl="0">
      <w:startOverride w:val="1"/>
    </w:lvlOverride>
  </w:num>
  <w:num w:numId="30" w16cid:durableId="605966106">
    <w:abstractNumId w:val="17"/>
  </w:num>
  <w:num w:numId="31" w16cid:durableId="142477466">
    <w:abstractNumId w:val="0"/>
  </w:num>
  <w:num w:numId="32" w16cid:durableId="1959678772">
    <w:abstractNumId w:val="11"/>
  </w:num>
  <w:num w:numId="33" w16cid:durableId="1230652498">
    <w:abstractNumId w:val="25"/>
  </w:num>
  <w:num w:numId="34" w16cid:durableId="526910735">
    <w:abstractNumId w:val="19"/>
  </w:num>
  <w:num w:numId="35" w16cid:durableId="1341545989">
    <w:abstractNumId w:val="9"/>
  </w:num>
  <w:num w:numId="36" w16cid:durableId="1690450846">
    <w:abstractNumId w:val="14"/>
  </w:num>
  <w:num w:numId="37" w16cid:durableId="1176650890">
    <w:abstractNumId w:val="5"/>
  </w:num>
  <w:num w:numId="38" w16cid:durableId="415128482">
    <w:abstractNumId w:val="8"/>
  </w:num>
  <w:num w:numId="39" w16cid:durableId="956444708">
    <w:abstractNumId w:val="10"/>
  </w:num>
  <w:num w:numId="40" w16cid:durableId="704063776">
    <w:abstractNumId w:val="5"/>
  </w:num>
  <w:num w:numId="41" w16cid:durableId="457333731">
    <w:abstractNumId w:val="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851"/>
  <w:autoHyphenation/>
  <w:consecutiveHyphenLimit w:val="3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9BC"/>
    <w:rsid w:val="00020F20"/>
    <w:rsid w:val="00021BA6"/>
    <w:rsid w:val="00030974"/>
    <w:rsid w:val="000338A5"/>
    <w:rsid w:val="000339B5"/>
    <w:rsid w:val="00041E44"/>
    <w:rsid w:val="000463C3"/>
    <w:rsid w:val="000529F7"/>
    <w:rsid w:val="000554E4"/>
    <w:rsid w:val="00061699"/>
    <w:rsid w:val="000632E1"/>
    <w:rsid w:val="00066112"/>
    <w:rsid w:val="000663FC"/>
    <w:rsid w:val="00066435"/>
    <w:rsid w:val="00067ED5"/>
    <w:rsid w:val="00070E8D"/>
    <w:rsid w:val="00071ABE"/>
    <w:rsid w:val="0007223B"/>
    <w:rsid w:val="000773B7"/>
    <w:rsid w:val="00086CB3"/>
    <w:rsid w:val="0008702C"/>
    <w:rsid w:val="000A05AD"/>
    <w:rsid w:val="000A1D90"/>
    <w:rsid w:val="000A6179"/>
    <w:rsid w:val="000B6BDF"/>
    <w:rsid w:val="000B7385"/>
    <w:rsid w:val="000C3069"/>
    <w:rsid w:val="000C3ACC"/>
    <w:rsid w:val="000D47F3"/>
    <w:rsid w:val="000D7BC3"/>
    <w:rsid w:val="000E54D7"/>
    <w:rsid w:val="000E7323"/>
    <w:rsid w:val="000F0D33"/>
    <w:rsid w:val="000F2D64"/>
    <w:rsid w:val="000F7493"/>
    <w:rsid w:val="00103491"/>
    <w:rsid w:val="00103FB8"/>
    <w:rsid w:val="001042AA"/>
    <w:rsid w:val="001233C8"/>
    <w:rsid w:val="00124E6A"/>
    <w:rsid w:val="0013025B"/>
    <w:rsid w:val="001319BF"/>
    <w:rsid w:val="0013553D"/>
    <w:rsid w:val="001369E5"/>
    <w:rsid w:val="001403E3"/>
    <w:rsid w:val="0014069A"/>
    <w:rsid w:val="00143E8C"/>
    <w:rsid w:val="00145F5D"/>
    <w:rsid w:val="00147A06"/>
    <w:rsid w:val="00147B21"/>
    <w:rsid w:val="001524F8"/>
    <w:rsid w:val="00155516"/>
    <w:rsid w:val="00160AB5"/>
    <w:rsid w:val="00161B30"/>
    <w:rsid w:val="00164556"/>
    <w:rsid w:val="001679BC"/>
    <w:rsid w:val="0017043F"/>
    <w:rsid w:val="001726CD"/>
    <w:rsid w:val="0017286C"/>
    <w:rsid w:val="00186700"/>
    <w:rsid w:val="001A0903"/>
    <w:rsid w:val="001A5283"/>
    <w:rsid w:val="001B1615"/>
    <w:rsid w:val="001B581A"/>
    <w:rsid w:val="001B5A42"/>
    <w:rsid w:val="001C3A1F"/>
    <w:rsid w:val="001C43AB"/>
    <w:rsid w:val="001C45A0"/>
    <w:rsid w:val="001C4C94"/>
    <w:rsid w:val="001C542E"/>
    <w:rsid w:val="001C5661"/>
    <w:rsid w:val="001C74DB"/>
    <w:rsid w:val="001D7A78"/>
    <w:rsid w:val="001E1A07"/>
    <w:rsid w:val="001E5372"/>
    <w:rsid w:val="001E55D2"/>
    <w:rsid w:val="001E55DE"/>
    <w:rsid w:val="001F0D83"/>
    <w:rsid w:val="001F1C74"/>
    <w:rsid w:val="001F204A"/>
    <w:rsid w:val="001F3D5E"/>
    <w:rsid w:val="001F7CC9"/>
    <w:rsid w:val="0021172D"/>
    <w:rsid w:val="0021272A"/>
    <w:rsid w:val="00216DFC"/>
    <w:rsid w:val="002172AD"/>
    <w:rsid w:val="002214DB"/>
    <w:rsid w:val="0022467D"/>
    <w:rsid w:val="00224B44"/>
    <w:rsid w:val="00232CF1"/>
    <w:rsid w:val="0024133F"/>
    <w:rsid w:val="00243AD6"/>
    <w:rsid w:val="0024597A"/>
    <w:rsid w:val="002462B1"/>
    <w:rsid w:val="00247B54"/>
    <w:rsid w:val="00252F41"/>
    <w:rsid w:val="002622FF"/>
    <w:rsid w:val="0026305B"/>
    <w:rsid w:val="00263FCC"/>
    <w:rsid w:val="002647BB"/>
    <w:rsid w:val="00267D1F"/>
    <w:rsid w:val="0027052E"/>
    <w:rsid w:val="00274439"/>
    <w:rsid w:val="002744C6"/>
    <w:rsid w:val="00274F7D"/>
    <w:rsid w:val="0028682E"/>
    <w:rsid w:val="002872BA"/>
    <w:rsid w:val="0028785F"/>
    <w:rsid w:val="00291A84"/>
    <w:rsid w:val="0029270A"/>
    <w:rsid w:val="00292CA4"/>
    <w:rsid w:val="00293395"/>
    <w:rsid w:val="00294B8C"/>
    <w:rsid w:val="002A0F2A"/>
    <w:rsid w:val="002A504C"/>
    <w:rsid w:val="002A72FB"/>
    <w:rsid w:val="002B0147"/>
    <w:rsid w:val="002B3BC3"/>
    <w:rsid w:val="002B4F07"/>
    <w:rsid w:val="002B7A83"/>
    <w:rsid w:val="002C76A0"/>
    <w:rsid w:val="002D0F73"/>
    <w:rsid w:val="002D6019"/>
    <w:rsid w:val="002E2A01"/>
    <w:rsid w:val="002E3C8B"/>
    <w:rsid w:val="002E4013"/>
    <w:rsid w:val="002E4C88"/>
    <w:rsid w:val="002E706B"/>
    <w:rsid w:val="002E790B"/>
    <w:rsid w:val="002F1073"/>
    <w:rsid w:val="002F50BF"/>
    <w:rsid w:val="002F5A76"/>
    <w:rsid w:val="002F74EE"/>
    <w:rsid w:val="00300A25"/>
    <w:rsid w:val="00300E7D"/>
    <w:rsid w:val="0030611F"/>
    <w:rsid w:val="00310501"/>
    <w:rsid w:val="003122C7"/>
    <w:rsid w:val="003128EC"/>
    <w:rsid w:val="0031426C"/>
    <w:rsid w:val="00322CDC"/>
    <w:rsid w:val="00324325"/>
    <w:rsid w:val="00324BD8"/>
    <w:rsid w:val="0032548B"/>
    <w:rsid w:val="003259CC"/>
    <w:rsid w:val="00326907"/>
    <w:rsid w:val="00330F23"/>
    <w:rsid w:val="00333626"/>
    <w:rsid w:val="003360E4"/>
    <w:rsid w:val="00337C57"/>
    <w:rsid w:val="00354587"/>
    <w:rsid w:val="003546D1"/>
    <w:rsid w:val="00356AD5"/>
    <w:rsid w:val="00357627"/>
    <w:rsid w:val="00360007"/>
    <w:rsid w:val="00367338"/>
    <w:rsid w:val="00371F4C"/>
    <w:rsid w:val="0037322C"/>
    <w:rsid w:val="00375057"/>
    <w:rsid w:val="003758DA"/>
    <w:rsid w:val="00376058"/>
    <w:rsid w:val="00377795"/>
    <w:rsid w:val="0039076B"/>
    <w:rsid w:val="00390863"/>
    <w:rsid w:val="0039089D"/>
    <w:rsid w:val="003926D7"/>
    <w:rsid w:val="003A0A9E"/>
    <w:rsid w:val="003A3708"/>
    <w:rsid w:val="003A4BD5"/>
    <w:rsid w:val="003B4046"/>
    <w:rsid w:val="003C3FDD"/>
    <w:rsid w:val="003C668D"/>
    <w:rsid w:val="003C68DC"/>
    <w:rsid w:val="003C7E1B"/>
    <w:rsid w:val="003D0244"/>
    <w:rsid w:val="003D2F8A"/>
    <w:rsid w:val="003D3ACA"/>
    <w:rsid w:val="003D5AFA"/>
    <w:rsid w:val="003D5BD3"/>
    <w:rsid w:val="003E08F1"/>
    <w:rsid w:val="003E169E"/>
    <w:rsid w:val="003F387F"/>
    <w:rsid w:val="003F3D52"/>
    <w:rsid w:val="003F62E7"/>
    <w:rsid w:val="003F6E9E"/>
    <w:rsid w:val="003F705D"/>
    <w:rsid w:val="004008B1"/>
    <w:rsid w:val="00400E08"/>
    <w:rsid w:val="00403BF2"/>
    <w:rsid w:val="004062E2"/>
    <w:rsid w:val="00406798"/>
    <w:rsid w:val="004069BA"/>
    <w:rsid w:val="00407860"/>
    <w:rsid w:val="00410EF5"/>
    <w:rsid w:val="00412FD1"/>
    <w:rsid w:val="00414070"/>
    <w:rsid w:val="004153E4"/>
    <w:rsid w:val="00417045"/>
    <w:rsid w:val="00417404"/>
    <w:rsid w:val="00423BE4"/>
    <w:rsid w:val="00425564"/>
    <w:rsid w:val="00427F57"/>
    <w:rsid w:val="00430B10"/>
    <w:rsid w:val="00437AC8"/>
    <w:rsid w:val="0044366E"/>
    <w:rsid w:val="0044531C"/>
    <w:rsid w:val="00447036"/>
    <w:rsid w:val="0044719A"/>
    <w:rsid w:val="00447C97"/>
    <w:rsid w:val="0045011A"/>
    <w:rsid w:val="00452E47"/>
    <w:rsid w:val="00457B91"/>
    <w:rsid w:val="00462A2C"/>
    <w:rsid w:val="0046547C"/>
    <w:rsid w:val="0046696B"/>
    <w:rsid w:val="00466E39"/>
    <w:rsid w:val="00472716"/>
    <w:rsid w:val="004812C3"/>
    <w:rsid w:val="00486BA1"/>
    <w:rsid w:val="00487E0E"/>
    <w:rsid w:val="00490023"/>
    <w:rsid w:val="00493498"/>
    <w:rsid w:val="00495799"/>
    <w:rsid w:val="00497EF1"/>
    <w:rsid w:val="004A37E8"/>
    <w:rsid w:val="004A7D58"/>
    <w:rsid w:val="004B0C43"/>
    <w:rsid w:val="004B3A80"/>
    <w:rsid w:val="004B5648"/>
    <w:rsid w:val="004B645B"/>
    <w:rsid w:val="004B6F7A"/>
    <w:rsid w:val="004B7763"/>
    <w:rsid w:val="004B7E7F"/>
    <w:rsid w:val="004C14B9"/>
    <w:rsid w:val="004C1C23"/>
    <w:rsid w:val="004D09A0"/>
    <w:rsid w:val="004D5F07"/>
    <w:rsid w:val="004D77DD"/>
    <w:rsid w:val="004E1EFE"/>
    <w:rsid w:val="004E42FE"/>
    <w:rsid w:val="004E6DBF"/>
    <w:rsid w:val="004F2BE8"/>
    <w:rsid w:val="004F3C51"/>
    <w:rsid w:val="00501A39"/>
    <w:rsid w:val="00513831"/>
    <w:rsid w:val="00515C53"/>
    <w:rsid w:val="005200A6"/>
    <w:rsid w:val="00522C00"/>
    <w:rsid w:val="00524359"/>
    <w:rsid w:val="00525BF2"/>
    <w:rsid w:val="00527289"/>
    <w:rsid w:val="00536D7E"/>
    <w:rsid w:val="00537A12"/>
    <w:rsid w:val="00546537"/>
    <w:rsid w:val="005506D3"/>
    <w:rsid w:val="00552042"/>
    <w:rsid w:val="00553236"/>
    <w:rsid w:val="005535A3"/>
    <w:rsid w:val="005602CD"/>
    <w:rsid w:val="0056178F"/>
    <w:rsid w:val="00563FDE"/>
    <w:rsid w:val="00567E06"/>
    <w:rsid w:val="0057016D"/>
    <w:rsid w:val="00570A23"/>
    <w:rsid w:val="005715DC"/>
    <w:rsid w:val="0057477C"/>
    <w:rsid w:val="00576448"/>
    <w:rsid w:val="005816F2"/>
    <w:rsid w:val="00584818"/>
    <w:rsid w:val="00584C4B"/>
    <w:rsid w:val="00585D57"/>
    <w:rsid w:val="00587904"/>
    <w:rsid w:val="005919F3"/>
    <w:rsid w:val="00594BD7"/>
    <w:rsid w:val="00597D3B"/>
    <w:rsid w:val="00597D92"/>
    <w:rsid w:val="005A1B0D"/>
    <w:rsid w:val="005A58B0"/>
    <w:rsid w:val="005A60DA"/>
    <w:rsid w:val="005B25D9"/>
    <w:rsid w:val="005B6D58"/>
    <w:rsid w:val="005B744D"/>
    <w:rsid w:val="005C40F9"/>
    <w:rsid w:val="005C524D"/>
    <w:rsid w:val="005D011B"/>
    <w:rsid w:val="005D5A12"/>
    <w:rsid w:val="005E096A"/>
    <w:rsid w:val="005E232E"/>
    <w:rsid w:val="005E2926"/>
    <w:rsid w:val="005E2A0B"/>
    <w:rsid w:val="005E432E"/>
    <w:rsid w:val="005E79AB"/>
    <w:rsid w:val="005F00C4"/>
    <w:rsid w:val="005F0768"/>
    <w:rsid w:val="005F1883"/>
    <w:rsid w:val="005F36F7"/>
    <w:rsid w:val="005F5BFE"/>
    <w:rsid w:val="005F6B68"/>
    <w:rsid w:val="005F7133"/>
    <w:rsid w:val="005F79D0"/>
    <w:rsid w:val="00601CFA"/>
    <w:rsid w:val="00602402"/>
    <w:rsid w:val="0060497A"/>
    <w:rsid w:val="00606999"/>
    <w:rsid w:val="006103A8"/>
    <w:rsid w:val="00611A90"/>
    <w:rsid w:val="00611DC6"/>
    <w:rsid w:val="006121B8"/>
    <w:rsid w:val="006130E0"/>
    <w:rsid w:val="00621905"/>
    <w:rsid w:val="0062229D"/>
    <w:rsid w:val="00625FA2"/>
    <w:rsid w:val="0062642F"/>
    <w:rsid w:val="00634546"/>
    <w:rsid w:val="00646065"/>
    <w:rsid w:val="00650B7D"/>
    <w:rsid w:val="006512ED"/>
    <w:rsid w:val="006541FE"/>
    <w:rsid w:val="006579A5"/>
    <w:rsid w:val="006667B2"/>
    <w:rsid w:val="00667633"/>
    <w:rsid w:val="00667B58"/>
    <w:rsid w:val="006724FB"/>
    <w:rsid w:val="006751BA"/>
    <w:rsid w:val="00681D8F"/>
    <w:rsid w:val="00683CD8"/>
    <w:rsid w:val="006842E5"/>
    <w:rsid w:val="006907F1"/>
    <w:rsid w:val="00693BE7"/>
    <w:rsid w:val="00695E49"/>
    <w:rsid w:val="006A2A10"/>
    <w:rsid w:val="006A4A3A"/>
    <w:rsid w:val="006A7B9D"/>
    <w:rsid w:val="006B04D0"/>
    <w:rsid w:val="006B1547"/>
    <w:rsid w:val="006B1811"/>
    <w:rsid w:val="006B2023"/>
    <w:rsid w:val="006B4990"/>
    <w:rsid w:val="006B7A23"/>
    <w:rsid w:val="006C290C"/>
    <w:rsid w:val="006C3860"/>
    <w:rsid w:val="006C70A9"/>
    <w:rsid w:val="006D1FA3"/>
    <w:rsid w:val="006D22C7"/>
    <w:rsid w:val="006D338C"/>
    <w:rsid w:val="006D560B"/>
    <w:rsid w:val="006E4F4E"/>
    <w:rsid w:val="006E5947"/>
    <w:rsid w:val="006E64D3"/>
    <w:rsid w:val="006E7BF3"/>
    <w:rsid w:val="006F0536"/>
    <w:rsid w:val="006F3278"/>
    <w:rsid w:val="006F4F90"/>
    <w:rsid w:val="006F5D0E"/>
    <w:rsid w:val="006F6467"/>
    <w:rsid w:val="006F6B94"/>
    <w:rsid w:val="00700AEF"/>
    <w:rsid w:val="0070468D"/>
    <w:rsid w:val="00704A56"/>
    <w:rsid w:val="007076A9"/>
    <w:rsid w:val="00707C0C"/>
    <w:rsid w:val="00707DE5"/>
    <w:rsid w:val="007121D6"/>
    <w:rsid w:val="00717E90"/>
    <w:rsid w:val="00723170"/>
    <w:rsid w:val="00730E78"/>
    <w:rsid w:val="00731F88"/>
    <w:rsid w:val="007326FC"/>
    <w:rsid w:val="00741161"/>
    <w:rsid w:val="00743BDA"/>
    <w:rsid w:val="00744139"/>
    <w:rsid w:val="00744FE1"/>
    <w:rsid w:val="00745778"/>
    <w:rsid w:val="007476F9"/>
    <w:rsid w:val="00747C0C"/>
    <w:rsid w:val="00755271"/>
    <w:rsid w:val="00763D0E"/>
    <w:rsid w:val="0076787B"/>
    <w:rsid w:val="00767E2F"/>
    <w:rsid w:val="00772166"/>
    <w:rsid w:val="00772BFF"/>
    <w:rsid w:val="00774870"/>
    <w:rsid w:val="0077490E"/>
    <w:rsid w:val="00777198"/>
    <w:rsid w:val="00780311"/>
    <w:rsid w:val="00780B6E"/>
    <w:rsid w:val="00780D74"/>
    <w:rsid w:val="00783227"/>
    <w:rsid w:val="00783A1B"/>
    <w:rsid w:val="007859D2"/>
    <w:rsid w:val="00797FEB"/>
    <w:rsid w:val="007A423D"/>
    <w:rsid w:val="007A5C67"/>
    <w:rsid w:val="007A658E"/>
    <w:rsid w:val="007A6674"/>
    <w:rsid w:val="007A6B94"/>
    <w:rsid w:val="007B18F6"/>
    <w:rsid w:val="007B4996"/>
    <w:rsid w:val="007C0AAA"/>
    <w:rsid w:val="007C0C79"/>
    <w:rsid w:val="007C0CE9"/>
    <w:rsid w:val="007E3B5D"/>
    <w:rsid w:val="007E4CA1"/>
    <w:rsid w:val="007E73ED"/>
    <w:rsid w:val="007F1503"/>
    <w:rsid w:val="007F184D"/>
    <w:rsid w:val="007F2DA4"/>
    <w:rsid w:val="007F36F7"/>
    <w:rsid w:val="007F610C"/>
    <w:rsid w:val="00801DD0"/>
    <w:rsid w:val="00806FA4"/>
    <w:rsid w:val="00807A00"/>
    <w:rsid w:val="00811CE4"/>
    <w:rsid w:val="00812488"/>
    <w:rsid w:val="00812A8F"/>
    <w:rsid w:val="0081452D"/>
    <w:rsid w:val="008149D4"/>
    <w:rsid w:val="00816821"/>
    <w:rsid w:val="00816976"/>
    <w:rsid w:val="0082518B"/>
    <w:rsid w:val="0082777E"/>
    <w:rsid w:val="00830311"/>
    <w:rsid w:val="008308CD"/>
    <w:rsid w:val="00831E4A"/>
    <w:rsid w:val="00833DB3"/>
    <w:rsid w:val="00835005"/>
    <w:rsid w:val="008364AB"/>
    <w:rsid w:val="00836AF1"/>
    <w:rsid w:val="00836D0F"/>
    <w:rsid w:val="00837F03"/>
    <w:rsid w:val="008405B9"/>
    <w:rsid w:val="00841F07"/>
    <w:rsid w:val="008429A4"/>
    <w:rsid w:val="00843DF8"/>
    <w:rsid w:val="00844918"/>
    <w:rsid w:val="00844DEF"/>
    <w:rsid w:val="00844FBC"/>
    <w:rsid w:val="00846D7B"/>
    <w:rsid w:val="008505A6"/>
    <w:rsid w:val="00850929"/>
    <w:rsid w:val="00853866"/>
    <w:rsid w:val="008542E2"/>
    <w:rsid w:val="00864688"/>
    <w:rsid w:val="00865AD7"/>
    <w:rsid w:val="0086739F"/>
    <w:rsid w:val="00875161"/>
    <w:rsid w:val="00880140"/>
    <w:rsid w:val="00881768"/>
    <w:rsid w:val="00890A82"/>
    <w:rsid w:val="008959CF"/>
    <w:rsid w:val="0089778C"/>
    <w:rsid w:val="008A0647"/>
    <w:rsid w:val="008B24B2"/>
    <w:rsid w:val="008B5998"/>
    <w:rsid w:val="008B7B5C"/>
    <w:rsid w:val="008C2654"/>
    <w:rsid w:val="008C4008"/>
    <w:rsid w:val="008C5C12"/>
    <w:rsid w:val="008D40AF"/>
    <w:rsid w:val="008D66C4"/>
    <w:rsid w:val="008D7698"/>
    <w:rsid w:val="008E07D4"/>
    <w:rsid w:val="008E266F"/>
    <w:rsid w:val="008E351F"/>
    <w:rsid w:val="008E3FE9"/>
    <w:rsid w:val="008E69D8"/>
    <w:rsid w:val="008F19CF"/>
    <w:rsid w:val="008F1CCD"/>
    <w:rsid w:val="008F31CF"/>
    <w:rsid w:val="008F5AC7"/>
    <w:rsid w:val="008F6797"/>
    <w:rsid w:val="00900CA2"/>
    <w:rsid w:val="009010F1"/>
    <w:rsid w:val="0090198E"/>
    <w:rsid w:val="0090406C"/>
    <w:rsid w:val="00906893"/>
    <w:rsid w:val="0091122E"/>
    <w:rsid w:val="0091467F"/>
    <w:rsid w:val="00915B04"/>
    <w:rsid w:val="009224FB"/>
    <w:rsid w:val="009229DB"/>
    <w:rsid w:val="009259D8"/>
    <w:rsid w:val="00927947"/>
    <w:rsid w:val="00927EE4"/>
    <w:rsid w:val="0093243E"/>
    <w:rsid w:val="0093417D"/>
    <w:rsid w:val="0093449F"/>
    <w:rsid w:val="009345F9"/>
    <w:rsid w:val="009356C8"/>
    <w:rsid w:val="00943FFD"/>
    <w:rsid w:val="0094665C"/>
    <w:rsid w:val="00955E38"/>
    <w:rsid w:val="00957979"/>
    <w:rsid w:val="00960812"/>
    <w:rsid w:val="00962858"/>
    <w:rsid w:val="00963A2D"/>
    <w:rsid w:val="00966B5B"/>
    <w:rsid w:val="0096791B"/>
    <w:rsid w:val="00971116"/>
    <w:rsid w:val="0097327D"/>
    <w:rsid w:val="00974E0A"/>
    <w:rsid w:val="00977331"/>
    <w:rsid w:val="00977E37"/>
    <w:rsid w:val="009848B5"/>
    <w:rsid w:val="00992968"/>
    <w:rsid w:val="009A033B"/>
    <w:rsid w:val="009A27E1"/>
    <w:rsid w:val="009A450D"/>
    <w:rsid w:val="009A4838"/>
    <w:rsid w:val="009A51A3"/>
    <w:rsid w:val="009A597F"/>
    <w:rsid w:val="009B0CB8"/>
    <w:rsid w:val="009B2297"/>
    <w:rsid w:val="009B6C45"/>
    <w:rsid w:val="009C1591"/>
    <w:rsid w:val="009C73AE"/>
    <w:rsid w:val="009C7B90"/>
    <w:rsid w:val="009C7F90"/>
    <w:rsid w:val="009D5E19"/>
    <w:rsid w:val="009E3DD7"/>
    <w:rsid w:val="009E4172"/>
    <w:rsid w:val="009E6376"/>
    <w:rsid w:val="009E7AA9"/>
    <w:rsid w:val="009F01D1"/>
    <w:rsid w:val="009F0279"/>
    <w:rsid w:val="009F25A0"/>
    <w:rsid w:val="009F3249"/>
    <w:rsid w:val="009F3DBE"/>
    <w:rsid w:val="009F5344"/>
    <w:rsid w:val="009F7E8C"/>
    <w:rsid w:val="00A077F1"/>
    <w:rsid w:val="00A12F8E"/>
    <w:rsid w:val="00A16E13"/>
    <w:rsid w:val="00A17593"/>
    <w:rsid w:val="00A17701"/>
    <w:rsid w:val="00A22014"/>
    <w:rsid w:val="00A23CE6"/>
    <w:rsid w:val="00A27EB0"/>
    <w:rsid w:val="00A34820"/>
    <w:rsid w:val="00A3670E"/>
    <w:rsid w:val="00A40B22"/>
    <w:rsid w:val="00A43567"/>
    <w:rsid w:val="00A4390F"/>
    <w:rsid w:val="00A43E76"/>
    <w:rsid w:val="00A45ED5"/>
    <w:rsid w:val="00A51A7D"/>
    <w:rsid w:val="00A53C39"/>
    <w:rsid w:val="00A54019"/>
    <w:rsid w:val="00A55792"/>
    <w:rsid w:val="00A563E5"/>
    <w:rsid w:val="00A60415"/>
    <w:rsid w:val="00A61344"/>
    <w:rsid w:val="00A61AB3"/>
    <w:rsid w:val="00A645DE"/>
    <w:rsid w:val="00A66766"/>
    <w:rsid w:val="00A676EE"/>
    <w:rsid w:val="00A73555"/>
    <w:rsid w:val="00A73605"/>
    <w:rsid w:val="00A75E8C"/>
    <w:rsid w:val="00A832E0"/>
    <w:rsid w:val="00A86FA0"/>
    <w:rsid w:val="00A902AD"/>
    <w:rsid w:val="00A91F16"/>
    <w:rsid w:val="00AA475B"/>
    <w:rsid w:val="00AA51C0"/>
    <w:rsid w:val="00AA58F7"/>
    <w:rsid w:val="00AB4540"/>
    <w:rsid w:val="00AB50B3"/>
    <w:rsid w:val="00AC1E24"/>
    <w:rsid w:val="00AC2142"/>
    <w:rsid w:val="00AC23D0"/>
    <w:rsid w:val="00AC2EF8"/>
    <w:rsid w:val="00AC636D"/>
    <w:rsid w:val="00AD1648"/>
    <w:rsid w:val="00AE0F02"/>
    <w:rsid w:val="00AE7599"/>
    <w:rsid w:val="00AF5993"/>
    <w:rsid w:val="00AF5AC2"/>
    <w:rsid w:val="00AF5B7B"/>
    <w:rsid w:val="00AF7216"/>
    <w:rsid w:val="00B025EF"/>
    <w:rsid w:val="00B02D84"/>
    <w:rsid w:val="00B03AE0"/>
    <w:rsid w:val="00B03DA8"/>
    <w:rsid w:val="00B04B37"/>
    <w:rsid w:val="00B11094"/>
    <w:rsid w:val="00B1110D"/>
    <w:rsid w:val="00B154F6"/>
    <w:rsid w:val="00B1655D"/>
    <w:rsid w:val="00B16B69"/>
    <w:rsid w:val="00B17A29"/>
    <w:rsid w:val="00B20FBF"/>
    <w:rsid w:val="00B27722"/>
    <w:rsid w:val="00B301E5"/>
    <w:rsid w:val="00B30A1C"/>
    <w:rsid w:val="00B316E8"/>
    <w:rsid w:val="00B32AF6"/>
    <w:rsid w:val="00B43326"/>
    <w:rsid w:val="00B46794"/>
    <w:rsid w:val="00B47A09"/>
    <w:rsid w:val="00B529EF"/>
    <w:rsid w:val="00B61CD2"/>
    <w:rsid w:val="00B62303"/>
    <w:rsid w:val="00B63844"/>
    <w:rsid w:val="00B648F2"/>
    <w:rsid w:val="00B6530D"/>
    <w:rsid w:val="00B66F34"/>
    <w:rsid w:val="00B679B6"/>
    <w:rsid w:val="00B70027"/>
    <w:rsid w:val="00B7073A"/>
    <w:rsid w:val="00B70BDC"/>
    <w:rsid w:val="00B7507C"/>
    <w:rsid w:val="00B764E5"/>
    <w:rsid w:val="00B77C75"/>
    <w:rsid w:val="00B77D75"/>
    <w:rsid w:val="00B8004F"/>
    <w:rsid w:val="00B80258"/>
    <w:rsid w:val="00B80436"/>
    <w:rsid w:val="00B82149"/>
    <w:rsid w:val="00B85C6C"/>
    <w:rsid w:val="00B86336"/>
    <w:rsid w:val="00B87BFB"/>
    <w:rsid w:val="00B90316"/>
    <w:rsid w:val="00B92E95"/>
    <w:rsid w:val="00B9307C"/>
    <w:rsid w:val="00B94E3B"/>
    <w:rsid w:val="00B97239"/>
    <w:rsid w:val="00BA18E2"/>
    <w:rsid w:val="00BA3815"/>
    <w:rsid w:val="00BB060E"/>
    <w:rsid w:val="00BB062A"/>
    <w:rsid w:val="00BB080E"/>
    <w:rsid w:val="00BB3147"/>
    <w:rsid w:val="00BB518D"/>
    <w:rsid w:val="00BB75F0"/>
    <w:rsid w:val="00BD2B13"/>
    <w:rsid w:val="00BD6811"/>
    <w:rsid w:val="00BD6CD1"/>
    <w:rsid w:val="00BD6CF5"/>
    <w:rsid w:val="00BE0053"/>
    <w:rsid w:val="00BE072A"/>
    <w:rsid w:val="00BE0955"/>
    <w:rsid w:val="00BE3967"/>
    <w:rsid w:val="00BE4852"/>
    <w:rsid w:val="00BE4877"/>
    <w:rsid w:val="00BE57F6"/>
    <w:rsid w:val="00BE5D29"/>
    <w:rsid w:val="00BE62FA"/>
    <w:rsid w:val="00BF63FF"/>
    <w:rsid w:val="00BF6A3B"/>
    <w:rsid w:val="00BF6F18"/>
    <w:rsid w:val="00C00244"/>
    <w:rsid w:val="00C005E2"/>
    <w:rsid w:val="00C008AD"/>
    <w:rsid w:val="00C02B67"/>
    <w:rsid w:val="00C05CF4"/>
    <w:rsid w:val="00C11488"/>
    <w:rsid w:val="00C164D2"/>
    <w:rsid w:val="00C17F0F"/>
    <w:rsid w:val="00C22B93"/>
    <w:rsid w:val="00C30CC6"/>
    <w:rsid w:val="00C31750"/>
    <w:rsid w:val="00C33F50"/>
    <w:rsid w:val="00C401B1"/>
    <w:rsid w:val="00C43684"/>
    <w:rsid w:val="00C47FB5"/>
    <w:rsid w:val="00C52C55"/>
    <w:rsid w:val="00C53A0A"/>
    <w:rsid w:val="00C55BB3"/>
    <w:rsid w:val="00C604C0"/>
    <w:rsid w:val="00C610E5"/>
    <w:rsid w:val="00C63299"/>
    <w:rsid w:val="00C63AEC"/>
    <w:rsid w:val="00C64A90"/>
    <w:rsid w:val="00C67D22"/>
    <w:rsid w:val="00C70549"/>
    <w:rsid w:val="00C71764"/>
    <w:rsid w:val="00C7447F"/>
    <w:rsid w:val="00C74630"/>
    <w:rsid w:val="00C7529C"/>
    <w:rsid w:val="00C81773"/>
    <w:rsid w:val="00C81D46"/>
    <w:rsid w:val="00C82FA5"/>
    <w:rsid w:val="00C83241"/>
    <w:rsid w:val="00C85AE2"/>
    <w:rsid w:val="00C94376"/>
    <w:rsid w:val="00CA0770"/>
    <w:rsid w:val="00CA1E6E"/>
    <w:rsid w:val="00CA1FBF"/>
    <w:rsid w:val="00CB385F"/>
    <w:rsid w:val="00CB6235"/>
    <w:rsid w:val="00CC28A8"/>
    <w:rsid w:val="00CC41AF"/>
    <w:rsid w:val="00CC46A3"/>
    <w:rsid w:val="00CC476E"/>
    <w:rsid w:val="00CC6161"/>
    <w:rsid w:val="00CC6407"/>
    <w:rsid w:val="00CD18DD"/>
    <w:rsid w:val="00CD3E5C"/>
    <w:rsid w:val="00CD41F1"/>
    <w:rsid w:val="00CD602C"/>
    <w:rsid w:val="00CD660A"/>
    <w:rsid w:val="00CD6F9E"/>
    <w:rsid w:val="00CE4EE7"/>
    <w:rsid w:val="00CE6F8C"/>
    <w:rsid w:val="00CF11BB"/>
    <w:rsid w:val="00CF1515"/>
    <w:rsid w:val="00CF4ABE"/>
    <w:rsid w:val="00CF6914"/>
    <w:rsid w:val="00CF6D3E"/>
    <w:rsid w:val="00D01A0D"/>
    <w:rsid w:val="00D01A80"/>
    <w:rsid w:val="00D12B5A"/>
    <w:rsid w:val="00D137FF"/>
    <w:rsid w:val="00D1518D"/>
    <w:rsid w:val="00D15426"/>
    <w:rsid w:val="00D15D07"/>
    <w:rsid w:val="00D15EEA"/>
    <w:rsid w:val="00D1683A"/>
    <w:rsid w:val="00D32A81"/>
    <w:rsid w:val="00D409D0"/>
    <w:rsid w:val="00D442CD"/>
    <w:rsid w:val="00D44BCE"/>
    <w:rsid w:val="00D475D6"/>
    <w:rsid w:val="00D60768"/>
    <w:rsid w:val="00D61386"/>
    <w:rsid w:val="00D639F3"/>
    <w:rsid w:val="00D75428"/>
    <w:rsid w:val="00D80B0B"/>
    <w:rsid w:val="00D81202"/>
    <w:rsid w:val="00D82E0F"/>
    <w:rsid w:val="00D84AD4"/>
    <w:rsid w:val="00D853B8"/>
    <w:rsid w:val="00D87FB2"/>
    <w:rsid w:val="00DA4C8A"/>
    <w:rsid w:val="00DC17DA"/>
    <w:rsid w:val="00DC3B7F"/>
    <w:rsid w:val="00DC5378"/>
    <w:rsid w:val="00DC63FC"/>
    <w:rsid w:val="00DC6734"/>
    <w:rsid w:val="00DD37F1"/>
    <w:rsid w:val="00DD5248"/>
    <w:rsid w:val="00DD6595"/>
    <w:rsid w:val="00DE7344"/>
    <w:rsid w:val="00DF0950"/>
    <w:rsid w:val="00DF50AF"/>
    <w:rsid w:val="00E1534A"/>
    <w:rsid w:val="00E15AFD"/>
    <w:rsid w:val="00E177F7"/>
    <w:rsid w:val="00E201D3"/>
    <w:rsid w:val="00E21DC5"/>
    <w:rsid w:val="00E21E29"/>
    <w:rsid w:val="00E21E56"/>
    <w:rsid w:val="00E359A8"/>
    <w:rsid w:val="00E42D6C"/>
    <w:rsid w:val="00E4327B"/>
    <w:rsid w:val="00E44592"/>
    <w:rsid w:val="00E45571"/>
    <w:rsid w:val="00E46A7E"/>
    <w:rsid w:val="00E471A7"/>
    <w:rsid w:val="00E50B32"/>
    <w:rsid w:val="00E54AD5"/>
    <w:rsid w:val="00E576E2"/>
    <w:rsid w:val="00E62BC5"/>
    <w:rsid w:val="00E63E93"/>
    <w:rsid w:val="00E65634"/>
    <w:rsid w:val="00E6747F"/>
    <w:rsid w:val="00E7119E"/>
    <w:rsid w:val="00E719CB"/>
    <w:rsid w:val="00E71CC7"/>
    <w:rsid w:val="00E75BA8"/>
    <w:rsid w:val="00E76033"/>
    <w:rsid w:val="00E8093A"/>
    <w:rsid w:val="00E81491"/>
    <w:rsid w:val="00E82C5A"/>
    <w:rsid w:val="00E84A79"/>
    <w:rsid w:val="00E863C5"/>
    <w:rsid w:val="00E8660D"/>
    <w:rsid w:val="00E93C9B"/>
    <w:rsid w:val="00EA178B"/>
    <w:rsid w:val="00EA5E99"/>
    <w:rsid w:val="00EA686C"/>
    <w:rsid w:val="00EB0619"/>
    <w:rsid w:val="00EB7115"/>
    <w:rsid w:val="00EC0858"/>
    <w:rsid w:val="00EC0FFB"/>
    <w:rsid w:val="00EC5AA6"/>
    <w:rsid w:val="00ED072A"/>
    <w:rsid w:val="00ED1198"/>
    <w:rsid w:val="00ED49F8"/>
    <w:rsid w:val="00ED4A7D"/>
    <w:rsid w:val="00ED4D9C"/>
    <w:rsid w:val="00ED62C8"/>
    <w:rsid w:val="00EE2220"/>
    <w:rsid w:val="00EE52D5"/>
    <w:rsid w:val="00EF2721"/>
    <w:rsid w:val="00EF5190"/>
    <w:rsid w:val="00EF7F15"/>
    <w:rsid w:val="00F0086A"/>
    <w:rsid w:val="00F0092F"/>
    <w:rsid w:val="00F02659"/>
    <w:rsid w:val="00F0378F"/>
    <w:rsid w:val="00F0587A"/>
    <w:rsid w:val="00F05AAE"/>
    <w:rsid w:val="00F07E20"/>
    <w:rsid w:val="00F150FB"/>
    <w:rsid w:val="00F17A5A"/>
    <w:rsid w:val="00F17B5A"/>
    <w:rsid w:val="00F20596"/>
    <w:rsid w:val="00F253B1"/>
    <w:rsid w:val="00F2777F"/>
    <w:rsid w:val="00F27D4F"/>
    <w:rsid w:val="00F3254C"/>
    <w:rsid w:val="00F442CA"/>
    <w:rsid w:val="00F44C29"/>
    <w:rsid w:val="00F4621C"/>
    <w:rsid w:val="00F51467"/>
    <w:rsid w:val="00F51B54"/>
    <w:rsid w:val="00F51F89"/>
    <w:rsid w:val="00F5348D"/>
    <w:rsid w:val="00F53713"/>
    <w:rsid w:val="00F660C1"/>
    <w:rsid w:val="00F71142"/>
    <w:rsid w:val="00F77517"/>
    <w:rsid w:val="00F77FFB"/>
    <w:rsid w:val="00F817FB"/>
    <w:rsid w:val="00F83745"/>
    <w:rsid w:val="00F86F47"/>
    <w:rsid w:val="00F8777F"/>
    <w:rsid w:val="00F92DEE"/>
    <w:rsid w:val="00FA17A6"/>
    <w:rsid w:val="00FA17D3"/>
    <w:rsid w:val="00FA1E64"/>
    <w:rsid w:val="00FA542E"/>
    <w:rsid w:val="00FA5C10"/>
    <w:rsid w:val="00FB0851"/>
    <w:rsid w:val="00FB50BB"/>
    <w:rsid w:val="00FB686D"/>
    <w:rsid w:val="00FB7CF6"/>
    <w:rsid w:val="00FC0DA1"/>
    <w:rsid w:val="00FC20E5"/>
    <w:rsid w:val="00FC2161"/>
    <w:rsid w:val="00FC2AA6"/>
    <w:rsid w:val="00FC4CED"/>
    <w:rsid w:val="00FC508B"/>
    <w:rsid w:val="00FC5EB6"/>
    <w:rsid w:val="00FD5B83"/>
    <w:rsid w:val="00FD6068"/>
    <w:rsid w:val="00FE4587"/>
    <w:rsid w:val="00FE4BC9"/>
    <w:rsid w:val="00FE4FFA"/>
    <w:rsid w:val="00FE5460"/>
    <w:rsid w:val="00FE7E54"/>
    <w:rsid w:val="00FF01D0"/>
    <w:rsid w:val="00FF0DF5"/>
    <w:rsid w:val="00FF6645"/>
    <w:rsid w:val="00FF69CD"/>
    <w:rsid w:val="00FF6E6B"/>
    <w:rsid w:val="0AD50FA4"/>
    <w:rsid w:val="18D2FAF6"/>
    <w:rsid w:val="1BFA9DA7"/>
    <w:rsid w:val="1C7BE559"/>
    <w:rsid w:val="253286D2"/>
    <w:rsid w:val="3249DEC4"/>
    <w:rsid w:val="361C4896"/>
    <w:rsid w:val="369E978C"/>
    <w:rsid w:val="40989247"/>
    <w:rsid w:val="654002B2"/>
    <w:rsid w:val="65FB8770"/>
    <w:rsid w:val="6710FAD2"/>
    <w:rsid w:val="6D5C5697"/>
    <w:rsid w:val="729CD0F4"/>
    <w:rsid w:val="759B3459"/>
    <w:rsid w:val="777BE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C4D145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1"/>
        <w:szCs w:val="21"/>
        <w:lang w:val="de-CH" w:eastAsia="en-US" w:bidi="ar-SA"/>
        <w14:ligatures w14:val="standardContextual"/>
      </w:rPr>
    </w:rPrDefault>
    <w:pPrDefault>
      <w:pPr>
        <w:spacing w:line="24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29" w:unhideWhenUsed="1"/>
    <w:lsdException w:name="footnote text" w:uiPriority="92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2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3" w:unhideWhenUsed="1"/>
    <w:lsdException w:name="endnote text" w:semiHidden="1" w:uiPriority="93" w:unhideWhenUsed="1"/>
    <w:lsdException w:name="table of authorities" w:semiHidden="1" w:uiPriority="41" w:unhideWhenUsed="1"/>
    <w:lsdException w:name="macro" w:semiHidden="1" w:uiPriority="29" w:unhideWhenUsed="1"/>
    <w:lsdException w:name="toa heading" w:semiHidden="1" w:uiPriority="41" w:unhideWhenUsed="1"/>
    <w:lsdException w:name="List" w:semiHidden="1"/>
    <w:lsdException w:name="List Bullet" w:uiPriority="90"/>
    <w:lsdException w:name="List Number" w:uiPriority="9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90"/>
    <w:lsdException w:name="List Bullet 3" w:uiPriority="90"/>
    <w:lsdException w:name="List Bullet 4" w:uiPriority="90"/>
    <w:lsdException w:name="List Bullet 5" w:uiPriority="90"/>
    <w:lsdException w:name="List Number 2" w:uiPriority="91"/>
    <w:lsdException w:name="List Number 3" w:uiPriority="91"/>
    <w:lsdException w:name="List Number 4" w:uiPriority="91"/>
    <w:lsdException w:name="List Number 5" w:uiPriority="9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 w:uiPriority="92"/>
    <w:lsdException w:name="Body Text 2" w:semiHidden="1"/>
    <w:lsdException w:name="Body Text 3" w:semiHidden="1" w:uiPriority="85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/>
    <w:lsdException w:name="Book Title" w:semiHidden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F69CD"/>
    <w:rPr>
      <w:kern w:val="0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E5460"/>
    <w:pPr>
      <w:keepNext/>
      <w:keepLines/>
      <w:numPr>
        <w:numId w:val="19"/>
      </w:numPr>
      <w:spacing w:before="360" w:after="20"/>
      <w:contextualSpacing/>
      <w:outlineLvl w:val="0"/>
    </w:pPr>
    <w:rPr>
      <w:rFonts w:asciiTheme="majorHAnsi" w:eastAsiaTheme="majorEastAsia" w:hAnsiTheme="majorHAnsi" w:cstheme="majorBidi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E5460"/>
    <w:pPr>
      <w:keepNext/>
      <w:keepLines/>
      <w:numPr>
        <w:ilvl w:val="1"/>
        <w:numId w:val="19"/>
      </w:numPr>
      <w:spacing w:before="240"/>
      <w:outlineLvl w:val="1"/>
    </w:pPr>
    <w:rPr>
      <w:rFonts w:asciiTheme="majorHAnsi" w:eastAsiaTheme="majorEastAsia" w:hAnsiTheme="majorHAnsi" w:cstheme="majorBidi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E5460"/>
    <w:pPr>
      <w:keepNext/>
      <w:keepLines/>
      <w:numPr>
        <w:ilvl w:val="2"/>
        <w:numId w:val="19"/>
      </w:numPr>
      <w:spacing w:before="248"/>
      <w:outlineLvl w:val="2"/>
    </w:pPr>
    <w:rPr>
      <w:rFonts w:asciiTheme="majorHAnsi" w:eastAsiaTheme="majorEastAsia" w:hAnsiTheme="majorHAnsi" w:cstheme="majorBidi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FE5460"/>
    <w:pPr>
      <w:keepNext/>
      <w:keepLines/>
      <w:numPr>
        <w:ilvl w:val="3"/>
        <w:numId w:val="19"/>
      </w:numPr>
      <w:spacing w:before="240"/>
      <w:outlineLvl w:val="3"/>
    </w:pPr>
    <w:rPr>
      <w:rFonts w:eastAsiaTheme="majorEastAsia" w:cstheme="majorBidi"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rsid w:val="00FE5460"/>
    <w:pPr>
      <w:keepNext/>
      <w:keepLines/>
      <w:numPr>
        <w:ilvl w:val="4"/>
        <w:numId w:val="19"/>
      </w:numPr>
      <w:spacing w:before="240"/>
      <w:outlineLvl w:val="4"/>
    </w:pPr>
    <w:rPr>
      <w:rFonts w:eastAsiaTheme="majorEastAsia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186700"/>
    <w:pPr>
      <w:keepNext/>
      <w:keepLines/>
      <w:spacing w:before="240"/>
      <w:outlineLvl w:val="5"/>
    </w:pPr>
    <w:rPr>
      <w:rFonts w:eastAsiaTheme="majorEastAsia" w:cstheme="majorBidi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186700"/>
    <w:pPr>
      <w:keepNext/>
      <w:keepLines/>
      <w:spacing w:before="240"/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186700"/>
    <w:pPr>
      <w:keepNext/>
      <w:keepLines/>
      <w:spacing w:before="240"/>
      <w:outlineLvl w:val="7"/>
    </w:pPr>
    <w:rPr>
      <w:rFonts w:eastAsiaTheme="majorEastAsia" w:cstheme="majorBidi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186700"/>
    <w:pPr>
      <w:keepNext/>
      <w:keepLines/>
      <w:spacing w:before="240"/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E2926"/>
    <w:rPr>
      <w:rFonts w:asciiTheme="majorHAnsi" w:eastAsiaTheme="majorEastAsia" w:hAnsiTheme="majorHAnsi" w:cstheme="majorBidi"/>
      <w:kern w:val="0"/>
      <w:szCs w:val="32"/>
    </w:rPr>
  </w:style>
  <w:style w:type="paragraph" w:styleId="Kopfzeile">
    <w:name w:val="header"/>
    <w:basedOn w:val="Standard"/>
    <w:link w:val="KopfzeileZchn"/>
    <w:uiPriority w:val="82"/>
    <w:semiHidden/>
    <w:rsid w:val="00FC508B"/>
    <w:pPr>
      <w:spacing w:line="259" w:lineRule="auto"/>
    </w:pPr>
    <w:rPr>
      <w:sz w:val="16"/>
    </w:rPr>
  </w:style>
  <w:style w:type="character" w:customStyle="1" w:styleId="KopfzeileZchn">
    <w:name w:val="Kopfzeile Zchn"/>
    <w:basedOn w:val="Absatz-Standardschriftart"/>
    <w:link w:val="Kopfzeile"/>
    <w:uiPriority w:val="82"/>
    <w:semiHidden/>
    <w:rsid w:val="000773B7"/>
    <w:rPr>
      <w:kern w:val="0"/>
      <w:sz w:val="16"/>
    </w:rPr>
  </w:style>
  <w:style w:type="paragraph" w:styleId="Fuzeile">
    <w:name w:val="footer"/>
    <w:basedOn w:val="Standard"/>
    <w:link w:val="FuzeileZchn"/>
    <w:uiPriority w:val="83"/>
    <w:semiHidden/>
    <w:rsid w:val="00FC508B"/>
    <w:pPr>
      <w:spacing w:line="259" w:lineRule="auto"/>
    </w:pPr>
    <w:rPr>
      <w:sz w:val="16"/>
    </w:rPr>
  </w:style>
  <w:style w:type="character" w:customStyle="1" w:styleId="FuzeileZchn">
    <w:name w:val="Fußzeile Zchn"/>
    <w:basedOn w:val="Absatz-Standardschriftart"/>
    <w:link w:val="Fuzeile"/>
    <w:uiPriority w:val="83"/>
    <w:semiHidden/>
    <w:rsid w:val="000773B7"/>
    <w:rPr>
      <w:kern w:val="0"/>
      <w:sz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E2926"/>
    <w:rPr>
      <w:rFonts w:asciiTheme="majorHAnsi" w:eastAsiaTheme="majorEastAsia" w:hAnsiTheme="majorHAnsi" w:cstheme="majorBidi"/>
      <w:kern w:val="0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E2926"/>
    <w:rPr>
      <w:rFonts w:asciiTheme="majorHAnsi" w:eastAsiaTheme="majorEastAsia" w:hAnsiTheme="majorHAnsi" w:cstheme="majorBidi"/>
      <w:kern w:val="0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E2926"/>
    <w:rPr>
      <w:rFonts w:eastAsiaTheme="majorEastAsia" w:cstheme="majorBidi"/>
      <w:iCs/>
      <w:kern w:val="0"/>
    </w:rPr>
  </w:style>
  <w:style w:type="character" w:styleId="Hyperlink">
    <w:name w:val="Hyperlink"/>
    <w:basedOn w:val="Absatz-Standardschriftart"/>
    <w:uiPriority w:val="99"/>
    <w:rsid w:val="00536D7E"/>
    <w:rPr>
      <w:color w:val="000000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36D7E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rsid w:val="00536D7E"/>
    <w:rPr>
      <w:color w:val="000000" w:themeColor="followedHyperlink"/>
      <w:u w:val="singl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B518D"/>
    <w:rPr>
      <w:rFonts w:eastAsiaTheme="majorEastAsia" w:cstheme="majorBidi"/>
      <w:iCs/>
      <w:kern w:val="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B518D"/>
    <w:rPr>
      <w:rFonts w:eastAsiaTheme="majorEastAsia" w:cstheme="majorBidi"/>
      <w:iCs/>
      <w:kern w:val="0"/>
    </w:rPr>
  </w:style>
  <w:style w:type="paragraph" w:styleId="Literaturverzeichnis">
    <w:name w:val="Bibliography"/>
    <w:basedOn w:val="Standard"/>
    <w:next w:val="Standard"/>
    <w:uiPriority w:val="41"/>
    <w:semiHidden/>
    <w:unhideWhenUsed/>
    <w:rsid w:val="00536D7E"/>
  </w:style>
  <w:style w:type="paragraph" w:customStyle="1" w:styleId="Kopfzeileausgeblendet">
    <w:name w:val="Kopfzeile: ausgeblendet"/>
    <w:basedOn w:val="Standard"/>
    <w:uiPriority w:val="81"/>
    <w:semiHidden/>
    <w:rsid w:val="004062E2"/>
    <w:pPr>
      <w:framePr w:w="851" w:h="454" w:hRule="exact" w:wrap="around" w:vAnchor="page" w:hAnchor="page" w:x="1" w:yAlign="top" w:anchorLock="1"/>
      <w:spacing w:before="120" w:line="240" w:lineRule="auto"/>
      <w:ind w:left="170"/>
    </w:pPr>
    <w:rPr>
      <w:vanish/>
      <w:color w:val="B79EC6" w:themeColor="text2" w:themeTint="99"/>
      <w:sz w:val="16"/>
    </w:rPr>
  </w:style>
  <w:style w:type="paragraph" w:styleId="Titel">
    <w:name w:val="Title"/>
    <w:basedOn w:val="Standard"/>
    <w:next w:val="Standard"/>
    <w:link w:val="TitelZchn"/>
    <w:uiPriority w:val="10"/>
    <w:semiHidden/>
    <w:rsid w:val="00186700"/>
    <w:pPr>
      <w:spacing w:before="240" w:after="240"/>
    </w:pPr>
    <w:rPr>
      <w:rFonts w:asciiTheme="majorHAnsi" w:eastAsiaTheme="majorEastAsia" w:hAnsiTheme="majorHAnsi" w:cstheme="majorBidi"/>
      <w:sz w:val="32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0773B7"/>
    <w:rPr>
      <w:rFonts w:asciiTheme="majorHAnsi" w:eastAsiaTheme="majorEastAsia" w:hAnsiTheme="majorHAnsi" w:cstheme="majorBidi"/>
      <w:kern w:val="0"/>
      <w:sz w:val="32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semiHidden/>
    <w:rsid w:val="00BB080E"/>
    <w:pPr>
      <w:numPr>
        <w:ilvl w:val="1"/>
      </w:numPr>
      <w:spacing w:before="240"/>
    </w:pPr>
    <w:rPr>
      <w:rFonts w:asciiTheme="majorHAnsi" w:eastAsiaTheme="minorEastAsia" w:hAnsiTheme="majorHAnsi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89778C"/>
    <w:rPr>
      <w:rFonts w:asciiTheme="majorHAnsi" w:eastAsiaTheme="minorEastAsia" w:hAnsiTheme="majorHAnsi"/>
      <w:kern w:val="0"/>
      <w:szCs w:val="22"/>
    </w:rPr>
  </w:style>
  <w:style w:type="paragraph" w:customStyle="1" w:styleId="HERMESKTZH">
    <w:name w:val="****** HERMES (KTZH) ******"/>
    <w:basedOn w:val="Standard"/>
    <w:next w:val="Standard"/>
    <w:uiPriority w:val="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BERSCHRIFTEN">
    <w:name w:val="****** ÜBERSCHRIFTEN ******"/>
    <w:basedOn w:val="Standard"/>
    <w:next w:val="Standard"/>
    <w:uiPriority w:val="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TEXT">
    <w:name w:val="****** TEXT ******"/>
    <w:basedOn w:val="Standard"/>
    <w:next w:val="Standard"/>
    <w:uiPriority w:val="14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VERZEICHNIS">
    <w:name w:val="****** VERZEICHNIS ******"/>
    <w:basedOn w:val="Standard"/>
    <w:next w:val="Standard"/>
    <w:uiPriority w:val="3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LAYOUT">
    <w:name w:val="****** LAYOUT ******"/>
    <w:basedOn w:val="Standard"/>
    <w:next w:val="Standard"/>
    <w:uiPriority w:val="7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DIVERSES">
    <w:name w:val="****** DIVERSES ******"/>
    <w:basedOn w:val="Standard"/>
    <w:uiPriority w:val="89"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HERMESOriginal">
    <w:name w:val="****** HERMES (Original) ******"/>
    <w:basedOn w:val="Standard"/>
    <w:next w:val="Standard"/>
    <w:uiPriority w:val="86"/>
    <w:semiHidden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styleId="Umschlagadresse">
    <w:name w:val="envelope address"/>
    <w:basedOn w:val="Standard"/>
    <w:uiPriority w:val="99"/>
    <w:semiHidden/>
    <w:rsid w:val="00704A56"/>
    <w:pPr>
      <w:framePr w:w="4320" w:h="2160" w:hRule="exact" w:hSpace="141" w:wrap="auto" w:hAnchor="page" w:xAlign="center" w:yAlign="bottom"/>
      <w:spacing w:line="240" w:lineRule="auto"/>
      <w:ind w:left="1"/>
    </w:pPr>
    <w:rPr>
      <w:rFonts w:eastAsiaTheme="majorEastAsia" w:cstheme="majorBidi"/>
      <w:szCs w:val="24"/>
    </w:rPr>
  </w:style>
  <w:style w:type="paragraph" w:styleId="Umschlagabsenderadresse">
    <w:name w:val="envelope return"/>
    <w:basedOn w:val="Standard"/>
    <w:uiPriority w:val="99"/>
    <w:semiHidden/>
    <w:rsid w:val="00704A56"/>
    <w:pPr>
      <w:spacing w:line="240" w:lineRule="auto"/>
    </w:pPr>
    <w:rPr>
      <w:rFonts w:eastAsiaTheme="majorEastAsia" w:cstheme="majorBidi"/>
      <w:sz w:val="16"/>
      <w:szCs w:val="20"/>
    </w:rPr>
  </w:style>
  <w:style w:type="character" w:styleId="Platzhaltertext">
    <w:name w:val="Placeholder Text"/>
    <w:basedOn w:val="Absatz-Standardschriftart"/>
    <w:uiPriority w:val="99"/>
    <w:semiHidden/>
    <w:rsid w:val="00704A56"/>
    <w:rPr>
      <w:color w:val="auto"/>
      <w:bdr w:val="none" w:sz="0" w:space="0" w:color="auto"/>
      <w:shd w:val="clear" w:color="auto" w:fill="BEE6FF" w:themeFill="accent1" w:themeFillTint="33"/>
    </w:rPr>
  </w:style>
  <w:style w:type="paragraph" w:styleId="Blocktext">
    <w:name w:val="Block Text"/>
    <w:basedOn w:val="Standard"/>
    <w:uiPriority w:val="99"/>
    <w:semiHidden/>
    <w:rsid w:val="00A91F16"/>
    <w:pPr>
      <w:pBdr>
        <w:top w:val="single" w:sz="2" w:space="11" w:color="auto"/>
        <w:left w:val="single" w:sz="2" w:space="21" w:color="auto"/>
        <w:bottom w:val="single" w:sz="2" w:space="12" w:color="auto"/>
        <w:right w:val="single" w:sz="2" w:space="21" w:color="auto"/>
      </w:pBdr>
      <w:spacing w:before="240" w:after="240"/>
      <w:ind w:left="425" w:right="425"/>
      <w:contextualSpacing/>
    </w:pPr>
    <w:rPr>
      <w:rFonts w:eastAsiaTheme="minorEastAsia"/>
      <w:iCs/>
    </w:rPr>
  </w:style>
  <w:style w:type="paragraph" w:styleId="IntensivesZitat">
    <w:name w:val="Intense Quote"/>
    <w:basedOn w:val="Standard"/>
    <w:next w:val="Standard"/>
    <w:link w:val="IntensivesZitatZchn"/>
    <w:uiPriority w:val="99"/>
    <w:semiHidden/>
    <w:rsid w:val="00704A56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99"/>
    <w:semiHidden/>
    <w:rsid w:val="00704A56"/>
    <w:rPr>
      <w:iCs/>
    </w:rPr>
  </w:style>
  <w:style w:type="character" w:styleId="SchwacheHervorhebung">
    <w:name w:val="Subtle Emphasis"/>
    <w:aliases w:val="8pt."/>
    <w:basedOn w:val="Absatz-Standardschriftart"/>
    <w:uiPriority w:val="19"/>
    <w:semiHidden/>
    <w:rsid w:val="00743BDA"/>
    <w:rPr>
      <w:rFonts w:asciiTheme="majorHAnsi" w:hAnsiTheme="majorHAnsi"/>
      <w:i w:val="0"/>
      <w:iCs/>
      <w:color w:val="auto"/>
      <w:sz w:val="16"/>
    </w:rPr>
  </w:style>
  <w:style w:type="paragraph" w:styleId="RGV-berschrift">
    <w:name w:val="toa heading"/>
    <w:basedOn w:val="Standard"/>
    <w:next w:val="Standard"/>
    <w:uiPriority w:val="41"/>
    <w:semiHidden/>
    <w:unhideWhenUsed/>
    <w:rsid w:val="00704A56"/>
    <w:pPr>
      <w:spacing w:before="240" w:after="20"/>
    </w:pPr>
    <w:rPr>
      <w:rFonts w:asciiTheme="majorHAnsi" w:eastAsiaTheme="majorEastAsia" w:hAnsiTheme="majorHAnsi" w:cstheme="majorBidi"/>
      <w:bCs/>
      <w:szCs w:val="24"/>
    </w:rPr>
  </w:style>
  <w:style w:type="character" w:styleId="Buchtitel">
    <w:name w:val="Book Title"/>
    <w:basedOn w:val="Absatz-Standardschriftart"/>
    <w:uiPriority w:val="99"/>
    <w:semiHidden/>
    <w:rsid w:val="00704A56"/>
    <w:rPr>
      <w:b w:val="0"/>
      <w:bCs/>
      <w:i w:val="0"/>
      <w:iCs/>
      <w:spacing w:val="0"/>
      <w:kern w:val="0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704A56"/>
    <w:pPr>
      <w:spacing w:line="240" w:lineRule="auto"/>
      <w:ind w:left="210" w:hanging="21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704A56"/>
    <w:pPr>
      <w:spacing w:before="240"/>
    </w:pPr>
    <w:rPr>
      <w:rFonts w:asciiTheme="majorHAnsi" w:eastAsiaTheme="majorEastAsia" w:hAnsiTheme="majorHAnsi" w:cstheme="majorBidi"/>
      <w:bCs/>
    </w:rPr>
  </w:style>
  <w:style w:type="paragraph" w:styleId="Inhaltsverzeichnisberschrift">
    <w:name w:val="TOC Heading"/>
    <w:basedOn w:val="Standard"/>
    <w:next w:val="Standard"/>
    <w:uiPriority w:val="39"/>
    <w:qFormat/>
    <w:rsid w:val="00E21DC5"/>
    <w:pPr>
      <w:spacing w:after="60"/>
      <w:contextualSpacing/>
    </w:pPr>
    <w:rPr>
      <w:rFonts w:asciiTheme="majorHAnsi" w:hAnsiTheme="majorHAnsi"/>
    </w:rPr>
  </w:style>
  <w:style w:type="character" w:styleId="Hervorhebung">
    <w:name w:val="Emphasis"/>
    <w:aliases w:val="9.5 pt."/>
    <w:basedOn w:val="Absatz-Standardschriftart"/>
    <w:uiPriority w:val="20"/>
    <w:qFormat/>
    <w:rsid w:val="00FE7E54"/>
    <w:rPr>
      <w:rFonts w:asciiTheme="majorHAnsi" w:hAnsiTheme="majorHAnsi"/>
      <w:i w:val="0"/>
      <w:iCs/>
      <w:sz w:val="19"/>
    </w:rPr>
  </w:style>
  <w:style w:type="paragraph" w:styleId="Makrotext">
    <w:name w:val="macro"/>
    <w:link w:val="MakrotextZchn"/>
    <w:uiPriority w:val="29"/>
    <w:semiHidden/>
    <w:rsid w:val="00704A5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29"/>
    <w:semiHidden/>
    <w:rsid w:val="00864688"/>
    <w:rPr>
      <w:rFonts w:ascii="Consolas" w:hAnsi="Consolas"/>
      <w:sz w:val="20"/>
      <w:szCs w:val="20"/>
    </w:rPr>
  </w:style>
  <w:style w:type="character" w:styleId="IntensiveHervorhebung">
    <w:name w:val="Intense Emphasis"/>
    <w:aliases w:val="10.5 pt"/>
    <w:basedOn w:val="Absatz-Standardschriftart"/>
    <w:uiPriority w:val="21"/>
    <w:qFormat/>
    <w:rsid w:val="00704A56"/>
    <w:rPr>
      <w:rFonts w:asciiTheme="majorHAnsi" w:hAnsiTheme="majorHAnsi"/>
      <w:i w:val="0"/>
      <w:iCs/>
      <w:color w:val="auto"/>
    </w:rPr>
  </w:style>
  <w:style w:type="character" w:styleId="SchwacherVerweis">
    <w:name w:val="Subtle Reference"/>
    <w:basedOn w:val="Absatz-Standardschriftart"/>
    <w:uiPriority w:val="31"/>
    <w:qFormat/>
    <w:rsid w:val="00704A56"/>
    <w:rPr>
      <w:caps w:val="0"/>
      <w:smallCaps w:val="0"/>
      <w:color w:val="auto"/>
      <w:kern w:val="0"/>
      <w:u w:val="single"/>
    </w:rPr>
  </w:style>
  <w:style w:type="character" w:styleId="IntensiverVerweis">
    <w:name w:val="Intense Reference"/>
    <w:basedOn w:val="Absatz-Standardschriftart"/>
    <w:uiPriority w:val="32"/>
    <w:semiHidden/>
    <w:rsid w:val="00927947"/>
    <w:rPr>
      <w:rFonts w:asciiTheme="majorHAnsi" w:hAnsiTheme="majorHAnsi"/>
      <w:b w:val="0"/>
      <w:bCs/>
      <w:caps w:val="0"/>
      <w:smallCaps w:val="0"/>
      <w:color w:val="auto"/>
      <w:kern w:val="0"/>
      <w:sz w:val="18"/>
      <w:u w:val="single"/>
    </w:rPr>
  </w:style>
  <w:style w:type="paragraph" w:styleId="Beschriftung">
    <w:name w:val="caption"/>
    <w:basedOn w:val="Standard"/>
    <w:next w:val="Standard"/>
    <w:uiPriority w:val="35"/>
    <w:qFormat/>
    <w:rsid w:val="00293395"/>
    <w:pPr>
      <w:tabs>
        <w:tab w:val="left" w:pos="1276"/>
      </w:tabs>
      <w:spacing w:before="120" w:after="240" w:line="259" w:lineRule="auto"/>
    </w:pPr>
    <w:rPr>
      <w:b/>
      <w:iCs/>
      <w:sz w:val="16"/>
      <w:szCs w:val="18"/>
    </w:rPr>
  </w:style>
  <w:style w:type="paragraph" w:customStyle="1" w:styleId="Absatz">
    <w:name w:val="Absatz"/>
    <w:basedOn w:val="HermesOriginalStandard"/>
    <w:next w:val="Standard"/>
    <w:uiPriority w:val="87"/>
    <w:semiHidden/>
    <w:rsid w:val="008542E2"/>
  </w:style>
  <w:style w:type="paragraph" w:customStyle="1" w:styleId="Absatz0Pt">
    <w:name w:val="Absatz 0Pt."/>
    <w:basedOn w:val="HermesOriginalStandard"/>
    <w:next w:val="Standard"/>
    <w:uiPriority w:val="87"/>
    <w:semiHidden/>
    <w:rsid w:val="008542E2"/>
  </w:style>
  <w:style w:type="paragraph" w:customStyle="1" w:styleId="Default">
    <w:name w:val="Default"/>
    <w:basedOn w:val="HermesOriginalStandard"/>
    <w:next w:val="Standard"/>
    <w:uiPriority w:val="87"/>
    <w:semiHidden/>
    <w:rsid w:val="008542E2"/>
  </w:style>
  <w:style w:type="paragraph" w:customStyle="1" w:styleId="TextCDB">
    <w:name w:val="Text_CDB"/>
    <w:basedOn w:val="HermesOriginalStandard"/>
    <w:next w:val="Standard"/>
    <w:uiPriority w:val="87"/>
    <w:semiHidden/>
    <w:rsid w:val="00844DEF"/>
    <w:rPr>
      <w:color w:val="C00000"/>
    </w:rPr>
  </w:style>
  <w:style w:type="paragraph" w:customStyle="1" w:styleId="Inhaltsverzeichnis12">
    <w:name w:val="Inhaltsverzeichnis 12"/>
    <w:basedOn w:val="HermesOriginalStandard"/>
    <w:next w:val="Standard"/>
    <w:uiPriority w:val="87"/>
    <w:semiHidden/>
    <w:rsid w:val="006F6467"/>
  </w:style>
  <w:style w:type="paragraph" w:customStyle="1" w:styleId="Titel-Projektbezeichnung1">
    <w:name w:val="Titel-Projektbezeichnung 1"/>
    <w:basedOn w:val="HermesOriginalStandard"/>
    <w:next w:val="Standard"/>
    <w:uiPriority w:val="87"/>
    <w:semiHidden/>
    <w:rsid w:val="008542E2"/>
  </w:style>
  <w:style w:type="paragraph" w:customStyle="1" w:styleId="Titel-Projektbezeichnung2">
    <w:name w:val="Titel-Projektbezeichnung 2"/>
    <w:basedOn w:val="HermesOriginalStandard"/>
    <w:next w:val="Standard"/>
    <w:uiPriority w:val="87"/>
    <w:semiHidden/>
    <w:rsid w:val="008542E2"/>
  </w:style>
  <w:style w:type="paragraph" w:customStyle="1" w:styleId="HERMESH5alte-Version">
    <w:name w:val="****** HERMES (H5 alte-Version) ******"/>
    <w:basedOn w:val="Standard"/>
    <w:next w:val="Standard"/>
    <w:uiPriority w:val="84"/>
    <w:semiHidden/>
    <w:rsid w:val="00625FA2"/>
    <w:pPr>
      <w:spacing w:line="240" w:lineRule="auto"/>
      <w:jc w:val="center"/>
    </w:pPr>
    <w:rPr>
      <w:color w:val="885EA0" w:themeColor="text2"/>
      <w:sz w:val="16"/>
    </w:rPr>
  </w:style>
  <w:style w:type="character" w:customStyle="1" w:styleId="Absatz-StandardschriftartKTZH">
    <w:name w:val="Absatz-Standardschriftart: KTZH"/>
    <w:basedOn w:val="Absatz-Standardschriftart"/>
    <w:uiPriority w:val="1"/>
    <w:qFormat/>
    <w:rsid w:val="00625FA2"/>
  </w:style>
  <w:style w:type="paragraph" w:customStyle="1" w:styleId="H5Grafikeinfgen">
    <w:name w:val="H5 Grafik einfügen"/>
    <w:basedOn w:val="H5-Standard"/>
    <w:next w:val="Standard"/>
    <w:uiPriority w:val="85"/>
    <w:semiHidden/>
    <w:rsid w:val="006F6467"/>
    <w:pPr>
      <w:spacing w:line="240" w:lineRule="auto"/>
    </w:pPr>
  </w:style>
  <w:style w:type="paragraph" w:customStyle="1" w:styleId="H5Text105linksbndig">
    <w:name w:val="H5 Text 10.5 linksbündig"/>
    <w:basedOn w:val="H5-Standard"/>
    <w:next w:val="Standard"/>
    <w:link w:val="H5Text105linksbndigZchn"/>
    <w:uiPriority w:val="85"/>
    <w:semiHidden/>
    <w:rsid w:val="00E82C5A"/>
  </w:style>
  <w:style w:type="paragraph" w:customStyle="1" w:styleId="H5Kopftitel">
    <w:name w:val="H5 Kopftitel"/>
    <w:basedOn w:val="H5-Standard"/>
    <w:next w:val="Standard"/>
    <w:uiPriority w:val="85"/>
    <w:semiHidden/>
    <w:rsid w:val="006F6467"/>
  </w:style>
  <w:style w:type="paragraph" w:customStyle="1" w:styleId="H5Listeabc">
    <w:name w:val="H5 Liste a b c"/>
    <w:basedOn w:val="H5-Standard"/>
    <w:next w:val="Standard"/>
    <w:uiPriority w:val="85"/>
    <w:semiHidden/>
    <w:rsid w:val="006F6467"/>
  </w:style>
  <w:style w:type="paragraph" w:customStyle="1" w:styleId="H5ListeBindestrich">
    <w:name w:val="H5 Liste Bindestrich"/>
    <w:basedOn w:val="H5-Standard"/>
    <w:next w:val="Standard"/>
    <w:uiPriority w:val="85"/>
    <w:semiHidden/>
    <w:rsid w:val="006F6467"/>
  </w:style>
  <w:style w:type="paragraph" w:customStyle="1" w:styleId="H5ListeNummernArabisch">
    <w:name w:val="H5 Liste Nummern Arabisch"/>
    <w:basedOn w:val="H5-Standard"/>
    <w:next w:val="Standard"/>
    <w:uiPriority w:val="85"/>
    <w:semiHidden/>
    <w:rsid w:val="006F6467"/>
  </w:style>
  <w:style w:type="paragraph" w:customStyle="1" w:styleId="H5Projekttitel">
    <w:name w:val="H5 Projekttitel"/>
    <w:basedOn w:val="H5-Standard"/>
    <w:next w:val="Standard"/>
    <w:uiPriority w:val="85"/>
    <w:semiHidden/>
    <w:rsid w:val="006F6467"/>
  </w:style>
  <w:style w:type="paragraph" w:customStyle="1" w:styleId="H5Text105bold">
    <w:name w:val="H5 Text 10.5 bold"/>
    <w:basedOn w:val="H5-Standard"/>
    <w:next w:val="Standard"/>
    <w:link w:val="H5Text105boldZchn"/>
    <w:uiPriority w:val="85"/>
    <w:semiHidden/>
    <w:rsid w:val="006F6467"/>
  </w:style>
  <w:style w:type="paragraph" w:customStyle="1" w:styleId="H5Text105rechtsbndig">
    <w:name w:val="H5 Text 10.5 rechtsbündig"/>
    <w:basedOn w:val="H5-Standard"/>
    <w:next w:val="Standard"/>
    <w:uiPriority w:val="85"/>
    <w:semiHidden/>
    <w:rsid w:val="006F6467"/>
  </w:style>
  <w:style w:type="character" w:customStyle="1" w:styleId="H5Text105linksbndigZchn">
    <w:name w:val="H5 Text 10.5 linksbündig Zchn"/>
    <w:basedOn w:val="Absatz-Standardschriftart"/>
    <w:link w:val="H5Text105linksbndig"/>
    <w:uiPriority w:val="85"/>
    <w:semiHidden/>
    <w:rsid w:val="00E82C5A"/>
    <w:rPr>
      <w:noProof/>
      <w:color w:val="C00000"/>
      <w:kern w:val="0"/>
    </w:rPr>
  </w:style>
  <w:style w:type="character" w:customStyle="1" w:styleId="H5Text105boldZchn">
    <w:name w:val="H5 Text 10.5 bold Zchn"/>
    <w:basedOn w:val="H5Text105linksbndigZchn"/>
    <w:link w:val="H5Text105bold"/>
    <w:uiPriority w:val="85"/>
    <w:semiHidden/>
    <w:rsid w:val="0008702C"/>
    <w:rPr>
      <w:noProof/>
      <w:color w:val="7030A0"/>
      <w:kern w:val="0"/>
    </w:rPr>
  </w:style>
  <w:style w:type="paragraph" w:customStyle="1" w:styleId="TabHngend075cmKTZH">
    <w:name w:val="Tab+Hängend 0.75 cm: KTZH"/>
    <w:basedOn w:val="Standard"/>
    <w:uiPriority w:val="17"/>
    <w:rsid w:val="008F1CCD"/>
    <w:pPr>
      <w:tabs>
        <w:tab w:val="left" w:pos="425"/>
      </w:tabs>
      <w:spacing w:before="120"/>
      <w:ind w:left="425" w:hanging="425"/>
    </w:pPr>
  </w:style>
  <w:style w:type="paragraph" w:customStyle="1" w:styleId="H5Text8ptrechtsbndig">
    <w:name w:val="H5 Text 8pt rechtsbündig"/>
    <w:basedOn w:val="H5-Standard"/>
    <w:next w:val="Standard"/>
    <w:uiPriority w:val="85"/>
    <w:semiHidden/>
    <w:rsid w:val="006F6467"/>
  </w:style>
  <w:style w:type="paragraph" w:customStyle="1" w:styleId="H5Zwischentitel105">
    <w:name w:val="H5 Zwischentitel 10.5"/>
    <w:basedOn w:val="H5-Standard"/>
    <w:next w:val="Standard"/>
    <w:uiPriority w:val="85"/>
    <w:semiHidden/>
    <w:qFormat/>
    <w:rsid w:val="006F6467"/>
  </w:style>
  <w:style w:type="paragraph" w:styleId="Aufzhlungszeichen">
    <w:name w:val="List Bullet"/>
    <w:basedOn w:val="Standard"/>
    <w:uiPriority w:val="90"/>
    <w:semiHidden/>
    <w:rsid w:val="00DD5248"/>
    <w:pPr>
      <w:numPr>
        <w:numId w:val="1"/>
      </w:numPr>
      <w:tabs>
        <w:tab w:val="left" w:pos="425"/>
      </w:tabs>
      <w:contextualSpacing/>
    </w:pPr>
  </w:style>
  <w:style w:type="paragraph" w:styleId="Listennummer">
    <w:name w:val="List Number"/>
    <w:basedOn w:val="Standard"/>
    <w:uiPriority w:val="91"/>
    <w:semiHidden/>
    <w:rsid w:val="00497EF1"/>
    <w:pPr>
      <w:numPr>
        <w:numId w:val="6"/>
      </w:numPr>
      <w:tabs>
        <w:tab w:val="left" w:pos="425"/>
      </w:tabs>
      <w:ind w:left="425" w:hanging="425"/>
      <w:contextualSpacing/>
    </w:pPr>
  </w:style>
  <w:style w:type="paragraph" w:styleId="Aufzhlungszeichen5">
    <w:name w:val="List Bullet 5"/>
    <w:basedOn w:val="Standard"/>
    <w:uiPriority w:val="90"/>
    <w:semiHidden/>
    <w:rsid w:val="00DD5248"/>
    <w:pPr>
      <w:numPr>
        <w:numId w:val="5"/>
      </w:numPr>
      <w:tabs>
        <w:tab w:val="left" w:pos="2126"/>
      </w:tabs>
      <w:ind w:left="2126" w:hanging="425"/>
      <w:contextualSpacing/>
    </w:pPr>
  </w:style>
  <w:style w:type="paragraph" w:styleId="Aufzhlungszeichen4">
    <w:name w:val="List Bullet 4"/>
    <w:basedOn w:val="Standard"/>
    <w:uiPriority w:val="90"/>
    <w:semiHidden/>
    <w:rsid w:val="00DD5248"/>
    <w:pPr>
      <w:numPr>
        <w:numId w:val="4"/>
      </w:numPr>
      <w:tabs>
        <w:tab w:val="left" w:pos="1701"/>
      </w:tabs>
      <w:ind w:left="1701" w:hanging="425"/>
      <w:contextualSpacing/>
    </w:pPr>
  </w:style>
  <w:style w:type="paragraph" w:styleId="Aufzhlungszeichen3">
    <w:name w:val="List Bullet 3"/>
    <w:basedOn w:val="Standard"/>
    <w:uiPriority w:val="90"/>
    <w:semiHidden/>
    <w:rsid w:val="00DD5248"/>
    <w:pPr>
      <w:numPr>
        <w:numId w:val="3"/>
      </w:numPr>
      <w:tabs>
        <w:tab w:val="left" w:pos="1276"/>
      </w:tabs>
      <w:ind w:left="1276" w:hanging="425"/>
      <w:contextualSpacing/>
    </w:pPr>
  </w:style>
  <w:style w:type="paragraph" w:styleId="Aufzhlungszeichen2">
    <w:name w:val="List Bullet 2"/>
    <w:basedOn w:val="Standard"/>
    <w:uiPriority w:val="90"/>
    <w:semiHidden/>
    <w:rsid w:val="00DD5248"/>
    <w:pPr>
      <w:numPr>
        <w:numId w:val="2"/>
      </w:numPr>
      <w:tabs>
        <w:tab w:val="left" w:pos="851"/>
      </w:tabs>
      <w:ind w:left="850" w:hanging="425"/>
      <w:contextualSpacing/>
    </w:pPr>
  </w:style>
  <w:style w:type="paragraph" w:styleId="Listennummer2">
    <w:name w:val="List Number 2"/>
    <w:basedOn w:val="Standard"/>
    <w:uiPriority w:val="91"/>
    <w:semiHidden/>
    <w:rsid w:val="00497EF1"/>
    <w:pPr>
      <w:numPr>
        <w:numId w:val="7"/>
      </w:numPr>
      <w:tabs>
        <w:tab w:val="left" w:pos="851"/>
      </w:tabs>
      <w:ind w:left="850" w:hanging="425"/>
      <w:contextualSpacing/>
    </w:pPr>
  </w:style>
  <w:style w:type="paragraph" w:styleId="Listennummer3">
    <w:name w:val="List Number 3"/>
    <w:basedOn w:val="Standard"/>
    <w:uiPriority w:val="91"/>
    <w:semiHidden/>
    <w:rsid w:val="00497EF1"/>
    <w:pPr>
      <w:numPr>
        <w:numId w:val="8"/>
      </w:numPr>
      <w:tabs>
        <w:tab w:val="left" w:pos="1276"/>
      </w:tabs>
      <w:ind w:left="1276" w:hanging="425"/>
      <w:contextualSpacing/>
    </w:pPr>
  </w:style>
  <w:style w:type="paragraph" w:styleId="Listennummer4">
    <w:name w:val="List Number 4"/>
    <w:basedOn w:val="Standard"/>
    <w:uiPriority w:val="91"/>
    <w:semiHidden/>
    <w:rsid w:val="00A73555"/>
    <w:pPr>
      <w:numPr>
        <w:numId w:val="9"/>
      </w:numPr>
      <w:tabs>
        <w:tab w:val="left" w:pos="1701"/>
      </w:tabs>
      <w:ind w:left="1701" w:hanging="425"/>
      <w:contextualSpacing/>
    </w:pPr>
  </w:style>
  <w:style w:type="paragraph" w:styleId="Listennummer5">
    <w:name w:val="List Number 5"/>
    <w:basedOn w:val="Standard"/>
    <w:uiPriority w:val="91"/>
    <w:semiHidden/>
    <w:rsid w:val="00A73555"/>
    <w:pPr>
      <w:numPr>
        <w:numId w:val="10"/>
      </w:numPr>
      <w:tabs>
        <w:tab w:val="left" w:pos="2126"/>
      </w:tabs>
      <w:ind w:left="2126" w:hanging="425"/>
      <w:contextualSpacing/>
    </w:pPr>
  </w:style>
  <w:style w:type="paragraph" w:styleId="Verzeichnis1">
    <w:name w:val="toc 1"/>
    <w:basedOn w:val="Standard"/>
    <w:next w:val="Standard"/>
    <w:uiPriority w:val="39"/>
    <w:rsid w:val="00E21DC5"/>
    <w:pPr>
      <w:tabs>
        <w:tab w:val="left" w:pos="567"/>
        <w:tab w:val="right" w:pos="8987"/>
      </w:tabs>
      <w:spacing w:after="60"/>
      <w:ind w:left="567" w:hanging="567"/>
    </w:pPr>
    <w:rPr>
      <w:noProof/>
    </w:rPr>
  </w:style>
  <w:style w:type="paragraph" w:styleId="Verzeichnis2">
    <w:name w:val="toc 2"/>
    <w:basedOn w:val="Standard"/>
    <w:next w:val="Standard"/>
    <w:uiPriority w:val="39"/>
    <w:rsid w:val="00EA5E99"/>
    <w:pPr>
      <w:tabs>
        <w:tab w:val="left" w:pos="1134"/>
        <w:tab w:val="right" w:pos="8987"/>
      </w:tabs>
      <w:ind w:left="1134" w:hanging="567"/>
    </w:pPr>
    <w:rPr>
      <w:noProof/>
    </w:rPr>
  </w:style>
  <w:style w:type="paragraph" w:styleId="Verzeichnis3">
    <w:name w:val="toc 3"/>
    <w:basedOn w:val="Standard"/>
    <w:next w:val="Standard"/>
    <w:uiPriority w:val="39"/>
    <w:rsid w:val="001403E3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4">
    <w:name w:val="toc 4"/>
    <w:basedOn w:val="Standard"/>
    <w:next w:val="Standard"/>
    <w:uiPriority w:val="39"/>
    <w:semiHidden/>
    <w:rsid w:val="00EA5E99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5">
    <w:name w:val="toc 5"/>
    <w:basedOn w:val="Standard"/>
    <w:next w:val="Standard"/>
    <w:uiPriority w:val="39"/>
    <w:semiHidden/>
    <w:rsid w:val="00EA5E99"/>
    <w:pPr>
      <w:tabs>
        <w:tab w:val="left" w:pos="2268"/>
        <w:tab w:val="right" w:pos="8987"/>
      </w:tabs>
      <w:ind w:left="2268" w:hanging="1134"/>
    </w:pPr>
    <w:rPr>
      <w:noProof/>
    </w:rPr>
  </w:style>
  <w:style w:type="paragraph" w:styleId="Verzeichnis6">
    <w:name w:val="toc 6"/>
    <w:basedOn w:val="Standard"/>
    <w:next w:val="Standard"/>
    <w:autoRedefine/>
    <w:uiPriority w:val="39"/>
    <w:semiHidden/>
    <w:rsid w:val="00D87FB2"/>
  </w:style>
  <w:style w:type="paragraph" w:styleId="Verzeichnis7">
    <w:name w:val="toc 7"/>
    <w:basedOn w:val="Standard"/>
    <w:next w:val="Standard"/>
    <w:autoRedefine/>
    <w:uiPriority w:val="39"/>
    <w:semiHidden/>
    <w:rsid w:val="00D87FB2"/>
  </w:style>
  <w:style w:type="paragraph" w:styleId="Verzeichnis8">
    <w:name w:val="toc 8"/>
    <w:basedOn w:val="Standard"/>
    <w:next w:val="Standard"/>
    <w:autoRedefine/>
    <w:uiPriority w:val="39"/>
    <w:semiHidden/>
    <w:rsid w:val="00D87FB2"/>
  </w:style>
  <w:style w:type="paragraph" w:styleId="Verzeichnis9">
    <w:name w:val="toc 9"/>
    <w:basedOn w:val="Standard"/>
    <w:next w:val="Standard"/>
    <w:autoRedefine/>
    <w:uiPriority w:val="39"/>
    <w:semiHidden/>
    <w:rsid w:val="00D87FB2"/>
  </w:style>
  <w:style w:type="paragraph" w:styleId="Abbildungsverzeichnis">
    <w:name w:val="table of figures"/>
    <w:basedOn w:val="Standard"/>
    <w:next w:val="Standard"/>
    <w:uiPriority w:val="99"/>
    <w:rsid w:val="0094665C"/>
    <w:pPr>
      <w:tabs>
        <w:tab w:val="left" w:pos="1276"/>
        <w:tab w:val="right" w:pos="8987"/>
      </w:tabs>
      <w:spacing w:after="60"/>
      <w:ind w:left="1276" w:hanging="1276"/>
    </w:pPr>
    <w:rPr>
      <w:noProof/>
    </w:rPr>
  </w:style>
  <w:style w:type="paragraph" w:styleId="Standardeinzug">
    <w:name w:val="Normal Indent"/>
    <w:basedOn w:val="Standard"/>
    <w:uiPriority w:val="29"/>
    <w:semiHidden/>
    <w:rsid w:val="00423BE4"/>
    <w:pPr>
      <w:ind w:left="425"/>
    </w:pPr>
  </w:style>
  <w:style w:type="paragraph" w:customStyle="1" w:styleId="KTZH-LayoutLoewe-Box">
    <w:name w:val="KTZH-Layout: Loewe-Box"/>
    <w:basedOn w:val="Standard"/>
    <w:next w:val="Kopfzeile"/>
    <w:uiPriority w:val="75"/>
    <w:semiHidden/>
    <w:rsid w:val="00E65634"/>
    <w:pPr>
      <w:framePr w:w="1304" w:h="1758" w:hRule="exact" w:wrap="around" w:vAnchor="page" w:hAnchor="page" w:x="568" w:y="426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1-Box">
    <w:name w:val="KTZH-Layout: Wappen-Page1-Box"/>
    <w:basedOn w:val="Standard"/>
    <w:next w:val="Kopfzeile"/>
    <w:uiPriority w:val="75"/>
    <w:semiHidden/>
    <w:rsid w:val="00E65634"/>
    <w:pPr>
      <w:framePr w:w="340" w:h="340" w:hRule="exact" w:wrap="around" w:vAnchor="page" w:hAnchor="page" w:x="1986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2-Box">
    <w:name w:val="KTZH-Layout: Wappen-Page2-Box"/>
    <w:basedOn w:val="Standard"/>
    <w:next w:val="Fuzeile"/>
    <w:uiPriority w:val="75"/>
    <w:semiHidden/>
    <w:rsid w:val="00E65634"/>
    <w:pPr>
      <w:framePr w:w="4167" w:h="340" w:hRule="exact" w:wrap="around" w:vAnchor="page" w:hAnchor="page" w:xAlign="right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Info-Page2-Box">
    <w:name w:val="KTZH-Layout: Info-Page2-Box"/>
    <w:basedOn w:val="Standard"/>
    <w:uiPriority w:val="78"/>
    <w:rsid w:val="00601CFA"/>
    <w:pPr>
      <w:framePr w:w="3686" w:h="1701" w:hRule="exact" w:wrap="around" w:vAnchor="page" w:hAnchor="page" w:xAlign="right" w:y="426" w:anchorLock="1"/>
      <w:spacing w:line="259" w:lineRule="auto"/>
      <w:ind w:right="567"/>
    </w:pPr>
    <w:rPr>
      <w:noProof/>
      <w:sz w:val="16"/>
    </w:rPr>
  </w:style>
  <w:style w:type="paragraph" w:customStyle="1" w:styleId="KTZH-LayoutInfo1-Page1-Box">
    <w:name w:val="KTZH-Layout: Info1-Page1-Box"/>
    <w:basedOn w:val="Standard"/>
    <w:next w:val="KTZH-LayoutInfo2-Page1-Box"/>
    <w:uiPriority w:val="77"/>
    <w:rsid w:val="00601CFA"/>
    <w:pPr>
      <w:framePr w:w="8505" w:wrap="notBeside" w:vAnchor="page" w:hAnchor="page" w:x="2467" w:y="908" w:anchorLock="1"/>
      <w:spacing w:line="240" w:lineRule="auto"/>
    </w:pPr>
    <w:rPr>
      <w:sz w:val="16"/>
    </w:rPr>
  </w:style>
  <w:style w:type="paragraph" w:customStyle="1" w:styleId="KTZH-LayoutInfo2-Page1-Box">
    <w:name w:val="KTZH-Layout: Info2-Page1-Box"/>
    <w:basedOn w:val="KTZH-LayoutInfo1-Page1-Box"/>
    <w:next w:val="Standard"/>
    <w:uiPriority w:val="77"/>
    <w:rsid w:val="00601CFA"/>
    <w:pPr>
      <w:framePr w:h="340" w:wrap="notBeside" w:y="1107"/>
      <w:spacing w:line="192" w:lineRule="auto"/>
      <w:contextualSpacing/>
    </w:pPr>
    <w:rPr>
      <w:rFonts w:asciiTheme="majorHAnsi" w:hAnsiTheme="majorHAnsi"/>
      <w:noProof/>
      <w:sz w:val="32"/>
    </w:rPr>
  </w:style>
  <w:style w:type="paragraph" w:customStyle="1" w:styleId="KTZH-LayoutLogo-HERMES-Box">
    <w:name w:val="KTZH-Layout: Logo-HERMES-Box"/>
    <w:basedOn w:val="Standard"/>
    <w:next w:val="Fuzeile"/>
    <w:uiPriority w:val="76"/>
    <w:semiHidden/>
    <w:rsid w:val="004C1C23"/>
    <w:pPr>
      <w:framePr w:h="737" w:hRule="exact" w:wrap="around" w:vAnchor="page" w:hAnchor="text" w:yAlign="bottom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Aufzhlung1KTZH">
    <w:name w:val="Aufzählung 1: KTZH"/>
    <w:basedOn w:val="Standard"/>
    <w:uiPriority w:val="6"/>
    <w:qFormat/>
    <w:rsid w:val="00BE62FA"/>
    <w:pPr>
      <w:numPr>
        <w:numId w:val="13"/>
      </w:numPr>
    </w:pPr>
  </w:style>
  <w:style w:type="paragraph" w:customStyle="1" w:styleId="Nummeriert1KTZH">
    <w:name w:val="Nummeriert 1: KTZH"/>
    <w:basedOn w:val="Standard"/>
    <w:uiPriority w:val="7"/>
    <w:qFormat/>
    <w:rsid w:val="00BE62FA"/>
    <w:pPr>
      <w:numPr>
        <w:numId w:val="15"/>
      </w:numPr>
    </w:pPr>
  </w:style>
  <w:style w:type="paragraph" w:customStyle="1" w:styleId="Alphabetisch1KTZH">
    <w:name w:val="Alphabetisch 1: KTZH"/>
    <w:basedOn w:val="Standard"/>
    <w:uiPriority w:val="8"/>
    <w:qFormat/>
    <w:rsid w:val="00BE62FA"/>
    <w:pPr>
      <w:numPr>
        <w:numId w:val="17"/>
      </w:numPr>
    </w:pPr>
  </w:style>
  <w:style w:type="paragraph" w:customStyle="1" w:styleId="Aufzhlung2KTZH">
    <w:name w:val="Aufzählung 2: KTZH"/>
    <w:basedOn w:val="Aufzhlung1KTZH"/>
    <w:uiPriority w:val="6"/>
    <w:qFormat/>
    <w:rsid w:val="00BE62FA"/>
    <w:pPr>
      <w:numPr>
        <w:ilvl w:val="1"/>
      </w:numPr>
    </w:pPr>
  </w:style>
  <w:style w:type="paragraph" w:customStyle="1" w:styleId="Aufzhlung3KTZH">
    <w:name w:val="Aufzählung 3: KTZH"/>
    <w:basedOn w:val="Aufzhlung1KTZH"/>
    <w:uiPriority w:val="6"/>
    <w:semiHidden/>
    <w:qFormat/>
    <w:rsid w:val="00BE62FA"/>
    <w:pPr>
      <w:numPr>
        <w:ilvl w:val="2"/>
      </w:numPr>
    </w:pPr>
  </w:style>
  <w:style w:type="paragraph" w:customStyle="1" w:styleId="Nummeriert2KTZH">
    <w:name w:val="Nummeriert 2: KTZH"/>
    <w:basedOn w:val="Nummeriert1KTZH"/>
    <w:uiPriority w:val="7"/>
    <w:semiHidden/>
    <w:qFormat/>
    <w:rsid w:val="00BE62FA"/>
    <w:pPr>
      <w:numPr>
        <w:ilvl w:val="1"/>
      </w:numPr>
    </w:pPr>
  </w:style>
  <w:style w:type="paragraph" w:customStyle="1" w:styleId="Nummeriert3KTZH">
    <w:name w:val="Nummeriert 3: KTZH"/>
    <w:basedOn w:val="Nummeriert1KTZH"/>
    <w:uiPriority w:val="7"/>
    <w:semiHidden/>
    <w:qFormat/>
    <w:rsid w:val="00BE62FA"/>
    <w:pPr>
      <w:numPr>
        <w:ilvl w:val="2"/>
      </w:numPr>
    </w:pPr>
  </w:style>
  <w:style w:type="paragraph" w:customStyle="1" w:styleId="Alphabetisch2KTZH">
    <w:name w:val="Alphabetisch 2: KTZH"/>
    <w:basedOn w:val="Alphabetisch1KTZH"/>
    <w:uiPriority w:val="8"/>
    <w:semiHidden/>
    <w:qFormat/>
    <w:rsid w:val="00BE62FA"/>
    <w:pPr>
      <w:numPr>
        <w:ilvl w:val="1"/>
      </w:numPr>
    </w:pPr>
  </w:style>
  <w:style w:type="paragraph" w:customStyle="1" w:styleId="Alphabetisch3KTZH">
    <w:name w:val="Alphabetisch 3: KTZH"/>
    <w:basedOn w:val="Alphabetisch1KTZH"/>
    <w:uiPriority w:val="8"/>
    <w:semiHidden/>
    <w:qFormat/>
    <w:rsid w:val="00BE62FA"/>
    <w:pPr>
      <w:numPr>
        <w:ilvl w:val="2"/>
      </w:numPr>
    </w:pPr>
  </w:style>
  <w:style w:type="numbering" w:customStyle="1" w:styleId="List-KTZHberschriften">
    <w:name w:val="List-KTZH: Überschriften"/>
    <w:uiPriority w:val="99"/>
    <w:rsid w:val="00FE5460"/>
    <w:pPr>
      <w:numPr>
        <w:numId w:val="11"/>
      </w:numPr>
    </w:pPr>
  </w:style>
  <w:style w:type="numbering" w:customStyle="1" w:styleId="List-KTZHAufzhlung">
    <w:name w:val="List-KTZH: Aufzählung"/>
    <w:uiPriority w:val="99"/>
    <w:rsid w:val="00A66766"/>
    <w:pPr>
      <w:numPr>
        <w:numId w:val="13"/>
      </w:numPr>
    </w:pPr>
  </w:style>
  <w:style w:type="numbering" w:customStyle="1" w:styleId="List-KTZHNummeriert">
    <w:name w:val="List-KTZH: Nummeriert"/>
    <w:uiPriority w:val="99"/>
    <w:rsid w:val="00E8093A"/>
    <w:pPr>
      <w:numPr>
        <w:numId w:val="15"/>
      </w:numPr>
    </w:pPr>
  </w:style>
  <w:style w:type="numbering" w:customStyle="1" w:styleId="List-KTZHAlphabetisch">
    <w:name w:val="List-KTZH: Alphabetisch"/>
    <w:uiPriority w:val="99"/>
    <w:rsid w:val="001369E5"/>
    <w:pPr>
      <w:numPr>
        <w:numId w:val="17"/>
      </w:numPr>
    </w:pPr>
  </w:style>
  <w:style w:type="paragraph" w:customStyle="1" w:styleId="UntertitelKTZH">
    <w:name w:val="Untertitel: KTZH"/>
    <w:basedOn w:val="Untertitel"/>
    <w:next w:val="Standard"/>
    <w:uiPriority w:val="2"/>
    <w:qFormat/>
    <w:rsid w:val="00EF5190"/>
  </w:style>
  <w:style w:type="paragraph" w:customStyle="1" w:styleId="UntertitelinVerzeichnisKTZH">
    <w:name w:val="Untertitel (in Verzeichnis): KTZH"/>
    <w:basedOn w:val="UntertitelKTZH"/>
    <w:next w:val="Standard"/>
    <w:uiPriority w:val="12"/>
    <w:qFormat/>
    <w:rsid w:val="00EF5190"/>
    <w:pPr>
      <w:outlineLvl w:val="0"/>
    </w:pPr>
  </w:style>
  <w:style w:type="paragraph" w:customStyle="1" w:styleId="HERMESInfotextKTZH">
    <w:name w:val="HERMES Infotext: KTZH"/>
    <w:basedOn w:val="Standard"/>
    <w:next w:val="Standard"/>
    <w:uiPriority w:val="72"/>
    <w:rsid w:val="00763D0E"/>
    <w:pPr>
      <w:widowControl w:val="0"/>
      <w:pBdr>
        <w:left w:val="dashSmallGap" w:sz="4" w:space="4" w:color="1F5321" w:themeColor="accent3" w:themeShade="80"/>
      </w:pBdr>
      <w:spacing w:before="60" w:after="60"/>
    </w:pPr>
    <w:rPr>
      <w:i/>
      <w:vanish/>
      <w:color w:val="1F5321" w:themeColor="accent3" w:themeShade="80"/>
    </w:rPr>
  </w:style>
  <w:style w:type="paragraph" w:customStyle="1" w:styleId="Text8ptKTZH">
    <w:name w:val="Text 8 pt.: KTZH"/>
    <w:basedOn w:val="Standard"/>
    <w:uiPriority w:val="14"/>
    <w:qFormat/>
    <w:rsid w:val="00FE5460"/>
    <w:pPr>
      <w:tabs>
        <w:tab w:val="left" w:pos="851"/>
      </w:tabs>
      <w:spacing w:line="259" w:lineRule="auto"/>
    </w:pPr>
    <w:rPr>
      <w:sz w:val="16"/>
    </w:rPr>
  </w:style>
  <w:style w:type="table" w:styleId="Tabellenraster">
    <w:name w:val="Table Grid"/>
    <w:basedOn w:val="NormaleTabelle"/>
    <w:uiPriority w:val="39"/>
    <w:rsid w:val="00F660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TZH-TabelleHermes">
    <w:name w:val="KTZH-Tabelle: Hermes"/>
    <w:basedOn w:val="NormaleTabelle"/>
    <w:uiPriority w:val="99"/>
    <w:qFormat/>
    <w:rsid w:val="00452E47"/>
    <w:pPr>
      <w:spacing w:line="240" w:lineRule="auto"/>
    </w:pPr>
    <w:rPr>
      <w:rFonts w:cs="Arial"/>
      <w:kern w:val="0"/>
      <w14:ligatures w14:val="none"/>
    </w:rPr>
    <w:tblPr>
      <w:tblStyleRowBandSize w:val="1"/>
      <w:tblBorders>
        <w:insideV w:val="single" w:sz="36" w:space="0" w:color="FFFFFF" w:themeColor="background1"/>
      </w:tblBorders>
      <w:tblCellMar>
        <w:top w:w="57" w:type="dxa"/>
        <w:left w:w="0" w:type="dxa"/>
        <w:bottom w:w="57" w:type="dxa"/>
        <w:right w:w="6" w:type="dxa"/>
      </w:tblCellMar>
    </w:tblPr>
    <w:tcPr>
      <w:shd w:val="clear" w:color="auto" w:fill="auto"/>
    </w:tcPr>
    <w:tblStylePr w:type="firstRow">
      <w:pPr>
        <w:keepNext/>
        <w:wordWrap/>
        <w:spacing w:line="200" w:lineRule="exact"/>
      </w:pPr>
      <w:rPr>
        <w:rFonts w:asciiTheme="minorHAnsi" w:hAnsiTheme="minorHAnsi"/>
        <w:b w:val="0"/>
        <w:color w:val="auto"/>
        <w:sz w:val="16"/>
      </w:rPr>
      <w:tblPr/>
      <w:trPr>
        <w:tblHeader/>
      </w:trPr>
      <w:tcPr>
        <w:tcBorders>
          <w:top w:val="nil"/>
          <w:left w:val="nil"/>
          <w:bottom w:val="single" w:sz="4" w:space="0" w:color="auto"/>
          <w:right w:val="nil"/>
          <w:insideH w:val="nil"/>
          <w:insideV w:val="single" w:sz="36" w:space="0" w:color="FFFFFF" w:themeColor="background1"/>
          <w:tl2br w:val="nil"/>
          <w:tr2bl w:val="nil"/>
        </w:tcBorders>
      </w:tcPr>
    </w:tblStylePr>
    <w:tblStylePr w:type="lastRow">
      <w:tblPr/>
      <w:tcPr>
        <w:tcBorders>
          <w:top w:val="single" w:sz="48" w:space="0" w:color="FFFFFF" w:themeColor="background1"/>
          <w:left w:val="nil"/>
          <w:bottom w:val="nil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E6F6FF"/>
      </w:tcPr>
    </w:tblStylePr>
    <w:tblStylePr w:type="band1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  <w:tblStylePr w:type="band2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</w:style>
  <w:style w:type="table" w:customStyle="1" w:styleId="KTZH-TabelleKopfangaben">
    <w:name w:val="KTZH-Tabelle: Kopfangaben"/>
    <w:basedOn w:val="NormaleTabelle"/>
    <w:uiPriority w:val="99"/>
    <w:rsid w:val="005816F2"/>
    <w:pPr>
      <w:spacing w:before="40" w:after="40" w:line="240" w:lineRule="auto"/>
    </w:pPr>
    <w:rPr>
      <w:rFonts w:cs="Arial"/>
      <w:kern w:val="0"/>
      <w14:ligatures w14:val="none"/>
    </w:rPr>
    <w:tblPr>
      <w:tblStyleColBandSize w:val="1"/>
      <w:tblInd w:w="-1701" w:type="dxa"/>
      <w:tblBorders>
        <w:top w:val="single" w:sz="24" w:space="0" w:color="FFFFFF" w:themeColor="background1"/>
        <w:bottom w:val="single" w:sz="24" w:space="0" w:color="FFFFFF" w:themeColor="background1"/>
        <w:insideH w:val="single" w:sz="24" w:space="0" w:color="FFFFFF" w:themeColor="background1"/>
      </w:tblBorders>
      <w:tblCellMar>
        <w:left w:w="0" w:type="dxa"/>
        <w:right w:w="11" w:type="dxa"/>
      </w:tblCellMar>
    </w:tbl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pPr>
        <w:wordWrap/>
        <w:spacing w:beforeLines="40" w:before="40" w:beforeAutospacing="0" w:afterLines="20" w:after="20" w:afterAutospacing="0" w:line="240" w:lineRule="auto"/>
        <w:jc w:val="right"/>
      </w:pPr>
      <w:rPr>
        <w:rFonts w:asciiTheme="minorHAnsi" w:hAnsiTheme="minorHAnsi"/>
        <w:sz w:val="16"/>
      </w:rPr>
      <w:tblPr/>
      <w:tcPr>
        <w:tcMar>
          <w:top w:w="0" w:type="nil"/>
          <w:left w:w="0" w:type="nil"/>
          <w:bottom w:w="0" w:type="nil"/>
          <w:right w:w="113" w:type="dxa"/>
        </w:tcMar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rPr>
        <w:rFonts w:asciiTheme="minorHAnsi" w:hAnsiTheme="minorHAnsi"/>
        <w:sz w:val="21"/>
      </w:rPr>
      <w:tblPr/>
      <w:tcPr>
        <w:shd w:val="clear" w:color="auto" w:fill="F0FAFF"/>
      </w:tcPr>
    </w:tblStylePr>
  </w:style>
  <w:style w:type="table" w:customStyle="1" w:styleId="KTZH-TabelleUnterschrift">
    <w:name w:val="KTZH-Tabelle: Unterschrift"/>
    <w:basedOn w:val="NormaleTabelle"/>
    <w:uiPriority w:val="99"/>
    <w:rsid w:val="005816F2"/>
    <w:pPr>
      <w:spacing w:before="20" w:after="20" w:line="240" w:lineRule="auto"/>
    </w:pPr>
    <w:tblPr>
      <w:tblStyleColBandSize w:val="1"/>
      <w:tblInd w:w="-1701" w:type="dxa"/>
    </w:tblPr>
    <w:tblStylePr w:type="firstRow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firstCol">
      <w:pPr>
        <w:wordWrap/>
        <w:spacing w:beforeLines="40" w:before="40" w:beforeAutospacing="0" w:afterLines="20" w:after="20" w:afterAutospacing="0" w:line="240" w:lineRule="auto"/>
        <w:jc w:val="right"/>
      </w:pPr>
      <w:rPr>
        <w:sz w:val="16"/>
      </w:rPr>
    </w:tblStylePr>
    <w:tblStylePr w:type="band1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  <w:shd w:val="clear" w:color="auto" w:fill="F0FAFF"/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</w:tcPr>
    </w:tblStylePr>
  </w:style>
  <w:style w:type="paragraph" w:styleId="Funotentext">
    <w:name w:val="footnote text"/>
    <w:basedOn w:val="Standard"/>
    <w:link w:val="FunotentextZchn"/>
    <w:uiPriority w:val="92"/>
    <w:rsid w:val="002A0F2A"/>
    <w:pPr>
      <w:tabs>
        <w:tab w:val="left" w:pos="425"/>
      </w:tabs>
      <w:spacing w:before="40" w:line="259" w:lineRule="auto"/>
      <w:ind w:left="425" w:hanging="425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2"/>
    <w:rsid w:val="002A0F2A"/>
    <w:rPr>
      <w:kern w:val="0"/>
      <w:sz w:val="16"/>
      <w:szCs w:val="20"/>
    </w:rPr>
  </w:style>
  <w:style w:type="character" w:styleId="Funotenzeichen">
    <w:name w:val="footnote reference"/>
    <w:basedOn w:val="Absatz-Standardschriftart"/>
    <w:uiPriority w:val="92"/>
    <w:semiHidden/>
    <w:unhideWhenUsed/>
    <w:rsid w:val="00D01A0D"/>
    <w:rPr>
      <w:vertAlign w:val="superscript"/>
    </w:rPr>
  </w:style>
  <w:style w:type="paragraph" w:styleId="Endnotentext">
    <w:name w:val="endnote text"/>
    <w:basedOn w:val="Standard"/>
    <w:link w:val="EndnotentextZchn"/>
    <w:uiPriority w:val="93"/>
    <w:semiHidden/>
    <w:rsid w:val="002A0F2A"/>
    <w:pPr>
      <w:tabs>
        <w:tab w:val="left" w:pos="425"/>
      </w:tabs>
      <w:spacing w:before="40"/>
      <w:ind w:left="425" w:hanging="425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3"/>
    <w:semiHidden/>
    <w:rsid w:val="00844DEF"/>
    <w:rPr>
      <w:kern w:val="0"/>
      <w:sz w:val="20"/>
      <w:szCs w:val="20"/>
    </w:rPr>
  </w:style>
  <w:style w:type="character" w:styleId="Endnotenzeichen">
    <w:name w:val="endnote reference"/>
    <w:basedOn w:val="Absatz-Standardschriftart"/>
    <w:uiPriority w:val="93"/>
    <w:semiHidden/>
    <w:rsid w:val="002A0F2A"/>
    <w:rPr>
      <w:vertAlign w:val="superscript"/>
    </w:rPr>
  </w:style>
  <w:style w:type="paragraph" w:customStyle="1" w:styleId="Legende8ptKTZH">
    <w:name w:val="Legende 8 pt.: KTZH"/>
    <w:basedOn w:val="Text8ptKTZH"/>
    <w:uiPriority w:val="15"/>
    <w:qFormat/>
    <w:rsid w:val="001F0D83"/>
    <w:pPr>
      <w:keepNext/>
      <w:keepLines/>
      <w:spacing w:before="120" w:after="240"/>
      <w:contextualSpacing/>
    </w:pPr>
  </w:style>
  <w:style w:type="paragraph" w:styleId="Listenabsatz">
    <w:name w:val="List Paragraph"/>
    <w:basedOn w:val="Standard"/>
    <w:uiPriority w:val="99"/>
    <w:rsid w:val="00AC636D"/>
    <w:pPr>
      <w:ind w:left="720"/>
      <w:contextualSpacing/>
    </w:pPr>
  </w:style>
  <w:style w:type="paragraph" w:customStyle="1" w:styleId="KTZH-LayoutInfo3-Page1-Box">
    <w:name w:val="KTZH-Layout: Info3-Page1-Box"/>
    <w:basedOn w:val="Standard"/>
    <w:uiPriority w:val="77"/>
    <w:semiHidden/>
    <w:rsid w:val="008C4008"/>
    <w:pPr>
      <w:framePr w:w="8505" w:wrap="notBeside" w:vAnchor="page" w:hAnchor="page" w:x="2467" w:y="1464" w:anchorLock="1"/>
      <w:spacing w:line="259" w:lineRule="auto"/>
    </w:pPr>
    <w:rPr>
      <w:sz w:val="16"/>
    </w:rPr>
  </w:style>
  <w:style w:type="paragraph" w:styleId="Textkrper3">
    <w:name w:val="Body Text 3"/>
    <w:basedOn w:val="Standard"/>
    <w:link w:val="Textkrper3Zchn"/>
    <w:uiPriority w:val="99"/>
    <w:semiHidden/>
    <w:rsid w:val="005B25D9"/>
    <w:pPr>
      <w:spacing w:line="259" w:lineRule="auto"/>
    </w:pPr>
    <w:rPr>
      <w:color w:val="000000" w:themeColor="text1"/>
      <w:sz w:val="18"/>
      <w:szCs w:val="16"/>
      <w14:ligatures w14:val="none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A43567"/>
    <w:rPr>
      <w:color w:val="000000" w:themeColor="text1"/>
      <w:kern w:val="0"/>
      <w:sz w:val="18"/>
      <w:szCs w:val="16"/>
      <w14:ligatures w14:val="none"/>
    </w:rPr>
  </w:style>
  <w:style w:type="paragraph" w:customStyle="1" w:styleId="KTZH-LayoutCCPM-Box">
    <w:name w:val="KTZH-Layout: CCPM-Box"/>
    <w:basedOn w:val="Fuzeile"/>
    <w:next w:val="Fuzeile"/>
    <w:uiPriority w:val="76"/>
    <w:semiHidden/>
    <w:rsid w:val="004C1C23"/>
    <w:pPr>
      <w:framePr w:h="227" w:wrap="around" w:vAnchor="page" w:hAnchor="page" w:xAlign="right" w:yAlign="bottom" w:anchorLock="1"/>
      <w:spacing w:after="522"/>
      <w:ind w:right="907"/>
      <w:contextualSpacing/>
    </w:pPr>
    <w:rPr>
      <w:noProof/>
      <w:sz w:val="13"/>
    </w:rPr>
  </w:style>
  <w:style w:type="paragraph" w:customStyle="1" w:styleId="KTZH-LayoutProjektname-Box2Zeile">
    <w:name w:val="KTZH-Layout: Projektname-Box (2. Zeile)"/>
    <w:basedOn w:val="Standard"/>
    <w:uiPriority w:val="74"/>
    <w:semiHidden/>
    <w:rsid w:val="00601CFA"/>
    <w:pPr>
      <w:framePr w:w="8505" w:wrap="notBeside" w:vAnchor="page" w:hAnchor="margin" w:y="1787" w:anchorLock="1"/>
    </w:pPr>
    <w:rPr>
      <w:rFonts w:asciiTheme="majorHAnsi" w:hAnsiTheme="majorHAnsi"/>
    </w:rPr>
  </w:style>
  <w:style w:type="paragraph" w:customStyle="1" w:styleId="Legende8ptNummeriertKTZH">
    <w:name w:val="Legende 8 pt. (Nummeriert): KTZH"/>
    <w:basedOn w:val="Legende8ptKTZH"/>
    <w:uiPriority w:val="16"/>
    <w:qFormat/>
    <w:rsid w:val="00515C53"/>
    <w:pPr>
      <w:numPr>
        <w:numId w:val="24"/>
      </w:numPr>
      <w:tabs>
        <w:tab w:val="clear" w:pos="851"/>
        <w:tab w:val="left" w:pos="284"/>
      </w:tabs>
    </w:pPr>
  </w:style>
  <w:style w:type="paragraph" w:customStyle="1" w:styleId="H5-Standard">
    <w:name w:val="H5-Standard"/>
    <w:next w:val="Standard"/>
    <w:uiPriority w:val="84"/>
    <w:semiHidden/>
    <w:rsid w:val="00E82C5A"/>
    <w:rPr>
      <w:noProof/>
      <w:color w:val="C00000"/>
      <w:kern w:val="0"/>
    </w:rPr>
  </w:style>
  <w:style w:type="paragraph" w:customStyle="1" w:styleId="HermesOriginalStandard">
    <w:name w:val="Hermes Original Standard"/>
    <w:next w:val="Standard"/>
    <w:uiPriority w:val="86"/>
    <w:semiHidden/>
    <w:rsid w:val="0008702C"/>
    <w:rPr>
      <w:noProof/>
      <w:color w:val="FF0000"/>
      <w:kern w:val="0"/>
    </w:rPr>
  </w:style>
  <w:style w:type="paragraph" w:customStyle="1" w:styleId="AnhangKTZH">
    <w:name w:val="Anhang: KTZH"/>
    <w:basedOn w:val="UntertitelinVerzeichnisKTZH"/>
    <w:uiPriority w:val="13"/>
    <w:semiHidden/>
    <w:qFormat/>
    <w:rsid w:val="00EE2220"/>
    <w:pPr>
      <w:numPr>
        <w:ilvl w:val="0"/>
        <w:numId w:val="27"/>
      </w:numPr>
      <w:outlineLvl w:val="1"/>
    </w:pPr>
  </w:style>
  <w:style w:type="numbering" w:customStyle="1" w:styleId="List-KTZHAnhang">
    <w:name w:val="List-KTZH: Anhang"/>
    <w:uiPriority w:val="99"/>
    <w:rsid w:val="00EE2220"/>
    <w:pPr>
      <w:numPr>
        <w:numId w:val="27"/>
      </w:numPr>
    </w:pPr>
  </w:style>
  <w:style w:type="paragraph" w:customStyle="1" w:styleId="HERMESInfotext-AufzhlungKTZH">
    <w:name w:val="HERMES Infotext-Aufzählung: KTZH"/>
    <w:basedOn w:val="HERMESInfotextKTZH"/>
    <w:next w:val="Standard"/>
    <w:uiPriority w:val="72"/>
    <w:rsid w:val="00763D0E"/>
    <w:pPr>
      <w:numPr>
        <w:numId w:val="28"/>
      </w:numPr>
      <w:contextualSpacing/>
    </w:pPr>
  </w:style>
  <w:style w:type="paragraph" w:customStyle="1" w:styleId="HERMESInfotextkantonsspezifischKTZH">
    <w:name w:val="HERMES Infotext (kantonsspezifisch): KTZH"/>
    <w:basedOn w:val="HERMESInfotextKTZH"/>
    <w:next w:val="Standard"/>
    <w:uiPriority w:val="73"/>
    <w:rsid w:val="00597D92"/>
  </w:style>
  <w:style w:type="paragraph" w:customStyle="1" w:styleId="HERMESInfotext-AufzhlungkantonsspezifischKTZH">
    <w:name w:val="HERMES Infotext-Aufzählung (kantonsspezifisch): KTZH"/>
    <w:basedOn w:val="HERMESInfotext-AufzhlungKTZH"/>
    <w:next w:val="Standard"/>
    <w:uiPriority w:val="73"/>
    <w:rsid w:val="00ED072A"/>
  </w:style>
  <w:style w:type="paragraph" w:customStyle="1" w:styleId="KOPF-FUSSZEILE">
    <w:name w:val="****** KOPF-/FUSSZEILE ******"/>
    <w:basedOn w:val="Standard"/>
    <w:next w:val="Standard"/>
    <w:uiPriority w:val="75"/>
    <w:rsid w:val="00601CFA"/>
    <w:pPr>
      <w:jc w:val="center"/>
    </w:pPr>
    <w:rPr>
      <w:color w:val="885EA0" w:themeColor="text2"/>
      <w:sz w:val="16"/>
    </w:rPr>
  </w:style>
  <w:style w:type="character" w:customStyle="1" w:styleId="HERMESagile">
    <w:name w:val="HERMES agile"/>
    <w:basedOn w:val="Absatz-Standardschriftart"/>
    <w:uiPriority w:val="38"/>
    <w:rsid w:val="00601CFA"/>
    <w:rPr>
      <w:i/>
      <w:color w:val="C00000"/>
    </w:rPr>
  </w:style>
  <w:style w:type="character" w:customStyle="1" w:styleId="HERMESklassisch">
    <w:name w:val="HERMES klassisch"/>
    <w:basedOn w:val="Absatz-Standardschriftart"/>
    <w:uiPriority w:val="37"/>
    <w:rsid w:val="00601CFA"/>
    <w:rPr>
      <w:i/>
      <w:color w:val="0000FF"/>
    </w:rPr>
  </w:style>
  <w:style w:type="paragraph" w:customStyle="1" w:styleId="tabelleheader">
    <w:name w:val="tabelle_header"/>
    <w:next w:val="Standard"/>
    <w:uiPriority w:val="1"/>
    <w:qFormat/>
    <w:rsid w:val="00601CFA"/>
    <w:rPr>
      <w:kern w:val="0"/>
    </w:rPr>
  </w:style>
  <w:style w:type="paragraph" w:customStyle="1" w:styleId="KTZH-LayoutDokumenttitel">
    <w:name w:val="KTZH-Layout: Dokumenttitel"/>
    <w:basedOn w:val="Standard"/>
    <w:next w:val="Standard"/>
    <w:uiPriority w:val="73"/>
    <w:rsid w:val="00601CFA"/>
    <w:pPr>
      <w:spacing w:after="240"/>
      <w:outlineLvl w:val="0"/>
    </w:pPr>
    <w:rPr>
      <w:rFonts w:asciiTheme="majorHAnsi" w:hAnsiTheme="majorHAnsi"/>
      <w:sz w:val="32"/>
    </w:rPr>
  </w:style>
  <w:style w:type="paragraph" w:customStyle="1" w:styleId="KTZH-LayoutInfo0-Page1-Spacer">
    <w:name w:val="KTZH-Layout: Info0-Page1-Spacer"/>
    <w:basedOn w:val="Kopfzeile"/>
    <w:uiPriority w:val="77"/>
    <w:rsid w:val="00601CFA"/>
    <w:pPr>
      <w:spacing w:after="240"/>
      <w:contextualSpacing/>
    </w:pPr>
  </w:style>
  <w:style w:type="paragraph" w:customStyle="1" w:styleId="KTZH-LayoutInfo3-Page1">
    <w:name w:val="KTZH-Layout: Info3-Page1"/>
    <w:basedOn w:val="Standard"/>
    <w:uiPriority w:val="77"/>
    <w:rsid w:val="00601CFA"/>
    <w:pPr>
      <w:spacing w:line="259" w:lineRule="auto"/>
    </w:pPr>
    <w:rPr>
      <w:sz w:val="16"/>
    </w:rPr>
  </w:style>
  <w:style w:type="paragraph" w:customStyle="1" w:styleId="KTZH-LayoutInfo3-Page1-Box2Zeile">
    <w:name w:val="KTZH-Layout: Info3-Page1-Box (2. Zeile)"/>
    <w:basedOn w:val="Standard"/>
    <w:uiPriority w:val="77"/>
    <w:semiHidden/>
    <w:rsid w:val="00601CFA"/>
    <w:pPr>
      <w:framePr w:wrap="notBeside" w:hAnchor="text" w:y="1827"/>
    </w:pPr>
  </w:style>
  <w:style w:type="paragraph" w:customStyle="1" w:styleId="KTZH-LayoutMarginale">
    <w:name w:val="KTZH-Layout: Marginale"/>
    <w:basedOn w:val="Standard"/>
    <w:next w:val="Standard"/>
    <w:uiPriority w:val="74"/>
    <w:rsid w:val="00601CFA"/>
    <w:pPr>
      <w:framePr w:w="1559" w:wrap="around" w:vAnchor="text" w:hAnchor="page" w:x="766" w:y="1" w:anchorLock="1"/>
      <w:spacing w:before="50" w:line="240" w:lineRule="auto"/>
      <w:contextualSpacing/>
      <w:jc w:val="right"/>
    </w:pPr>
    <w:rPr>
      <w:sz w:val="16"/>
    </w:rPr>
  </w:style>
  <w:style w:type="paragraph" w:customStyle="1" w:styleId="KTZH-LayoutMetadaten">
    <w:name w:val="KTZH-Layout: Metadaten"/>
    <w:basedOn w:val="Standard"/>
    <w:uiPriority w:val="74"/>
    <w:rsid w:val="00601CFA"/>
    <w:pPr>
      <w:shd w:val="clear" w:color="auto" w:fill="F0FAFF"/>
      <w:spacing w:after="120" w:line="271" w:lineRule="auto"/>
    </w:pPr>
  </w:style>
  <w:style w:type="paragraph" w:customStyle="1" w:styleId="KTZH-LayoutProjektname">
    <w:name w:val="KTZH-Layout: Projektname"/>
    <w:basedOn w:val="Untertitel"/>
    <w:next w:val="Standard"/>
    <w:uiPriority w:val="73"/>
    <w:rsid w:val="00601CFA"/>
    <w:pPr>
      <w:spacing w:after="280"/>
      <w:contextualSpacing/>
    </w:pPr>
  </w:style>
  <w:style w:type="paragraph" w:customStyle="1" w:styleId="KTZH-LayoutUntertitel">
    <w:name w:val="KTZH-Layout: Untertitel"/>
    <w:basedOn w:val="Untertitel"/>
    <w:next w:val="Standard"/>
    <w:uiPriority w:val="73"/>
    <w:rsid w:val="00601CFA"/>
    <w:pPr>
      <w:outlineLvl w:val="1"/>
    </w:pPr>
  </w:style>
  <w:style w:type="paragraph" w:styleId="berarbeitung">
    <w:name w:val="Revision"/>
    <w:hidden/>
    <w:uiPriority w:val="99"/>
    <w:semiHidden/>
    <w:rsid w:val="002E706B"/>
    <w:pPr>
      <w:spacing w:line="240" w:lineRule="auto"/>
    </w:pPr>
    <w:rPr>
      <w:kern w:val="0"/>
    </w:rPr>
  </w:style>
  <w:style w:type="character" w:customStyle="1" w:styleId="CommentReference1">
    <w:name w:val="Comment Reference1"/>
    <w:basedOn w:val="Absatz-Standardschriftart"/>
    <w:uiPriority w:val="99"/>
    <w:semiHidden/>
    <w:unhideWhenUsed/>
    <w:rsid w:val="00FB0851"/>
    <w:rPr>
      <w:sz w:val="16"/>
      <w:szCs w:val="16"/>
    </w:rPr>
  </w:style>
  <w:style w:type="paragraph" w:customStyle="1" w:styleId="Text65pt">
    <w:name w:val="Text 6.5 pt"/>
    <w:basedOn w:val="Standard"/>
    <w:uiPriority w:val="1"/>
    <w:qFormat/>
    <w:rsid w:val="003B4046"/>
    <w:pPr>
      <w:spacing w:line="162" w:lineRule="atLeast"/>
      <w:ind w:right="114"/>
    </w:pPr>
    <w:rPr>
      <w:rFonts w:ascii="Arial" w:hAnsi="Arial" w:cs="Arial"/>
      <w:bCs/>
      <w:spacing w:val="2"/>
      <w:sz w:val="13"/>
      <w:szCs w:val="22"/>
      <w14:ligatures w14:val="none"/>
    </w:rPr>
  </w:style>
  <w:style w:type="character" w:customStyle="1" w:styleId="Drop-Down">
    <w:name w:val="Drop-Down"/>
    <w:basedOn w:val="Absatz-Standardschriftart"/>
    <w:uiPriority w:val="1"/>
    <w:rsid w:val="003B4046"/>
    <w:rPr>
      <w:rFonts w:ascii="Arial" w:hAnsi="Arial" w:cs="System"/>
      <w:b w:val="0"/>
      <w:bCs/>
      <w:i w:val="0"/>
      <w:noProof/>
      <w:color w:val="auto"/>
      <w:spacing w:val="2"/>
      <w:sz w:val="17"/>
      <w:szCs w:val="17"/>
      <w:u w:val="none"/>
      <w:lang w:eastAsia="de-CH"/>
    </w:rPr>
  </w:style>
  <w:style w:type="paragraph" w:customStyle="1" w:styleId="HHilfstextfarbigkursiv105ptF">
    <w:name w:val="H_Hilfstext (farbig/ kursiv) 10.5pt (F)"/>
    <w:basedOn w:val="Standard"/>
    <w:link w:val="HHilfstextfarbigkursiv105ptFZchn"/>
    <w:rsid w:val="00D84AD4"/>
    <w:pPr>
      <w:spacing w:line="270" w:lineRule="atLeast"/>
    </w:pPr>
    <w:rPr>
      <w:rFonts w:cs="System"/>
      <w:bCs/>
      <w:i/>
      <w:vanish/>
      <w:color w:val="BE0A5F"/>
      <w:spacing w:val="2"/>
      <w:sz w:val="21"/>
      <w:szCs w:val="22"/>
      <w14:ligatures w14:val="none"/>
    </w:rPr>
  </w:style>
  <w:style w:type="character" w:customStyle="1" w:styleId="HHilfstextfarbigkursiv105ptFZchn">
    <w:name w:val="H_Hilfstext (farbig/ kursiv) 10.5pt (F) Zchn"/>
    <w:basedOn w:val="Absatz-Standardschriftart"/>
    <w:link w:val="HHilfstextfarbigkursiv105ptF"/>
    <w:rsid w:val="00D84AD4"/>
    <w:rPr>
      <w:rFonts w:cs="System"/>
      <w:bCs/>
      <w:i/>
      <w:vanish/>
      <w:color w:val="BE0A5F"/>
      <w:spacing w:val="2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9878F7F11CA4A52A04428B1988F5DC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120AF2B-8081-455C-9F21-E6040B6592A8}"/>
      </w:docPartPr>
      <w:docPartBody>
        <w:p w:rsidR="00611CAF" w:rsidRDefault="00611CAF">
          <w:pPr>
            <w:pStyle w:val="29878F7F11CA4A52A04428B1988F5DC9"/>
          </w:pPr>
          <w:r w:rsidRPr="009E2D86">
            <w:rPr>
              <w:rStyle w:val="Platzhaltertext"/>
            </w:rPr>
            <w:t>[</w:t>
          </w:r>
          <w:r>
            <w:rPr>
              <w:rStyle w:val="Platzhaltertext"/>
            </w:rPr>
            <w:t>Projektname einfügen…</w:t>
          </w:r>
          <w:r w:rsidRPr="009E2D86">
            <w:rPr>
              <w:rStyle w:val="Platzhaltertext"/>
            </w:rPr>
            <w:t>]</w:t>
          </w:r>
        </w:p>
      </w:docPartBody>
    </w:docPart>
    <w:docPart>
      <w:docPartPr>
        <w:name w:val="91F97F21E9954469A0DC1ADB2A82A0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005EF6-94B4-4919-9823-AB90D1F68487}"/>
      </w:docPartPr>
      <w:docPartBody>
        <w:p w:rsidR="00611CAF" w:rsidRDefault="00611CAF">
          <w:pPr>
            <w:pStyle w:val="91F97F21E9954469A0DC1ADB2A82A0BD"/>
          </w:pPr>
          <w:r>
            <w:rPr>
              <w:rStyle w:val="Platzhaltertext"/>
            </w:rPr>
            <w:t>Auftraggeber/in einfügen…</w:t>
          </w:r>
        </w:p>
      </w:docPartBody>
    </w:docPart>
    <w:docPart>
      <w:docPartPr>
        <w:name w:val="47998297CD2841FB90AB81ED57DE85A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2691A3-AEED-4405-BB34-FE3C627E5D44}"/>
      </w:docPartPr>
      <w:docPartBody>
        <w:p w:rsidR="00611CAF" w:rsidRDefault="00611CAF">
          <w:pPr>
            <w:pStyle w:val="47998297CD2841FB90AB81ED57DE85A7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47C6C5C9112A411C9720F18492746B1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29A95F-E573-4DB0-9D8C-CC71206C2C84}"/>
      </w:docPartPr>
      <w:docPartBody>
        <w:p w:rsidR="00611CAF" w:rsidRDefault="00611CAF">
          <w:pPr>
            <w:pStyle w:val="47C6C5C9112A411C9720F18492746B10"/>
          </w:pPr>
          <w:r>
            <w:rPr>
              <w:rStyle w:val="Platzhaltertext"/>
            </w:rPr>
            <w:t>Status w</w:t>
          </w:r>
          <w:r w:rsidRPr="00171DB8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5AAF406A9DDA4040A901D24225B2E99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BC5557-50BC-4C69-B9C9-3D48AFF55B33}"/>
      </w:docPartPr>
      <w:docPartBody>
        <w:p w:rsidR="00611CAF" w:rsidRDefault="00611CAF">
          <w:pPr>
            <w:pStyle w:val="5AAF406A9DDA4040A901D24225B2E991"/>
          </w:pPr>
          <w:r>
            <w:rPr>
              <w:rStyle w:val="Platzhaltertext"/>
            </w:rPr>
            <w:t>Klassifizierung wählen…</w:t>
          </w:r>
        </w:p>
      </w:docPartBody>
    </w:docPart>
    <w:docPart>
      <w:docPartPr>
        <w:name w:val="3761715815F948CBB3AD1355C3A19B1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2964B8-2D88-4226-8626-A178682D6980}"/>
      </w:docPartPr>
      <w:docPartBody>
        <w:p w:rsidR="00611CAF" w:rsidRDefault="00611CAF">
          <w:pPr>
            <w:pStyle w:val="3761715815F948CBB3AD1355C3A19B10"/>
          </w:pPr>
          <w:r w:rsidRPr="004969F9">
            <w:rPr>
              <w:rStyle w:val="Platzhaltertext"/>
            </w:rPr>
            <w:t>Datum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90D56797F58946299E61F7709F46CF7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85D28D-C5AA-48B0-B738-DB028B31ED2C}"/>
      </w:docPartPr>
      <w:docPartBody>
        <w:p w:rsidR="00611CAF" w:rsidRDefault="00611CAF">
          <w:pPr>
            <w:pStyle w:val="90D56797F58946299E61F7709F46CF78"/>
          </w:pPr>
          <w:r>
            <w:rPr>
              <w:rStyle w:val="Platzhaltertext"/>
            </w:rPr>
            <w:t>Text…</w:t>
          </w:r>
        </w:p>
      </w:docPartBody>
    </w:docPart>
    <w:docPart>
      <w:docPartPr>
        <w:name w:val="966254AD642A4A03B0BB00F9E2D116C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1C1E530-CE64-4182-926C-E819E67C4C58}"/>
      </w:docPartPr>
      <w:docPartBody>
        <w:p w:rsidR="00611CAF" w:rsidRDefault="00611CAF">
          <w:pPr>
            <w:pStyle w:val="966254AD642A4A03B0BB00F9E2D116CF"/>
          </w:pPr>
          <w:r>
            <w:rPr>
              <w:rStyle w:val="Platzhaltertext"/>
            </w:rPr>
            <w:t>Vorname Name…</w:t>
          </w:r>
        </w:p>
      </w:docPartBody>
    </w:docPart>
    <w:docPart>
      <w:docPartPr>
        <w:name w:val="0A4A5505B5B04359B42F6449242EFB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9383EF1-4EC2-4FAC-A1D0-765F68C29BB7}"/>
      </w:docPartPr>
      <w:docPartBody>
        <w:p w:rsidR="00611CAF" w:rsidRDefault="00611CAF">
          <w:pPr>
            <w:pStyle w:val="0A4A5505B5B04359B42F6449242EFBAB"/>
          </w:pPr>
          <w:r w:rsidRPr="00F2777F">
            <w:t xml:space="preserve">        </w:t>
          </w:r>
        </w:p>
      </w:docPartBody>
    </w:docPart>
    <w:docPart>
      <w:docPartPr>
        <w:name w:val="81E5A010EC9C44C3821B0BB8B78EC5D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FD7A8B0-76E8-4EA5-9ED4-4830EC2A52EE}"/>
      </w:docPartPr>
      <w:docPartBody>
        <w:p w:rsidR="00611CAF" w:rsidRDefault="00611CAF">
          <w:pPr>
            <w:pStyle w:val="81E5A010EC9C44C3821B0BB8B78EC5D8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C35009A1CE0A44549950FDF156C7ECD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3111D5B-3598-416E-BFAF-A25EC6435875}"/>
      </w:docPartPr>
      <w:docPartBody>
        <w:p w:rsidR="00611CAF" w:rsidRDefault="00611CAF">
          <w:pPr>
            <w:pStyle w:val="C35009A1CE0A44549950FDF156C7ECD8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8B32F0D131C54BCBBBCFA3207BAAD80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0324800-E6B3-47CE-A429-20239987B481}"/>
      </w:docPartPr>
      <w:docPartBody>
        <w:p w:rsidR="00611CAF" w:rsidRDefault="00611CAF">
          <w:pPr>
            <w:pStyle w:val="8B32F0D131C54BCBBBCFA3207BAAD808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AD4F620F3F804C2E97F3B38019D3C65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9044CFF-3057-4094-AA3E-97A2FA15F721}"/>
      </w:docPartPr>
      <w:docPartBody>
        <w:p w:rsidR="00611CAF" w:rsidRDefault="00611CAF">
          <w:pPr>
            <w:pStyle w:val="AD4F620F3F804C2E97F3B38019D3C652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F4C1460B804340F381F47E835D152B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1ABE7D7-7457-40A9-A434-85C075562E63}"/>
      </w:docPartPr>
      <w:docPartBody>
        <w:p w:rsidR="00611CAF" w:rsidRDefault="00611CAF">
          <w:pPr>
            <w:pStyle w:val="F4C1460B804340F381F47E835D152BD2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46AB24AF795F4E32B46E706242A18C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54907F-0C7B-4A79-B0E4-A1AED9C24F36}"/>
      </w:docPartPr>
      <w:docPartBody>
        <w:p w:rsidR="00611CAF" w:rsidRDefault="00611CAF">
          <w:pPr>
            <w:pStyle w:val="46AB24AF795F4E32B46E706242A18CC4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BF7A4CBF4FBB46F5B148F298A74D879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C623B98-F915-4105-BD93-3FC23BE65182}"/>
      </w:docPartPr>
      <w:docPartBody>
        <w:p w:rsidR="00611CAF" w:rsidRDefault="00611CAF">
          <w:pPr>
            <w:pStyle w:val="BF7A4CBF4FBB46F5B148F298A74D8798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4D67F2A66769403BB4A69ECF23E7A8B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F428BC0-0CE6-4D71-83B6-4C95780C3495}"/>
      </w:docPartPr>
      <w:docPartBody>
        <w:p w:rsidR="00611CAF" w:rsidRDefault="00611CAF">
          <w:pPr>
            <w:pStyle w:val="4D67F2A66769403BB4A69ECF23E7A8BC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Projektname-Referenz</w:t>
          </w:r>
          <w:r w:rsidRPr="00E54B76">
            <w:rPr>
              <w:rStyle w:val="Platzhaltertext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stem">
    <w:panose1 w:val="00000000000000000000"/>
    <w:charset w:val="00"/>
    <w:family w:val="swiss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CAF"/>
    <w:rsid w:val="003546D1"/>
    <w:rsid w:val="00357627"/>
    <w:rsid w:val="0044719A"/>
    <w:rsid w:val="00611CAF"/>
    <w:rsid w:val="007608FA"/>
    <w:rsid w:val="00C12D74"/>
    <w:rsid w:val="00FD4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Pr>
      <w:color w:val="auto"/>
      <w:bdr w:val="none" w:sz="0" w:space="0" w:color="auto"/>
      <w:shd w:val="clear" w:color="auto" w:fill="C1E4F5" w:themeFill="accent1" w:themeFillTint="33"/>
    </w:rPr>
  </w:style>
  <w:style w:type="paragraph" w:customStyle="1" w:styleId="29878F7F11CA4A52A04428B1988F5DC9">
    <w:name w:val="29878F7F11CA4A52A04428B1988F5DC9"/>
  </w:style>
  <w:style w:type="paragraph" w:customStyle="1" w:styleId="91F97F21E9954469A0DC1ADB2A82A0BD">
    <w:name w:val="91F97F21E9954469A0DC1ADB2A82A0BD"/>
  </w:style>
  <w:style w:type="paragraph" w:customStyle="1" w:styleId="47998297CD2841FB90AB81ED57DE85A7">
    <w:name w:val="47998297CD2841FB90AB81ED57DE85A7"/>
  </w:style>
  <w:style w:type="paragraph" w:customStyle="1" w:styleId="47C6C5C9112A411C9720F18492746B10">
    <w:name w:val="47C6C5C9112A411C9720F18492746B10"/>
  </w:style>
  <w:style w:type="paragraph" w:customStyle="1" w:styleId="5AAF406A9DDA4040A901D24225B2E991">
    <w:name w:val="5AAF406A9DDA4040A901D24225B2E991"/>
  </w:style>
  <w:style w:type="paragraph" w:customStyle="1" w:styleId="3761715815F948CBB3AD1355C3A19B10">
    <w:name w:val="3761715815F948CBB3AD1355C3A19B10"/>
  </w:style>
  <w:style w:type="paragraph" w:customStyle="1" w:styleId="90D56797F58946299E61F7709F46CF78">
    <w:name w:val="90D56797F58946299E61F7709F46CF78"/>
  </w:style>
  <w:style w:type="paragraph" w:customStyle="1" w:styleId="966254AD642A4A03B0BB00F9E2D116CF">
    <w:name w:val="966254AD642A4A03B0BB00F9E2D116CF"/>
  </w:style>
  <w:style w:type="paragraph" w:customStyle="1" w:styleId="0A4A5505B5B04359B42F6449242EFBAB">
    <w:name w:val="0A4A5505B5B04359B42F6449242EFBAB"/>
  </w:style>
  <w:style w:type="paragraph" w:customStyle="1" w:styleId="81E5A010EC9C44C3821B0BB8B78EC5D8">
    <w:name w:val="81E5A010EC9C44C3821B0BB8B78EC5D8"/>
  </w:style>
  <w:style w:type="paragraph" w:customStyle="1" w:styleId="C35009A1CE0A44549950FDF156C7ECD8">
    <w:name w:val="C35009A1CE0A44549950FDF156C7ECD8"/>
  </w:style>
  <w:style w:type="paragraph" w:customStyle="1" w:styleId="8B32F0D131C54BCBBBCFA3207BAAD808">
    <w:name w:val="8B32F0D131C54BCBBBCFA3207BAAD808"/>
  </w:style>
  <w:style w:type="paragraph" w:customStyle="1" w:styleId="AD4F620F3F804C2E97F3B38019D3C652">
    <w:name w:val="AD4F620F3F804C2E97F3B38019D3C652"/>
  </w:style>
  <w:style w:type="paragraph" w:customStyle="1" w:styleId="F4C1460B804340F381F47E835D152BD2">
    <w:name w:val="F4C1460B804340F381F47E835D152BD2"/>
  </w:style>
  <w:style w:type="paragraph" w:customStyle="1" w:styleId="46AB24AF795F4E32B46E706242A18CC4">
    <w:name w:val="46AB24AF795F4E32B46E706242A18CC4"/>
  </w:style>
  <w:style w:type="paragraph" w:customStyle="1" w:styleId="BF7A4CBF4FBB46F5B148F298A74D8798">
    <w:name w:val="BF7A4CBF4FBB46F5B148F298A74D8798"/>
  </w:style>
  <w:style w:type="paragraph" w:customStyle="1" w:styleId="4D67F2A66769403BB4A69ECF23E7A8BC">
    <w:name w:val="4D67F2A66769403BB4A69ECF23E7A8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TZH-HERMES-Word-Design">
  <a:themeElements>
    <a:clrScheme name="KTZH-Colors-v1-01">
      <a:dk1>
        <a:sysClr val="windowText" lastClr="000000"/>
      </a:dk1>
      <a:lt1>
        <a:sysClr val="window" lastClr="FFFFFF"/>
      </a:lt1>
      <a:dk2>
        <a:srgbClr val="885EA0"/>
      </a:dk2>
      <a:lt2>
        <a:srgbClr val="EB690B"/>
      </a:lt2>
      <a:accent1>
        <a:srgbClr val="0076BD"/>
      </a:accent1>
      <a:accent2>
        <a:srgbClr val="E2001A"/>
      </a:accent2>
      <a:accent3>
        <a:srgbClr val="3EA743"/>
      </a:accent3>
      <a:accent4>
        <a:srgbClr val="FFCC00"/>
      </a:accent4>
      <a:accent5>
        <a:srgbClr val="009EE0"/>
      </a:accent5>
      <a:accent6>
        <a:srgbClr val="E30059"/>
      </a:accent6>
      <a:hlink>
        <a:srgbClr val="000000"/>
      </a:hlink>
      <a:folHlink>
        <a:srgbClr val="000000"/>
      </a:folHlink>
    </a:clrScheme>
    <a:fontScheme name="ArialBlack-Arial">
      <a:majorFont>
        <a:latin typeface="Arial Black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rial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Thin-Effects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3175" cap="flat" cmpd="sng" algn="ctr">
          <a:solidFill>
            <a:schemeClr val="phClr">
              <a:satMod val="100000"/>
            </a:schemeClr>
          </a:solidFill>
          <a:prstDash val="solid"/>
        </a:ln>
        <a:ln w="3175" cap="flat" cmpd="sng" algn="ctr">
          <a:solidFill>
            <a:schemeClr val="phClr">
              <a:satMod val="100000"/>
              <a:tint val="100000"/>
              <a:shade val="100000"/>
              <a:lumMod val="100000"/>
            </a:schemeClr>
          </a:solidFill>
          <a:prstDash val="solid"/>
        </a:ln>
        <a:ln w="3175" cap="flat" cmpd="sng" algn="ctr">
          <a:solidFill>
            <a:schemeClr val="bg1">
              <a:satMod val="10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5ED286-E528-4F4B-BD84-0B11061F2B8F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customXml/itemProps2.xml><?xml version="1.0" encoding="utf-8"?>
<ds:datastoreItem xmlns:ds="http://schemas.openxmlformats.org/officeDocument/2006/customXml" ds:itemID="{CF4C4850-BE63-400D-8D6B-0E9D7BEB01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C0B1F2-1B8A-4ECE-8139-7F802C09251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5AAA7A2-DEFA-4087-B9C8-C770D58098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a020d0ae-094a-4d44-b66c-ac3fe8e90c58}" enabled="0" method="" siteId="{a020d0ae-094a-4d44-b66c-ac3fe8e90c5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Projektschlussbeurteilung-KTZH-v2-01.dotx</Template>
  <TotalTime>0</TotalTime>
  <Pages>13</Pages>
  <Words>767</Words>
  <Characters>5390</Characters>
  <Application>Microsoft Office Word</Application>
  <DocSecurity>0</DocSecurity>
  <Lines>468</Lines>
  <Paragraphs>266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5916</CharactersWithSpaces>
  <SharedDoc>false</SharedDoc>
  <HLinks>
    <vt:vector size="126" baseType="variant">
      <vt:variant>
        <vt:i4>1048636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_Toc238449296</vt:lpwstr>
      </vt:variant>
      <vt:variant>
        <vt:i4>1048636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_Toc238449295</vt:lpwstr>
      </vt:variant>
      <vt:variant>
        <vt:i4>1048636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_Toc238449294</vt:lpwstr>
      </vt:variant>
      <vt:variant>
        <vt:i4>1048636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_Toc238449293</vt:lpwstr>
      </vt:variant>
      <vt:variant>
        <vt:i4>1048636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_Toc238449292</vt:lpwstr>
      </vt:variant>
      <vt:variant>
        <vt:i4>1048636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_Toc238449291</vt:lpwstr>
      </vt:variant>
      <vt:variant>
        <vt:i4>1048636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_Toc238449290</vt:lpwstr>
      </vt:variant>
      <vt:variant>
        <vt:i4>1114172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_Toc238449289</vt:lpwstr>
      </vt:variant>
      <vt:variant>
        <vt:i4>1114172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_Toc238449288</vt:lpwstr>
      </vt:variant>
      <vt:variant>
        <vt:i4>1114172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_Toc238449287</vt:lpwstr>
      </vt:variant>
      <vt:variant>
        <vt:i4>1114172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_Toc238449286</vt:lpwstr>
      </vt:variant>
      <vt:variant>
        <vt:i4>1114172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_Toc238449285</vt:lpwstr>
      </vt:variant>
      <vt:variant>
        <vt:i4>1114172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_Toc238449284</vt:lpwstr>
      </vt:variant>
      <vt:variant>
        <vt:i4>1114172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_Toc238449283</vt:lpwstr>
      </vt:variant>
      <vt:variant>
        <vt:i4>1114172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_Toc238449282</vt:lpwstr>
      </vt:variant>
      <vt:variant>
        <vt:i4>1114172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_Toc238449281</vt:lpwstr>
      </vt:variant>
      <vt:variant>
        <vt:i4>1114172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_Toc238449280</vt:lpwstr>
      </vt:variant>
      <vt:variant>
        <vt:i4>1966140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_Toc238449279</vt:lpwstr>
      </vt:variant>
      <vt:variant>
        <vt:i4>1966140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_Toc238449278</vt:lpwstr>
      </vt:variant>
      <vt:variant>
        <vt:i4>1966140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_Toc238449277</vt:lpwstr>
      </vt:variant>
      <vt:variant>
        <vt:i4>1966140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_Toc238449276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0x0101009E69091755AC6C4F9BFCF226F01D1435</vt:lpwstr>
  </property>
  <property fmtid="{D5CDD505-2E9C-101B-9397-08002B2CF9AE}" pid="3" name="MediaServiceImageTags">
    <vt:lpwstr/>
  </property>
  <property fmtid="{D5CDD505-2E9C-101B-9397-08002B2CF9AE}" pid="4" name="docLang">
    <vt:lpwstr>de</vt:lpwstr>
  </property>
</Properties>
</file>