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Style w:val="Formatvorlage7"/>
        </w:rPr>
        <w:alias w:val="Direktion"/>
        <w:tag w:val="KTZH-Direktion"/>
        <w:id w:val="-1549536183"/>
        <w:lock w:val="sdtLocked"/>
        <w:placeholder>
          <w:docPart w:val="A71E035CB2234D13BE79D58EA61C9266"/>
        </w:placeholder>
        <w:showingPlcHdr/>
        <w:comboBox>
          <w:listItem w:value="Bitte wählen..."/>
          <w:listItem w:displayText="Direktion der Justiz und des Innern" w:value="Direktion der Justiz und des Innern"/>
          <w:listItem w:displayText="Sicherheitsdirektion" w:value="Sicherheitsdirektion"/>
          <w:listItem w:displayText="Finanzdirektion" w:value="Finanzdirektion"/>
          <w:listItem w:displayText="Volkswirtschaftsdirektion" w:value="Volkswirtschaftsdirektion"/>
          <w:listItem w:displayText="Gesundheitsdirektion" w:value="Gesundheitsdirektion"/>
          <w:listItem w:displayText="Bildungsdirektion" w:value="Bildungsdirektion"/>
          <w:listItem w:displayText="Baudirektion" w:value="Baudirektion"/>
          <w:listItem w:displayText="Staatskanzlei" w:value="Staatskanzlei"/>
        </w:comboBox>
      </w:sdtPr>
      <w:sdtEndPr>
        <w:rPr>
          <w:rStyle w:val="Absatz-Standardschriftart"/>
        </w:rPr>
      </w:sdtEndPr>
      <w:sdtContent>
        <w:p w14:paraId="20F6DB35" w14:textId="77777777" w:rsidR="000450E3" w:rsidRDefault="000450E3" w:rsidP="000450E3">
          <w:pPr>
            <w:pStyle w:val="KTZH-LayoutInfo2-Page1-Box"/>
            <w:framePr w:hRule="auto" w:wrap="notBeside" w:x="2441" w:y="1121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sdtContent>
    </w:sdt>
    <w:sdt>
      <w:sdtPr>
        <w:alias w:val="Amt"/>
        <w:tag w:val="KTZH-Amt"/>
        <w:id w:val="-778561979"/>
        <w:lock w:val="sdtLocked"/>
        <w:placeholder>
          <w:docPart w:val="E845C49CD0BF4293AB7A47F3B66ED9E9"/>
        </w:placeholder>
        <w:showingPlcHdr/>
        <w:text w:multiLine="1"/>
      </w:sdtPr>
      <w:sdtEndPr/>
      <w:sdtContent>
        <w:p w14:paraId="394453BA" w14:textId="77777777" w:rsidR="003A0A9E" w:rsidRPr="00B70027" w:rsidRDefault="000450E3" w:rsidP="00B13B39">
          <w:pPr>
            <w:pStyle w:val="KTZH-LayoutInfo3-Page1"/>
            <w:framePr w:w="8505" w:wrap="notBeside" w:vAnchor="page" w:hAnchor="page" w:x="2441" w:y="1121" w:anchorLock="1"/>
          </w:pPr>
          <w:r>
            <w:rPr>
              <w:rStyle w:val="Platzhaltertext"/>
            </w:rPr>
            <w:t>Amt einfügen…</w:t>
          </w:r>
        </w:p>
      </w:sdtContent>
    </w:sdt>
    <w:bookmarkStart w:id="0" w:name="_Toc215570489"/>
    <w:bookmarkStart w:id="1" w:name="_Toc240872712"/>
    <w:p w14:paraId="0D4CC763" w14:textId="7ECAB146" w:rsidR="00BE7523" w:rsidRPr="00723170" w:rsidRDefault="00FE50D4" w:rsidP="00BE7523">
      <w:sdt>
        <w:sdtPr>
          <w:rPr>
            <w:rStyle w:val="berschrift1Zchn"/>
            <w:sz w:val="32"/>
          </w:rPr>
          <w:alias w:val="Titel (Dok-Eigenschaft)"/>
          <w:tag w:val="KTZH-Titel"/>
          <w:id w:val="-1012607253"/>
          <w:lock w:val="sdtLocked"/>
          <w:placeholder>
            <w:docPart w:val="DAC29C951CF84D6B8956440B431BDF14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>
          <w:rPr>
            <w:rStyle w:val="berschrift1Zchn"/>
          </w:rPr>
        </w:sdtEndPr>
        <w:sdtContent>
          <w:r w:rsidR="00E47C5C">
            <w:rPr>
              <w:rStyle w:val="berschrift1Zchn"/>
              <w:sz w:val="32"/>
            </w:rPr>
            <w:t>Checkliste</w:t>
          </w:r>
          <w:r w:rsidR="001F0CDA">
            <w:rPr>
              <w:rStyle w:val="berschrift1Zchn"/>
              <w:sz w:val="32"/>
            </w:rPr>
            <w:t>n</w:t>
          </w:r>
          <w:r w:rsidR="00E47C5C">
            <w:rPr>
              <w:rStyle w:val="berschrift1Zchn"/>
              <w:sz w:val="32"/>
            </w:rPr>
            <w:t xml:space="preserve"> Projektleiter</w:t>
          </w:r>
        </w:sdtContent>
      </w:sdt>
      <w:bookmarkEnd w:id="0"/>
      <w:bookmarkEnd w:id="1"/>
    </w:p>
    <w:p w14:paraId="5589D903" w14:textId="77777777" w:rsidR="00BE7523" w:rsidRDefault="00FE50D4" w:rsidP="00BE7523">
      <w:pPr>
        <w:pStyle w:val="KTZH-LayoutProjektname"/>
      </w:pPr>
      <w:sdt>
        <w:sdtPr>
          <w:rPr>
            <w:rStyle w:val="Formatvorlage1"/>
          </w:rPr>
          <w:alias w:val="Projektname (Dok-Eigenschaft)"/>
          <w:tag w:val="KTZH-Projektname"/>
          <w:id w:val="-1947616790"/>
          <w:lock w:val="sdtLocked"/>
          <w:placeholder>
            <w:docPart w:val="90CEA7131E134C7F8D9851522C0EF9C4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>
          <w:rPr>
            <w:rStyle w:val="Absatz-Standardschriftart"/>
            <w:sz w:val="21"/>
          </w:rPr>
        </w:sdtEndPr>
        <w:sdtContent>
          <w:r w:rsidR="00BE7523" w:rsidRPr="00E54B76">
            <w:rPr>
              <w:rStyle w:val="Platzhaltertext"/>
            </w:rPr>
            <w:t>[</w:t>
          </w:r>
          <w:r w:rsidR="00BE7523">
            <w:rPr>
              <w:rStyle w:val="Platzhaltertext"/>
            </w:rPr>
            <w:t>Projektname einfügen…</w:t>
          </w:r>
          <w:r w:rsidR="00BE7523" w:rsidRPr="00E54B76">
            <w:rPr>
              <w:rStyle w:val="Platzhaltertext"/>
            </w:rPr>
            <w:t>]</w:t>
          </w:r>
        </w:sdtContent>
      </w:sdt>
    </w:p>
    <w:p w14:paraId="24571CD6" w14:textId="77777777" w:rsidR="00BE7523" w:rsidRPr="0047316D" w:rsidRDefault="00BE7523" w:rsidP="00BE7523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Auftraggeber/in</w:t>
      </w:r>
    </w:p>
    <w:sdt>
      <w:sdtPr>
        <w:rPr>
          <w:rStyle w:val="Formatvorlage2"/>
        </w:rPr>
        <w:alias w:val="Auftraggeber/in"/>
        <w:tag w:val="KTZH-Auftraggeber/in"/>
        <w:id w:val="918376838"/>
        <w:placeholder>
          <w:docPart w:val="98FEBB07C7A3417D927FE4F5258D9112"/>
        </w:placeholder>
        <w:showingPlcHdr/>
        <w:text w:multiLine="1"/>
      </w:sdtPr>
      <w:sdtEndPr>
        <w:rPr>
          <w:rStyle w:val="Absatz-Standardschriftart"/>
          <w:sz w:val="21"/>
        </w:rPr>
      </w:sdtEndPr>
      <w:sdtContent>
        <w:p w14:paraId="3CFA01ED" w14:textId="77777777" w:rsidR="00BE7523" w:rsidRDefault="00BE7523" w:rsidP="00BE7523">
          <w:pPr>
            <w:pStyle w:val="KTZH-LayoutMetadaten"/>
          </w:pPr>
          <w:r>
            <w:rPr>
              <w:rStyle w:val="Platzhaltertext"/>
            </w:rPr>
            <w:t>Auftraggeber/in einfügen…</w:t>
          </w:r>
        </w:p>
      </w:sdtContent>
    </w:sdt>
    <w:p w14:paraId="5E28C62D" w14:textId="77777777" w:rsidR="00BE7523" w:rsidRPr="0047316D" w:rsidRDefault="00BE7523" w:rsidP="00BE7523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Projektleiter/in</w:t>
      </w:r>
    </w:p>
    <w:sdt>
      <w:sdtPr>
        <w:rPr>
          <w:rStyle w:val="Formatvorlage4"/>
        </w:rPr>
        <w:alias w:val="Projektleiter/in"/>
        <w:tag w:val="KTZH-Projektleiter/in"/>
        <w:id w:val="-1635627549"/>
        <w:placeholder>
          <w:docPart w:val="81A898CD67D6424DAB90D5A86DAD7250"/>
        </w:placeholder>
        <w:showingPlcHdr/>
        <w:text w:multiLine="1"/>
      </w:sdtPr>
      <w:sdtEndPr>
        <w:rPr>
          <w:rStyle w:val="Absatz-Standardschriftart"/>
          <w:sz w:val="21"/>
        </w:rPr>
      </w:sdtEndPr>
      <w:sdtContent>
        <w:p w14:paraId="5D478776" w14:textId="77777777" w:rsidR="00BE7523" w:rsidRDefault="00BE7523" w:rsidP="00BE7523">
          <w:pPr>
            <w:pStyle w:val="KTZH-LayoutMetadaten"/>
          </w:pPr>
          <w:r>
            <w:rPr>
              <w:rStyle w:val="Platzhaltertext"/>
            </w:rPr>
            <w:t>Projektleiter/in einfügen…</w:t>
          </w:r>
        </w:p>
      </w:sdtContent>
    </w:sdt>
    <w:p w14:paraId="1C248EEA" w14:textId="77777777" w:rsidR="00BE7523" w:rsidRPr="0047316D" w:rsidRDefault="00BE7523" w:rsidP="00BE7523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Status</w:t>
      </w:r>
    </w:p>
    <w:sdt>
      <w:sdtPr>
        <w:rPr>
          <w:rStyle w:val="Formatvorlage5"/>
        </w:rPr>
        <w:alias w:val="Status"/>
        <w:tag w:val="Status"/>
        <w:id w:val="1092124244"/>
        <w:placeholder>
          <w:docPart w:val="1F6F694CAE714920BDE3BC342C21BF23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>
        <w:rPr>
          <w:rStyle w:val="Formatvorlage5"/>
        </w:rPr>
      </w:sdtEndPr>
      <w:sdtContent>
        <w:p w14:paraId="418B60B4" w14:textId="77777777" w:rsidR="00BE7523" w:rsidRDefault="00BE7523" w:rsidP="00BE7523">
          <w:pPr>
            <w:pStyle w:val="KTZH-LayoutMetadaten"/>
          </w:pPr>
          <w:r w:rsidRPr="00576E4B">
            <w:rPr>
              <w:rStyle w:val="Formatvorlage5"/>
            </w:rPr>
            <w:t>in Arbeit</w:t>
          </w:r>
        </w:p>
      </w:sdtContent>
    </w:sdt>
    <w:p w14:paraId="1B09ADFD" w14:textId="77777777" w:rsidR="00BE7523" w:rsidRPr="0047316D" w:rsidRDefault="00BE7523" w:rsidP="00BE7523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Klassifizierung</w:t>
      </w:r>
    </w:p>
    <w:p w14:paraId="5D647928" w14:textId="77777777" w:rsidR="00B13B39" w:rsidRPr="00723170" w:rsidRDefault="00FE50D4" w:rsidP="00DD49A4">
      <w:pPr>
        <w:pStyle w:val="KTZH-LayoutMetadaten"/>
        <w:tabs>
          <w:tab w:val="left" w:pos="3040"/>
        </w:tabs>
      </w:pPr>
      <w:sdt>
        <w:sdtPr>
          <w:rPr>
            <w:rStyle w:val="Formatvorlage6"/>
          </w:rPr>
          <w:alias w:val="Klassifizierung"/>
          <w:tag w:val="Klassifizierung"/>
          <w:id w:val="-1681420117"/>
          <w:placeholder>
            <w:docPart w:val="44834201D5AA4DC9BAABEA3468B2282E"/>
          </w:placeholder>
          <w:comboBox>
            <w:listItem w:value="Bitte wählen..."/>
            <w:listItem w:displayText="Öffentlich" w:value="Öffentlich"/>
            <w:listItem w:displayText="Intern" w:value="Intern"/>
            <w:listItem w:displayText="Vertraulich" w:value="Vertraulich"/>
            <w:listItem w:displayText="Geheim" w:value="Geheim"/>
          </w:comboBox>
        </w:sdtPr>
        <w:sdtEndPr>
          <w:rPr>
            <w:rStyle w:val="Formatvorlage6"/>
          </w:rPr>
        </w:sdtEndPr>
        <w:sdtContent>
          <w:r w:rsidR="00BE7523" w:rsidRPr="00576E4B">
            <w:rPr>
              <w:rStyle w:val="Formatvorlage6"/>
            </w:rPr>
            <w:t>Intern</w:t>
          </w:r>
        </w:sdtContent>
      </w:sdt>
    </w:p>
    <w:p w14:paraId="7288E0D9" w14:textId="77777777" w:rsidR="007A423D" w:rsidRDefault="007A423D" w:rsidP="000A355F">
      <w:pPr>
        <w:pStyle w:val="berschrift2"/>
        <w:numPr>
          <w:ilvl w:val="0"/>
          <w:numId w:val="0"/>
        </w:numPr>
      </w:pPr>
      <w:bookmarkStart w:id="2" w:name="_Toc240872713"/>
      <w:r w:rsidRPr="00FE5460">
        <w:t>Änderungsverzeichnis</w:t>
      </w:r>
      <w:bookmarkEnd w:id="2"/>
    </w:p>
    <w:tbl>
      <w:tblPr>
        <w:tblStyle w:val="KTZH-TabelleHermes"/>
        <w:tblW w:w="8505" w:type="dxa"/>
        <w:tblLayout w:type="fixed"/>
        <w:tblLook w:val="0420" w:firstRow="1" w:lastRow="0" w:firstColumn="0" w:lastColumn="0" w:noHBand="0" w:noVBand="1"/>
      </w:tblPr>
      <w:tblGrid>
        <w:gridCol w:w="1276"/>
        <w:gridCol w:w="1134"/>
        <w:gridCol w:w="3827"/>
        <w:gridCol w:w="2268"/>
      </w:tblGrid>
      <w:tr w:rsidR="00F660C1" w14:paraId="20DA6E09" w14:textId="77777777" w:rsidTr="001403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0826E590" w14:textId="77777777" w:rsidR="00F660C1" w:rsidRDefault="0057016D" w:rsidP="00352AB3">
            <w:pPr>
              <w:pStyle w:val="Text8ptKTZH"/>
            </w:pPr>
            <w:r w:rsidRPr="0057016D">
              <w:t>Datum</w:t>
            </w:r>
          </w:p>
        </w:tc>
        <w:tc>
          <w:tcPr>
            <w:tcW w:w="1134" w:type="dxa"/>
          </w:tcPr>
          <w:p w14:paraId="57417B2F" w14:textId="77777777" w:rsidR="00F660C1" w:rsidRDefault="0057016D" w:rsidP="00352AB3">
            <w:pPr>
              <w:pStyle w:val="Text8ptKTZH"/>
            </w:pPr>
            <w:r w:rsidRPr="0057016D">
              <w:t>Version</w:t>
            </w:r>
          </w:p>
        </w:tc>
        <w:tc>
          <w:tcPr>
            <w:tcW w:w="3827" w:type="dxa"/>
          </w:tcPr>
          <w:p w14:paraId="061FAAEC" w14:textId="77777777" w:rsidR="00F660C1" w:rsidRDefault="0057016D" w:rsidP="00352AB3">
            <w:pPr>
              <w:pStyle w:val="Text8ptKTZH"/>
            </w:pPr>
            <w:r w:rsidRPr="0057016D">
              <w:t>Änderung</w:t>
            </w:r>
          </w:p>
        </w:tc>
        <w:tc>
          <w:tcPr>
            <w:tcW w:w="2268" w:type="dxa"/>
          </w:tcPr>
          <w:p w14:paraId="07ECC1FB" w14:textId="77777777" w:rsidR="00F660C1" w:rsidRDefault="0057016D" w:rsidP="00352AB3">
            <w:pPr>
              <w:pStyle w:val="Text8ptKTZH"/>
            </w:pPr>
            <w:r w:rsidRPr="0057016D">
              <w:t>Autor/in</w:t>
            </w:r>
          </w:p>
        </w:tc>
      </w:tr>
      <w:tr w:rsidR="00F660C1" w14:paraId="6885B8EC" w14:textId="77777777" w:rsidTr="00140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Datum"/>
            <w:tag w:val="Datum"/>
            <w:id w:val="775907865"/>
            <w:placeholder>
              <w:docPart w:val="3AFEC3D6BEA44254A058CCE8C4830525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</w:tcPr>
              <w:p w14:paraId="76BC1D6B" w14:textId="77777777" w:rsidR="00F660C1" w:rsidRDefault="008505A6" w:rsidP="00452E47">
                <w:r w:rsidRPr="004969F9">
                  <w:rPr>
                    <w:rStyle w:val="Platzhaltertext"/>
                  </w:rPr>
                  <w:t>Datum</w:t>
                </w:r>
                <w:r>
                  <w:rPr>
                    <w:rStyle w:val="Platzhaltertext"/>
                  </w:rPr>
                  <w:t>…</w:t>
                </w:r>
              </w:p>
            </w:tc>
          </w:sdtContent>
        </w:sdt>
        <w:tc>
          <w:tcPr>
            <w:tcW w:w="1134" w:type="dxa"/>
          </w:tcPr>
          <w:p w14:paraId="29C17D05" w14:textId="77777777" w:rsidR="00F660C1" w:rsidRDefault="008505A6" w:rsidP="00452E47">
            <w:r>
              <w:t>0.1</w:t>
            </w:r>
          </w:p>
        </w:tc>
        <w:sdt>
          <w:sdtPr>
            <w:alias w:val="Änderung"/>
            <w:tag w:val="Änderung"/>
            <w:id w:val="-394506425"/>
            <w:placeholder>
              <w:docPart w:val="27A0095105E34152B156EC4BC51FFC7C"/>
            </w:placeholder>
            <w:text w:multiLine="1"/>
          </w:sdtPr>
          <w:sdtEndPr/>
          <w:sdtContent>
            <w:tc>
              <w:tcPr>
                <w:tcW w:w="3827" w:type="dxa"/>
              </w:tcPr>
              <w:p w14:paraId="7EE5F910" w14:textId="77777777" w:rsidR="00F660C1" w:rsidRDefault="008D40AF" w:rsidP="00452E47">
                <w:r>
                  <w:t>Erste Version</w:t>
                </w:r>
              </w:p>
            </w:tc>
          </w:sdtContent>
        </w:sdt>
        <w:sdt>
          <w:sdtPr>
            <w:alias w:val="Autor/in"/>
            <w:tag w:val="KTZH-Autor"/>
            <w:id w:val="-1111817574"/>
            <w:placeholder>
              <w:docPart w:val="5B219880E9AC438DA2CF6615B7BA4C34"/>
            </w:placeholder>
            <w:showingPlcHdr/>
            <w:text w:multiLine="1"/>
          </w:sdtPr>
          <w:sdtEndPr/>
          <w:sdtContent>
            <w:tc>
              <w:tcPr>
                <w:tcW w:w="2268" w:type="dxa"/>
              </w:tcPr>
              <w:p w14:paraId="5790C941" w14:textId="77777777" w:rsidR="00F660C1" w:rsidRDefault="008D40AF" w:rsidP="00452E47">
                <w:r>
                  <w:rPr>
                    <w:rStyle w:val="Platzhaltertext"/>
                  </w:rPr>
                  <w:t>Vorname Name</w:t>
                </w:r>
                <w:r w:rsidR="008505A6">
                  <w:rPr>
                    <w:rStyle w:val="Platzhaltertext"/>
                  </w:rPr>
                  <w:t>…</w:t>
                </w:r>
              </w:p>
            </w:tc>
          </w:sdtContent>
        </w:sdt>
      </w:tr>
      <w:tr w:rsidR="00F660C1" w14:paraId="70DCB6BB" w14:textId="77777777" w:rsidTr="001403E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6D142EAB" w14:textId="77777777" w:rsidR="00F660C1" w:rsidRDefault="00F660C1" w:rsidP="00452E47"/>
        </w:tc>
        <w:tc>
          <w:tcPr>
            <w:tcW w:w="1134" w:type="dxa"/>
          </w:tcPr>
          <w:p w14:paraId="3A4F3668" w14:textId="77777777" w:rsidR="00F660C1" w:rsidRDefault="00F660C1" w:rsidP="00452E47"/>
        </w:tc>
        <w:tc>
          <w:tcPr>
            <w:tcW w:w="3827" w:type="dxa"/>
          </w:tcPr>
          <w:p w14:paraId="0BE6F6FF" w14:textId="77777777" w:rsidR="00F660C1" w:rsidRDefault="00F660C1" w:rsidP="00452E47"/>
        </w:tc>
        <w:tc>
          <w:tcPr>
            <w:tcW w:w="2268" w:type="dxa"/>
          </w:tcPr>
          <w:p w14:paraId="369E457E" w14:textId="77777777" w:rsidR="00F660C1" w:rsidRDefault="00F660C1" w:rsidP="00452E47"/>
        </w:tc>
      </w:tr>
      <w:tr w:rsidR="00452E47" w14:paraId="61B2FE13" w14:textId="77777777" w:rsidTr="00140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5E5B1A78" w14:textId="77777777" w:rsidR="00F660C1" w:rsidRDefault="00F660C1" w:rsidP="00452E47"/>
        </w:tc>
        <w:tc>
          <w:tcPr>
            <w:tcW w:w="1134" w:type="dxa"/>
          </w:tcPr>
          <w:p w14:paraId="68135538" w14:textId="77777777" w:rsidR="00F660C1" w:rsidRDefault="00F660C1" w:rsidP="00452E47"/>
        </w:tc>
        <w:tc>
          <w:tcPr>
            <w:tcW w:w="3827" w:type="dxa"/>
          </w:tcPr>
          <w:p w14:paraId="48B92733" w14:textId="77777777" w:rsidR="00F660C1" w:rsidRDefault="00F660C1" w:rsidP="00452E47"/>
        </w:tc>
        <w:tc>
          <w:tcPr>
            <w:tcW w:w="2268" w:type="dxa"/>
          </w:tcPr>
          <w:p w14:paraId="0221B1EA" w14:textId="77777777" w:rsidR="00F660C1" w:rsidRDefault="00F660C1" w:rsidP="00452E47"/>
        </w:tc>
      </w:tr>
    </w:tbl>
    <w:p w14:paraId="2ACA1538" w14:textId="77777777" w:rsidR="00D57E8B" w:rsidRDefault="00D57E8B" w:rsidP="00D57E8B">
      <w:pPr>
        <w:pStyle w:val="berschrift2"/>
        <w:numPr>
          <w:ilvl w:val="0"/>
          <w:numId w:val="0"/>
        </w:numPr>
      </w:pPr>
      <w:bookmarkStart w:id="3" w:name="_Toc240872714"/>
      <w:r w:rsidRPr="00E76033">
        <w:t xml:space="preserve">Hinweise </w:t>
      </w:r>
      <w:r>
        <w:t>zum HERMES-Dokument</w:t>
      </w:r>
      <w:bookmarkEnd w:id="3"/>
    </w:p>
    <w:p w14:paraId="314412D0" w14:textId="77777777" w:rsidR="00E47C5C" w:rsidRDefault="00E47C5C" w:rsidP="00E47C5C">
      <w:pPr>
        <w:rPr>
          <w:noProof/>
        </w:rPr>
      </w:pPr>
      <w:r w:rsidRPr="006130E0">
        <w:rPr>
          <w:noProof/>
        </w:rPr>
        <w:t xml:space="preserve">Kantonsspezifisches HERMES Dokument </w:t>
      </w:r>
      <w:r>
        <w:rPr>
          <w:noProof/>
        </w:rPr>
        <w:t>(Inhalt angepasst) mit folgenden Änderungen:</w:t>
      </w:r>
    </w:p>
    <w:p w14:paraId="1B9280F1" w14:textId="77777777" w:rsidR="00E47C5C" w:rsidRDefault="00E47C5C" w:rsidP="00E47C5C">
      <w:pPr>
        <w:pStyle w:val="Listenabsatz"/>
        <w:numPr>
          <w:ilvl w:val="0"/>
          <w:numId w:val="33"/>
        </w:numPr>
      </w:pPr>
      <w:r w:rsidRPr="001B5E8F">
        <w:rPr>
          <w:noProof/>
        </w:rPr>
        <w:t>Die Checkliste «Projektleiter» ist eine Zusammenfassung aller Checklisten für den Projektleiter gemäss HERMES Bund und ist an die KTZH-Methode angepasst.</w:t>
      </w:r>
    </w:p>
    <w:p w14:paraId="5E696D0C" w14:textId="77777777" w:rsidR="00E47C5C" w:rsidRDefault="00E47C5C" w:rsidP="00E47C5C">
      <w:pPr>
        <w:pStyle w:val="Listenabsatz"/>
        <w:numPr>
          <w:ilvl w:val="0"/>
          <w:numId w:val="33"/>
        </w:numPr>
      </w:pPr>
      <w:r>
        <w:t>Zudem enthalten die Checklisten auch kantonsspezifische Prüfpunkte.</w:t>
      </w:r>
    </w:p>
    <w:p w14:paraId="0AC6C6CE" w14:textId="77777777" w:rsidR="0057016D" w:rsidRDefault="00352AB3" w:rsidP="000A355F">
      <w:pPr>
        <w:pStyle w:val="berschrift2"/>
        <w:numPr>
          <w:ilvl w:val="0"/>
          <w:numId w:val="0"/>
        </w:numPr>
      </w:pPr>
      <w:bookmarkStart w:id="4" w:name="_Toc240872715"/>
      <w:r>
        <w:t>Ziel und Zweck des Dokuments</w:t>
      </w:r>
      <w:bookmarkEnd w:id="4"/>
    </w:p>
    <w:p w14:paraId="59B581CA" w14:textId="77777777" w:rsidR="00E47C5C" w:rsidRPr="002A78EB" w:rsidRDefault="00E47C5C" w:rsidP="00E47C5C">
      <w:pPr>
        <w:rPr>
          <w:b/>
          <w:bCs/>
        </w:rPr>
      </w:pPr>
      <w:r w:rsidRPr="002A78EB">
        <w:rPr>
          <w:b/>
          <w:bCs/>
        </w:rPr>
        <w:t>Weiteres Vorgehen</w:t>
      </w:r>
    </w:p>
    <w:p w14:paraId="23411613" w14:textId="7322F7CB" w:rsidR="00E47C5C" w:rsidRDefault="00E47C5C" w:rsidP="00E47C5C">
      <w:r>
        <w:t>Die Checkliste Weiteres Vorgehen beschreibt Prüfpunkte und Kriterien, die für den Entscheid Weiteres Vorgehen relevant sind.</w:t>
      </w:r>
    </w:p>
    <w:p w14:paraId="12F89BC4" w14:textId="77777777" w:rsidR="00E47C5C" w:rsidRPr="002A78EB" w:rsidRDefault="00E47C5C" w:rsidP="00E47C5C">
      <w:pPr>
        <w:rPr>
          <w:b/>
          <w:bCs/>
        </w:rPr>
      </w:pPr>
      <w:r w:rsidRPr="002A78EB">
        <w:rPr>
          <w:b/>
          <w:bCs/>
        </w:rPr>
        <w:t>Produktkonzept</w:t>
      </w:r>
    </w:p>
    <w:p w14:paraId="667C5EE8" w14:textId="30D4577E" w:rsidR="00E47C5C" w:rsidRDefault="00E47C5C" w:rsidP="00E47C5C">
      <w:r>
        <w:t>Die Checkliste Produktkonzept beschreibt Prüfpunkte und Kriterien, die für den Entscheid Produktkonzept relevant sind</w:t>
      </w:r>
    </w:p>
    <w:p w14:paraId="4C51C6AB" w14:textId="77777777" w:rsidR="00E47C5C" w:rsidRPr="002A78EB" w:rsidRDefault="00E47C5C" w:rsidP="00E47C5C">
      <w:pPr>
        <w:rPr>
          <w:b/>
          <w:bCs/>
        </w:rPr>
      </w:pPr>
      <w:r w:rsidRPr="002A78EB">
        <w:rPr>
          <w:b/>
          <w:bCs/>
        </w:rPr>
        <w:t>Lösungsarchitektur</w:t>
      </w:r>
    </w:p>
    <w:p w14:paraId="783F6689" w14:textId="5D2D3977" w:rsidR="00E47C5C" w:rsidRDefault="00E47C5C" w:rsidP="00E47C5C">
      <w:r>
        <w:t>Die Checkliste Lösungsarchitektur beschreibt Prüfpunkte und Kriterien, die für den Entscheid Lösungsarchitektur relevant sind.</w:t>
      </w:r>
    </w:p>
    <w:p w14:paraId="334D7C7F" w14:textId="77777777" w:rsidR="00E47C5C" w:rsidRPr="002A78EB" w:rsidRDefault="00E47C5C" w:rsidP="00E47C5C">
      <w:pPr>
        <w:rPr>
          <w:b/>
          <w:bCs/>
        </w:rPr>
      </w:pPr>
      <w:r w:rsidRPr="002A78EB">
        <w:rPr>
          <w:b/>
          <w:bCs/>
        </w:rPr>
        <w:t>ISDS-Konzept</w:t>
      </w:r>
    </w:p>
    <w:p w14:paraId="3EADEF2D" w14:textId="2B026904" w:rsidR="00E47C5C" w:rsidRDefault="00E47C5C" w:rsidP="00E47C5C">
      <w:r>
        <w:t>Die Checkliste ISDS-Konzept beschreibt Prüfpunkte und Kriterien, die für den Entscheid ISDS-Konzept relevant sind.</w:t>
      </w:r>
    </w:p>
    <w:p w14:paraId="31BD5F6D" w14:textId="77777777" w:rsidR="00E47C5C" w:rsidRPr="002A78EB" w:rsidRDefault="00E47C5C" w:rsidP="00E47C5C">
      <w:pPr>
        <w:rPr>
          <w:b/>
          <w:bCs/>
        </w:rPr>
      </w:pPr>
      <w:r w:rsidRPr="002A78EB">
        <w:rPr>
          <w:b/>
          <w:bCs/>
        </w:rPr>
        <w:t>Vorabnahme</w:t>
      </w:r>
    </w:p>
    <w:p w14:paraId="4902966A" w14:textId="63D237E4" w:rsidR="00E47C5C" w:rsidRDefault="00E47C5C" w:rsidP="00E47C5C">
      <w:r>
        <w:t>Die Checkliste Vorabnahme beschreibt Prüfpunkte und Kriterien, die für den Entscheid Vorabnahme relevant sind.</w:t>
      </w:r>
    </w:p>
    <w:p w14:paraId="035134BB" w14:textId="77777777" w:rsidR="00E47C5C" w:rsidRPr="002A78EB" w:rsidRDefault="00E47C5C" w:rsidP="00E47C5C">
      <w:pPr>
        <w:rPr>
          <w:b/>
          <w:bCs/>
        </w:rPr>
      </w:pPr>
      <w:r w:rsidRPr="002A78EB">
        <w:rPr>
          <w:b/>
          <w:bCs/>
        </w:rPr>
        <w:t>Abnahme</w:t>
      </w:r>
    </w:p>
    <w:p w14:paraId="5D60A3B4" w14:textId="502BB5CA" w:rsidR="00E47C5C" w:rsidRDefault="00E47C5C" w:rsidP="00E47C5C">
      <w:r>
        <w:t>Die Checkliste Abnahme beschreibt Prüfpunkte und Kriterien, die für den Entscheid Abnahme relevant sind.</w:t>
      </w:r>
    </w:p>
    <w:p w14:paraId="30916702" w14:textId="552992B0" w:rsidR="00612364" w:rsidRDefault="00E47C5C" w:rsidP="00E47C5C">
      <w:pPr>
        <w:rPr>
          <w:b/>
          <w:bCs/>
        </w:rPr>
      </w:pPr>
      <w:r w:rsidRPr="002A78EB">
        <w:rPr>
          <w:b/>
          <w:bCs/>
        </w:rPr>
        <w:t>Abnahme Migration</w:t>
      </w:r>
    </w:p>
    <w:p w14:paraId="77714E29" w14:textId="12B71E9E" w:rsidR="00E47C5C" w:rsidRDefault="00E47C5C" w:rsidP="00E47C5C">
      <w:r>
        <w:lastRenderedPageBreak/>
        <w:t>Die Checkliste Abnahme Migration beschreibt Prüfpunkte und Kriterien, die für den Entscheid Abnahme Migration relevant sind.</w:t>
      </w:r>
    </w:p>
    <w:p w14:paraId="4A3F1915" w14:textId="77777777" w:rsidR="00612364" w:rsidRDefault="00612364" w:rsidP="00E47C5C"/>
    <w:p w14:paraId="56E21B9C" w14:textId="53FC1BE8" w:rsidR="00612364" w:rsidRPr="00612364" w:rsidRDefault="00612364" w:rsidP="00E47C5C">
      <w:pPr>
        <w:rPr>
          <w:bCs/>
        </w:rPr>
      </w:pPr>
      <w:r w:rsidRPr="00612364">
        <w:rPr>
          <w:bCs/>
        </w:rPr>
        <w:t>Bei den auftretenden Rollen ist ebenfalls die weibliche Form gemeint, auch wenn sie nicht explizit aufgeführt wird.</w:t>
      </w:r>
    </w:p>
    <w:p w14:paraId="6450B248" w14:textId="77777777" w:rsidR="00E76033" w:rsidRDefault="00E76033" w:rsidP="000A355F">
      <w:pPr>
        <w:pStyle w:val="berschrift2"/>
        <w:numPr>
          <w:ilvl w:val="0"/>
          <w:numId w:val="0"/>
        </w:numPr>
      </w:pPr>
      <w:bookmarkStart w:id="5" w:name="_Toc240872716"/>
      <w:r w:rsidRPr="00E76033">
        <w:t>Hinweise zur Anwendung des Dokuments</w:t>
      </w:r>
      <w:bookmarkEnd w:id="5"/>
    </w:p>
    <w:p w14:paraId="06D45BA3" w14:textId="77777777" w:rsidR="008E07D4" w:rsidRDefault="008E07D4" w:rsidP="0057016D">
      <w:r>
        <w:t xml:space="preserve">Infotext ersichtlich über das ein- bzw. ausblenden der </w:t>
      </w:r>
      <w:r w:rsidRPr="008E07D4">
        <w:rPr>
          <w:b/>
          <w:bCs/>
        </w:rPr>
        <w:t>(¶) Absatzmarke</w:t>
      </w:r>
      <w:r>
        <w:t>.</w:t>
      </w:r>
    </w:p>
    <w:p w14:paraId="1BCC29C6" w14:textId="77777777" w:rsidR="00390863" w:rsidRPr="00390863" w:rsidRDefault="0057016D" w:rsidP="00390863">
      <w:pPr>
        <w:pStyle w:val="HERMESInfotextKTZH"/>
      </w:pPr>
      <w:r w:rsidRPr="00243AD6">
        <w:t>Kursiver</w:t>
      </w:r>
      <w:r>
        <w:t>, grüner</w:t>
      </w:r>
      <w:r w:rsidRPr="00243AD6">
        <w:t xml:space="preserve"> </w:t>
      </w:r>
      <w:r w:rsidR="002F5A76" w:rsidRPr="002F5A76">
        <w:t>oder schwarzer</w:t>
      </w:r>
      <w:r w:rsidR="002F5A76">
        <w:t xml:space="preserve"> </w:t>
      </w:r>
      <w:r w:rsidRPr="00243AD6">
        <w:t>Text im Dokument: Hinweise zur Verwendung oder Beispiele - entsprechend anzupassen oder zu löschen</w:t>
      </w:r>
      <w:r w:rsidRPr="008505A6">
        <w:t>.</w:t>
      </w:r>
    </w:p>
    <w:p w14:paraId="026B5532" w14:textId="77777777" w:rsidR="00B94E3B" w:rsidRPr="00B7073A" w:rsidRDefault="00B94E3B" w:rsidP="00B7073A"/>
    <w:sdt>
      <w:sdtPr>
        <w:alias w:val="Abschnittwechsel (geschützt)"/>
        <w:tag w:val="KTZH-Section"/>
        <w:id w:val="1585269667"/>
        <w:lock w:val="sdtContentLocked"/>
        <w:placeholder>
          <w:docPart w:val="561C5B4692634C70ACFB26A8C5A3A1DB"/>
        </w:placeholder>
        <w:showingPlcHdr/>
        <w:text/>
      </w:sdtPr>
      <w:sdtEndPr/>
      <w:sdtContent>
        <w:p w14:paraId="6AAFFE7B" w14:textId="77777777" w:rsidR="0057016D" w:rsidRDefault="00EA5E99" w:rsidP="0057016D">
          <w:r w:rsidRPr="00F2777F">
            <w:t xml:space="preserve">        </w:t>
          </w:r>
        </w:p>
      </w:sdtContent>
    </w:sdt>
    <w:p w14:paraId="7CC2B20A" w14:textId="77777777" w:rsidR="00C81773" w:rsidRDefault="00C81773" w:rsidP="0057016D">
      <w:pPr>
        <w:sectPr w:rsidR="00C81773" w:rsidSect="00C81773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sdt>
      <w:sdtPr>
        <w:rPr>
          <w:rFonts w:asciiTheme="minorHAnsi" w:hAnsiTheme="minorHAnsi"/>
          <w:lang w:val="de-DE"/>
        </w:rPr>
        <w:id w:val="183139681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435160E" w14:textId="77777777" w:rsidR="007A423D" w:rsidRDefault="007A423D">
          <w:pPr>
            <w:pStyle w:val="Inhaltsverzeichnisberschrift"/>
          </w:pPr>
          <w:r>
            <w:rPr>
              <w:lang w:val="de-DE"/>
            </w:rPr>
            <w:t>Inhalt</w:t>
          </w:r>
          <w:r w:rsidR="00E8660D">
            <w:rPr>
              <w:lang w:val="de-DE"/>
            </w:rPr>
            <w:t>sverzeichnis</w:t>
          </w:r>
        </w:p>
        <w:p w14:paraId="38B0F01B" w14:textId="343FEAAB" w:rsidR="0075260A" w:rsidRDefault="007A423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r>
            <w:fldChar w:fldCharType="begin"/>
          </w:r>
          <w:r>
            <w:instrText xml:space="preserve"> TOC \o "1-</w:instrText>
          </w:r>
          <w:r w:rsidR="001403E3">
            <w:instrText>3</w:instrText>
          </w:r>
          <w:r>
            <w:instrText xml:space="preserve">" \h \z \u </w:instrText>
          </w:r>
          <w:r>
            <w:fldChar w:fldCharType="separate"/>
          </w:r>
          <w:hyperlink w:anchor="_Toc240872712" w:history="1">
            <w:r w:rsidR="0075260A" w:rsidRPr="00A1066F">
              <w:rPr>
                <w:rStyle w:val="Hyperlink"/>
              </w:rPr>
              <w:t>Checklisten Projektleiter</w:t>
            </w:r>
            <w:r w:rsidR="0075260A">
              <w:rPr>
                <w:webHidden/>
              </w:rPr>
              <w:tab/>
            </w:r>
            <w:r w:rsidR="0075260A">
              <w:rPr>
                <w:webHidden/>
              </w:rPr>
              <w:fldChar w:fldCharType="begin"/>
            </w:r>
            <w:r w:rsidR="0075260A">
              <w:rPr>
                <w:webHidden/>
              </w:rPr>
              <w:instrText xml:space="preserve"> PAGEREF _Toc240872712 \h </w:instrText>
            </w:r>
            <w:r w:rsidR="0075260A">
              <w:rPr>
                <w:webHidden/>
              </w:rPr>
            </w:r>
            <w:r w:rsidR="0075260A">
              <w:rPr>
                <w:webHidden/>
              </w:rPr>
              <w:fldChar w:fldCharType="separate"/>
            </w:r>
            <w:r w:rsidR="0075260A">
              <w:rPr>
                <w:webHidden/>
              </w:rPr>
              <w:t>1</w:t>
            </w:r>
            <w:r w:rsidR="0075260A">
              <w:rPr>
                <w:webHidden/>
              </w:rPr>
              <w:fldChar w:fldCharType="end"/>
            </w:r>
          </w:hyperlink>
        </w:p>
        <w:p w14:paraId="76F81F03" w14:textId="783253A2" w:rsidR="0075260A" w:rsidRDefault="0075260A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72713" w:history="1">
            <w:r w:rsidRPr="00A1066F">
              <w:rPr>
                <w:rStyle w:val="Hyperlink"/>
              </w:rPr>
              <w:t>Änderungsverzeichnis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_Toc240872713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27CAA2D0" w14:textId="738385B1" w:rsidR="0075260A" w:rsidRDefault="0075260A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72714" w:history="1">
            <w:r w:rsidRPr="00A1066F">
              <w:rPr>
                <w:rStyle w:val="Hyperlink"/>
              </w:rPr>
              <w:t>Hinweise zum HERMES-Dokument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_Toc240872714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23D4CE9F" w14:textId="58F48E4D" w:rsidR="0075260A" w:rsidRDefault="0075260A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72715" w:history="1">
            <w:r w:rsidRPr="00A1066F">
              <w:rPr>
                <w:rStyle w:val="Hyperlink"/>
              </w:rPr>
              <w:t>Ziel und Zweck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_Toc240872715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3607610F" w14:textId="6AF1F6F2" w:rsidR="0075260A" w:rsidRDefault="0075260A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72716" w:history="1">
            <w:r w:rsidRPr="00A1066F">
              <w:rPr>
                <w:rStyle w:val="Hyperlink"/>
              </w:rPr>
              <w:t>Hinweise zur Anwendung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_Toc240872716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5423583C" w14:textId="6CC1B772" w:rsidR="0075260A" w:rsidRDefault="0075260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72717" w:history="1">
            <w:r w:rsidRPr="00A1066F">
              <w:rPr>
                <w:rStyle w:val="Hyperlink"/>
              </w:rPr>
              <w:t>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A1066F">
              <w:rPr>
                <w:rStyle w:val="Hyperlink"/>
              </w:rPr>
              <w:t>Übersicht Betroffene Meilensteine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_Toc240872717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6AFCE331" w14:textId="59281FFA" w:rsidR="0075260A" w:rsidRDefault="0075260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72718" w:history="1">
            <w:r w:rsidRPr="00A1066F">
              <w:rPr>
                <w:rStyle w:val="Hyperlink"/>
              </w:rPr>
              <w:t>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A1066F">
              <w:rPr>
                <w:rStyle w:val="Hyperlink"/>
              </w:rPr>
              <w:t>Weiteres Vorgehen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_Toc240872718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02A4B023" w14:textId="33D33607" w:rsidR="0075260A" w:rsidRDefault="0075260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72719" w:history="1">
            <w:r w:rsidRPr="00A1066F">
              <w:rPr>
                <w:rStyle w:val="Hyperlink"/>
              </w:rPr>
              <w:t>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A1066F">
              <w:rPr>
                <w:rStyle w:val="Hyperlink"/>
              </w:rPr>
              <w:t>Produktkonzept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_Toc240872719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0305E065" w14:textId="64C0E628" w:rsidR="0075260A" w:rsidRDefault="0075260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72720" w:history="1">
            <w:r w:rsidRPr="00A1066F">
              <w:rPr>
                <w:rStyle w:val="Hyperlink"/>
              </w:rPr>
              <w:t>4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A1066F">
              <w:rPr>
                <w:rStyle w:val="Hyperlink"/>
              </w:rPr>
              <w:t>Lösungsarchitektur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_Toc240872720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137E4695" w14:textId="5FAFF4DE" w:rsidR="0075260A" w:rsidRDefault="0075260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72721" w:history="1">
            <w:r w:rsidRPr="00A1066F">
              <w:rPr>
                <w:rStyle w:val="Hyperlink"/>
              </w:rPr>
              <w:t>5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A1066F">
              <w:rPr>
                <w:rStyle w:val="Hyperlink"/>
              </w:rPr>
              <w:t>ISDS-Konzept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_Toc240872721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6E667BF7" w14:textId="6987B118" w:rsidR="0075260A" w:rsidRDefault="0075260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72722" w:history="1">
            <w:r w:rsidRPr="00A1066F">
              <w:rPr>
                <w:rStyle w:val="Hyperlink"/>
              </w:rPr>
              <w:t>6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A1066F">
              <w:rPr>
                <w:rStyle w:val="Hyperlink"/>
              </w:rPr>
              <w:t>Vorabnahme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_Toc240872722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6CAEB400" w14:textId="7D6BF282" w:rsidR="0075260A" w:rsidRDefault="0075260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72723" w:history="1">
            <w:r w:rsidRPr="00A1066F">
              <w:rPr>
                <w:rStyle w:val="Hyperlink"/>
              </w:rPr>
              <w:t>7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A1066F">
              <w:rPr>
                <w:rStyle w:val="Hyperlink"/>
              </w:rPr>
              <w:t>Abnahme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_Toc240872723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14:paraId="053C42CA" w14:textId="01BF3CE7" w:rsidR="0075260A" w:rsidRDefault="0075260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72724" w:history="1">
            <w:r w:rsidRPr="00A1066F">
              <w:rPr>
                <w:rStyle w:val="Hyperlink"/>
              </w:rPr>
              <w:t>8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A1066F">
              <w:rPr>
                <w:rStyle w:val="Hyperlink"/>
              </w:rPr>
              <w:t>Abnahme Migration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_Toc240872724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15</w:t>
            </w:r>
            <w:r>
              <w:rPr>
                <w:webHidden/>
              </w:rPr>
              <w:fldChar w:fldCharType="end"/>
            </w:r>
          </w:hyperlink>
        </w:p>
        <w:p w14:paraId="73DAEA50" w14:textId="51D8F37B" w:rsidR="0075260A" w:rsidRDefault="0075260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72725" w:history="1">
            <w:r w:rsidRPr="00A1066F">
              <w:rPr>
                <w:rStyle w:val="Hyperlink"/>
              </w:rPr>
              <w:t>9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A1066F">
              <w:rPr>
                <w:rStyle w:val="Hyperlink"/>
              </w:rPr>
              <w:t>Unterschriften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_Toc240872725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17</w:t>
            </w:r>
            <w:r>
              <w:rPr>
                <w:webHidden/>
              </w:rPr>
              <w:fldChar w:fldCharType="end"/>
            </w:r>
          </w:hyperlink>
        </w:p>
        <w:p w14:paraId="5C568DFF" w14:textId="305C0257" w:rsidR="00B94E3B" w:rsidRPr="00FC7787" w:rsidRDefault="007A423D" w:rsidP="00B94E3B">
          <w:pPr>
            <w:rPr>
              <w:b/>
              <w:bCs/>
              <w:lang w:val="de-DE"/>
            </w:rPr>
          </w:pPr>
          <w:r>
            <w:rPr>
              <w:b/>
              <w:bCs/>
              <w:lang w:val="de-DE"/>
            </w:rPr>
            <w:fldChar w:fldCharType="end"/>
          </w:r>
        </w:p>
      </w:sdtContent>
    </w:sdt>
    <w:p w14:paraId="21725DFB" w14:textId="77777777" w:rsidR="00E47C5C" w:rsidRDefault="00E47C5C" w:rsidP="00E8660D"/>
    <w:p w14:paraId="490D3319" w14:textId="77777777" w:rsidR="00E47C5C" w:rsidRDefault="00E47C5C" w:rsidP="00E8660D">
      <w:pPr>
        <w:sectPr w:rsidR="00E47C5C" w:rsidSect="0093417D">
          <w:pgSz w:w="11906" w:h="16838" w:code="9"/>
          <w:pgMar w:top="2552" w:right="936" w:bottom="1134" w:left="1985" w:header="425" w:footer="522" w:gutter="0"/>
          <w:cols w:space="708"/>
          <w:docGrid w:linePitch="360"/>
        </w:sectPr>
      </w:pPr>
    </w:p>
    <w:p w14:paraId="48C0A3B5" w14:textId="77777777" w:rsidR="00E47C5C" w:rsidRDefault="00E47C5C" w:rsidP="00E47C5C">
      <w:pPr>
        <w:pStyle w:val="berschrift1"/>
      </w:pPr>
      <w:bookmarkStart w:id="6" w:name="_Toc236229044"/>
      <w:bookmarkStart w:id="7" w:name="_Toc240872717"/>
      <w:r>
        <w:lastRenderedPageBreak/>
        <w:t>Übersicht Betroffene Meilensteine</w:t>
      </w:r>
      <w:bookmarkEnd w:id="6"/>
      <w:bookmarkEnd w:id="7"/>
    </w:p>
    <w:p w14:paraId="62FC9CA4" w14:textId="77777777" w:rsidR="00E47C5C" w:rsidRDefault="00E47C5C" w:rsidP="00E47C5C">
      <w:r>
        <w:t>In nachfolgender Grafik sind die in diesem Dokument beschriebenen Meilensteine grün umrandet.</w:t>
      </w:r>
    </w:p>
    <w:p w14:paraId="4FC3E7B2" w14:textId="4935F0F3" w:rsidR="00E47C5C" w:rsidRDefault="00E47C5C" w:rsidP="00E47C5C">
      <w:r w:rsidRPr="009D0617">
        <w:rPr>
          <w:noProof/>
        </w:rPr>
        <w:drawing>
          <wp:inline distT="0" distB="0" distL="0" distR="0" wp14:anchorId="356987D3" wp14:editId="2C8C728F">
            <wp:extent cx="5930902" cy="4581525"/>
            <wp:effectExtent l="0" t="0" r="0" b="0"/>
            <wp:docPr id="1262034796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03479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9713" cy="4596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38CAE" w14:textId="77777777" w:rsidR="00E47C5C" w:rsidRDefault="00E47C5C" w:rsidP="00E47C5C"/>
    <w:p w14:paraId="2707D605" w14:textId="77777777" w:rsidR="00E47C5C" w:rsidRDefault="00E47C5C" w:rsidP="00E47C5C"/>
    <w:p w14:paraId="06F27342" w14:textId="77777777" w:rsidR="00E47C5C" w:rsidRDefault="00E47C5C" w:rsidP="00E47C5C"/>
    <w:p w14:paraId="00227544" w14:textId="77777777" w:rsidR="00E47C5C" w:rsidRDefault="00E47C5C" w:rsidP="00E47C5C">
      <w:pPr>
        <w:pStyle w:val="berschrift1"/>
      </w:pPr>
      <w:bookmarkStart w:id="8" w:name="_Toc236229045"/>
      <w:bookmarkStart w:id="9" w:name="_Toc240872718"/>
      <w:r w:rsidRPr="004E1548">
        <w:lastRenderedPageBreak/>
        <w:t>Weiteres Vorgehen</w:t>
      </w:r>
      <w:bookmarkEnd w:id="8"/>
      <w:bookmarkEnd w:id="9"/>
    </w:p>
    <w:tbl>
      <w:tblPr>
        <w:tblStyle w:val="KTZH-TabelleHermes"/>
        <w:tblW w:w="13899" w:type="dxa"/>
        <w:tblLook w:val="0420" w:firstRow="1" w:lastRow="0" w:firstColumn="0" w:lastColumn="0" w:noHBand="0" w:noVBand="1"/>
      </w:tblPr>
      <w:tblGrid>
        <w:gridCol w:w="793"/>
        <w:gridCol w:w="2750"/>
        <w:gridCol w:w="4254"/>
        <w:gridCol w:w="992"/>
        <w:gridCol w:w="2268"/>
        <w:gridCol w:w="1560"/>
        <w:gridCol w:w="1282"/>
      </w:tblGrid>
      <w:tr w:rsidR="00E47C5C" w:rsidRPr="005D5EEC" w14:paraId="100693FA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3" w:type="dxa"/>
          </w:tcPr>
          <w:p w14:paraId="3DDF3400" w14:textId="77777777" w:rsidR="00E47C5C" w:rsidRPr="005D5EEC" w:rsidRDefault="00E47C5C" w:rsidP="00C12A6B">
            <w:pPr>
              <w:pStyle w:val="tabelleheader"/>
            </w:pPr>
            <w:r w:rsidRPr="005D5EEC">
              <w:t>Nr.</w:t>
            </w:r>
          </w:p>
        </w:tc>
        <w:tc>
          <w:tcPr>
            <w:tcW w:w="2750" w:type="dxa"/>
          </w:tcPr>
          <w:p w14:paraId="36DAB6B9" w14:textId="77777777" w:rsidR="00E47C5C" w:rsidRPr="005D5EEC" w:rsidRDefault="00E47C5C" w:rsidP="00C12A6B">
            <w:pPr>
              <w:pStyle w:val="tabelleheader"/>
            </w:pPr>
            <w:r>
              <w:t>Prüfpunkt</w:t>
            </w:r>
          </w:p>
        </w:tc>
        <w:tc>
          <w:tcPr>
            <w:tcW w:w="4254" w:type="dxa"/>
          </w:tcPr>
          <w:p w14:paraId="7FA09F0F" w14:textId="77777777" w:rsidR="00E47C5C" w:rsidRPr="005D5EEC" w:rsidRDefault="00E47C5C" w:rsidP="00C12A6B">
            <w:pPr>
              <w:pStyle w:val="tabelleheader"/>
            </w:pPr>
            <w:r w:rsidRPr="005D5EEC">
              <w:t>Kriterium</w:t>
            </w:r>
          </w:p>
        </w:tc>
        <w:tc>
          <w:tcPr>
            <w:tcW w:w="992" w:type="dxa"/>
          </w:tcPr>
          <w:p w14:paraId="50030A12" w14:textId="77777777" w:rsidR="00E47C5C" w:rsidRPr="005D5EEC" w:rsidRDefault="00E47C5C" w:rsidP="00C12A6B">
            <w:pPr>
              <w:pStyle w:val="tabelleheader"/>
            </w:pPr>
            <w:r>
              <w:t>Bewertung</w:t>
            </w:r>
          </w:p>
        </w:tc>
        <w:tc>
          <w:tcPr>
            <w:tcW w:w="2268" w:type="dxa"/>
          </w:tcPr>
          <w:p w14:paraId="1FA625B0" w14:textId="77777777" w:rsidR="00E47C5C" w:rsidRPr="005D5EEC" w:rsidRDefault="00E47C5C" w:rsidP="00C12A6B">
            <w:pPr>
              <w:pStyle w:val="tabelleheader"/>
            </w:pPr>
            <w:r>
              <w:t>Erläuterung</w:t>
            </w:r>
          </w:p>
        </w:tc>
        <w:tc>
          <w:tcPr>
            <w:tcW w:w="1560" w:type="dxa"/>
          </w:tcPr>
          <w:p w14:paraId="44009FE9" w14:textId="77777777" w:rsidR="00E47C5C" w:rsidRPr="005D5EEC" w:rsidRDefault="00E47C5C" w:rsidP="00C12A6B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82" w:type="dxa"/>
          </w:tcPr>
          <w:p w14:paraId="670398B7" w14:textId="77777777" w:rsidR="00E47C5C" w:rsidRPr="005D5EEC" w:rsidRDefault="00E47C5C" w:rsidP="00C12A6B">
            <w:pPr>
              <w:pStyle w:val="tabelleheader"/>
            </w:pPr>
            <w:r w:rsidRPr="005D5EEC">
              <w:t>Datum</w:t>
            </w:r>
          </w:p>
        </w:tc>
      </w:tr>
      <w:tr w:rsidR="00E47C5C" w:rsidRPr="005C4EAF" w14:paraId="0CDBCFA9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67679C15" w14:textId="77777777" w:rsidR="00E47C5C" w:rsidRPr="005C4EAF" w:rsidRDefault="00E47C5C" w:rsidP="00C12A6B">
            <w:pPr>
              <w:keepNext/>
              <w:rPr>
                <w:i/>
                <w:iCs/>
              </w:rPr>
            </w:pPr>
            <w:r w:rsidRPr="00FA1F88">
              <w:rPr>
                <w:b/>
                <w:bCs/>
              </w:rPr>
              <w:t>Generelle Prüfpunkte</w:t>
            </w:r>
          </w:p>
        </w:tc>
      </w:tr>
      <w:tr w:rsidR="008F2F71" w:rsidRPr="005C4EAF" w14:paraId="5C0A1665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67BA4DCD" w14:textId="77777777" w:rsidR="008F2F71" w:rsidRPr="00FB4D3E" w:rsidRDefault="008F2F71" w:rsidP="008F2F71">
            <w:r w:rsidRPr="00FB4D3E">
              <w:t>G-01</w:t>
            </w:r>
          </w:p>
        </w:tc>
        <w:tc>
          <w:tcPr>
            <w:tcW w:w="2750" w:type="dxa"/>
          </w:tcPr>
          <w:p w14:paraId="71478F48" w14:textId="77777777" w:rsidR="008F2F71" w:rsidRPr="00F52754" w:rsidRDefault="008F2F71" w:rsidP="008F2F71">
            <w:r w:rsidRPr="00F52754">
              <w:t>Studie</w:t>
            </w:r>
          </w:p>
        </w:tc>
        <w:tc>
          <w:tcPr>
            <w:tcW w:w="4254" w:type="dxa"/>
          </w:tcPr>
          <w:p w14:paraId="6150A6E1" w14:textId="77777777" w:rsidR="008F2F71" w:rsidRPr="00F52754" w:rsidRDefault="008F2F71" w:rsidP="008F2F71">
            <w:r w:rsidRPr="00F52754">
              <w:t>Ziele und Rahmenbedingungen mit Auftraggeber und Stakeholdern abgestimmt?</w:t>
            </w:r>
          </w:p>
        </w:tc>
        <w:sdt>
          <w:sdtPr>
            <w:rPr>
              <w:rStyle w:val="Formatvorlage8"/>
            </w:rPr>
            <w:id w:val="1654633726"/>
            <w:placeholder>
              <w:docPart w:val="89AF505C33534783BB404D9960DD7C4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6E1EEAF7" w14:textId="08FE5FA1" w:rsidR="008F2F71" w:rsidRPr="005C4EAF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3328EEC8" w14:textId="67E7CEE8" w:rsidR="008F2F71" w:rsidRPr="005C4EAF" w:rsidRDefault="008F2F71" w:rsidP="008F2F71">
            <w:pPr>
              <w:rPr>
                <w:i/>
                <w:iCs/>
              </w:rPr>
            </w:pPr>
            <w:r>
              <w:t>…</w:t>
            </w:r>
          </w:p>
        </w:tc>
        <w:tc>
          <w:tcPr>
            <w:tcW w:w="1560" w:type="dxa"/>
          </w:tcPr>
          <w:p w14:paraId="445D3B9C" w14:textId="77777777" w:rsidR="008F2F71" w:rsidRPr="005C4EAF" w:rsidRDefault="008F2F71" w:rsidP="008F2F71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82" w:type="dxa"/>
          </w:tcPr>
          <w:p w14:paraId="47C4980D" w14:textId="18FAE145" w:rsidR="008F2F71" w:rsidRPr="005C4EAF" w:rsidRDefault="008F2F71" w:rsidP="008F2F71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8F2F71" w:rsidRPr="005C4EAF" w14:paraId="709EC6DE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0A09FB35" w14:textId="77777777" w:rsidR="008F2F71" w:rsidRPr="00FB4D3E" w:rsidRDefault="008F2F71" w:rsidP="008F2F71">
            <w:r w:rsidRPr="00FB4D3E">
              <w:t>G-02</w:t>
            </w:r>
          </w:p>
        </w:tc>
        <w:tc>
          <w:tcPr>
            <w:tcW w:w="2750" w:type="dxa"/>
          </w:tcPr>
          <w:p w14:paraId="3BF6E3EA" w14:textId="77777777" w:rsidR="008F2F71" w:rsidRPr="00F52754" w:rsidRDefault="008F2F71" w:rsidP="008F2F71"/>
        </w:tc>
        <w:tc>
          <w:tcPr>
            <w:tcW w:w="4254" w:type="dxa"/>
          </w:tcPr>
          <w:p w14:paraId="099262AD" w14:textId="77777777" w:rsidR="008F2F71" w:rsidRPr="00F52754" w:rsidRDefault="008F2F71" w:rsidP="008F2F71">
            <w:r w:rsidRPr="00F52754">
              <w:t>Bezug der Projektziele zu Strategie und Zielen der Stammorganisation gegeben und dokumentiert?</w:t>
            </w:r>
          </w:p>
        </w:tc>
        <w:sdt>
          <w:sdtPr>
            <w:rPr>
              <w:rStyle w:val="Formatvorlage8"/>
            </w:rPr>
            <w:id w:val="-1078596327"/>
            <w:placeholder>
              <w:docPart w:val="7E8C7D674A69462597E16EFF055DCDE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4FE03215" w14:textId="2B3721CB" w:rsidR="008F2F71" w:rsidRPr="005C4EAF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66EE220C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589D1F11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1EBDC0EB" w14:textId="77777777" w:rsidR="008F2F71" w:rsidRPr="005C4EAF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8F2F71" w:rsidRPr="005C4EAF" w14:paraId="66240748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16402824" w14:textId="77777777" w:rsidR="008F2F71" w:rsidRPr="00FB4D3E" w:rsidRDefault="008F2F71" w:rsidP="008F2F71">
            <w:r w:rsidRPr="00FB4D3E">
              <w:t>G-03</w:t>
            </w:r>
          </w:p>
        </w:tc>
        <w:tc>
          <w:tcPr>
            <w:tcW w:w="2750" w:type="dxa"/>
          </w:tcPr>
          <w:p w14:paraId="3650995D" w14:textId="77777777" w:rsidR="008F2F71" w:rsidRPr="00F52754" w:rsidRDefault="008F2F71" w:rsidP="008F2F71"/>
        </w:tc>
        <w:tc>
          <w:tcPr>
            <w:tcW w:w="4254" w:type="dxa"/>
          </w:tcPr>
          <w:p w14:paraId="4D1845AC" w14:textId="77777777" w:rsidR="008F2F71" w:rsidRPr="00F52754" w:rsidRDefault="008F2F71" w:rsidP="008F2F71">
            <w:r w:rsidRPr="00F52754">
              <w:t>Anforderungen umfassend und so detailliert festgelegt, dass die Varianten beurteilt werden können?</w:t>
            </w:r>
          </w:p>
        </w:tc>
        <w:sdt>
          <w:sdtPr>
            <w:rPr>
              <w:rStyle w:val="Formatvorlage8"/>
            </w:rPr>
            <w:id w:val="-351809265"/>
            <w:placeholder>
              <w:docPart w:val="9976823D92FA4AB0B3C1053DE34965A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3735BCDD" w14:textId="44189359" w:rsidR="008F2F71" w:rsidRPr="005C4EAF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239B3AE9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52FC135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6413C972" w14:textId="77777777" w:rsidR="008F2F71" w:rsidRPr="005C4EAF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8F2F71" w:rsidRPr="005C4EAF" w14:paraId="3AEFFC5E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0F385271" w14:textId="77777777" w:rsidR="008F2F71" w:rsidRPr="00FB4D3E" w:rsidRDefault="008F2F71" w:rsidP="008F2F71">
            <w:r w:rsidRPr="00FB4D3E">
              <w:t>G-04</w:t>
            </w:r>
          </w:p>
        </w:tc>
        <w:tc>
          <w:tcPr>
            <w:tcW w:w="2750" w:type="dxa"/>
          </w:tcPr>
          <w:p w14:paraId="7EBF6122" w14:textId="77777777" w:rsidR="008F2F71" w:rsidRPr="00F52754" w:rsidRDefault="008F2F71" w:rsidP="008F2F71"/>
        </w:tc>
        <w:tc>
          <w:tcPr>
            <w:tcW w:w="4254" w:type="dxa"/>
          </w:tcPr>
          <w:p w14:paraId="0EFE5C60" w14:textId="77777777" w:rsidR="008F2F71" w:rsidRPr="00F52754" w:rsidRDefault="008F2F71" w:rsidP="008F2F71">
            <w:r w:rsidRPr="00F52754">
              <w:t>Bewertungskriterien umfassend festgelegt?</w:t>
            </w:r>
          </w:p>
          <w:p w14:paraId="4F2A8EA3" w14:textId="77777777" w:rsidR="008F2F71" w:rsidRPr="00F52754" w:rsidRDefault="008F2F71" w:rsidP="008F2F71">
            <w:pPr>
              <w:pStyle w:val="Aufzhlung1KTZH"/>
            </w:pPr>
            <w:r w:rsidRPr="00F52754">
              <w:t>Berücksichtigen sie die Nachhaltigkeit?</w:t>
            </w:r>
          </w:p>
          <w:p w14:paraId="2EAEF329" w14:textId="77777777" w:rsidR="008F2F71" w:rsidRPr="00F52754" w:rsidRDefault="008F2F71" w:rsidP="008F2F71">
            <w:pPr>
              <w:pStyle w:val="Aufzhlung1KTZH"/>
            </w:pPr>
            <w:r w:rsidRPr="00F52754">
              <w:t>Berücksichtigen sie die Risiken?</w:t>
            </w:r>
          </w:p>
        </w:tc>
        <w:sdt>
          <w:sdtPr>
            <w:rPr>
              <w:rStyle w:val="Formatvorlage8"/>
            </w:rPr>
            <w:id w:val="1538388325"/>
            <w:placeholder>
              <w:docPart w:val="3753540A1FA74B1982ACB5E0B13FC55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08B32D9C" w14:textId="10260819" w:rsidR="008F2F71" w:rsidRPr="005C4EAF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5CE9789C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03C4E8B2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341F96FB" w14:textId="77777777" w:rsidR="008F2F71" w:rsidRPr="005C4EAF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8F2F71" w:rsidRPr="005C4EAF" w14:paraId="35A33597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23B16C2E" w14:textId="77777777" w:rsidR="008F2F71" w:rsidRPr="00FB4D3E" w:rsidRDefault="008F2F71" w:rsidP="008F2F71">
            <w:r w:rsidRPr="00FB4D3E">
              <w:t>G-05</w:t>
            </w:r>
          </w:p>
        </w:tc>
        <w:tc>
          <w:tcPr>
            <w:tcW w:w="2750" w:type="dxa"/>
          </w:tcPr>
          <w:p w14:paraId="688FE5DE" w14:textId="77777777" w:rsidR="008F2F71" w:rsidRPr="00F52754" w:rsidRDefault="008F2F71" w:rsidP="008F2F71"/>
        </w:tc>
        <w:tc>
          <w:tcPr>
            <w:tcW w:w="4254" w:type="dxa"/>
          </w:tcPr>
          <w:p w14:paraId="73726896" w14:textId="77777777" w:rsidR="008F2F71" w:rsidRPr="00F52754" w:rsidRDefault="008F2F71" w:rsidP="008F2F71">
            <w:r w:rsidRPr="00F52754">
              <w:t>Stärken, Schwächen und deren Ursachen analysiert?</w:t>
            </w:r>
          </w:p>
        </w:tc>
        <w:sdt>
          <w:sdtPr>
            <w:rPr>
              <w:rStyle w:val="Formatvorlage8"/>
            </w:rPr>
            <w:id w:val="41331089"/>
            <w:placeholder>
              <w:docPart w:val="CA978F18CBA84E2CAF49DB2FCE33A0D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072334C3" w14:textId="44EE40ED" w:rsidR="008F2F71" w:rsidRPr="005C4EAF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6CABD077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66944D8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5F82BD40" w14:textId="77777777" w:rsidR="008F2F71" w:rsidRPr="005C4EAF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8F2F71" w:rsidRPr="005C4EAF" w14:paraId="118740E2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514BA690" w14:textId="77777777" w:rsidR="008F2F71" w:rsidRPr="00FB4D3E" w:rsidRDefault="008F2F71" w:rsidP="008F2F71">
            <w:r w:rsidRPr="00FB4D3E">
              <w:t>G-06</w:t>
            </w:r>
          </w:p>
        </w:tc>
        <w:tc>
          <w:tcPr>
            <w:tcW w:w="2750" w:type="dxa"/>
          </w:tcPr>
          <w:p w14:paraId="5E41D1CE" w14:textId="77777777" w:rsidR="008F2F71" w:rsidRPr="00F52754" w:rsidRDefault="008F2F71" w:rsidP="008F2F71"/>
        </w:tc>
        <w:tc>
          <w:tcPr>
            <w:tcW w:w="4254" w:type="dxa"/>
          </w:tcPr>
          <w:p w14:paraId="1E1AB078" w14:textId="77777777" w:rsidR="008F2F71" w:rsidRPr="00F52754" w:rsidRDefault="008F2F71" w:rsidP="008F2F71">
            <w:r w:rsidRPr="00F52754">
              <w:t xml:space="preserve">Alle relevanten Varianten umfassend analysiert? </w:t>
            </w:r>
          </w:p>
        </w:tc>
        <w:sdt>
          <w:sdtPr>
            <w:rPr>
              <w:rStyle w:val="Formatvorlage8"/>
            </w:rPr>
            <w:id w:val="-959952697"/>
            <w:placeholder>
              <w:docPart w:val="EE759C3CC68E481DBE5EFB1AB33DF875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00F09CE7" w14:textId="258F2422" w:rsidR="008F2F71" w:rsidRPr="005C4EAF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29BFEAF7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42A5BD2E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6B575C92" w14:textId="77777777" w:rsidR="008F2F71" w:rsidRPr="005C4EAF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8F2F71" w:rsidRPr="005C4EAF" w14:paraId="5C1BE59F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0CD0CAB0" w14:textId="77777777" w:rsidR="008F2F71" w:rsidRPr="00FB4D3E" w:rsidRDefault="008F2F71" w:rsidP="008F2F71">
            <w:r w:rsidRPr="00FB4D3E">
              <w:t>G-07</w:t>
            </w:r>
          </w:p>
        </w:tc>
        <w:tc>
          <w:tcPr>
            <w:tcW w:w="2750" w:type="dxa"/>
          </w:tcPr>
          <w:p w14:paraId="40FC7856" w14:textId="77777777" w:rsidR="008F2F71" w:rsidRPr="00F52754" w:rsidRDefault="008F2F71" w:rsidP="008F2F71"/>
        </w:tc>
        <w:tc>
          <w:tcPr>
            <w:tcW w:w="4254" w:type="dxa"/>
          </w:tcPr>
          <w:p w14:paraId="30A15023" w14:textId="77777777" w:rsidR="008F2F71" w:rsidRPr="00F52754" w:rsidRDefault="008F2F71" w:rsidP="008F2F71">
            <w:r w:rsidRPr="00F52754">
              <w:t>Varianten nachvollziehbar bewertet?</w:t>
            </w:r>
          </w:p>
        </w:tc>
        <w:sdt>
          <w:sdtPr>
            <w:rPr>
              <w:rStyle w:val="Formatvorlage8"/>
            </w:rPr>
            <w:id w:val="-111982640"/>
            <w:placeholder>
              <w:docPart w:val="4B8B706F9C654C5B951CA53276DF1EE0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378C20D6" w14:textId="2054F2F3" w:rsidR="008F2F71" w:rsidRPr="005C4EAF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15D48E95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66E9FA1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2CEEB17D" w14:textId="77777777" w:rsidR="008F2F71" w:rsidRPr="005C4EAF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8F2F71" w:rsidRPr="005C4EAF" w14:paraId="130E7395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3544DD1A" w14:textId="77777777" w:rsidR="008F2F71" w:rsidRPr="00FB4D3E" w:rsidRDefault="008F2F71" w:rsidP="008F2F71">
            <w:r w:rsidRPr="00FB4D3E">
              <w:t>G-08</w:t>
            </w:r>
          </w:p>
        </w:tc>
        <w:tc>
          <w:tcPr>
            <w:tcW w:w="2750" w:type="dxa"/>
          </w:tcPr>
          <w:p w14:paraId="2DE30E35" w14:textId="77777777" w:rsidR="008F2F71" w:rsidRPr="00F52754" w:rsidRDefault="008F2F71" w:rsidP="008F2F71"/>
        </w:tc>
        <w:tc>
          <w:tcPr>
            <w:tcW w:w="4254" w:type="dxa"/>
          </w:tcPr>
          <w:p w14:paraId="7AA4BFF9" w14:textId="77777777" w:rsidR="008F2F71" w:rsidRPr="00F52754" w:rsidRDefault="008F2F71" w:rsidP="008F2F71">
            <w:r w:rsidRPr="00F52754">
              <w:t>Ist der Entscheid über das weitere Umsetzungsvorgehen (klassisch, agil) aufgrund von nachvollziehbaren Kriterien evaluiert worden (z.B.  mit Hilfe des agilen Leitfadens) und in der Studie dokumentiert?</w:t>
            </w:r>
          </w:p>
        </w:tc>
        <w:sdt>
          <w:sdtPr>
            <w:rPr>
              <w:rStyle w:val="Formatvorlage8"/>
            </w:rPr>
            <w:id w:val="-112981106"/>
            <w:placeholder>
              <w:docPart w:val="6F8D33BB9A624C61B087BE431D4A67A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1D65A08E" w14:textId="40CE7812" w:rsidR="008F2F71" w:rsidRPr="005C4EAF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5ECD2D0B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0045E773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14CCE233" w14:textId="77777777" w:rsidR="008F2F71" w:rsidRPr="005C4EAF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8F2F71" w:rsidRPr="005C4EAF" w14:paraId="06607F9E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2C74CDB0" w14:textId="77777777" w:rsidR="008F2F71" w:rsidRPr="009D1915" w:rsidRDefault="008F2F71" w:rsidP="008F2F71">
            <w:r w:rsidRPr="009D1915">
              <w:t>G-09</w:t>
            </w:r>
          </w:p>
        </w:tc>
        <w:tc>
          <w:tcPr>
            <w:tcW w:w="2750" w:type="dxa"/>
          </w:tcPr>
          <w:p w14:paraId="1803AB91" w14:textId="77777777" w:rsidR="008F2F71" w:rsidRPr="00F52754" w:rsidRDefault="008F2F71" w:rsidP="008F2F71"/>
        </w:tc>
        <w:tc>
          <w:tcPr>
            <w:tcW w:w="4254" w:type="dxa"/>
          </w:tcPr>
          <w:p w14:paraId="5FD9A26E" w14:textId="77777777" w:rsidR="008F2F71" w:rsidRPr="00F52754" w:rsidRDefault="008F2F71" w:rsidP="008F2F71">
            <w:r w:rsidRPr="00F52754">
              <w:t>Machbarkeit der favorisierten Lösungsvariante organisatorisch, finanziell, wirtschaftlich, technisch und politisch gegeben?</w:t>
            </w:r>
          </w:p>
        </w:tc>
        <w:sdt>
          <w:sdtPr>
            <w:rPr>
              <w:rStyle w:val="Formatvorlage8"/>
            </w:rPr>
            <w:id w:val="15201891"/>
            <w:placeholder>
              <w:docPart w:val="16C5ED02E5D84D1184CF04AA2E11EC1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3B393E1D" w14:textId="563E7720" w:rsidR="008F2F71" w:rsidRPr="005C4EAF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1E10A472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7F816EF2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238A2956" w14:textId="77777777" w:rsidR="008F2F71" w:rsidRPr="005C4EAF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8F2F71" w:rsidRPr="005C4EAF" w14:paraId="16F280A2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3F0C8CCB" w14:textId="77777777" w:rsidR="008F2F71" w:rsidRPr="00F52754" w:rsidRDefault="008F2F71" w:rsidP="008F2F71">
            <w:r w:rsidRPr="00F52754">
              <w:lastRenderedPageBreak/>
              <w:t>G-10</w:t>
            </w:r>
          </w:p>
        </w:tc>
        <w:tc>
          <w:tcPr>
            <w:tcW w:w="2750" w:type="dxa"/>
          </w:tcPr>
          <w:p w14:paraId="5F820AA8" w14:textId="77777777" w:rsidR="008F2F71" w:rsidRPr="00F52754" w:rsidRDefault="008F2F71" w:rsidP="008F2F71">
            <w:r w:rsidRPr="00F52754">
              <w:t>Rechtsgrundlagenanalyse</w:t>
            </w:r>
          </w:p>
        </w:tc>
        <w:tc>
          <w:tcPr>
            <w:tcW w:w="4254" w:type="dxa"/>
          </w:tcPr>
          <w:p w14:paraId="1ADFB0BE" w14:textId="77777777" w:rsidR="008F2F71" w:rsidRPr="00F52754" w:rsidRDefault="008F2F71" w:rsidP="008F2F71">
            <w:r w:rsidRPr="00F52754">
              <w:t>Rechtsgrundlagenanalyse mit dem Rechtsdienst oder einer entsprechenden Stelle abgestimmt und Ergebnis in der Studie berücksichtigt?</w:t>
            </w:r>
          </w:p>
        </w:tc>
        <w:sdt>
          <w:sdtPr>
            <w:rPr>
              <w:rStyle w:val="Formatvorlage8"/>
            </w:rPr>
            <w:id w:val="1974325933"/>
            <w:placeholder>
              <w:docPart w:val="7FB33D6444864FC1A8DD28913FF2B5A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128C171C" w14:textId="52972B83" w:rsidR="008F2F71" w:rsidRPr="005C4EAF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235F357C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693A540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39373B80" w14:textId="77777777" w:rsidR="008F2F71" w:rsidRPr="005C4EAF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8F2F71" w:rsidRPr="005C4EAF" w14:paraId="0161FA3B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703D863D" w14:textId="77777777" w:rsidR="008F2F71" w:rsidRPr="00F52754" w:rsidRDefault="008F2F71" w:rsidP="008F2F71">
            <w:r w:rsidRPr="00F52754">
              <w:t>G-11</w:t>
            </w:r>
          </w:p>
        </w:tc>
        <w:tc>
          <w:tcPr>
            <w:tcW w:w="2750" w:type="dxa"/>
          </w:tcPr>
          <w:p w14:paraId="0353C5A1" w14:textId="77777777" w:rsidR="008F2F71" w:rsidRPr="00F52754" w:rsidRDefault="008F2F71" w:rsidP="008F2F71">
            <w:r w:rsidRPr="00F52754">
              <w:t>Schutzbedarfsanalyse</w:t>
            </w:r>
          </w:p>
        </w:tc>
        <w:tc>
          <w:tcPr>
            <w:tcW w:w="4254" w:type="dxa"/>
          </w:tcPr>
          <w:p w14:paraId="3FD16185" w14:textId="77777777" w:rsidR="008F2F71" w:rsidRPr="00F52754" w:rsidRDefault="008F2F71" w:rsidP="008F2F71">
            <w:r w:rsidRPr="00F52754">
              <w:t xml:space="preserve">Schutzbedarfsanalyse durchgeführt und Ergebnis in der Studie berücksichtigt? </w:t>
            </w:r>
          </w:p>
        </w:tc>
        <w:sdt>
          <w:sdtPr>
            <w:rPr>
              <w:rStyle w:val="Formatvorlage8"/>
            </w:rPr>
            <w:id w:val="-482701604"/>
            <w:placeholder>
              <w:docPart w:val="B1BE18A3724947ECB6BB044587C910B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5E96EF5A" w14:textId="725A39A7" w:rsidR="008F2F71" w:rsidRPr="005C4EAF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5F693DD7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63763B64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49D166CF" w14:textId="77777777" w:rsidR="008F2F71" w:rsidRPr="005C4EAF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8F2F71" w:rsidRPr="005C4EAF" w14:paraId="793CDA92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26C9538C" w14:textId="77777777" w:rsidR="008F2F71" w:rsidRPr="00F52754" w:rsidRDefault="008F2F71" w:rsidP="008F2F71">
            <w:r w:rsidRPr="00F52754">
              <w:t>G-12</w:t>
            </w:r>
          </w:p>
        </w:tc>
        <w:tc>
          <w:tcPr>
            <w:tcW w:w="2750" w:type="dxa"/>
          </w:tcPr>
          <w:p w14:paraId="1496D87C" w14:textId="77777777" w:rsidR="008F2F71" w:rsidRPr="00F52754" w:rsidRDefault="008F2F71" w:rsidP="008F2F71">
            <w:r w:rsidRPr="00F52754">
              <w:t>Beschaffungsanalyse</w:t>
            </w:r>
          </w:p>
        </w:tc>
        <w:tc>
          <w:tcPr>
            <w:tcW w:w="4254" w:type="dxa"/>
          </w:tcPr>
          <w:p w14:paraId="79FBDBFB" w14:textId="77777777" w:rsidR="008F2F71" w:rsidRPr="00F52754" w:rsidRDefault="008F2F71" w:rsidP="008F2F71">
            <w:r w:rsidRPr="00F52754">
              <w:t>Beschaffungsanalyse mit Beschaffungsstelle oder einer entsprechenden Stelle abgestimmt und Ergebnis in der Studie berücksichtigt?</w:t>
            </w:r>
          </w:p>
        </w:tc>
        <w:sdt>
          <w:sdtPr>
            <w:rPr>
              <w:rStyle w:val="Formatvorlage8"/>
            </w:rPr>
            <w:id w:val="-890492175"/>
            <w:placeholder>
              <w:docPart w:val="5ABF5FE2A98F4DFD895F41CC6BFAEEA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4E3326F4" w14:textId="5B37AC1B" w:rsidR="008F2F71" w:rsidRPr="005C4EAF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1B6A3D21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55B7D056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07C059AC" w14:textId="77777777" w:rsidR="008F2F71" w:rsidRPr="005C4EAF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8F2F71" w:rsidRPr="005C4EAF" w14:paraId="514F33BC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2E9A10FF" w14:textId="77777777" w:rsidR="008F2F71" w:rsidRPr="00F52754" w:rsidRDefault="008F2F71" w:rsidP="008F2F71">
            <w:r w:rsidRPr="00F52754">
              <w:t>G-13</w:t>
            </w:r>
          </w:p>
        </w:tc>
        <w:tc>
          <w:tcPr>
            <w:tcW w:w="2750" w:type="dxa"/>
          </w:tcPr>
          <w:p w14:paraId="678AC726" w14:textId="77777777" w:rsidR="008F2F71" w:rsidRPr="00F52754" w:rsidRDefault="008F2F71" w:rsidP="008F2F71">
            <w:r w:rsidRPr="00F52754">
              <w:t>Entscheid</w:t>
            </w:r>
          </w:p>
        </w:tc>
        <w:tc>
          <w:tcPr>
            <w:tcW w:w="4254" w:type="dxa"/>
          </w:tcPr>
          <w:p w14:paraId="5206E5B4" w14:textId="77777777" w:rsidR="008F2F71" w:rsidRPr="00F52754" w:rsidRDefault="008F2F71" w:rsidP="008F2F71">
            <w:r w:rsidRPr="00F52754">
              <w:t>Entscheid mit Auftraggeber und Stakeholdern abgestimmt und in Liste Projektentscheide dokumentiert?</w:t>
            </w:r>
          </w:p>
        </w:tc>
        <w:sdt>
          <w:sdtPr>
            <w:rPr>
              <w:rStyle w:val="Formatvorlage8"/>
            </w:rPr>
            <w:id w:val="-70118426"/>
            <w:placeholder>
              <w:docPart w:val="9BBC705114794D06A57EE58B93F29D48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6DA70F9E" w14:textId="5EB54D3A" w:rsidR="008F2F71" w:rsidRPr="005C4EAF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3D0F0973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04EA4DBC" w14:textId="77777777" w:rsidR="008F2F71" w:rsidRPr="005C4EAF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2BB4C751" w14:textId="77777777" w:rsidR="008F2F71" w:rsidRPr="005C4EAF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8F2F71" w:rsidRPr="005C4EAF" w14:paraId="6CCD2838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66808DCF" w14:textId="77777777" w:rsidR="008F2F71" w:rsidRPr="005C4EAF" w:rsidRDefault="008F2F71" w:rsidP="008F2F71">
            <w:pPr>
              <w:keepNext/>
              <w:rPr>
                <w:i/>
                <w:iCs/>
              </w:rPr>
            </w:pPr>
            <w:r w:rsidRPr="00FA1F88">
              <w:rPr>
                <w:b/>
                <w:bCs/>
              </w:rPr>
              <w:t>Projektspezifische Prüfpunkte</w:t>
            </w:r>
          </w:p>
        </w:tc>
      </w:tr>
      <w:tr w:rsidR="008F2F71" w:rsidRPr="005D5EEC" w14:paraId="7D54B75A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158CED60" w14:textId="77777777" w:rsidR="008F2F71" w:rsidRPr="00130F7A" w:rsidRDefault="008F2F71" w:rsidP="008F2F71">
            <w:pPr>
              <w:rPr>
                <w:i/>
                <w:iCs/>
              </w:rPr>
            </w:pPr>
            <w:r w:rsidRPr="00130F7A">
              <w:rPr>
                <w:i/>
                <w:iCs/>
              </w:rPr>
              <w:t>P-01</w:t>
            </w:r>
          </w:p>
        </w:tc>
        <w:tc>
          <w:tcPr>
            <w:tcW w:w="2750" w:type="dxa"/>
          </w:tcPr>
          <w:p w14:paraId="5A7B2742" w14:textId="77777777" w:rsidR="008F2F71" w:rsidRPr="00130F7A" w:rsidRDefault="008F2F71" w:rsidP="008F2F71">
            <w:pPr>
              <w:rPr>
                <w:i/>
                <w:iCs/>
              </w:rPr>
            </w:pPr>
          </w:p>
        </w:tc>
        <w:tc>
          <w:tcPr>
            <w:tcW w:w="4254" w:type="dxa"/>
          </w:tcPr>
          <w:p w14:paraId="419DEF56" w14:textId="77777777" w:rsidR="008F2F71" w:rsidRPr="00130F7A" w:rsidRDefault="008F2F71" w:rsidP="008F2F71">
            <w:pPr>
              <w:rPr>
                <w:i/>
                <w:iCs/>
              </w:rPr>
            </w:pPr>
          </w:p>
        </w:tc>
        <w:sdt>
          <w:sdtPr>
            <w:rPr>
              <w:rStyle w:val="Formatvorlage8"/>
              <w:i/>
              <w:iCs/>
            </w:rPr>
            <w:id w:val="194125290"/>
            <w:placeholder>
              <w:docPart w:val="F747E8AC32824341AFF44529DBD848E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62F38058" w14:textId="6D2224E2" w:rsidR="008F2F71" w:rsidRPr="00130F7A" w:rsidRDefault="008F2F71" w:rsidP="008F2F71">
                <w:pPr>
                  <w:rPr>
                    <w:i/>
                    <w:iCs/>
                  </w:rPr>
                </w:pPr>
                <w:r w:rsidRPr="00130F7A">
                  <w:rPr>
                    <w:rStyle w:val="Formatvorlage8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328FA276" w14:textId="77777777" w:rsidR="008F2F71" w:rsidRPr="00130F7A" w:rsidRDefault="008F2F71" w:rsidP="008F2F71">
            <w:pPr>
              <w:rPr>
                <w:i/>
                <w:iCs/>
              </w:rPr>
            </w:pPr>
            <w:r w:rsidRPr="00130F7A">
              <w:rPr>
                <w:i/>
                <w:iCs/>
              </w:rPr>
              <w:t>……</w:t>
            </w:r>
          </w:p>
        </w:tc>
        <w:tc>
          <w:tcPr>
            <w:tcW w:w="1560" w:type="dxa"/>
          </w:tcPr>
          <w:p w14:paraId="4B585153" w14:textId="77777777" w:rsidR="008F2F71" w:rsidRPr="00130F7A" w:rsidRDefault="008F2F71" w:rsidP="008F2F71">
            <w:pPr>
              <w:rPr>
                <w:i/>
                <w:iCs/>
              </w:rPr>
            </w:pPr>
            <w:r w:rsidRPr="00130F7A">
              <w:rPr>
                <w:i/>
                <w:iCs/>
              </w:rPr>
              <w:t>Peter Muster</w:t>
            </w:r>
          </w:p>
        </w:tc>
        <w:tc>
          <w:tcPr>
            <w:tcW w:w="1282" w:type="dxa"/>
          </w:tcPr>
          <w:p w14:paraId="1634A96F" w14:textId="7FBB3151" w:rsidR="008F2F71" w:rsidRPr="00130F7A" w:rsidRDefault="008F2F71" w:rsidP="008F2F71">
            <w:pPr>
              <w:keepNext/>
              <w:rPr>
                <w:i/>
                <w:iCs/>
              </w:rPr>
            </w:pPr>
            <w:r w:rsidRPr="00130F7A">
              <w:rPr>
                <w:i/>
                <w:iCs/>
              </w:rPr>
              <w:t>tt.mm.jjjj</w:t>
            </w:r>
          </w:p>
        </w:tc>
      </w:tr>
      <w:tr w:rsidR="008F2F71" w:rsidRPr="005D5EEC" w14:paraId="24D13CDB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360AE218" w14:textId="77777777" w:rsidR="008F2F71" w:rsidRPr="00130F7A" w:rsidRDefault="008F2F71" w:rsidP="008F2F71">
            <w:pPr>
              <w:rPr>
                <w:i/>
                <w:iCs/>
              </w:rPr>
            </w:pPr>
            <w:r w:rsidRPr="00130F7A">
              <w:rPr>
                <w:i/>
                <w:iCs/>
              </w:rPr>
              <w:t>P-02</w:t>
            </w:r>
          </w:p>
        </w:tc>
        <w:tc>
          <w:tcPr>
            <w:tcW w:w="2750" w:type="dxa"/>
          </w:tcPr>
          <w:p w14:paraId="5A9089DC" w14:textId="77777777" w:rsidR="008F2F71" w:rsidRPr="00130F7A" w:rsidRDefault="008F2F71" w:rsidP="008F2F71">
            <w:pPr>
              <w:rPr>
                <w:i/>
                <w:iCs/>
              </w:rPr>
            </w:pPr>
          </w:p>
        </w:tc>
        <w:tc>
          <w:tcPr>
            <w:tcW w:w="4254" w:type="dxa"/>
          </w:tcPr>
          <w:p w14:paraId="7605A046" w14:textId="77777777" w:rsidR="008F2F71" w:rsidRPr="00130F7A" w:rsidRDefault="008F2F71" w:rsidP="008F2F71">
            <w:pPr>
              <w:rPr>
                <w:i/>
                <w:iCs/>
              </w:rPr>
            </w:pPr>
          </w:p>
        </w:tc>
        <w:sdt>
          <w:sdtPr>
            <w:rPr>
              <w:rStyle w:val="Formatvorlage8"/>
              <w:i/>
              <w:iCs/>
            </w:rPr>
            <w:id w:val="-768924011"/>
            <w:placeholder>
              <w:docPart w:val="BE9AC52CD1D34CDF918871BE8209F9FD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50E29816" w14:textId="39A46B86" w:rsidR="008F2F71" w:rsidRPr="00130F7A" w:rsidRDefault="00284E46" w:rsidP="008F2F71">
                <w:pPr>
                  <w:rPr>
                    <w:i/>
                    <w:iCs/>
                  </w:rPr>
                </w:pPr>
                <w:r w:rsidRPr="00130F7A">
                  <w:rPr>
                    <w:rStyle w:val="Formatvorlage8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1FF16B2C" w14:textId="77777777" w:rsidR="008F2F71" w:rsidRPr="00130F7A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0BA92F09" w14:textId="77777777" w:rsidR="008F2F71" w:rsidRPr="00130F7A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747E1AA6" w14:textId="77777777" w:rsidR="008F2F71" w:rsidRPr="00130F7A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8F2F71" w:rsidRPr="005D5EEC" w14:paraId="639E8448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0A185C6D" w14:textId="77777777" w:rsidR="008F2F71" w:rsidRPr="005D5EEC" w:rsidRDefault="008F2F71" w:rsidP="008F2F71">
            <w:pPr>
              <w:keepNext/>
            </w:pPr>
            <w:r w:rsidRPr="002E30E5">
              <w:rPr>
                <w:b/>
                <w:bCs/>
              </w:rPr>
              <w:t>Kantonsspezifische Prüfpunkte</w:t>
            </w:r>
          </w:p>
        </w:tc>
      </w:tr>
      <w:tr w:rsidR="008F2F71" w:rsidRPr="00496E9A" w14:paraId="5662C43F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5345B152" w14:textId="77777777" w:rsidR="008F2F71" w:rsidRPr="009D0617" w:rsidRDefault="008F2F71" w:rsidP="008F2F71">
            <w:r w:rsidRPr="009D0617">
              <w:t>KP-01</w:t>
            </w:r>
          </w:p>
        </w:tc>
        <w:tc>
          <w:tcPr>
            <w:tcW w:w="2750" w:type="dxa"/>
          </w:tcPr>
          <w:p w14:paraId="33B07799" w14:textId="06DFCE71" w:rsidR="008F2F71" w:rsidRPr="009D0617" w:rsidRDefault="008F2F71" w:rsidP="008F2F71">
            <w:r w:rsidRPr="009D0617">
              <w:t>Anmeldung Schutzobjek</w:t>
            </w:r>
            <w:r w:rsidR="00D067E6">
              <w:t xml:space="preserve">t </w:t>
            </w:r>
            <w:r w:rsidRPr="009D0617">
              <w:t>Sicherheit (für IT-Projekte)</w:t>
            </w:r>
          </w:p>
        </w:tc>
        <w:tc>
          <w:tcPr>
            <w:tcW w:w="4254" w:type="dxa"/>
          </w:tcPr>
          <w:p w14:paraId="13E8F623" w14:textId="67239D07" w:rsidR="008F2F71" w:rsidRPr="009D0617" w:rsidRDefault="00D067E6" w:rsidP="008F2F71">
            <w:r>
              <w:t xml:space="preserve">Ist die </w:t>
            </w:r>
            <w:r w:rsidR="008F2F71" w:rsidRPr="009D0617">
              <w:t>Anmeldung Schutzobjekt Sicherheit erfolgt?</w:t>
            </w:r>
          </w:p>
          <w:p w14:paraId="4409599A" w14:textId="678E19D1" w:rsidR="008F2F71" w:rsidRPr="009D0617" w:rsidRDefault="008F2F71" w:rsidP="008F2F71">
            <w:r w:rsidRPr="009D0617">
              <w:t xml:space="preserve">Weiterführende kantonale Hilfestellungen: </w:t>
            </w:r>
            <w:r w:rsidRPr="009D0617">
              <w:br/>
            </w:r>
            <w:hyperlink r:id="rId16" w:history="1">
              <w:r w:rsidR="00D067E6" w:rsidRPr="00A1179E">
                <w:rPr>
                  <w:rStyle w:val="Hyperlink"/>
                  <w:color w:val="0070C0"/>
                </w:rPr>
                <w:t>Kantonales Regelwerk Informationssicherheit</w:t>
              </w:r>
            </w:hyperlink>
          </w:p>
        </w:tc>
        <w:sdt>
          <w:sdtPr>
            <w:rPr>
              <w:rStyle w:val="Formatvorlage8"/>
            </w:rPr>
            <w:id w:val="1390770277"/>
            <w:placeholder>
              <w:docPart w:val="32B2DA6A64854E08AF4695A78B3D882D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35BF4688" w14:textId="05858A76" w:rsidR="008F2F71" w:rsidRPr="00496E9A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0601A43B" w14:textId="77777777" w:rsidR="008F2F71" w:rsidRPr="00496E9A" w:rsidRDefault="008F2F71" w:rsidP="008F2F71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60" w:type="dxa"/>
          </w:tcPr>
          <w:p w14:paraId="0806103A" w14:textId="77777777" w:rsidR="008F2F71" w:rsidRPr="00496E9A" w:rsidRDefault="008F2F71" w:rsidP="008F2F71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82" w:type="dxa"/>
          </w:tcPr>
          <w:p w14:paraId="6BA93BA9" w14:textId="394ED171" w:rsidR="008F2F71" w:rsidRPr="00496E9A" w:rsidRDefault="008F2F71" w:rsidP="008F2F71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8F2F71" w:rsidRPr="008F2F71" w14:paraId="1C73B56C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18"/>
        </w:trPr>
        <w:tc>
          <w:tcPr>
            <w:tcW w:w="793" w:type="dxa"/>
          </w:tcPr>
          <w:p w14:paraId="260F767C" w14:textId="77777777" w:rsidR="008F2F71" w:rsidRPr="009D0617" w:rsidRDefault="008F2F71" w:rsidP="008F2F71">
            <w:r w:rsidRPr="009D0617">
              <w:t>KP-02</w:t>
            </w:r>
          </w:p>
        </w:tc>
        <w:tc>
          <w:tcPr>
            <w:tcW w:w="2750" w:type="dxa"/>
          </w:tcPr>
          <w:p w14:paraId="3A414578" w14:textId="77777777" w:rsidR="008F2F71" w:rsidRPr="009D0617" w:rsidRDefault="008F2F71" w:rsidP="008F2F71">
            <w:r w:rsidRPr="009D0617">
              <w:t>Schutzbedarf Informationsarten (für IT-Projekte)</w:t>
            </w:r>
          </w:p>
        </w:tc>
        <w:tc>
          <w:tcPr>
            <w:tcW w:w="4254" w:type="dxa"/>
          </w:tcPr>
          <w:p w14:paraId="7512DEF0" w14:textId="2FB08CF0" w:rsidR="008F2F71" w:rsidRPr="009D0617" w:rsidRDefault="00634CCE" w:rsidP="008F2F71">
            <w:pPr>
              <w:tabs>
                <w:tab w:val="num" w:pos="720"/>
              </w:tabs>
            </w:pPr>
            <w:r w:rsidRPr="00634CCE">
              <w:t>Wurden die Schutzbedarfsinformationsarten erarbeitet und beim ISDS-Verantwortlichen eingereicht? Liegt das Ergebnis, falls erforderlich, vor?</w:t>
            </w:r>
          </w:p>
        </w:tc>
        <w:sdt>
          <w:sdtPr>
            <w:rPr>
              <w:rStyle w:val="Formatvorlage8"/>
            </w:rPr>
            <w:id w:val="1077871240"/>
            <w:placeholder>
              <w:docPart w:val="302ADACCC0524CE6BD7C960F5D954678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6FFF8EED" w14:textId="304D06E2" w:rsidR="008F2F71" w:rsidRPr="008F2F71" w:rsidRDefault="00284E46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3A1B101C" w14:textId="77777777" w:rsidR="008F2F71" w:rsidRPr="008F2F71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3B45DF4F" w14:textId="77777777" w:rsidR="008F2F71" w:rsidRPr="008F2F71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0294AB13" w14:textId="77777777" w:rsidR="008F2F71" w:rsidRPr="008F2F71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8F2F71" w:rsidRPr="008F2F71" w14:paraId="28A1D361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1E03A896" w14:textId="77777777" w:rsidR="008F2F71" w:rsidRPr="009D0617" w:rsidRDefault="008F2F71" w:rsidP="008F2F71">
            <w:r w:rsidRPr="009D0617">
              <w:lastRenderedPageBreak/>
              <w:t>KP-03</w:t>
            </w:r>
          </w:p>
        </w:tc>
        <w:tc>
          <w:tcPr>
            <w:tcW w:w="2750" w:type="dxa"/>
          </w:tcPr>
          <w:p w14:paraId="0D673D64" w14:textId="77777777" w:rsidR="008F2F71" w:rsidRPr="009D0617" w:rsidRDefault="008F2F71" w:rsidP="008F2F71">
            <w:r w:rsidRPr="009D0617">
              <w:t xml:space="preserve">Datenschutz- </w:t>
            </w:r>
          </w:p>
          <w:p w14:paraId="4CAACFF6" w14:textId="6C375086" w:rsidR="008F2F71" w:rsidRPr="009D0617" w:rsidRDefault="00D067E6" w:rsidP="008F2F71">
            <w:r>
              <w:t>f</w:t>
            </w:r>
            <w:r w:rsidR="008F2F71" w:rsidRPr="009D0617">
              <w:t xml:space="preserve">olgeabschätzung </w:t>
            </w:r>
            <w:r w:rsidR="008F2F71" w:rsidRPr="009D0617">
              <w:br/>
            </w:r>
          </w:p>
        </w:tc>
        <w:tc>
          <w:tcPr>
            <w:tcW w:w="4254" w:type="dxa"/>
          </w:tcPr>
          <w:p w14:paraId="287F55A7" w14:textId="77777777" w:rsidR="00634CCE" w:rsidRDefault="00634CCE" w:rsidP="00634CCE">
            <w:pPr>
              <w:rPr>
                <w:i/>
                <w:iCs/>
                <w:szCs w:val="22"/>
              </w:rPr>
            </w:pPr>
            <w:r w:rsidRPr="00AA2200">
              <w:rPr>
                <w:szCs w:val="22"/>
              </w:rPr>
              <w:t>Datenschutzfolgeabschätzung durchgeführt und Entscheid über eine mögliche Einreichung des Projekts zur Vorabkontrolle beim Datensch</w:t>
            </w:r>
            <w:r>
              <w:rPr>
                <w:szCs w:val="22"/>
              </w:rPr>
              <w:t>utz</w:t>
            </w:r>
            <w:r w:rsidRPr="00AA2200">
              <w:rPr>
                <w:szCs w:val="22"/>
              </w:rPr>
              <w:t xml:space="preserve"> des Kantons Zürich</w:t>
            </w:r>
            <w:r>
              <w:rPr>
                <w:szCs w:val="22"/>
              </w:rPr>
              <w:t xml:space="preserve"> </w:t>
            </w:r>
            <w:r w:rsidRPr="00AA2200">
              <w:rPr>
                <w:szCs w:val="22"/>
              </w:rPr>
              <w:t>DSB erfolgt</w:t>
            </w:r>
            <w:r w:rsidRPr="00AA2200">
              <w:rPr>
                <w:i/>
                <w:iCs/>
                <w:szCs w:val="22"/>
              </w:rPr>
              <w:t xml:space="preserve">? </w:t>
            </w:r>
          </w:p>
          <w:p w14:paraId="3805B299" w14:textId="77777777" w:rsidR="00634CCE" w:rsidRDefault="00634CCE" w:rsidP="00634CCE">
            <w:pPr>
              <w:rPr>
                <w:szCs w:val="22"/>
              </w:rPr>
            </w:pPr>
            <w:r w:rsidRPr="0040288E">
              <w:rPr>
                <w:szCs w:val="22"/>
              </w:rPr>
              <w:t>Weiterführende Kantonale Hilfestellungen:</w:t>
            </w:r>
          </w:p>
          <w:p w14:paraId="1D460D85" w14:textId="7177C0DF" w:rsidR="008F2F71" w:rsidRPr="00B7314F" w:rsidRDefault="00B7314F" w:rsidP="00634CCE">
            <w:pPr>
              <w:rPr>
                <w:color w:val="0070C0"/>
                <w:u w:val="single"/>
              </w:rPr>
            </w:pPr>
            <w:hyperlink r:id="rId17" w:history="1">
              <w:r w:rsidRPr="00B7314F">
                <w:rPr>
                  <w:rStyle w:val="Hyperlink"/>
                  <w:color w:val="0070C0"/>
                </w:rPr>
                <w:t>Datenschutz-Folgenabschätzung und Vorabkontrolle | DSB Kanton Zürich</w:t>
              </w:r>
            </w:hyperlink>
          </w:p>
        </w:tc>
        <w:sdt>
          <w:sdtPr>
            <w:rPr>
              <w:rStyle w:val="Formatvorlage8"/>
            </w:rPr>
            <w:id w:val="1452511917"/>
            <w:placeholder>
              <w:docPart w:val="481620E0D0F048C68E47906902143E4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23816FB3" w14:textId="271D8FE7" w:rsidR="008F2F71" w:rsidRPr="008F2F71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37A6EB56" w14:textId="77777777" w:rsidR="008F2F71" w:rsidRPr="008F2F71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99F1CC2" w14:textId="77777777" w:rsidR="008F2F71" w:rsidRPr="008F2F71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081F0224" w14:textId="77777777" w:rsidR="008F2F71" w:rsidRPr="008F2F71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8F2F71" w:rsidRPr="008F2F71" w14:paraId="6D391421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716EBE7D" w14:textId="77777777" w:rsidR="008F2F71" w:rsidRPr="009D0617" w:rsidRDefault="008F2F71" w:rsidP="008F2F71">
            <w:r w:rsidRPr="009D0617">
              <w:t>KP-0</w:t>
            </w:r>
            <w:r>
              <w:t>5</w:t>
            </w:r>
          </w:p>
        </w:tc>
        <w:tc>
          <w:tcPr>
            <w:tcW w:w="2750" w:type="dxa"/>
          </w:tcPr>
          <w:p w14:paraId="408EC0CA" w14:textId="77777777" w:rsidR="008F2F71" w:rsidRPr="009D0617" w:rsidRDefault="008F2F71" w:rsidP="008F2F71">
            <w:r w:rsidRPr="009D0617">
              <w:t>Change Management</w:t>
            </w:r>
          </w:p>
        </w:tc>
        <w:tc>
          <w:tcPr>
            <w:tcW w:w="4254" w:type="dxa"/>
          </w:tcPr>
          <w:p w14:paraId="32F7ED59" w14:textId="42566D36" w:rsidR="008F2F71" w:rsidRPr="008F2F71" w:rsidRDefault="00634CCE" w:rsidP="008F2F71">
            <w:r w:rsidRPr="00AA2200">
              <w:t>Kantonale Change Management Aspekte sind berücksichtigt. Bedarfsanalyse und weiterführende Hilfestellungen siehe ZHub Seite</w:t>
            </w:r>
            <w:r>
              <w:t xml:space="preserve"> </w:t>
            </w:r>
            <w:hyperlink r:id="rId18" w:history="1">
              <w:r w:rsidRPr="005F0415">
                <w:rPr>
                  <w:rStyle w:val="Hyperlink"/>
                  <w:color w:val="0070C0"/>
                </w:rPr>
                <w:t>Kantonales Change Management</w:t>
              </w:r>
            </w:hyperlink>
          </w:p>
        </w:tc>
        <w:sdt>
          <w:sdtPr>
            <w:rPr>
              <w:rStyle w:val="Formatvorlage8"/>
            </w:rPr>
            <w:id w:val="-1543207318"/>
            <w:placeholder>
              <w:docPart w:val="24E82D04EEE14399A7E0033CDA9A719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6C59396F" w14:textId="0082486C" w:rsidR="008F2F71" w:rsidRPr="008F2F71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35FD49D1" w14:textId="77777777" w:rsidR="008F2F71" w:rsidRPr="008F2F71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51059F61" w14:textId="77777777" w:rsidR="008F2F71" w:rsidRPr="008F2F71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5FC03EE0" w14:textId="77777777" w:rsidR="008F2F71" w:rsidRPr="008F2F71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8F2F71" w:rsidRPr="008F2F71" w14:paraId="1D7DC053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41C62063" w14:textId="6CD5010D" w:rsidR="008F2F71" w:rsidRPr="009D0617" w:rsidRDefault="009D1915" w:rsidP="008F2F71">
            <w:r>
              <w:t>KP-06</w:t>
            </w:r>
          </w:p>
        </w:tc>
        <w:tc>
          <w:tcPr>
            <w:tcW w:w="2750" w:type="dxa"/>
          </w:tcPr>
          <w:p w14:paraId="68D54D1B" w14:textId="77777777" w:rsidR="008F2F71" w:rsidRDefault="008F2F71" w:rsidP="008F2F71">
            <w:r>
              <w:t>SAP KEP 500 (nur für SAP Projekte)</w:t>
            </w:r>
          </w:p>
          <w:p w14:paraId="59FBE82A" w14:textId="77777777" w:rsidR="008F2F71" w:rsidRDefault="008F2F71" w:rsidP="008F2F71"/>
          <w:p w14:paraId="3006678E" w14:textId="77777777" w:rsidR="008F2F71" w:rsidRPr="009D0617" w:rsidRDefault="008F2F71" w:rsidP="008F2F71"/>
        </w:tc>
        <w:tc>
          <w:tcPr>
            <w:tcW w:w="4254" w:type="dxa"/>
          </w:tcPr>
          <w:p w14:paraId="00BF7354" w14:textId="77777777" w:rsidR="008F2F71" w:rsidRDefault="008F2F71" w:rsidP="008F2F71">
            <w:r w:rsidRPr="008877E7">
              <w:t>Betrifft die Neuentwicklung oder Änderungsanforderung (Change) das zentrale SAP KEP500 im Bereich Finanzen und Controlling?</w:t>
            </w:r>
          </w:p>
          <w:p w14:paraId="4BB80E98" w14:textId="77777777" w:rsidR="008F2F71" w:rsidRDefault="008F2F71" w:rsidP="008F2F71">
            <w:r w:rsidRPr="008877E7">
              <w:t xml:space="preserve">Wurden die Details mit dem zuständigen </w:t>
            </w:r>
            <w:hyperlink r:id="rId19" w:anchor="workzone-home&amp;/groups/XbQtQOoSwB0yjvWpnbr3Tt/workpage_tabs/tNskd75Xy28jlgtg9DjdxI" w:history="1">
              <w:r w:rsidRPr="008877E7">
                <w:rPr>
                  <w:rStyle w:val="Hyperlink"/>
                  <w:color w:val="0070C0"/>
                </w:rPr>
                <w:t>FAV der SAP-Applikation</w:t>
              </w:r>
            </w:hyperlink>
            <w:r>
              <w:t xml:space="preserve"> </w:t>
            </w:r>
            <w:r w:rsidRPr="008877E7">
              <w:t xml:space="preserve">geklärt und geprüft, ob ein </w:t>
            </w:r>
            <w:hyperlink r:id="rId20" w:anchor="workzone-home&amp;/groups/dKcI32lwLOMg8irEtEyU2X/documents/u1IlV6Lhyzb9quZuh2R053/slide_viewer" w:history="1">
              <w:r w:rsidRPr="008877E7">
                <w:rPr>
                  <w:rStyle w:val="Hyperlink"/>
                  <w:color w:val="0070C0"/>
                </w:rPr>
                <w:t>Buchungskonzept</w:t>
              </w:r>
            </w:hyperlink>
            <w:r w:rsidRPr="008877E7">
              <w:rPr>
                <w:rStyle w:val="Hyperlink"/>
                <w:color w:val="0070C0"/>
              </w:rPr>
              <w:t xml:space="preserve"> </w:t>
            </w:r>
            <w:r w:rsidRPr="008877E7">
              <w:t>zu erstellen ist?</w:t>
            </w:r>
          </w:p>
          <w:p w14:paraId="6F14B615" w14:textId="77777777" w:rsidR="008F2F71" w:rsidRDefault="008F2F71" w:rsidP="008F2F71"/>
          <w:p w14:paraId="089A3945" w14:textId="77777777" w:rsidR="008F2F71" w:rsidRDefault="008F2F71" w:rsidP="008F2F71">
            <w:r>
              <w:t>Info:</w:t>
            </w:r>
            <w:r w:rsidRPr="008F0398">
              <w:rPr>
                <w:rFonts w:ascii="Times New Roman" w:eastAsia="Times New Roman" w:hAnsi="Times New Roman" w:cs="Times New Roman"/>
                <w:sz w:val="24"/>
                <w:szCs w:val="24"/>
                <w:lang w:eastAsia="de-CH"/>
              </w:rPr>
              <w:t xml:space="preserve"> </w:t>
            </w:r>
            <w:r w:rsidRPr="008F0398">
              <w:t>Bei Neuentwicklungen oder Änderungsanforderungen (Changes) für das zentrale SAP KEP500 im Bereich Finanzen und Controlling ist neben der Budgetfreigabe eine fachliche Freigabe durch den zuständigen CAB erforderlich. Für SAP-FI und SAP-CO liegt diese Rolle bei der Finanzverwaltung (KRW).</w:t>
            </w:r>
          </w:p>
          <w:p w14:paraId="1F93C670" w14:textId="77777777" w:rsidR="008F2F71" w:rsidRDefault="008F2F71" w:rsidP="008F2F71"/>
        </w:tc>
        <w:sdt>
          <w:sdtPr>
            <w:rPr>
              <w:rStyle w:val="Formatvorlage8"/>
            </w:rPr>
            <w:id w:val="710001825"/>
            <w:placeholder>
              <w:docPart w:val="70F74D86F5244EA6BD14626293520A7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03307D46" w14:textId="5BF4E1C9" w:rsidR="008F2F71" w:rsidRPr="008F2F71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76429DF3" w14:textId="77777777" w:rsidR="008F2F71" w:rsidRPr="008F2F71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74B263F8" w14:textId="77777777" w:rsidR="008F2F71" w:rsidRPr="008F2F71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7AB21933" w14:textId="77777777" w:rsidR="008F2F71" w:rsidRPr="008F2F71" w:rsidRDefault="008F2F71" w:rsidP="008F2F71">
            <w:pPr>
              <w:keepNext/>
              <w:rPr>
                <w:i/>
                <w:iCs/>
              </w:rPr>
            </w:pPr>
          </w:p>
        </w:tc>
      </w:tr>
      <w:tr w:rsidR="00130F7A" w:rsidRPr="008F2F71" w14:paraId="6B6F904C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2F05442C" w14:textId="41F65BB7" w:rsidR="00130F7A" w:rsidRDefault="00130F7A" w:rsidP="008F2F71">
            <w:r>
              <w:lastRenderedPageBreak/>
              <w:t>KP-07</w:t>
            </w:r>
          </w:p>
        </w:tc>
        <w:tc>
          <w:tcPr>
            <w:tcW w:w="2750" w:type="dxa"/>
          </w:tcPr>
          <w:p w14:paraId="78151257" w14:textId="30134523" w:rsidR="00130F7A" w:rsidRDefault="00130F7A" w:rsidP="008F2F71">
            <w:r w:rsidRPr="00C267DF">
              <w:rPr>
                <w:color w:val="000000" w:themeColor="text1"/>
              </w:rPr>
              <w:t>Projekt mit Bezug zu Geodaten oder GIS</w:t>
            </w:r>
          </w:p>
        </w:tc>
        <w:tc>
          <w:tcPr>
            <w:tcW w:w="4254" w:type="dxa"/>
          </w:tcPr>
          <w:p w14:paraId="7C1E3E7E" w14:textId="77777777" w:rsidR="00130F7A" w:rsidRPr="00C267DF" w:rsidRDefault="00130F7A" w:rsidP="00130F7A">
            <w:pPr>
              <w:rPr>
                <w:color w:val="000000" w:themeColor="text1"/>
              </w:rPr>
            </w:pPr>
            <w:r w:rsidRPr="00C267DF">
              <w:rPr>
                <w:color w:val="000000" w:themeColor="text1"/>
              </w:rPr>
              <w:t>Betrifft die Neuentwicklung oder Änderungsanforderung (Change) Geodaten oder das GIS?</w:t>
            </w:r>
          </w:p>
          <w:p w14:paraId="2F505B9D" w14:textId="77777777" w:rsidR="00130F7A" w:rsidRPr="00C267DF" w:rsidRDefault="00130F7A" w:rsidP="00130F7A">
            <w:pPr>
              <w:rPr>
                <w:color w:val="000000" w:themeColor="text1"/>
              </w:rPr>
            </w:pPr>
          </w:p>
          <w:p w14:paraId="5B6D82F3" w14:textId="0F6DBE40" w:rsidR="00130F7A" w:rsidRPr="008877E7" w:rsidRDefault="00130F7A" w:rsidP="00130F7A">
            <w:r>
              <w:rPr>
                <w:color w:val="000000" w:themeColor="text1"/>
              </w:rPr>
              <w:t>Dann</w:t>
            </w:r>
            <w:r w:rsidRPr="00C267DF">
              <w:rPr>
                <w:color w:val="000000" w:themeColor="text1"/>
              </w:rPr>
              <w:t xml:space="preserve"> ist eine Kontaktaufnahme der </w:t>
            </w:r>
            <w:hyperlink r:id="rId21" w:history="1">
              <w:r w:rsidRPr="00C267DF">
                <w:rPr>
                  <w:rStyle w:val="Hyperlink"/>
                  <w:rFonts w:cstheme="minorBidi"/>
                  <w:color w:val="000000" w:themeColor="text1"/>
                  <w14:ligatures w14:val="standardContextual"/>
                </w:rPr>
                <w:t>Fa</w:t>
              </w:r>
              <w:r w:rsidRPr="00C267DF">
                <w:rPr>
                  <w:rStyle w:val="Hyperlink"/>
                  <w:rFonts w:cstheme="minorBidi"/>
                  <w:color w:val="000000" w:themeColor="text1"/>
                  <w14:ligatures w14:val="standardContextual"/>
                </w:rPr>
                <w:t xml:space="preserve">chstelle GIS </w:t>
              </w:r>
            </w:hyperlink>
            <w:r w:rsidRPr="00C267DF">
              <w:rPr>
                <w:color w:val="000000" w:themeColor="text1"/>
              </w:rPr>
              <w:t>nötig, um fachliche und technische Fragen zu klären und zu koordinieren.</w:t>
            </w:r>
          </w:p>
        </w:tc>
        <w:sdt>
          <w:sdtPr>
            <w:rPr>
              <w:rStyle w:val="Formatvorlage8"/>
            </w:rPr>
            <w:id w:val="-1825970114"/>
            <w:placeholder>
              <w:docPart w:val="5B3C289D5B9D46DD8EB398799583650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Content>
            <w:tc>
              <w:tcPr>
                <w:tcW w:w="992" w:type="dxa"/>
              </w:tcPr>
              <w:p w14:paraId="13457B1F" w14:textId="7E53351F" w:rsidR="00130F7A" w:rsidRDefault="00130F7A" w:rsidP="008F2F71">
                <w:pPr>
                  <w:rPr>
                    <w:rStyle w:val="Formatvorlage8"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6B911BBE" w14:textId="77777777" w:rsidR="00130F7A" w:rsidRPr="008F2F71" w:rsidRDefault="00130F7A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38E22CCE" w14:textId="77777777" w:rsidR="00130F7A" w:rsidRPr="008F2F71" w:rsidRDefault="00130F7A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57DD9A26" w14:textId="77777777" w:rsidR="00130F7A" w:rsidRPr="008F2F71" w:rsidRDefault="00130F7A" w:rsidP="008F2F71">
            <w:pPr>
              <w:keepNext/>
              <w:rPr>
                <w:i/>
                <w:iCs/>
              </w:rPr>
            </w:pPr>
          </w:p>
        </w:tc>
      </w:tr>
      <w:tr w:rsidR="008F2F71" w:rsidRPr="008F2F71" w14:paraId="08B327FE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7C48014C" w14:textId="00B89F20" w:rsidR="008F2F71" w:rsidRPr="00B7314F" w:rsidRDefault="008F2F71" w:rsidP="008F2F71">
            <w:r w:rsidRPr="00B7314F">
              <w:t>KP-0</w:t>
            </w:r>
            <w:r w:rsidR="00130F7A">
              <w:t>8</w:t>
            </w:r>
          </w:p>
        </w:tc>
        <w:tc>
          <w:tcPr>
            <w:tcW w:w="2750" w:type="dxa"/>
          </w:tcPr>
          <w:p w14:paraId="7166B5F2" w14:textId="77777777" w:rsidR="008F2F71" w:rsidRPr="00B7314F" w:rsidRDefault="008F2F71" w:rsidP="008F2F71">
            <w:r w:rsidRPr="00B7314F">
              <w:t>Freigabe OIS/SDI</w:t>
            </w:r>
          </w:p>
          <w:p w14:paraId="0C5EF024" w14:textId="77777777" w:rsidR="008F2F71" w:rsidRPr="00B7314F" w:rsidRDefault="008F2F71" w:rsidP="008F2F71">
            <w:r w:rsidRPr="00B7314F">
              <w:t>(für IT-Projekte)</w:t>
            </w:r>
          </w:p>
          <w:p w14:paraId="312F45DC" w14:textId="77777777" w:rsidR="008F2F71" w:rsidRPr="00B7314F" w:rsidRDefault="008F2F71" w:rsidP="008F2F71"/>
        </w:tc>
        <w:tc>
          <w:tcPr>
            <w:tcW w:w="4254" w:type="dxa"/>
          </w:tcPr>
          <w:p w14:paraId="7D97C5E9" w14:textId="77777777" w:rsidR="008F2F71" w:rsidRPr="009D0617" w:rsidRDefault="008F2F71" w:rsidP="008F2F71">
            <w:r w:rsidRPr="009D0617">
              <w:t xml:space="preserve">(OIS) resp. Steuerung Digitale Verwaltung und IKT (SDI) </w:t>
            </w:r>
            <w:r>
              <w:t xml:space="preserve">wurden </w:t>
            </w:r>
            <w:r w:rsidRPr="009D0617">
              <w:t>informiert und Freigabe (inkl. allfälliger Auflagen) liegt vor?</w:t>
            </w:r>
          </w:p>
          <w:p w14:paraId="4290764D" w14:textId="77777777" w:rsidR="008F2F71" w:rsidRDefault="008F2F71" w:rsidP="008F2F71">
            <w:r w:rsidRPr="009D0617">
              <w:t>Weiterführende kantonale Hilfestellungen:</w:t>
            </w:r>
          </w:p>
          <w:p w14:paraId="420B9C40" w14:textId="01BF5011" w:rsidR="00B7314F" w:rsidRPr="00B7314F" w:rsidRDefault="00B7314F" w:rsidP="008F2F71">
            <w:pPr>
              <w:rPr>
                <w:rStyle w:val="Hyperlink"/>
                <w:color w:val="0070C0"/>
              </w:rPr>
            </w:pPr>
            <w:r w:rsidRPr="00B7314F">
              <w:rPr>
                <w:rStyle w:val="Hyperlink"/>
                <w:color w:val="0070C0"/>
              </w:rPr>
              <w:fldChar w:fldCharType="begin"/>
            </w:r>
            <w:r w:rsidRPr="00B7314F">
              <w:rPr>
                <w:rStyle w:val="Hyperlink"/>
                <w:color w:val="0070C0"/>
              </w:rPr>
              <w:instrText>HYPERLINK "https://ktzuerich.sharepoint.com/sites/zh-informatik/SitePages/Operative-Informatiksteuerung-OIS.aspx?web=1"</w:instrText>
            </w:r>
            <w:r w:rsidRPr="00B7314F">
              <w:rPr>
                <w:rStyle w:val="Hyperlink"/>
                <w:color w:val="0070C0"/>
              </w:rPr>
            </w:r>
            <w:r w:rsidRPr="00B7314F">
              <w:rPr>
                <w:rStyle w:val="Hyperlink"/>
                <w:color w:val="0070C0"/>
              </w:rPr>
              <w:fldChar w:fldCharType="separate"/>
            </w:r>
            <w:r w:rsidRPr="00B7314F">
              <w:rPr>
                <w:rStyle w:val="Hyperlink"/>
                <w:color w:val="0070C0"/>
              </w:rPr>
              <w:t>Operative Informatiksteuerung (OIS)</w:t>
            </w:r>
          </w:p>
          <w:p w14:paraId="3B174F26" w14:textId="00238791" w:rsidR="008F2F71" w:rsidRPr="008F2F71" w:rsidRDefault="00B7314F" w:rsidP="00B7314F">
            <w:r w:rsidRPr="00B7314F">
              <w:rPr>
                <w:rStyle w:val="Hyperlink"/>
                <w:color w:val="0070C0"/>
              </w:rPr>
              <w:fldChar w:fldCharType="end"/>
            </w:r>
          </w:p>
        </w:tc>
        <w:sdt>
          <w:sdtPr>
            <w:rPr>
              <w:rStyle w:val="Formatvorlage8"/>
            </w:rPr>
            <w:id w:val="2004462768"/>
            <w:placeholder>
              <w:docPart w:val="1D825A7A70E845A3B3510F4D5D18A548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08444338" w14:textId="1E8C044A" w:rsidR="008F2F71" w:rsidRPr="008F2F71" w:rsidRDefault="008F2F71" w:rsidP="008F2F71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3DD369BA" w14:textId="77777777" w:rsidR="008F2F71" w:rsidRPr="008F2F71" w:rsidRDefault="008F2F71" w:rsidP="008F2F71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728BC8C1" w14:textId="77777777" w:rsidR="008F2F71" w:rsidRPr="008F2F71" w:rsidRDefault="008F2F71" w:rsidP="008F2F71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77A17930" w14:textId="77777777" w:rsidR="008F2F71" w:rsidRPr="008F2F71" w:rsidRDefault="008F2F71" w:rsidP="008F2F71">
            <w:pPr>
              <w:keepNext/>
              <w:rPr>
                <w:i/>
                <w:iCs/>
              </w:rPr>
            </w:pPr>
          </w:p>
        </w:tc>
      </w:tr>
    </w:tbl>
    <w:p w14:paraId="7B2E2167" w14:textId="77777777" w:rsidR="00E47C5C" w:rsidRDefault="00E47C5C" w:rsidP="00E47C5C"/>
    <w:p w14:paraId="335C8C1B" w14:textId="2FCBC6E7" w:rsidR="005838AA" w:rsidRDefault="005838AA" w:rsidP="005838AA">
      <w:pPr>
        <w:pStyle w:val="berschrift1"/>
      </w:pPr>
      <w:bookmarkStart w:id="10" w:name="_Toc240872719"/>
      <w:r>
        <w:t>Produktkonzept</w:t>
      </w:r>
      <w:bookmarkEnd w:id="10"/>
    </w:p>
    <w:tbl>
      <w:tblPr>
        <w:tblStyle w:val="KTZH-TabelleHermes"/>
        <w:tblW w:w="13899" w:type="dxa"/>
        <w:tblLook w:val="0420" w:firstRow="1" w:lastRow="0" w:firstColumn="0" w:lastColumn="0" w:noHBand="0" w:noVBand="1"/>
      </w:tblPr>
      <w:tblGrid>
        <w:gridCol w:w="1014"/>
        <w:gridCol w:w="2696"/>
        <w:gridCol w:w="4171"/>
        <w:gridCol w:w="987"/>
        <w:gridCol w:w="2220"/>
        <w:gridCol w:w="1533"/>
        <w:gridCol w:w="1278"/>
      </w:tblGrid>
      <w:tr w:rsidR="005838AA" w:rsidRPr="005D5EEC" w14:paraId="730B5042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14" w:type="dxa"/>
          </w:tcPr>
          <w:p w14:paraId="0D8B08DC" w14:textId="77777777" w:rsidR="005838AA" w:rsidRPr="005D5EEC" w:rsidRDefault="005838AA" w:rsidP="00C12A6B">
            <w:pPr>
              <w:pStyle w:val="tabelleheader"/>
            </w:pPr>
            <w:r w:rsidRPr="005D5EEC">
              <w:t>Nr.</w:t>
            </w:r>
          </w:p>
        </w:tc>
        <w:tc>
          <w:tcPr>
            <w:tcW w:w="2696" w:type="dxa"/>
          </w:tcPr>
          <w:p w14:paraId="29DF9772" w14:textId="77777777" w:rsidR="005838AA" w:rsidRPr="005D5EEC" w:rsidRDefault="005838AA" w:rsidP="00C12A6B">
            <w:pPr>
              <w:pStyle w:val="tabelleheader"/>
            </w:pPr>
            <w:r>
              <w:t>Prüfpunkt</w:t>
            </w:r>
          </w:p>
        </w:tc>
        <w:tc>
          <w:tcPr>
            <w:tcW w:w="4171" w:type="dxa"/>
          </w:tcPr>
          <w:p w14:paraId="01C1BABF" w14:textId="77777777" w:rsidR="005838AA" w:rsidRPr="005D5EEC" w:rsidRDefault="005838AA" w:rsidP="00C12A6B">
            <w:pPr>
              <w:pStyle w:val="tabelleheader"/>
            </w:pPr>
            <w:r w:rsidRPr="005D5EEC">
              <w:t>Kriterium</w:t>
            </w:r>
          </w:p>
        </w:tc>
        <w:tc>
          <w:tcPr>
            <w:tcW w:w="987" w:type="dxa"/>
          </w:tcPr>
          <w:p w14:paraId="0025EC0F" w14:textId="77777777" w:rsidR="005838AA" w:rsidRPr="005D5EEC" w:rsidRDefault="005838AA" w:rsidP="00C12A6B">
            <w:pPr>
              <w:pStyle w:val="tabelleheader"/>
            </w:pPr>
            <w:r>
              <w:t>Bewertung</w:t>
            </w:r>
          </w:p>
        </w:tc>
        <w:tc>
          <w:tcPr>
            <w:tcW w:w="2220" w:type="dxa"/>
          </w:tcPr>
          <w:p w14:paraId="49DDB78B" w14:textId="77777777" w:rsidR="005838AA" w:rsidRPr="005D5EEC" w:rsidRDefault="005838AA" w:rsidP="00C12A6B">
            <w:pPr>
              <w:pStyle w:val="tabelleheader"/>
            </w:pPr>
            <w:r>
              <w:t>Erläuterung</w:t>
            </w:r>
          </w:p>
        </w:tc>
        <w:tc>
          <w:tcPr>
            <w:tcW w:w="1533" w:type="dxa"/>
          </w:tcPr>
          <w:p w14:paraId="59D733E5" w14:textId="77777777" w:rsidR="005838AA" w:rsidRPr="005D5EEC" w:rsidRDefault="005838AA" w:rsidP="00C12A6B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78" w:type="dxa"/>
          </w:tcPr>
          <w:p w14:paraId="2FEEB10F" w14:textId="77777777" w:rsidR="005838AA" w:rsidRPr="005D5EEC" w:rsidRDefault="005838AA" w:rsidP="00C12A6B">
            <w:pPr>
              <w:pStyle w:val="tabelleheader"/>
            </w:pPr>
            <w:r w:rsidRPr="005D5EEC">
              <w:t>Datum</w:t>
            </w:r>
          </w:p>
        </w:tc>
      </w:tr>
      <w:tr w:rsidR="005838AA" w:rsidRPr="00861926" w14:paraId="32A4E31F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1412DC94" w14:textId="77777777" w:rsidR="005838AA" w:rsidRPr="00861926" w:rsidRDefault="005838AA" w:rsidP="00C12A6B">
            <w:pPr>
              <w:keepNext/>
              <w:rPr>
                <w:b/>
                <w:bCs/>
              </w:rPr>
            </w:pPr>
            <w:r w:rsidRPr="00861926">
              <w:rPr>
                <w:b/>
                <w:bCs/>
              </w:rPr>
              <w:t>Generelle Prüfpunkte</w:t>
            </w:r>
          </w:p>
        </w:tc>
      </w:tr>
      <w:tr w:rsidR="005838AA" w:rsidRPr="005C4EAF" w14:paraId="07A443B4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75B9FF21" w14:textId="1DB8BE36" w:rsidR="005838AA" w:rsidRPr="00F52754" w:rsidRDefault="005838AA" w:rsidP="00C12A6B">
            <w:r w:rsidRPr="00F52754">
              <w:t>G-0</w:t>
            </w:r>
            <w:r w:rsidR="00634CCE">
              <w:t>1</w:t>
            </w:r>
          </w:p>
        </w:tc>
        <w:tc>
          <w:tcPr>
            <w:tcW w:w="2696" w:type="dxa"/>
          </w:tcPr>
          <w:p w14:paraId="7B7D8B4C" w14:textId="77777777" w:rsidR="005838AA" w:rsidRPr="00F52754" w:rsidRDefault="005838AA" w:rsidP="00C12A6B">
            <w:r w:rsidRPr="00F52754">
              <w:t>Produktkonzept</w:t>
            </w:r>
          </w:p>
        </w:tc>
        <w:tc>
          <w:tcPr>
            <w:tcW w:w="4171" w:type="dxa"/>
          </w:tcPr>
          <w:p w14:paraId="1A55DB9F" w14:textId="77777777" w:rsidR="005838AA" w:rsidRPr="00F52754" w:rsidRDefault="005838AA" w:rsidP="00C12A6B">
            <w:r w:rsidRPr="00F52754">
              <w:t>Konzept des Produkts mit seinen Modellen beschrieben mit z.B.</w:t>
            </w:r>
            <w:r w:rsidRPr="00F52754">
              <w:br/>
              <w:t>Geschäftsprozessmodell, Funktionsmodell / Servicemodell, Datenarchitektur / Datenmodell?</w:t>
            </w:r>
          </w:p>
        </w:tc>
        <w:sdt>
          <w:sdtPr>
            <w:rPr>
              <w:rStyle w:val="Formatvorlage8"/>
            </w:rPr>
            <w:id w:val="1025436174"/>
            <w:placeholder>
              <w:docPart w:val="3FA4C71EF968474B9C00FAA404DDB500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6AD723B9" w14:textId="462C5DC3" w:rsidR="005838AA" w:rsidRPr="009D0617" w:rsidRDefault="008F2F71" w:rsidP="00C12A6B"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A825C8D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625803D" w14:textId="36F5C610" w:rsidR="005838AA" w:rsidRPr="005C4EAF" w:rsidRDefault="00634CCE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77B57707" w14:textId="70E53695" w:rsidR="005838AA" w:rsidRPr="005C4EAF" w:rsidRDefault="00634CCE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5838AA" w:rsidRPr="005C4EAF" w14:paraId="12C33F64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43C6031E" w14:textId="04D9AE79" w:rsidR="005838AA" w:rsidRPr="00F52754" w:rsidRDefault="005838AA" w:rsidP="00C12A6B">
            <w:r w:rsidRPr="00F52754">
              <w:t>G-0</w:t>
            </w:r>
            <w:r w:rsidR="00634CCE">
              <w:t>2</w:t>
            </w:r>
          </w:p>
        </w:tc>
        <w:tc>
          <w:tcPr>
            <w:tcW w:w="2696" w:type="dxa"/>
          </w:tcPr>
          <w:p w14:paraId="1E726E9E" w14:textId="77777777" w:rsidR="005838AA" w:rsidRPr="00F52754" w:rsidRDefault="005838AA" w:rsidP="00C12A6B"/>
        </w:tc>
        <w:tc>
          <w:tcPr>
            <w:tcW w:w="4171" w:type="dxa"/>
          </w:tcPr>
          <w:p w14:paraId="270A5946" w14:textId="77777777" w:rsidR="005838AA" w:rsidRPr="00F52754" w:rsidRDefault="005838AA" w:rsidP="00C12A6B">
            <w:r w:rsidRPr="00F52754">
              <w:t>Produkt mit seinen Lösungskomponenten beschrieben?</w:t>
            </w:r>
          </w:p>
        </w:tc>
        <w:sdt>
          <w:sdtPr>
            <w:rPr>
              <w:rStyle w:val="Formatvorlage8"/>
            </w:rPr>
            <w:id w:val="-414085832"/>
            <w:placeholder>
              <w:docPart w:val="23E3C10BCA2545DBBB82EB4509C53D75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530F9CE8" w14:textId="073D59F4" w:rsidR="005838AA" w:rsidRPr="009D0617" w:rsidRDefault="008F2F71" w:rsidP="00C12A6B"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9035F41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169F477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8D44761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5D13D1AB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67638910" w14:textId="5CDEAF0F" w:rsidR="005838AA" w:rsidRPr="00F52754" w:rsidRDefault="005838AA" w:rsidP="00C12A6B">
            <w:r w:rsidRPr="00F52754">
              <w:t>G-0</w:t>
            </w:r>
            <w:r w:rsidR="00634CCE">
              <w:t>3</w:t>
            </w:r>
          </w:p>
        </w:tc>
        <w:tc>
          <w:tcPr>
            <w:tcW w:w="2696" w:type="dxa"/>
          </w:tcPr>
          <w:p w14:paraId="708E0B51" w14:textId="77777777" w:rsidR="005838AA" w:rsidRPr="00F52754" w:rsidRDefault="005838AA" w:rsidP="00C12A6B"/>
        </w:tc>
        <w:tc>
          <w:tcPr>
            <w:tcW w:w="4171" w:type="dxa"/>
          </w:tcPr>
          <w:p w14:paraId="145520D5" w14:textId="77777777" w:rsidR="005838AA" w:rsidRPr="00F52754" w:rsidRDefault="005838AA" w:rsidP="00C12A6B">
            <w:pPr>
              <w:pStyle w:val="Aufzhlung1KTZH"/>
              <w:numPr>
                <w:ilvl w:val="0"/>
                <w:numId w:val="0"/>
              </w:numPr>
              <w:ind w:left="425" w:hanging="425"/>
            </w:pPr>
            <w:r w:rsidRPr="00F52754">
              <w:t>Ggfs. Sicherheitsarchitektur beschrieben?</w:t>
            </w:r>
          </w:p>
        </w:tc>
        <w:sdt>
          <w:sdtPr>
            <w:rPr>
              <w:rStyle w:val="Formatvorlage8"/>
            </w:rPr>
            <w:id w:val="2126198897"/>
            <w:placeholder>
              <w:docPart w:val="BCF95C12CD09414093B689946C9B5BDD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20D94F57" w14:textId="46F9275B" w:rsidR="005838AA" w:rsidRPr="009D0617" w:rsidRDefault="008F2F71" w:rsidP="00C12A6B"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BC58CC7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4B695C4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B9C7A7D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7F6AADE5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5C5F792B" w14:textId="120C30C5" w:rsidR="005838AA" w:rsidRPr="00F52754" w:rsidRDefault="005838AA" w:rsidP="00C12A6B">
            <w:r w:rsidRPr="00F52754">
              <w:lastRenderedPageBreak/>
              <w:t>G-0</w:t>
            </w:r>
            <w:r w:rsidR="00634CCE">
              <w:t>4</w:t>
            </w:r>
          </w:p>
        </w:tc>
        <w:tc>
          <w:tcPr>
            <w:tcW w:w="2696" w:type="dxa"/>
          </w:tcPr>
          <w:p w14:paraId="55B83D9D" w14:textId="77777777" w:rsidR="005838AA" w:rsidRPr="00F52754" w:rsidRDefault="005838AA" w:rsidP="00C12A6B"/>
        </w:tc>
        <w:tc>
          <w:tcPr>
            <w:tcW w:w="4171" w:type="dxa"/>
          </w:tcPr>
          <w:p w14:paraId="18208575" w14:textId="77777777" w:rsidR="005838AA" w:rsidRPr="00F52754" w:rsidRDefault="005838AA" w:rsidP="00C12A6B">
            <w:r w:rsidRPr="00F52754">
              <w:t>Anforderungen den Produktkomponenten zugeordnet und Anforderungserfüllung bewertet?</w:t>
            </w:r>
          </w:p>
        </w:tc>
        <w:sdt>
          <w:sdtPr>
            <w:rPr>
              <w:rStyle w:val="Formatvorlage8"/>
            </w:rPr>
            <w:id w:val="1880974341"/>
            <w:placeholder>
              <w:docPart w:val="F0C0CBA2C3E64699968ADEC2A9B94AD4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32AC8FAE" w14:textId="31F623ED" w:rsidR="005838AA" w:rsidRPr="009D0617" w:rsidRDefault="008F2F71" w:rsidP="00C12A6B"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110C634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B907104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0F4C5BCE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59648E95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3A9E3602" w14:textId="3C0A5812" w:rsidR="005838AA" w:rsidRPr="00F52754" w:rsidRDefault="005838AA" w:rsidP="00C12A6B">
            <w:r w:rsidRPr="00F52754">
              <w:t>G-0</w:t>
            </w:r>
            <w:r w:rsidR="00634CCE">
              <w:t>5</w:t>
            </w:r>
          </w:p>
        </w:tc>
        <w:tc>
          <w:tcPr>
            <w:tcW w:w="2696" w:type="dxa"/>
          </w:tcPr>
          <w:p w14:paraId="628AC277" w14:textId="77777777" w:rsidR="005838AA" w:rsidRPr="00F52754" w:rsidRDefault="005838AA" w:rsidP="00C12A6B"/>
        </w:tc>
        <w:tc>
          <w:tcPr>
            <w:tcW w:w="4171" w:type="dxa"/>
          </w:tcPr>
          <w:p w14:paraId="005343F9" w14:textId="77777777" w:rsidR="005838AA" w:rsidRPr="00F52754" w:rsidRDefault="005838AA" w:rsidP="00C12A6B">
            <w:r w:rsidRPr="00F52754">
              <w:t>Produktvarianten beurteilt?</w:t>
            </w:r>
          </w:p>
        </w:tc>
        <w:sdt>
          <w:sdtPr>
            <w:rPr>
              <w:rStyle w:val="Formatvorlage8"/>
            </w:rPr>
            <w:id w:val="-455489962"/>
            <w:placeholder>
              <w:docPart w:val="46878F2C132048F6B49A0E2E4C3CFA6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15635AC9" w14:textId="2148E297" w:rsidR="005838AA" w:rsidRPr="009D0617" w:rsidRDefault="00284E46" w:rsidP="00C12A6B"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F9E94C2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21BDA01D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02B44916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7181384C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01BECFD0" w14:textId="2B44AA12" w:rsidR="005838AA" w:rsidRPr="00F52754" w:rsidRDefault="005838AA" w:rsidP="00C12A6B">
            <w:r w:rsidRPr="00F52754">
              <w:t>G</w:t>
            </w:r>
            <w:r>
              <w:t>-</w:t>
            </w:r>
            <w:r w:rsidRPr="00F52754">
              <w:t>0</w:t>
            </w:r>
            <w:r w:rsidR="00634CCE">
              <w:t>6</w:t>
            </w:r>
          </w:p>
        </w:tc>
        <w:tc>
          <w:tcPr>
            <w:tcW w:w="2696" w:type="dxa"/>
          </w:tcPr>
          <w:p w14:paraId="10371557" w14:textId="77777777" w:rsidR="005838AA" w:rsidRPr="00F52754" w:rsidRDefault="005838AA" w:rsidP="00C12A6B"/>
        </w:tc>
        <w:tc>
          <w:tcPr>
            <w:tcW w:w="4171" w:type="dxa"/>
          </w:tcPr>
          <w:p w14:paraId="2C3A559E" w14:textId="77777777" w:rsidR="005838AA" w:rsidRPr="00F52754" w:rsidRDefault="005838AA" w:rsidP="00C12A6B">
            <w:r w:rsidRPr="00F52754">
              <w:t>Lösungsarchitektur durch die zuständige Controlling- und Vorgabestelle geprüft und Stellungnahmen eingeholt?</w:t>
            </w:r>
          </w:p>
        </w:tc>
        <w:sdt>
          <w:sdtPr>
            <w:rPr>
              <w:rStyle w:val="Formatvorlage8"/>
            </w:rPr>
            <w:id w:val="418990791"/>
            <w:placeholder>
              <w:docPart w:val="F779345F2009407BB6A4D1B8A862E364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54F362EB" w14:textId="080BEEE6" w:rsidR="005838AA" w:rsidRPr="009D0617" w:rsidRDefault="008F2F71" w:rsidP="00C12A6B"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826A704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DE20F89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047AAE66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315B55" w14:paraId="5D397B4F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0559B320" w14:textId="77777777" w:rsidR="005838AA" w:rsidRPr="00315B55" w:rsidRDefault="005838AA" w:rsidP="00C12A6B">
            <w:pPr>
              <w:keepNext/>
              <w:rPr>
                <w:b/>
                <w:bCs/>
              </w:rPr>
            </w:pPr>
            <w:r w:rsidRPr="00315B55">
              <w:rPr>
                <w:b/>
                <w:bCs/>
              </w:rPr>
              <w:t>Projektspezifisch Prüfpunkte</w:t>
            </w:r>
          </w:p>
        </w:tc>
      </w:tr>
      <w:tr w:rsidR="005838AA" w:rsidRPr="005C4EAF" w14:paraId="67902313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013C77BF" w14:textId="77777777" w:rsidR="005838AA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07CA7909" w14:textId="77777777" w:rsidR="005838AA" w:rsidRDefault="005838AA" w:rsidP="00C12A6B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7D920CE8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sdt>
          <w:sdtPr>
            <w:rPr>
              <w:rStyle w:val="Formatvorlage8"/>
            </w:rPr>
            <w:id w:val="-542450364"/>
            <w:placeholder>
              <w:docPart w:val="4D92C50DA9734959958249A24395FE32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6706264A" w14:textId="6AF7CD87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1F7CCCE" w14:textId="77777777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4A78F891" w14:textId="77777777" w:rsidR="005838AA" w:rsidRPr="005C4EAF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1DE4A4BA" w14:textId="0131D501" w:rsidR="005838AA" w:rsidRPr="005C4EAF" w:rsidRDefault="008F2F71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5838AA" w:rsidRPr="005C4EAF" w14:paraId="2C95DFB0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1F9E6FE3" w14:textId="77777777" w:rsidR="005838AA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696" w:type="dxa"/>
          </w:tcPr>
          <w:p w14:paraId="1C372518" w14:textId="77777777" w:rsidR="005838AA" w:rsidRDefault="005838AA" w:rsidP="00C12A6B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0A96C417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sdt>
          <w:sdtPr>
            <w:rPr>
              <w:rStyle w:val="Formatvorlage8"/>
            </w:rPr>
            <w:id w:val="1725485901"/>
            <w:placeholder>
              <w:docPart w:val="B90CB878AC6C4B81BEACA7C61FD9108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54ED6CF0" w14:textId="4CE133B2" w:rsidR="005838AA" w:rsidRPr="005C4EAF" w:rsidRDefault="00284E46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3791113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690D03B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C914877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5152456F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0CB33058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  <w:r w:rsidRPr="00B26EF9">
              <w:rPr>
                <w:b/>
                <w:bCs/>
              </w:rPr>
              <w:t>Kantonsspezifische Prüfpunkte</w:t>
            </w:r>
          </w:p>
        </w:tc>
      </w:tr>
      <w:tr w:rsidR="005838AA" w:rsidRPr="005C4EAF" w14:paraId="0DFF92EE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5C3E8645" w14:textId="77777777" w:rsidR="005838AA" w:rsidRPr="00A7270E" w:rsidRDefault="005838AA" w:rsidP="00C12A6B">
            <w:pPr>
              <w:rPr>
                <w:b/>
                <w:bCs/>
              </w:rPr>
            </w:pPr>
            <w:r w:rsidRPr="00A7270E">
              <w:rPr>
                <w:i/>
                <w:iCs/>
              </w:rPr>
              <w:t>K</w:t>
            </w:r>
            <w:r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65B1E1D3" w14:textId="77777777" w:rsidR="005838AA" w:rsidRPr="00A7270E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keine</w:t>
            </w:r>
          </w:p>
        </w:tc>
        <w:tc>
          <w:tcPr>
            <w:tcW w:w="4171" w:type="dxa"/>
          </w:tcPr>
          <w:p w14:paraId="743156E8" w14:textId="77777777" w:rsidR="005838AA" w:rsidRPr="00315B55" w:rsidRDefault="005838AA" w:rsidP="00C12A6B">
            <w:pPr>
              <w:rPr>
                <w:i/>
                <w:iCs/>
                <w:szCs w:val="22"/>
              </w:rPr>
            </w:pPr>
          </w:p>
        </w:tc>
        <w:sdt>
          <w:sdtPr>
            <w:rPr>
              <w:rStyle w:val="Formatvorlage8"/>
            </w:rPr>
            <w:id w:val="-1567951239"/>
            <w:placeholder>
              <w:docPart w:val="85AA482F654B4CE39D41B363BF89B28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23DFFAC5" w14:textId="7AB77C27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2A40E0A" w14:textId="77777777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4ABB717F" w14:textId="77777777" w:rsidR="005838AA" w:rsidRPr="005C4EAF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13FDE324" w14:textId="7ABFEF2D" w:rsidR="005838AA" w:rsidRPr="005C4EAF" w:rsidRDefault="008F2F71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5838AA" w:rsidRPr="005C4EAF" w14:paraId="3F9641A2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20B46671" w14:textId="77777777" w:rsidR="005838AA" w:rsidRPr="00A7270E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KP-02</w:t>
            </w:r>
          </w:p>
        </w:tc>
        <w:tc>
          <w:tcPr>
            <w:tcW w:w="2696" w:type="dxa"/>
          </w:tcPr>
          <w:p w14:paraId="43CAB672" w14:textId="77777777" w:rsidR="005838AA" w:rsidRDefault="005838AA" w:rsidP="00C12A6B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52C6127F" w14:textId="77777777" w:rsidR="005838AA" w:rsidRPr="00315B55" w:rsidRDefault="005838AA" w:rsidP="00C12A6B">
            <w:pPr>
              <w:rPr>
                <w:i/>
                <w:iCs/>
                <w:szCs w:val="22"/>
              </w:rPr>
            </w:pPr>
          </w:p>
        </w:tc>
        <w:sdt>
          <w:sdtPr>
            <w:rPr>
              <w:rStyle w:val="Formatvorlage8"/>
            </w:rPr>
            <w:id w:val="-2052608517"/>
            <w:placeholder>
              <w:docPart w:val="9E955151E6ED486999E1E3A2B2273B3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13C07F3C" w14:textId="7018AAA2" w:rsidR="005838AA" w:rsidRDefault="00284E46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ADDE641" w14:textId="77777777" w:rsidR="005838AA" w:rsidRDefault="005838A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DD73411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3F52B99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</w:tbl>
    <w:p w14:paraId="23CF4070" w14:textId="77777777" w:rsidR="005838AA" w:rsidRDefault="005838AA" w:rsidP="00E47C5C"/>
    <w:p w14:paraId="4CF0972D" w14:textId="53748F62" w:rsidR="005838AA" w:rsidRDefault="005838AA" w:rsidP="005838AA">
      <w:pPr>
        <w:pStyle w:val="berschrift1"/>
      </w:pPr>
      <w:bookmarkStart w:id="11" w:name="_Toc240872720"/>
      <w:r>
        <w:t>Lösungsarchitektur</w:t>
      </w:r>
      <w:bookmarkEnd w:id="11"/>
    </w:p>
    <w:tbl>
      <w:tblPr>
        <w:tblStyle w:val="KTZH-TabelleHermes"/>
        <w:tblW w:w="13899" w:type="dxa"/>
        <w:tblLook w:val="0420" w:firstRow="1" w:lastRow="0" w:firstColumn="0" w:lastColumn="0" w:noHBand="0" w:noVBand="1"/>
      </w:tblPr>
      <w:tblGrid>
        <w:gridCol w:w="1014"/>
        <w:gridCol w:w="2696"/>
        <w:gridCol w:w="4171"/>
        <w:gridCol w:w="987"/>
        <w:gridCol w:w="2220"/>
        <w:gridCol w:w="1533"/>
        <w:gridCol w:w="1278"/>
      </w:tblGrid>
      <w:tr w:rsidR="005838AA" w:rsidRPr="005D5EEC" w14:paraId="4190B4CA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14" w:type="dxa"/>
          </w:tcPr>
          <w:p w14:paraId="3459A908" w14:textId="77777777" w:rsidR="005838AA" w:rsidRPr="005D5EEC" w:rsidRDefault="005838AA" w:rsidP="00C12A6B">
            <w:pPr>
              <w:pStyle w:val="tabelleheader"/>
            </w:pPr>
            <w:r w:rsidRPr="005D5EEC">
              <w:t>Nr.</w:t>
            </w:r>
          </w:p>
        </w:tc>
        <w:tc>
          <w:tcPr>
            <w:tcW w:w="2696" w:type="dxa"/>
          </w:tcPr>
          <w:p w14:paraId="6EB65B90" w14:textId="77777777" w:rsidR="005838AA" w:rsidRPr="005D5EEC" w:rsidRDefault="005838AA" w:rsidP="00C12A6B">
            <w:pPr>
              <w:pStyle w:val="tabelleheader"/>
            </w:pPr>
            <w:r>
              <w:t>Prüfpunkt</w:t>
            </w:r>
          </w:p>
        </w:tc>
        <w:tc>
          <w:tcPr>
            <w:tcW w:w="4171" w:type="dxa"/>
          </w:tcPr>
          <w:p w14:paraId="64E3A456" w14:textId="77777777" w:rsidR="005838AA" w:rsidRPr="005D5EEC" w:rsidRDefault="005838AA" w:rsidP="00C12A6B">
            <w:pPr>
              <w:pStyle w:val="tabelleheader"/>
            </w:pPr>
            <w:r w:rsidRPr="005D5EEC">
              <w:t>Kriterium</w:t>
            </w:r>
          </w:p>
        </w:tc>
        <w:tc>
          <w:tcPr>
            <w:tcW w:w="987" w:type="dxa"/>
          </w:tcPr>
          <w:p w14:paraId="0C246F5B" w14:textId="77777777" w:rsidR="005838AA" w:rsidRPr="005D5EEC" w:rsidRDefault="005838AA" w:rsidP="00C12A6B">
            <w:pPr>
              <w:pStyle w:val="tabelleheader"/>
            </w:pPr>
            <w:r>
              <w:t>Bewertung</w:t>
            </w:r>
          </w:p>
        </w:tc>
        <w:tc>
          <w:tcPr>
            <w:tcW w:w="2220" w:type="dxa"/>
          </w:tcPr>
          <w:p w14:paraId="6CD0B00D" w14:textId="77777777" w:rsidR="005838AA" w:rsidRPr="005D5EEC" w:rsidRDefault="005838AA" w:rsidP="00C12A6B">
            <w:pPr>
              <w:pStyle w:val="tabelleheader"/>
            </w:pPr>
            <w:r>
              <w:t>Erläuterung</w:t>
            </w:r>
          </w:p>
        </w:tc>
        <w:tc>
          <w:tcPr>
            <w:tcW w:w="1533" w:type="dxa"/>
          </w:tcPr>
          <w:p w14:paraId="1CFED331" w14:textId="77777777" w:rsidR="005838AA" w:rsidRPr="005D5EEC" w:rsidRDefault="005838AA" w:rsidP="00C12A6B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78" w:type="dxa"/>
          </w:tcPr>
          <w:p w14:paraId="76F8CB00" w14:textId="77777777" w:rsidR="005838AA" w:rsidRPr="005D5EEC" w:rsidRDefault="005838AA" w:rsidP="00C12A6B">
            <w:pPr>
              <w:pStyle w:val="tabelleheader"/>
            </w:pPr>
            <w:r w:rsidRPr="005D5EEC">
              <w:t>Datum</w:t>
            </w:r>
          </w:p>
        </w:tc>
      </w:tr>
      <w:tr w:rsidR="005838AA" w:rsidRPr="00861926" w14:paraId="793491E6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67747189" w14:textId="77777777" w:rsidR="005838AA" w:rsidRPr="00861926" w:rsidRDefault="005838AA" w:rsidP="00C12A6B">
            <w:pPr>
              <w:keepNext/>
              <w:rPr>
                <w:b/>
                <w:bCs/>
              </w:rPr>
            </w:pPr>
            <w:r w:rsidRPr="00861926">
              <w:rPr>
                <w:b/>
                <w:bCs/>
              </w:rPr>
              <w:t>Generelle Prüfpunkte</w:t>
            </w:r>
          </w:p>
        </w:tc>
      </w:tr>
      <w:tr w:rsidR="005838AA" w:rsidRPr="005C4EAF" w14:paraId="026BB1E3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07249DE0" w14:textId="5726BA92" w:rsidR="005838AA" w:rsidRPr="00F52754" w:rsidRDefault="005838AA" w:rsidP="00C12A6B">
            <w:r w:rsidRPr="00F52754">
              <w:t>G-0</w:t>
            </w:r>
            <w:r w:rsidR="00634CCE">
              <w:t>1</w:t>
            </w:r>
          </w:p>
        </w:tc>
        <w:tc>
          <w:tcPr>
            <w:tcW w:w="2696" w:type="dxa"/>
          </w:tcPr>
          <w:p w14:paraId="22C9410A" w14:textId="77777777" w:rsidR="005838AA" w:rsidRPr="00F52754" w:rsidRDefault="005838AA" w:rsidP="00C12A6B">
            <w:r w:rsidRPr="00F52754">
              <w:t>Lösungsarchitektur</w:t>
            </w:r>
          </w:p>
        </w:tc>
        <w:tc>
          <w:tcPr>
            <w:tcW w:w="4171" w:type="dxa"/>
          </w:tcPr>
          <w:p w14:paraId="1DD0EBFC" w14:textId="77777777" w:rsidR="005838AA" w:rsidRPr="00F52754" w:rsidRDefault="005838AA" w:rsidP="00C12A6B">
            <w:r w:rsidRPr="00F52754">
              <w:t>Architektur der Lösung mit seinen Modellen beschrieben mit z.B.</w:t>
            </w:r>
            <w:r w:rsidRPr="00F52754">
              <w:br/>
              <w:t xml:space="preserve">Geschäftsprozessmodell, </w:t>
            </w:r>
            <w:r w:rsidRPr="00F52754">
              <w:lastRenderedPageBreak/>
              <w:t>Funktionsmodell / Servicemodell, Datenarchitektur / Datenmodell?</w:t>
            </w:r>
          </w:p>
        </w:tc>
        <w:sdt>
          <w:sdtPr>
            <w:rPr>
              <w:rStyle w:val="Formatvorlage8"/>
            </w:rPr>
            <w:id w:val="1690405172"/>
            <w:placeholder>
              <w:docPart w:val="CDF7CCFAD0DA4FD89D8AAB97F963B6F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72F9E3BB" w14:textId="7BFC34FE" w:rsidR="005838AA" w:rsidRPr="005C4EAF" w:rsidRDefault="00284E46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7A27E2F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2FCFB7A7" w14:textId="19EE1E97" w:rsidR="005838AA" w:rsidRPr="005C4EAF" w:rsidRDefault="00634CCE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4EC54EC5" w14:textId="5C63BD66" w:rsidR="005838AA" w:rsidRPr="005C4EAF" w:rsidRDefault="00634CCE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5838AA" w:rsidRPr="005C4EAF" w14:paraId="1FF9E985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78940E87" w14:textId="67DA7427" w:rsidR="005838AA" w:rsidRPr="00F52754" w:rsidRDefault="005838AA" w:rsidP="00C12A6B">
            <w:r w:rsidRPr="00F52754">
              <w:t>G-0</w:t>
            </w:r>
            <w:r w:rsidR="00634CCE">
              <w:t>2</w:t>
            </w:r>
          </w:p>
        </w:tc>
        <w:tc>
          <w:tcPr>
            <w:tcW w:w="2696" w:type="dxa"/>
          </w:tcPr>
          <w:p w14:paraId="62FE52AB" w14:textId="77777777" w:rsidR="005838AA" w:rsidRPr="00F52754" w:rsidRDefault="005838AA" w:rsidP="00C12A6B">
            <w:r w:rsidRPr="00F52754">
              <w:t>Lösungsarchitektur</w:t>
            </w:r>
          </w:p>
        </w:tc>
        <w:tc>
          <w:tcPr>
            <w:tcW w:w="4171" w:type="dxa"/>
          </w:tcPr>
          <w:p w14:paraId="51B6642E" w14:textId="77777777" w:rsidR="005838AA" w:rsidRPr="00F52754" w:rsidRDefault="005838AA" w:rsidP="00C12A6B">
            <w:pPr>
              <w:pStyle w:val="Aufzhlung1KTZH"/>
            </w:pPr>
            <w:r w:rsidRPr="00F52754">
              <w:t>Design der Lösung mit seinen Lösungskomponenten beschrieben?</w:t>
            </w:r>
          </w:p>
        </w:tc>
        <w:sdt>
          <w:sdtPr>
            <w:rPr>
              <w:rStyle w:val="Formatvorlage8"/>
            </w:rPr>
            <w:id w:val="1959524184"/>
            <w:placeholder>
              <w:docPart w:val="3C5574BE1311464F914D5A12F46E951D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5D2E0E6D" w14:textId="25FE9AA7" w:rsidR="005838AA" w:rsidRPr="005C4EAF" w:rsidRDefault="00284E46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AEC6402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69C57698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57638533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017685BB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51804DAF" w14:textId="16C5CCE2" w:rsidR="005838AA" w:rsidRPr="00F52754" w:rsidRDefault="005838AA" w:rsidP="00C12A6B">
            <w:r w:rsidRPr="00F52754">
              <w:t>G-0</w:t>
            </w:r>
            <w:r w:rsidR="00634CCE">
              <w:t>3</w:t>
            </w:r>
          </w:p>
        </w:tc>
        <w:tc>
          <w:tcPr>
            <w:tcW w:w="2696" w:type="dxa"/>
          </w:tcPr>
          <w:p w14:paraId="42311F85" w14:textId="77777777" w:rsidR="005838AA" w:rsidRPr="00F52754" w:rsidRDefault="005838AA" w:rsidP="00C12A6B">
            <w:r w:rsidRPr="00F52754">
              <w:t>Lösungsarchitektur</w:t>
            </w:r>
          </w:p>
        </w:tc>
        <w:tc>
          <w:tcPr>
            <w:tcW w:w="4171" w:type="dxa"/>
          </w:tcPr>
          <w:p w14:paraId="71930F33" w14:textId="77777777" w:rsidR="005838AA" w:rsidRPr="00F52754" w:rsidRDefault="005838AA" w:rsidP="00C12A6B">
            <w:r w:rsidRPr="00F52754">
              <w:t>Falls relevant, Sicherheitsarchitektur beschrieben?</w:t>
            </w:r>
          </w:p>
        </w:tc>
        <w:sdt>
          <w:sdtPr>
            <w:rPr>
              <w:rStyle w:val="Formatvorlage8"/>
            </w:rPr>
            <w:id w:val="-1124078060"/>
            <w:placeholder>
              <w:docPart w:val="5E18F033B1F6444FB8D96C66F285BCA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31BB0838" w14:textId="6C76BAE0" w:rsidR="005838AA" w:rsidRPr="005C4EAF" w:rsidRDefault="00284E46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F372D60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2D49E55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21CAF06F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5E7FF93C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3AF4FB46" w14:textId="020C91FA" w:rsidR="005838AA" w:rsidRPr="00F52754" w:rsidRDefault="005838AA" w:rsidP="00C12A6B">
            <w:r w:rsidRPr="00F52754">
              <w:t>G-0</w:t>
            </w:r>
            <w:r w:rsidR="00634CCE">
              <w:t>4</w:t>
            </w:r>
          </w:p>
        </w:tc>
        <w:tc>
          <w:tcPr>
            <w:tcW w:w="2696" w:type="dxa"/>
          </w:tcPr>
          <w:p w14:paraId="635889F1" w14:textId="77777777" w:rsidR="005838AA" w:rsidRPr="00F52754" w:rsidRDefault="005838AA" w:rsidP="00C12A6B">
            <w:r w:rsidRPr="00F52754">
              <w:t>Lösungsarchitektur</w:t>
            </w:r>
          </w:p>
        </w:tc>
        <w:tc>
          <w:tcPr>
            <w:tcW w:w="4171" w:type="dxa"/>
          </w:tcPr>
          <w:p w14:paraId="56B0BBDD" w14:textId="77777777" w:rsidR="005838AA" w:rsidRPr="00F52754" w:rsidRDefault="005838AA" w:rsidP="00C12A6B">
            <w:r w:rsidRPr="00F52754">
              <w:t>Anforderungen den Lösungskomponenten zugeordnet und Anforderungserfüllung bewertet?</w:t>
            </w:r>
          </w:p>
        </w:tc>
        <w:sdt>
          <w:sdtPr>
            <w:rPr>
              <w:rStyle w:val="Formatvorlage8"/>
            </w:rPr>
            <w:id w:val="1761879435"/>
            <w:placeholder>
              <w:docPart w:val="3E0E5A74E84C4D5F886A91BF8F2A733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5523FAE7" w14:textId="5081EAE5" w:rsidR="005838AA" w:rsidRPr="005C4EAF" w:rsidRDefault="00284E46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05D6627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A24D821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728474C1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7832B8C6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6E896D01" w14:textId="7E44E9A1" w:rsidR="005838AA" w:rsidRPr="00F52754" w:rsidRDefault="005838AA" w:rsidP="00C12A6B">
            <w:r w:rsidRPr="00F52754">
              <w:t>G-0</w:t>
            </w:r>
            <w:r w:rsidR="00634CCE">
              <w:t>5</w:t>
            </w:r>
          </w:p>
        </w:tc>
        <w:tc>
          <w:tcPr>
            <w:tcW w:w="2696" w:type="dxa"/>
          </w:tcPr>
          <w:p w14:paraId="2927A305" w14:textId="77777777" w:rsidR="005838AA" w:rsidRPr="00F52754" w:rsidRDefault="005838AA" w:rsidP="00C12A6B">
            <w:r w:rsidRPr="00F52754">
              <w:t>Lösungsarchitektur</w:t>
            </w:r>
          </w:p>
        </w:tc>
        <w:tc>
          <w:tcPr>
            <w:tcW w:w="4171" w:type="dxa"/>
          </w:tcPr>
          <w:p w14:paraId="70A5C0C5" w14:textId="77777777" w:rsidR="005838AA" w:rsidRPr="00F52754" w:rsidRDefault="005838AA" w:rsidP="00C12A6B">
            <w:r w:rsidRPr="00F52754">
              <w:t>Architekturvarianten beurteilt?</w:t>
            </w:r>
          </w:p>
        </w:tc>
        <w:sdt>
          <w:sdtPr>
            <w:rPr>
              <w:rStyle w:val="Formatvorlage8"/>
            </w:rPr>
            <w:id w:val="1279608865"/>
            <w:placeholder>
              <w:docPart w:val="328B5B1DB9E049C08D1E4AE6D5AD790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21E12A1F" w14:textId="33F6B50E" w:rsidR="005838AA" w:rsidRPr="005C4EAF" w:rsidRDefault="00284E46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619B81C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3B8E3A3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5701B968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252A0F74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755A52DE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  <w:r w:rsidRPr="00315B55">
              <w:rPr>
                <w:b/>
                <w:bCs/>
              </w:rPr>
              <w:t>Projektspezifisch Prüfpunkte</w:t>
            </w:r>
          </w:p>
        </w:tc>
      </w:tr>
      <w:tr w:rsidR="005838AA" w:rsidRPr="005C4EAF" w14:paraId="67C6E6D4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599F91E8" w14:textId="77777777" w:rsidR="005838AA" w:rsidRPr="00315B55" w:rsidRDefault="005838AA" w:rsidP="00C12A6B">
            <w:pPr>
              <w:rPr>
                <w:b/>
                <w:b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59AD5708" w14:textId="77777777" w:rsidR="005838AA" w:rsidRDefault="005838AA" w:rsidP="00C12A6B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69F0C15E" w14:textId="77777777" w:rsidR="005838AA" w:rsidRPr="00315B55" w:rsidRDefault="005838AA" w:rsidP="00C12A6B">
            <w:pPr>
              <w:rPr>
                <w:i/>
                <w:iCs/>
                <w:szCs w:val="22"/>
              </w:rPr>
            </w:pPr>
          </w:p>
        </w:tc>
        <w:sdt>
          <w:sdtPr>
            <w:rPr>
              <w:rStyle w:val="Formatvorlage8"/>
            </w:rPr>
            <w:id w:val="-1997100619"/>
            <w:placeholder>
              <w:docPart w:val="E753EE0BA2C143F5B7D2F00A012DC084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54372FD4" w14:textId="7C8948F7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432BB72" w14:textId="77777777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094DDFAE" w14:textId="77777777" w:rsidR="005838AA" w:rsidRPr="005C4EAF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0B8AD2D5" w14:textId="77828058" w:rsidR="005838AA" w:rsidRPr="005C4EAF" w:rsidRDefault="008F2F71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5838AA" w:rsidRPr="005C4EAF" w14:paraId="6DF2C1B0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54924EB9" w14:textId="77777777" w:rsidR="005838AA" w:rsidRPr="005C4EAF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696" w:type="dxa"/>
          </w:tcPr>
          <w:p w14:paraId="0BE2E4C7" w14:textId="77777777" w:rsidR="005838AA" w:rsidRDefault="005838AA" w:rsidP="00C12A6B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1A6F6A68" w14:textId="77777777" w:rsidR="005838AA" w:rsidRPr="00315B55" w:rsidRDefault="005838AA" w:rsidP="00C12A6B">
            <w:pPr>
              <w:rPr>
                <w:i/>
                <w:iCs/>
                <w:szCs w:val="22"/>
              </w:rPr>
            </w:pPr>
          </w:p>
        </w:tc>
        <w:sdt>
          <w:sdtPr>
            <w:rPr>
              <w:rStyle w:val="Formatvorlage8"/>
            </w:rPr>
            <w:id w:val="2124336217"/>
            <w:placeholder>
              <w:docPart w:val="EC32200412CB42B484B13EAD8E2B9AC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3F51CF87" w14:textId="6E21451B" w:rsidR="005838AA" w:rsidRPr="005C4EAF" w:rsidRDefault="00634CCE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0934D47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6E087176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54F59F72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5724B462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14FD5EA6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  <w:r w:rsidRPr="00B26EF9">
              <w:rPr>
                <w:b/>
                <w:bCs/>
              </w:rPr>
              <w:t>Kantonsspezifische Prüfpunkte</w:t>
            </w:r>
          </w:p>
        </w:tc>
      </w:tr>
      <w:tr w:rsidR="005838AA" w:rsidRPr="005C4EAF" w14:paraId="740121DF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375B4D6D" w14:textId="0755FFDE" w:rsidR="005838AA" w:rsidRPr="0056449D" w:rsidRDefault="005838AA" w:rsidP="00C12A6B">
            <w:r w:rsidRPr="0056449D">
              <w:t>KP-0</w:t>
            </w:r>
            <w:r w:rsidR="00130F7A">
              <w:t>1</w:t>
            </w:r>
          </w:p>
        </w:tc>
        <w:tc>
          <w:tcPr>
            <w:tcW w:w="2696" w:type="dxa"/>
          </w:tcPr>
          <w:p w14:paraId="44B6266A" w14:textId="77777777" w:rsidR="005838AA" w:rsidRPr="0056449D" w:rsidRDefault="005838AA" w:rsidP="00C12A6B">
            <w:r w:rsidRPr="00F52754">
              <w:rPr>
                <w:color w:val="000000" w:themeColor="text1"/>
              </w:rPr>
              <w:t>Überprüfung Informationssicherheit</w:t>
            </w:r>
          </w:p>
        </w:tc>
        <w:tc>
          <w:tcPr>
            <w:tcW w:w="4171" w:type="dxa"/>
          </w:tcPr>
          <w:p w14:paraId="1AEC85DB" w14:textId="77777777" w:rsidR="005838AA" w:rsidRPr="0056449D" w:rsidRDefault="005838AA" w:rsidP="00C12A6B">
            <w:r>
              <w:t xml:space="preserve">Wenn </w:t>
            </w:r>
            <w:r w:rsidRPr="0056449D">
              <w:t>sich mit Entscheid Änderungen in Bezug auf Informationssicherheit ergeben haben</w:t>
            </w:r>
            <w:r>
              <w:t>,</w:t>
            </w:r>
            <w:r w:rsidRPr="0056449D">
              <w:t xml:space="preserve"> wurde </w:t>
            </w:r>
            <w:r>
              <w:t xml:space="preserve">nochmals </w:t>
            </w:r>
            <w:r w:rsidRPr="0056449D">
              <w:t xml:space="preserve">Überprüfung durch ISDS-Verantwortliche Stellen gemacht? </w:t>
            </w:r>
          </w:p>
          <w:p w14:paraId="7ED7D1C3" w14:textId="61E7B951" w:rsidR="005838AA" w:rsidRPr="0056449D" w:rsidRDefault="005838AA" w:rsidP="00C12A6B">
            <w:r w:rsidRPr="0056449D">
              <w:t xml:space="preserve">Weiterführende kantonale Hilfestellungen: </w:t>
            </w:r>
            <w:r w:rsidRPr="009D1915">
              <w:rPr>
                <w:color w:val="000000" w:themeColor="text1"/>
              </w:rPr>
              <w:br/>
            </w:r>
            <w:hyperlink r:id="rId22" w:history="1">
              <w:r w:rsidR="00634CCE" w:rsidRPr="00A1179E">
                <w:rPr>
                  <w:rStyle w:val="Hyperlink"/>
                  <w:color w:val="0070C0"/>
                </w:rPr>
                <w:t>Kantonales Regelwerk Informationssicherheit</w:t>
              </w:r>
            </w:hyperlink>
          </w:p>
        </w:tc>
        <w:sdt>
          <w:sdtPr>
            <w:rPr>
              <w:rStyle w:val="Formatvorlage8"/>
            </w:rPr>
            <w:id w:val="1774043823"/>
            <w:placeholder>
              <w:docPart w:val="8F0EE265DEFD4B3AA8612FD7E6749CA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38971050" w14:textId="12BD0D5E" w:rsidR="005838AA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659AB40" w14:textId="77777777" w:rsidR="005838AA" w:rsidRDefault="005838A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90B7618" w14:textId="1BE8AC13" w:rsidR="005838AA" w:rsidRPr="005C4EAF" w:rsidRDefault="00634CCE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17BE20E8" w14:textId="5DD98E42" w:rsidR="005838AA" w:rsidRPr="005C4EAF" w:rsidRDefault="00634CCE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5838AA" w:rsidRPr="005C4EAF" w14:paraId="35909F82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61"/>
        </w:trPr>
        <w:tc>
          <w:tcPr>
            <w:tcW w:w="1014" w:type="dxa"/>
          </w:tcPr>
          <w:p w14:paraId="6A7D4DB0" w14:textId="4BADEB35" w:rsidR="005838AA" w:rsidRPr="009D1915" w:rsidRDefault="005838AA" w:rsidP="00C12A6B">
            <w:pPr>
              <w:rPr>
                <w:color w:val="000000" w:themeColor="text1"/>
              </w:rPr>
            </w:pPr>
            <w:r w:rsidRPr="009D1915">
              <w:rPr>
                <w:color w:val="000000" w:themeColor="text1"/>
              </w:rPr>
              <w:lastRenderedPageBreak/>
              <w:t>KP-0</w:t>
            </w:r>
            <w:r w:rsidR="00130F7A">
              <w:rPr>
                <w:color w:val="000000" w:themeColor="text1"/>
              </w:rPr>
              <w:t>2</w:t>
            </w:r>
          </w:p>
        </w:tc>
        <w:tc>
          <w:tcPr>
            <w:tcW w:w="2696" w:type="dxa"/>
          </w:tcPr>
          <w:p w14:paraId="641A4582" w14:textId="77777777" w:rsidR="005838AA" w:rsidRPr="00F52754" w:rsidRDefault="005838AA" w:rsidP="00C12A6B">
            <w:pPr>
              <w:rPr>
                <w:color w:val="000000" w:themeColor="text1"/>
              </w:rPr>
            </w:pPr>
            <w:r w:rsidRPr="00F52754">
              <w:rPr>
                <w:color w:val="000000" w:themeColor="text1"/>
              </w:rPr>
              <w:t>Überprüfung Datenschutz</w:t>
            </w:r>
          </w:p>
        </w:tc>
        <w:tc>
          <w:tcPr>
            <w:tcW w:w="4171" w:type="dxa"/>
          </w:tcPr>
          <w:p w14:paraId="5EE96DA2" w14:textId="77777777" w:rsidR="005838AA" w:rsidRPr="009D1915" w:rsidRDefault="005838AA" w:rsidP="00C12A6B">
            <w:pPr>
              <w:rPr>
                <w:color w:val="000000" w:themeColor="text1"/>
              </w:rPr>
            </w:pPr>
            <w:r w:rsidRPr="009D1915">
              <w:rPr>
                <w:color w:val="000000" w:themeColor="text1"/>
              </w:rPr>
              <w:t>Wenn sich mit Entscheid Änderungen in Bezug auf Datenschutz ergeben haben,  wurde nochmals Überprüfung durch Datenschutzbeauftragte des Kantons Zürich gemacht und gibt es zusätzliche Auflagen?</w:t>
            </w:r>
          </w:p>
          <w:p w14:paraId="3C1FBEC9" w14:textId="77777777" w:rsidR="005838AA" w:rsidRPr="0056449D" w:rsidRDefault="005838AA" w:rsidP="00C12A6B">
            <w:pPr>
              <w:rPr>
                <w:color w:val="FF0000"/>
              </w:rPr>
            </w:pPr>
            <w:r w:rsidRPr="009D1915">
              <w:rPr>
                <w:color w:val="000000" w:themeColor="text1"/>
              </w:rPr>
              <w:t xml:space="preserve">Weiterführende kantonale Hilfestellungen: </w:t>
            </w:r>
            <w:r w:rsidRPr="009D1915">
              <w:rPr>
                <w:color w:val="000000" w:themeColor="text1"/>
              </w:rPr>
              <w:br/>
            </w:r>
            <w:hyperlink r:id="rId23" w:history="1">
              <w:r w:rsidRPr="0056449D">
                <w:rPr>
                  <w:rStyle w:val="Hyperlink"/>
                  <w:color w:val="0070C0"/>
                </w:rPr>
                <w:t>Datenschutz-Folgenabschätzung und Vorabkontrolle | DSB Kanton Zürich</w:t>
              </w:r>
            </w:hyperlink>
          </w:p>
        </w:tc>
        <w:sdt>
          <w:sdtPr>
            <w:rPr>
              <w:rStyle w:val="Formatvorlage8"/>
            </w:rPr>
            <w:id w:val="-1856261696"/>
            <w:placeholder>
              <w:docPart w:val="373B676773E04D46B401535A2FF53CD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87" w:type="dxa"/>
              </w:tcPr>
              <w:p w14:paraId="28E7042E" w14:textId="37C5CD37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1982669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50671D9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34A544B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</w:tbl>
    <w:p w14:paraId="5F17A3BC" w14:textId="0828C718" w:rsidR="005838AA" w:rsidRDefault="005838AA" w:rsidP="00634CCE">
      <w:pPr>
        <w:pStyle w:val="berschrift1"/>
      </w:pPr>
      <w:bookmarkStart w:id="12" w:name="_Toc240872721"/>
      <w:r>
        <w:t>ISDS-Konzept</w:t>
      </w:r>
      <w:bookmarkEnd w:id="12"/>
    </w:p>
    <w:tbl>
      <w:tblPr>
        <w:tblStyle w:val="KTZH-TabelleHermes"/>
        <w:tblW w:w="13899" w:type="dxa"/>
        <w:tblLook w:val="0420" w:firstRow="1" w:lastRow="0" w:firstColumn="0" w:lastColumn="0" w:noHBand="0" w:noVBand="1"/>
      </w:tblPr>
      <w:tblGrid>
        <w:gridCol w:w="793"/>
        <w:gridCol w:w="2750"/>
        <w:gridCol w:w="4254"/>
        <w:gridCol w:w="992"/>
        <w:gridCol w:w="2268"/>
        <w:gridCol w:w="1560"/>
        <w:gridCol w:w="1282"/>
      </w:tblGrid>
      <w:tr w:rsidR="005838AA" w:rsidRPr="005D5EEC" w14:paraId="3D7A9E4B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3" w:type="dxa"/>
          </w:tcPr>
          <w:p w14:paraId="7410706E" w14:textId="77777777" w:rsidR="005838AA" w:rsidRPr="005D5EEC" w:rsidRDefault="005838AA" w:rsidP="00C12A6B">
            <w:pPr>
              <w:pStyle w:val="tabelleheader"/>
            </w:pPr>
            <w:r w:rsidRPr="005D5EEC">
              <w:t>Nr.</w:t>
            </w:r>
          </w:p>
        </w:tc>
        <w:tc>
          <w:tcPr>
            <w:tcW w:w="2750" w:type="dxa"/>
          </w:tcPr>
          <w:p w14:paraId="35B61E14" w14:textId="77777777" w:rsidR="005838AA" w:rsidRPr="005D5EEC" w:rsidRDefault="005838AA" w:rsidP="00C12A6B">
            <w:pPr>
              <w:pStyle w:val="tabelleheader"/>
            </w:pPr>
            <w:r>
              <w:t>Prüfpunkt</w:t>
            </w:r>
          </w:p>
        </w:tc>
        <w:tc>
          <w:tcPr>
            <w:tcW w:w="4254" w:type="dxa"/>
          </w:tcPr>
          <w:p w14:paraId="26ACB152" w14:textId="77777777" w:rsidR="005838AA" w:rsidRPr="005D5EEC" w:rsidRDefault="005838AA" w:rsidP="00C12A6B">
            <w:pPr>
              <w:pStyle w:val="tabelleheader"/>
            </w:pPr>
            <w:r w:rsidRPr="005D5EEC">
              <w:t>Kriterium</w:t>
            </w:r>
          </w:p>
        </w:tc>
        <w:tc>
          <w:tcPr>
            <w:tcW w:w="992" w:type="dxa"/>
          </w:tcPr>
          <w:p w14:paraId="4A1B5847" w14:textId="77777777" w:rsidR="005838AA" w:rsidRPr="005D5EEC" w:rsidRDefault="005838AA" w:rsidP="00C12A6B">
            <w:pPr>
              <w:pStyle w:val="tabelleheader"/>
            </w:pPr>
            <w:r>
              <w:t>Bewertung</w:t>
            </w:r>
          </w:p>
        </w:tc>
        <w:tc>
          <w:tcPr>
            <w:tcW w:w="2268" w:type="dxa"/>
          </w:tcPr>
          <w:p w14:paraId="16166C32" w14:textId="77777777" w:rsidR="005838AA" w:rsidRPr="005D5EEC" w:rsidRDefault="005838AA" w:rsidP="00C12A6B">
            <w:pPr>
              <w:pStyle w:val="tabelleheader"/>
            </w:pPr>
            <w:r>
              <w:t>Erläuterung</w:t>
            </w:r>
          </w:p>
        </w:tc>
        <w:tc>
          <w:tcPr>
            <w:tcW w:w="1560" w:type="dxa"/>
          </w:tcPr>
          <w:p w14:paraId="754169D1" w14:textId="77777777" w:rsidR="005838AA" w:rsidRPr="005D5EEC" w:rsidRDefault="005838AA" w:rsidP="00C12A6B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82" w:type="dxa"/>
          </w:tcPr>
          <w:p w14:paraId="698564D8" w14:textId="77777777" w:rsidR="005838AA" w:rsidRPr="005D5EEC" w:rsidRDefault="005838AA" w:rsidP="00C12A6B">
            <w:pPr>
              <w:pStyle w:val="tabelleheader"/>
            </w:pPr>
            <w:r w:rsidRPr="005D5EEC">
              <w:t>Datum</w:t>
            </w:r>
          </w:p>
        </w:tc>
      </w:tr>
      <w:tr w:rsidR="005838AA" w:rsidRPr="005C4EAF" w14:paraId="30974FA9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24176556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  <w:r w:rsidRPr="00FA1F88">
              <w:rPr>
                <w:b/>
                <w:bCs/>
              </w:rPr>
              <w:t>Generelle Prüfpunkte</w:t>
            </w:r>
          </w:p>
        </w:tc>
      </w:tr>
      <w:tr w:rsidR="005838AA" w:rsidRPr="005C4EAF" w14:paraId="58EFC83B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37D7E1CF" w14:textId="77777777" w:rsidR="005838AA" w:rsidRPr="00F52754" w:rsidRDefault="005838AA" w:rsidP="00C12A6B">
            <w:r w:rsidRPr="00F52754">
              <w:t>G-01</w:t>
            </w:r>
          </w:p>
        </w:tc>
        <w:tc>
          <w:tcPr>
            <w:tcW w:w="2750" w:type="dxa"/>
          </w:tcPr>
          <w:p w14:paraId="6FFE8CC0" w14:textId="77777777" w:rsidR="005838AA" w:rsidRPr="00F52754" w:rsidRDefault="005838AA" w:rsidP="00C12A6B">
            <w:r w:rsidRPr="00F52754">
              <w:rPr>
                <w:szCs w:val="22"/>
              </w:rPr>
              <w:t>ISDS-Konzept</w:t>
            </w:r>
          </w:p>
        </w:tc>
        <w:tc>
          <w:tcPr>
            <w:tcW w:w="4254" w:type="dxa"/>
          </w:tcPr>
          <w:p w14:paraId="136A97B1" w14:textId="77777777" w:rsidR="005838AA" w:rsidRPr="00F52754" w:rsidRDefault="005838AA" w:rsidP="00C12A6B">
            <w:r w:rsidRPr="00F52754">
              <w:rPr>
                <w:szCs w:val="22"/>
              </w:rPr>
              <w:t>Risikoanalyse und Risikoabdeckung projektspezifisch ausgearbeitet?</w:t>
            </w:r>
          </w:p>
        </w:tc>
        <w:sdt>
          <w:sdtPr>
            <w:rPr>
              <w:rStyle w:val="Formatvorlage8"/>
            </w:rPr>
            <w:id w:val="827177440"/>
            <w:placeholder>
              <w:docPart w:val="4275ADEF3D8345B28D9FD993EC413112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7B4A112D" w14:textId="174CC3E7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6381EE2C" w14:textId="77777777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60" w:type="dxa"/>
          </w:tcPr>
          <w:p w14:paraId="0A9AED86" w14:textId="77777777" w:rsidR="005838AA" w:rsidRPr="005C4EAF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82" w:type="dxa"/>
          </w:tcPr>
          <w:p w14:paraId="7496D17E" w14:textId="25857FF8" w:rsidR="005838AA" w:rsidRPr="005C4EAF" w:rsidRDefault="008F2F71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5838AA" w:rsidRPr="005C4EAF" w14:paraId="5A23057C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01E16A36" w14:textId="77777777" w:rsidR="005838AA" w:rsidRPr="00F52754" w:rsidRDefault="005838AA" w:rsidP="00C12A6B">
            <w:r w:rsidRPr="00F52754">
              <w:t>G-02</w:t>
            </w:r>
          </w:p>
        </w:tc>
        <w:tc>
          <w:tcPr>
            <w:tcW w:w="2750" w:type="dxa"/>
          </w:tcPr>
          <w:p w14:paraId="3FB446E0" w14:textId="77777777" w:rsidR="005838AA" w:rsidRPr="00F52754" w:rsidRDefault="005838AA" w:rsidP="00C12A6B">
            <w:r w:rsidRPr="00F52754">
              <w:t>ISDS-Konzept</w:t>
            </w:r>
          </w:p>
        </w:tc>
        <w:tc>
          <w:tcPr>
            <w:tcW w:w="4254" w:type="dxa"/>
          </w:tcPr>
          <w:p w14:paraId="020FCE22" w14:textId="77777777" w:rsidR="005838AA" w:rsidRPr="00F52754" w:rsidRDefault="005838AA" w:rsidP="00C12A6B">
            <w:r w:rsidRPr="00F52754">
              <w:t>Bedarf bezüglich Notfallkonzept und Bearbeitungsreglement geklärt?</w:t>
            </w:r>
          </w:p>
        </w:tc>
        <w:sdt>
          <w:sdtPr>
            <w:rPr>
              <w:rStyle w:val="Formatvorlage8"/>
            </w:rPr>
            <w:id w:val="-455954132"/>
            <w:placeholder>
              <w:docPart w:val="0C5935ACE95C46419F65FA2C27B76E8C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33638ECC" w14:textId="2C6E16C3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0D69F48B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34D7271A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3D03E989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7510ECEF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0C964249" w14:textId="77777777" w:rsidR="005838AA" w:rsidRPr="00F52754" w:rsidRDefault="005838AA" w:rsidP="00C12A6B">
            <w:r w:rsidRPr="00F52754">
              <w:t>G-03</w:t>
            </w:r>
          </w:p>
        </w:tc>
        <w:tc>
          <w:tcPr>
            <w:tcW w:w="2750" w:type="dxa"/>
          </w:tcPr>
          <w:p w14:paraId="7B79B4FF" w14:textId="77777777" w:rsidR="005838AA" w:rsidRPr="00F52754" w:rsidRDefault="005838AA" w:rsidP="00C12A6B">
            <w:r w:rsidRPr="00F52754">
              <w:t>ISDS-Konzept</w:t>
            </w:r>
          </w:p>
        </w:tc>
        <w:tc>
          <w:tcPr>
            <w:tcW w:w="4254" w:type="dxa"/>
          </w:tcPr>
          <w:p w14:paraId="0721899C" w14:textId="77777777" w:rsidR="005838AA" w:rsidRPr="00F52754" w:rsidRDefault="005838AA" w:rsidP="00C12A6B">
            <w:r w:rsidRPr="00F52754">
              <w:t>Restrisiken ausgewiesen und durch den Auftraggeber zur Kenntnis genommen?</w:t>
            </w:r>
          </w:p>
        </w:tc>
        <w:sdt>
          <w:sdtPr>
            <w:rPr>
              <w:rStyle w:val="Formatvorlage8"/>
            </w:rPr>
            <w:id w:val="1494690149"/>
            <w:placeholder>
              <w:docPart w:val="BF8A9E1E49464D56958EEF0ADAAD771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2CA8D999" w14:textId="2C937FF3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64B097B3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65B8950D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753B0A8E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58D8AD40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255E76B3" w14:textId="77777777" w:rsidR="005838AA" w:rsidRPr="00F52754" w:rsidRDefault="005838AA" w:rsidP="00C12A6B">
            <w:r w:rsidRPr="00F52754">
              <w:t>G-04</w:t>
            </w:r>
          </w:p>
        </w:tc>
        <w:tc>
          <w:tcPr>
            <w:tcW w:w="2750" w:type="dxa"/>
          </w:tcPr>
          <w:p w14:paraId="33FC7DD4" w14:textId="77777777" w:rsidR="005838AA" w:rsidRPr="00F52754" w:rsidRDefault="005838AA" w:rsidP="00C12A6B">
            <w:r w:rsidRPr="00F52754">
              <w:t>ISDS-Konzept</w:t>
            </w:r>
          </w:p>
        </w:tc>
        <w:tc>
          <w:tcPr>
            <w:tcW w:w="4254" w:type="dxa"/>
          </w:tcPr>
          <w:p w14:paraId="78740ED2" w14:textId="7FF3E693" w:rsidR="005838AA" w:rsidRPr="00F52754" w:rsidRDefault="005838AA" w:rsidP="00C12A6B">
            <w:pPr>
              <w:pStyle w:val="Aufzhlung1KTZH"/>
              <w:numPr>
                <w:ilvl w:val="0"/>
                <w:numId w:val="0"/>
              </w:numPr>
            </w:pPr>
            <w:r w:rsidRPr="00F52754">
              <w:t>Ist eine Datenschutz</w:t>
            </w:r>
            <w:r w:rsidR="00736AB7">
              <w:t>f</w:t>
            </w:r>
            <w:r w:rsidRPr="00F52754">
              <w:t>olgenabschätzung (DSFA) durchgeführt worden, falls gemäss Schutzbedarfsanalyse als notwendig betrachtet?</w:t>
            </w:r>
          </w:p>
        </w:tc>
        <w:sdt>
          <w:sdtPr>
            <w:rPr>
              <w:rStyle w:val="Formatvorlage8"/>
            </w:rPr>
            <w:id w:val="240002122"/>
            <w:placeholder>
              <w:docPart w:val="CDBD74A4DF194BCB9ED9BF0EA5DA698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17698235" w14:textId="3AF8B6DE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45B4DEBB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46D17D9B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6DCC7CB2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1146F51F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0B7B625F" w14:textId="77777777" w:rsidR="005838AA" w:rsidRPr="00F52754" w:rsidRDefault="005838AA" w:rsidP="00C12A6B">
            <w:r w:rsidRPr="00F52754">
              <w:t>G-05</w:t>
            </w:r>
          </w:p>
        </w:tc>
        <w:tc>
          <w:tcPr>
            <w:tcW w:w="2750" w:type="dxa"/>
          </w:tcPr>
          <w:p w14:paraId="17797C21" w14:textId="77777777" w:rsidR="005838AA" w:rsidRPr="00F52754" w:rsidRDefault="005838AA" w:rsidP="00C12A6B">
            <w:r w:rsidRPr="00F52754">
              <w:t>ISDS-Konzept</w:t>
            </w:r>
          </w:p>
        </w:tc>
        <w:tc>
          <w:tcPr>
            <w:tcW w:w="4254" w:type="dxa"/>
          </w:tcPr>
          <w:p w14:paraId="2A9BB882" w14:textId="77777777" w:rsidR="005838AA" w:rsidRPr="00F52754" w:rsidRDefault="005838AA" w:rsidP="00C12A6B">
            <w:r w:rsidRPr="00F52754">
              <w:t>ISDS-Konzept durch die Controlling- und Vorgabestellen geprüft und keine kritischen Befunde vorhanden?</w:t>
            </w:r>
          </w:p>
        </w:tc>
        <w:sdt>
          <w:sdtPr>
            <w:rPr>
              <w:rStyle w:val="Formatvorlage8"/>
            </w:rPr>
            <w:id w:val="-1807071631"/>
            <w:placeholder>
              <w:docPart w:val="C1CC20376538476C874F4E75F23F9F45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330227BF" w14:textId="60A8D390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74BBA007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5CF71DFC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0F4626B0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551A0CFE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6A366F2A" w14:textId="77777777" w:rsidR="005838AA" w:rsidRPr="00F52754" w:rsidRDefault="005838AA" w:rsidP="00C12A6B">
            <w:r w:rsidRPr="00F52754">
              <w:t>G-06</w:t>
            </w:r>
          </w:p>
        </w:tc>
        <w:tc>
          <w:tcPr>
            <w:tcW w:w="2750" w:type="dxa"/>
          </w:tcPr>
          <w:p w14:paraId="45539458" w14:textId="77777777" w:rsidR="005838AA" w:rsidRPr="00F52754" w:rsidRDefault="005838AA" w:rsidP="00C12A6B">
            <w:r w:rsidRPr="00F52754">
              <w:t>ISDS-Konzept</w:t>
            </w:r>
          </w:p>
        </w:tc>
        <w:tc>
          <w:tcPr>
            <w:tcW w:w="4254" w:type="dxa"/>
          </w:tcPr>
          <w:p w14:paraId="326ED800" w14:textId="77777777" w:rsidR="005838AA" w:rsidRPr="00F52754" w:rsidRDefault="005838AA" w:rsidP="00C12A6B">
            <w:r w:rsidRPr="00F52754">
              <w:t>Schutzmassnahmen und Restrisiken dem Auftraggeber zur Kenntnis gebracht?</w:t>
            </w:r>
          </w:p>
        </w:tc>
        <w:sdt>
          <w:sdtPr>
            <w:rPr>
              <w:rStyle w:val="Formatvorlage8"/>
            </w:rPr>
            <w:id w:val="572628060"/>
            <w:placeholder>
              <w:docPart w:val="15D7B36F1FC9419A97BE1AF037F41D1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61613E48" w14:textId="63397913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6A9F3887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79489437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706B07E0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0BA717B1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63714669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  <w:r w:rsidRPr="00FA1F88">
              <w:rPr>
                <w:b/>
                <w:bCs/>
              </w:rPr>
              <w:lastRenderedPageBreak/>
              <w:t>Projektspezifische Prüfpunkte</w:t>
            </w:r>
          </w:p>
        </w:tc>
      </w:tr>
      <w:tr w:rsidR="005838AA" w:rsidRPr="005D5EEC" w14:paraId="221DD21C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2444AA35" w14:textId="77777777" w:rsidR="005838AA" w:rsidRPr="005C4EAF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</w:t>
            </w:r>
            <w:r>
              <w:rPr>
                <w:i/>
                <w:iCs/>
              </w:rPr>
              <w:t>1</w:t>
            </w:r>
          </w:p>
        </w:tc>
        <w:tc>
          <w:tcPr>
            <w:tcW w:w="2750" w:type="dxa"/>
          </w:tcPr>
          <w:p w14:paraId="794282F9" w14:textId="77777777" w:rsidR="005838AA" w:rsidRPr="005D5EEC" w:rsidRDefault="005838AA" w:rsidP="00C12A6B"/>
        </w:tc>
        <w:tc>
          <w:tcPr>
            <w:tcW w:w="4254" w:type="dxa"/>
          </w:tcPr>
          <w:p w14:paraId="07A794DA" w14:textId="77777777" w:rsidR="005838AA" w:rsidRPr="00130F7A" w:rsidRDefault="005838AA" w:rsidP="00C12A6B">
            <w:pPr>
              <w:rPr>
                <w:i/>
                <w:iCs/>
              </w:rPr>
            </w:pPr>
          </w:p>
        </w:tc>
        <w:sdt>
          <w:sdtPr>
            <w:rPr>
              <w:rStyle w:val="Formatvorlage8"/>
              <w:i/>
              <w:iCs/>
            </w:rPr>
            <w:id w:val="616721438"/>
            <w:placeholder>
              <w:docPart w:val="1D649CE639944A3A959383B3DA7BEC8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Content>
            <w:tc>
              <w:tcPr>
                <w:tcW w:w="992" w:type="dxa"/>
              </w:tcPr>
              <w:p w14:paraId="4306358E" w14:textId="06067FEE" w:rsidR="005838AA" w:rsidRPr="00130F7A" w:rsidRDefault="00130F7A" w:rsidP="00C12A6B">
                <w:pPr>
                  <w:rPr>
                    <w:i/>
                    <w:iCs/>
                  </w:rPr>
                </w:pPr>
                <w:r w:rsidRPr="00130F7A">
                  <w:rPr>
                    <w:rStyle w:val="Formatvorlage8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60415190" w14:textId="77777777" w:rsidR="005838AA" w:rsidRPr="00130F7A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44E2FE5E" w14:textId="77777777" w:rsidR="005838AA" w:rsidRPr="005D5EEC" w:rsidRDefault="005838AA" w:rsidP="00C12A6B"/>
        </w:tc>
        <w:tc>
          <w:tcPr>
            <w:tcW w:w="1282" w:type="dxa"/>
          </w:tcPr>
          <w:p w14:paraId="53453C0E" w14:textId="77777777" w:rsidR="005838AA" w:rsidRPr="005D5EEC" w:rsidRDefault="005838AA" w:rsidP="00C12A6B">
            <w:pPr>
              <w:keepNext/>
            </w:pPr>
          </w:p>
        </w:tc>
      </w:tr>
      <w:tr w:rsidR="005838AA" w:rsidRPr="005D5EEC" w14:paraId="3B29B5FF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6D123AA9" w14:textId="77777777" w:rsidR="005838AA" w:rsidRPr="005C4EAF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</w:t>
            </w:r>
            <w:r>
              <w:rPr>
                <w:i/>
                <w:iCs/>
              </w:rPr>
              <w:t>2</w:t>
            </w:r>
          </w:p>
        </w:tc>
        <w:tc>
          <w:tcPr>
            <w:tcW w:w="2750" w:type="dxa"/>
          </w:tcPr>
          <w:p w14:paraId="6F6151F7" w14:textId="77777777" w:rsidR="005838AA" w:rsidRPr="005D5EEC" w:rsidRDefault="005838AA" w:rsidP="00C12A6B"/>
        </w:tc>
        <w:tc>
          <w:tcPr>
            <w:tcW w:w="4254" w:type="dxa"/>
          </w:tcPr>
          <w:p w14:paraId="03925237" w14:textId="77777777" w:rsidR="005838AA" w:rsidRPr="00130F7A" w:rsidRDefault="005838AA" w:rsidP="00C12A6B">
            <w:pPr>
              <w:rPr>
                <w:i/>
                <w:iCs/>
              </w:rPr>
            </w:pPr>
          </w:p>
        </w:tc>
        <w:sdt>
          <w:sdtPr>
            <w:rPr>
              <w:rStyle w:val="Formatvorlage8"/>
              <w:i/>
              <w:iCs/>
            </w:rPr>
            <w:id w:val="1432469178"/>
            <w:placeholder>
              <w:docPart w:val="C2AC99A05C0D437EBAB713076C036DFC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Content>
            <w:tc>
              <w:tcPr>
                <w:tcW w:w="992" w:type="dxa"/>
              </w:tcPr>
              <w:p w14:paraId="1F68C799" w14:textId="2E0607EF" w:rsidR="005838AA" w:rsidRPr="00130F7A" w:rsidRDefault="00130F7A" w:rsidP="00C12A6B">
                <w:pPr>
                  <w:rPr>
                    <w:i/>
                    <w:iCs/>
                  </w:rPr>
                </w:pPr>
                <w:r w:rsidRPr="00130F7A">
                  <w:rPr>
                    <w:rStyle w:val="Formatvorlage8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11BDF43A" w14:textId="77777777" w:rsidR="005838AA" w:rsidRPr="00130F7A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3F4F1F06" w14:textId="77777777" w:rsidR="005838AA" w:rsidRPr="005D5EEC" w:rsidRDefault="005838AA" w:rsidP="00C12A6B"/>
        </w:tc>
        <w:tc>
          <w:tcPr>
            <w:tcW w:w="1282" w:type="dxa"/>
          </w:tcPr>
          <w:p w14:paraId="59660DBB" w14:textId="77777777" w:rsidR="005838AA" w:rsidRPr="005D5EEC" w:rsidRDefault="005838AA" w:rsidP="00C12A6B">
            <w:pPr>
              <w:keepNext/>
            </w:pPr>
          </w:p>
        </w:tc>
      </w:tr>
      <w:tr w:rsidR="005838AA" w:rsidRPr="005D5EEC" w14:paraId="5846FFB1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4A37C32A" w14:textId="77777777" w:rsidR="005838AA" w:rsidRPr="005D5EEC" w:rsidRDefault="005838AA" w:rsidP="00C12A6B">
            <w:pPr>
              <w:keepNext/>
            </w:pPr>
            <w:r w:rsidRPr="002E30E5">
              <w:rPr>
                <w:b/>
                <w:bCs/>
              </w:rPr>
              <w:t>Kantonsspezifische Prüfpunkte</w:t>
            </w:r>
          </w:p>
        </w:tc>
      </w:tr>
      <w:tr w:rsidR="005838AA" w:rsidRPr="004C5B7E" w14:paraId="0EC8E578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36CC168C" w14:textId="77777777" w:rsidR="005838AA" w:rsidRPr="00736AB7" w:rsidRDefault="005838AA" w:rsidP="00C12A6B">
            <w:r w:rsidRPr="00736AB7">
              <w:t>KP-01</w:t>
            </w:r>
          </w:p>
        </w:tc>
        <w:tc>
          <w:tcPr>
            <w:tcW w:w="2750" w:type="dxa"/>
          </w:tcPr>
          <w:p w14:paraId="4E89CC41" w14:textId="77777777" w:rsidR="005838AA" w:rsidRPr="00736AB7" w:rsidRDefault="005838AA" w:rsidP="00C12A6B">
            <w:r w:rsidRPr="00736AB7">
              <w:t>ISDS-Risikoanalyse</w:t>
            </w:r>
          </w:p>
        </w:tc>
        <w:tc>
          <w:tcPr>
            <w:tcW w:w="4254" w:type="dxa"/>
          </w:tcPr>
          <w:p w14:paraId="677E8FD1" w14:textId="52799BE3" w:rsidR="005838AA" w:rsidRPr="00736AB7" w:rsidRDefault="005838AA" w:rsidP="00C12A6B">
            <w:r w:rsidRPr="00736AB7">
              <w:t xml:space="preserve">Ergebnis </w:t>
            </w:r>
            <w:r w:rsidR="00634CCE" w:rsidRPr="00736AB7">
              <w:t xml:space="preserve">ISDS- Risikoanalyse </w:t>
            </w:r>
            <w:r w:rsidRPr="00736AB7">
              <w:t>liegt vor, wurde durch die Controlling- und Vorgabestellen geprüft und kritische Befunde sind bekannt?</w:t>
            </w:r>
          </w:p>
        </w:tc>
        <w:sdt>
          <w:sdtPr>
            <w:rPr>
              <w:rStyle w:val="Formatvorlage8"/>
            </w:rPr>
            <w:id w:val="1650405606"/>
            <w:placeholder>
              <w:docPart w:val="8E4A4D00ACE0446293011D54D4492A28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7D603FA8" w14:textId="1FDAB62F" w:rsidR="005838AA" w:rsidRPr="004C5B7E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7076FE19" w14:textId="77777777" w:rsidR="005838AA" w:rsidRPr="004C5B7E" w:rsidRDefault="005838AA" w:rsidP="00C12A6B">
            <w:pPr>
              <w:rPr>
                <w:i/>
                <w:iCs/>
              </w:rPr>
            </w:pPr>
            <w:r w:rsidRPr="004C5B7E">
              <w:rPr>
                <w:i/>
                <w:iCs/>
              </w:rPr>
              <w:t>….</w:t>
            </w:r>
          </w:p>
        </w:tc>
        <w:tc>
          <w:tcPr>
            <w:tcW w:w="1560" w:type="dxa"/>
          </w:tcPr>
          <w:p w14:paraId="1FFEFED8" w14:textId="77777777" w:rsidR="005838AA" w:rsidRPr="004C5B7E" w:rsidRDefault="005838AA" w:rsidP="00C12A6B">
            <w:pPr>
              <w:rPr>
                <w:i/>
                <w:iCs/>
              </w:rPr>
            </w:pPr>
            <w:r w:rsidRPr="004C5B7E">
              <w:rPr>
                <w:i/>
                <w:iCs/>
              </w:rPr>
              <w:t>Peter Muster</w:t>
            </w:r>
          </w:p>
        </w:tc>
        <w:tc>
          <w:tcPr>
            <w:tcW w:w="1282" w:type="dxa"/>
          </w:tcPr>
          <w:p w14:paraId="14835E64" w14:textId="2B84717A" w:rsidR="005838AA" w:rsidRPr="004C5B7E" w:rsidRDefault="008F2F71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5838AA" w:rsidRPr="008F2F71" w14:paraId="53ED10A0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4C17D67A" w14:textId="77777777" w:rsidR="005838AA" w:rsidRPr="00CA6CE9" w:rsidRDefault="005838AA" w:rsidP="00C12A6B">
            <w:r w:rsidRPr="00CA6CE9">
              <w:t>KP-02</w:t>
            </w:r>
          </w:p>
        </w:tc>
        <w:tc>
          <w:tcPr>
            <w:tcW w:w="2750" w:type="dxa"/>
          </w:tcPr>
          <w:p w14:paraId="498BF4C4" w14:textId="77777777" w:rsidR="005838AA" w:rsidRPr="00CA6CE9" w:rsidRDefault="005838AA" w:rsidP="00C12A6B">
            <w:r w:rsidRPr="00CA6CE9">
              <w:t>Vorabkontrolle DSB</w:t>
            </w:r>
          </w:p>
        </w:tc>
        <w:tc>
          <w:tcPr>
            <w:tcW w:w="4254" w:type="dxa"/>
          </w:tcPr>
          <w:p w14:paraId="1939D301" w14:textId="77777777" w:rsidR="005838AA" w:rsidRPr="00CA6CE9" w:rsidRDefault="005838AA" w:rsidP="00C12A6B">
            <w:r>
              <w:t>Vorabkontrolle d</w:t>
            </w:r>
            <w:r w:rsidRPr="00CA6CE9">
              <w:t>urch Datenschutzbeauftragte des Kantons Zürich</w:t>
            </w:r>
            <w:r>
              <w:t xml:space="preserve"> durchgeführt, Auflagen sind bekannt und im Projekt berücksichtigt</w:t>
            </w:r>
            <w:r w:rsidRPr="00CA6CE9">
              <w:t>?</w:t>
            </w:r>
          </w:p>
          <w:p w14:paraId="5A6091FF" w14:textId="77777777" w:rsidR="005838AA" w:rsidRPr="008F2F71" w:rsidRDefault="005838AA" w:rsidP="00C12A6B">
            <w:r w:rsidRPr="00CA6CE9">
              <w:t xml:space="preserve">Weiterführende kantonale Hilfestellungen: </w:t>
            </w:r>
            <w:r w:rsidRPr="00CA6CE9">
              <w:rPr>
                <w:color w:val="FF0000"/>
              </w:rPr>
              <w:br/>
            </w:r>
            <w:hyperlink r:id="rId24" w:history="1">
              <w:r w:rsidRPr="00CA6CE9">
                <w:rPr>
                  <w:rStyle w:val="Hyperlink"/>
                  <w:color w:val="0070C0"/>
                </w:rPr>
                <w:t>Datenschutz-Folgenabschätzung und Vorabkontrolle | DSB Kanton Zürich</w:t>
              </w:r>
            </w:hyperlink>
          </w:p>
        </w:tc>
        <w:sdt>
          <w:sdtPr>
            <w:rPr>
              <w:rStyle w:val="Formatvorlage8"/>
            </w:rPr>
            <w:id w:val="-511758030"/>
            <w:placeholder>
              <w:docPart w:val="8AF23862D1324E2090E7A3D5C0474874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45CDCC29" w14:textId="4E084C64" w:rsidR="005838AA" w:rsidRPr="008F2F71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031E29A6" w14:textId="77777777" w:rsidR="005838AA" w:rsidRPr="008F2F71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3730763C" w14:textId="77777777" w:rsidR="005838AA" w:rsidRPr="008F2F71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5934A6BA" w14:textId="77777777" w:rsidR="005838AA" w:rsidRPr="008F2F71" w:rsidRDefault="005838AA" w:rsidP="00C12A6B">
            <w:pPr>
              <w:keepNext/>
              <w:rPr>
                <w:i/>
                <w:iCs/>
              </w:rPr>
            </w:pPr>
          </w:p>
        </w:tc>
      </w:tr>
    </w:tbl>
    <w:p w14:paraId="37C0D6E9" w14:textId="77777777" w:rsidR="005838AA" w:rsidRDefault="005838AA"/>
    <w:p w14:paraId="069CB12D" w14:textId="07F8D3DD" w:rsidR="005838AA" w:rsidRDefault="005838AA" w:rsidP="005838AA">
      <w:pPr>
        <w:pStyle w:val="berschrift1"/>
      </w:pPr>
      <w:bookmarkStart w:id="13" w:name="_Toc240872722"/>
      <w:r>
        <w:t>Vorabnahme</w:t>
      </w:r>
      <w:bookmarkEnd w:id="13"/>
    </w:p>
    <w:tbl>
      <w:tblPr>
        <w:tblStyle w:val="KTZH-TabelleHermes"/>
        <w:tblW w:w="13899" w:type="dxa"/>
        <w:tblLook w:val="0420" w:firstRow="1" w:lastRow="0" w:firstColumn="0" w:lastColumn="0" w:noHBand="0" w:noVBand="1"/>
      </w:tblPr>
      <w:tblGrid>
        <w:gridCol w:w="793"/>
        <w:gridCol w:w="2750"/>
        <w:gridCol w:w="4254"/>
        <w:gridCol w:w="992"/>
        <w:gridCol w:w="2268"/>
        <w:gridCol w:w="1560"/>
        <w:gridCol w:w="1282"/>
      </w:tblGrid>
      <w:tr w:rsidR="005838AA" w:rsidRPr="005D5EEC" w14:paraId="0FE8DBB7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3" w:type="dxa"/>
          </w:tcPr>
          <w:p w14:paraId="6E967125" w14:textId="77777777" w:rsidR="005838AA" w:rsidRPr="005D5EEC" w:rsidRDefault="005838AA" w:rsidP="00C12A6B">
            <w:pPr>
              <w:pStyle w:val="tabelleheader"/>
            </w:pPr>
            <w:r w:rsidRPr="005D5EEC">
              <w:t>Nr.</w:t>
            </w:r>
          </w:p>
        </w:tc>
        <w:tc>
          <w:tcPr>
            <w:tcW w:w="2750" w:type="dxa"/>
          </w:tcPr>
          <w:p w14:paraId="1C7F981F" w14:textId="77777777" w:rsidR="005838AA" w:rsidRPr="005D5EEC" w:rsidRDefault="005838AA" w:rsidP="00C12A6B">
            <w:pPr>
              <w:pStyle w:val="tabelleheader"/>
            </w:pPr>
            <w:r>
              <w:t>Prüfpunkt</w:t>
            </w:r>
          </w:p>
        </w:tc>
        <w:tc>
          <w:tcPr>
            <w:tcW w:w="4254" w:type="dxa"/>
          </w:tcPr>
          <w:p w14:paraId="65FBA484" w14:textId="77777777" w:rsidR="005838AA" w:rsidRPr="005D5EEC" w:rsidRDefault="005838AA" w:rsidP="00C12A6B">
            <w:pPr>
              <w:pStyle w:val="tabelleheader"/>
            </w:pPr>
            <w:r w:rsidRPr="005D5EEC">
              <w:t>Kriterium</w:t>
            </w:r>
          </w:p>
        </w:tc>
        <w:tc>
          <w:tcPr>
            <w:tcW w:w="992" w:type="dxa"/>
          </w:tcPr>
          <w:p w14:paraId="01E35232" w14:textId="77777777" w:rsidR="005838AA" w:rsidRPr="005D5EEC" w:rsidRDefault="005838AA" w:rsidP="00C12A6B">
            <w:pPr>
              <w:pStyle w:val="tabelleheader"/>
            </w:pPr>
            <w:r>
              <w:t>Bewertung</w:t>
            </w:r>
          </w:p>
        </w:tc>
        <w:tc>
          <w:tcPr>
            <w:tcW w:w="2268" w:type="dxa"/>
          </w:tcPr>
          <w:p w14:paraId="08D4ED68" w14:textId="77777777" w:rsidR="005838AA" w:rsidRPr="005D5EEC" w:rsidRDefault="005838AA" w:rsidP="00C12A6B">
            <w:pPr>
              <w:pStyle w:val="tabelleheader"/>
            </w:pPr>
            <w:r>
              <w:t>Erläuterung</w:t>
            </w:r>
          </w:p>
        </w:tc>
        <w:tc>
          <w:tcPr>
            <w:tcW w:w="1560" w:type="dxa"/>
          </w:tcPr>
          <w:p w14:paraId="6BA46CD2" w14:textId="77777777" w:rsidR="005838AA" w:rsidRPr="005D5EEC" w:rsidRDefault="005838AA" w:rsidP="00C12A6B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82" w:type="dxa"/>
          </w:tcPr>
          <w:p w14:paraId="1DEFB469" w14:textId="77777777" w:rsidR="005838AA" w:rsidRPr="005D5EEC" w:rsidRDefault="005838AA" w:rsidP="00C12A6B">
            <w:pPr>
              <w:pStyle w:val="tabelleheader"/>
            </w:pPr>
            <w:r w:rsidRPr="005D5EEC">
              <w:t>Datum</w:t>
            </w:r>
          </w:p>
        </w:tc>
      </w:tr>
      <w:tr w:rsidR="005838AA" w:rsidRPr="005C4EAF" w14:paraId="3C34C3E8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7341BE77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  <w:r w:rsidRPr="00FA1F88">
              <w:rPr>
                <w:b/>
                <w:bCs/>
              </w:rPr>
              <w:t>Generelle Prüfpunkte</w:t>
            </w:r>
          </w:p>
        </w:tc>
      </w:tr>
      <w:tr w:rsidR="005838AA" w:rsidRPr="005C4EAF" w14:paraId="766C8765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4F4C6BAE" w14:textId="77777777" w:rsidR="005838AA" w:rsidRPr="00F52754" w:rsidRDefault="005838AA" w:rsidP="00C12A6B">
            <w:r w:rsidRPr="00F52754">
              <w:t>G-01</w:t>
            </w:r>
          </w:p>
        </w:tc>
        <w:tc>
          <w:tcPr>
            <w:tcW w:w="2750" w:type="dxa"/>
          </w:tcPr>
          <w:p w14:paraId="41CBC83B" w14:textId="77777777" w:rsidR="005838AA" w:rsidRPr="00F52754" w:rsidRDefault="005838AA" w:rsidP="00C12A6B">
            <w:r w:rsidRPr="00F52754">
              <w:t>Beschreibungen der Organisation</w:t>
            </w:r>
          </w:p>
        </w:tc>
        <w:tc>
          <w:tcPr>
            <w:tcW w:w="4254" w:type="dxa"/>
          </w:tcPr>
          <w:p w14:paraId="41CD46FE" w14:textId="136CDA28" w:rsidR="005838AA" w:rsidRPr="00F52754" w:rsidRDefault="005838AA" w:rsidP="00C12A6B">
            <w:r w:rsidRPr="00F52754">
              <w:t>Organisation gemäss Geschäftsmodell-, Organisations- sowie Prozessbeschreibung</w:t>
            </w:r>
            <w:r w:rsidR="00B36866">
              <w:t xml:space="preserve"> (Organisationshandbuch)</w:t>
            </w:r>
            <w:r w:rsidRPr="00F52754">
              <w:t xml:space="preserve"> umgesetzt und bereit für Aktivierung?</w:t>
            </w:r>
          </w:p>
        </w:tc>
        <w:sdt>
          <w:sdtPr>
            <w:rPr>
              <w:rStyle w:val="Formatvorlage8"/>
            </w:rPr>
            <w:id w:val="2078851582"/>
            <w:placeholder>
              <w:docPart w:val="778445E468BF4114AE37040830D9C208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7B2943A7" w14:textId="4B6DF1CB" w:rsidR="005838AA" w:rsidRPr="0093482C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79156583" w14:textId="77777777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60" w:type="dxa"/>
          </w:tcPr>
          <w:p w14:paraId="44E43891" w14:textId="77777777" w:rsidR="005838AA" w:rsidRPr="005C4EAF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82" w:type="dxa"/>
          </w:tcPr>
          <w:p w14:paraId="025AF4C3" w14:textId="5248D290" w:rsidR="005838AA" w:rsidRPr="005C4EAF" w:rsidRDefault="008F2F71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5838AA" w:rsidRPr="005C4EAF" w14:paraId="207F50A0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3C93347E" w14:textId="77777777" w:rsidR="005838AA" w:rsidRPr="00F52754" w:rsidRDefault="005838AA" w:rsidP="00C12A6B">
            <w:r w:rsidRPr="00F52754">
              <w:t>G-02</w:t>
            </w:r>
          </w:p>
        </w:tc>
        <w:tc>
          <w:tcPr>
            <w:tcW w:w="2750" w:type="dxa"/>
          </w:tcPr>
          <w:p w14:paraId="7651877C" w14:textId="77777777" w:rsidR="005838AA" w:rsidRPr="00F52754" w:rsidRDefault="005838AA" w:rsidP="00C12A6B">
            <w:r w:rsidRPr="00F52754">
              <w:t>Einführungsmassnahmen</w:t>
            </w:r>
          </w:p>
        </w:tc>
        <w:tc>
          <w:tcPr>
            <w:tcW w:w="4254" w:type="dxa"/>
          </w:tcPr>
          <w:p w14:paraId="30C7855A" w14:textId="77777777" w:rsidR="005838AA" w:rsidRPr="00F52754" w:rsidRDefault="005838AA" w:rsidP="00C12A6B">
            <w:r w:rsidRPr="00F52754">
              <w:t>Einführungsmassnahmen realisiert und bereit für Durchführung?</w:t>
            </w:r>
          </w:p>
        </w:tc>
        <w:sdt>
          <w:sdtPr>
            <w:rPr>
              <w:rStyle w:val="Formatvorlage8"/>
            </w:rPr>
            <w:id w:val="1460839252"/>
            <w:placeholder>
              <w:docPart w:val="E7D7C41278014522B8CE112BF49A23A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71539759" w14:textId="1B6AB2E3" w:rsidR="005838AA" w:rsidRPr="0093482C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2EE22061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3400E435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213F9D39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30364B83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4F44D773" w14:textId="77777777" w:rsidR="005838AA" w:rsidRPr="00F52754" w:rsidRDefault="005838AA" w:rsidP="00C12A6B">
            <w:r w:rsidRPr="00F52754">
              <w:lastRenderedPageBreak/>
              <w:t>G-03</w:t>
            </w:r>
          </w:p>
        </w:tc>
        <w:tc>
          <w:tcPr>
            <w:tcW w:w="2750" w:type="dxa"/>
          </w:tcPr>
          <w:p w14:paraId="1F0A4201" w14:textId="77777777" w:rsidR="005838AA" w:rsidRPr="00F52754" w:rsidRDefault="005838AA" w:rsidP="00C12A6B">
            <w:r w:rsidRPr="00F52754">
              <w:t xml:space="preserve">Schnittstellen </w:t>
            </w:r>
          </w:p>
        </w:tc>
        <w:tc>
          <w:tcPr>
            <w:tcW w:w="4254" w:type="dxa"/>
          </w:tcPr>
          <w:p w14:paraId="6792D111" w14:textId="77777777" w:rsidR="005838AA" w:rsidRPr="00F52754" w:rsidRDefault="005838AA" w:rsidP="00C12A6B">
            <w:r w:rsidRPr="00F52754">
              <w:t>Schnittstellen realisiert sowie Integrations- und Installationsanleitung vorliegend und bereit für System/Schnittstellenaktivierung?</w:t>
            </w:r>
          </w:p>
        </w:tc>
        <w:sdt>
          <w:sdtPr>
            <w:rPr>
              <w:rStyle w:val="Formatvorlage8"/>
            </w:rPr>
            <w:id w:val="-1420639867"/>
            <w:placeholder>
              <w:docPart w:val="E52DCA409C924BC8AE9122B1382B58A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066B5591" w14:textId="3C36E6B4" w:rsidR="005838AA" w:rsidRPr="0093482C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5EBE4DBA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45B8BF4C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5B8FA192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1A95EFF6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2DFBA287" w14:textId="77777777" w:rsidR="005838AA" w:rsidRPr="00F52754" w:rsidRDefault="005838AA" w:rsidP="00C12A6B">
            <w:r w:rsidRPr="00F52754">
              <w:t>G-04</w:t>
            </w:r>
          </w:p>
        </w:tc>
        <w:tc>
          <w:tcPr>
            <w:tcW w:w="2750" w:type="dxa"/>
          </w:tcPr>
          <w:p w14:paraId="2996E8E4" w14:textId="77777777" w:rsidR="005838AA" w:rsidRPr="00F52754" w:rsidRDefault="005838AA" w:rsidP="00C12A6B">
            <w:r w:rsidRPr="00F52754">
              <w:t>Produkt/Lösung</w:t>
            </w:r>
          </w:p>
        </w:tc>
        <w:tc>
          <w:tcPr>
            <w:tcW w:w="4254" w:type="dxa"/>
          </w:tcPr>
          <w:p w14:paraId="1D71301F" w14:textId="77777777" w:rsidR="005838AA" w:rsidRPr="00F52754" w:rsidRDefault="005838AA" w:rsidP="00C12A6B">
            <w:pPr>
              <w:pStyle w:val="Aufzhlung1KTZH"/>
            </w:pPr>
            <w:r w:rsidRPr="00F52754">
              <w:t>Produkt/Lösung entwickelt und angepasst und Anwendungshandbuch vorhanden?</w:t>
            </w:r>
          </w:p>
        </w:tc>
        <w:sdt>
          <w:sdtPr>
            <w:rPr>
              <w:rStyle w:val="Formatvorlage8"/>
            </w:rPr>
            <w:id w:val="1726332037"/>
            <w:placeholder>
              <w:docPart w:val="78AA4F68DDD3404B8D09F77E462FE3C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1A4FDF12" w14:textId="58AF6DE6" w:rsidR="005838AA" w:rsidRPr="0093482C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052D65CC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39A6F5B0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552C2BB7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4AD6A449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05237A1A" w14:textId="77777777" w:rsidR="005838AA" w:rsidRPr="00F52754" w:rsidRDefault="005838AA" w:rsidP="00C12A6B">
            <w:r w:rsidRPr="00F52754">
              <w:t>G-05</w:t>
            </w:r>
          </w:p>
        </w:tc>
        <w:tc>
          <w:tcPr>
            <w:tcW w:w="2750" w:type="dxa"/>
          </w:tcPr>
          <w:p w14:paraId="3D0FE0BB" w14:textId="77777777" w:rsidR="005838AA" w:rsidRPr="00F52754" w:rsidRDefault="005838AA" w:rsidP="00C12A6B">
            <w:r w:rsidRPr="00F52754">
              <w:t>Betrieb</w:t>
            </w:r>
          </w:p>
        </w:tc>
        <w:tc>
          <w:tcPr>
            <w:tcW w:w="4254" w:type="dxa"/>
          </w:tcPr>
          <w:p w14:paraId="252D42FF" w14:textId="77777777" w:rsidR="005838AA" w:rsidRPr="00F52754" w:rsidRDefault="005838AA" w:rsidP="00C12A6B">
            <w:r w:rsidRPr="00F52754">
              <w:t>Betriebsinfrastruktur und die Betriebsorganisation realisiert sowie Betriebshandbuch vorliegend und bereit für Betriebsaktivierung?</w:t>
            </w:r>
          </w:p>
        </w:tc>
        <w:sdt>
          <w:sdtPr>
            <w:rPr>
              <w:rStyle w:val="Formatvorlage8"/>
            </w:rPr>
            <w:id w:val="-1953081663"/>
            <w:placeholder>
              <w:docPart w:val="8B6D133AE34E4BD1B83B47956391B79D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546FFB0A" w14:textId="36D3A253" w:rsidR="005838AA" w:rsidRPr="0093482C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66FE96A2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4FE5A330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37B23637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079440CE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2769693A" w14:textId="77777777" w:rsidR="005838AA" w:rsidRPr="00F52754" w:rsidRDefault="005838AA" w:rsidP="00C12A6B">
            <w:r w:rsidRPr="00F52754">
              <w:t>G-06</w:t>
            </w:r>
          </w:p>
        </w:tc>
        <w:tc>
          <w:tcPr>
            <w:tcW w:w="2750" w:type="dxa"/>
          </w:tcPr>
          <w:p w14:paraId="11F68E58" w14:textId="77777777" w:rsidR="005838AA" w:rsidRPr="00F52754" w:rsidRDefault="005838AA" w:rsidP="00C12A6B">
            <w:r w:rsidRPr="00F52754">
              <w:t>Migration</w:t>
            </w:r>
          </w:p>
        </w:tc>
        <w:tc>
          <w:tcPr>
            <w:tcW w:w="4254" w:type="dxa"/>
          </w:tcPr>
          <w:p w14:paraId="3ABF8941" w14:textId="77777777" w:rsidR="005838AA" w:rsidRPr="00F52754" w:rsidRDefault="005838AA" w:rsidP="00C12A6B">
            <w:r w:rsidRPr="00F52754">
              <w:t xml:space="preserve">Migrationsverfahren realisiert und bereit für Migrationsdurchführung? </w:t>
            </w:r>
          </w:p>
        </w:tc>
        <w:sdt>
          <w:sdtPr>
            <w:rPr>
              <w:rStyle w:val="Formatvorlage8"/>
            </w:rPr>
            <w:id w:val="307597360"/>
            <w:placeholder>
              <w:docPart w:val="570E3EFE988B451D9B949BF7121BB4A0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610160CC" w14:textId="6E174DDB" w:rsidR="005838AA" w:rsidRPr="0093482C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0CEB5851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3BA7C59C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2E54D5A1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1B254FD3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5D86E4F8" w14:textId="77777777" w:rsidR="005838AA" w:rsidRPr="00F52754" w:rsidRDefault="005838AA" w:rsidP="00C12A6B">
            <w:r w:rsidRPr="00F52754">
              <w:t>G-07</w:t>
            </w:r>
          </w:p>
        </w:tc>
        <w:tc>
          <w:tcPr>
            <w:tcW w:w="2750" w:type="dxa"/>
          </w:tcPr>
          <w:p w14:paraId="1B0AD889" w14:textId="77777777" w:rsidR="005838AA" w:rsidRPr="00F52754" w:rsidRDefault="005838AA" w:rsidP="00C12A6B">
            <w:r w:rsidRPr="00F52754">
              <w:t>IT-Grundschutz</w:t>
            </w:r>
          </w:p>
        </w:tc>
        <w:tc>
          <w:tcPr>
            <w:tcW w:w="4254" w:type="dxa"/>
          </w:tcPr>
          <w:p w14:paraId="0A21BC77" w14:textId="77777777" w:rsidR="005838AA" w:rsidRPr="00F52754" w:rsidRDefault="005838AA" w:rsidP="00C12A6B">
            <w:r w:rsidRPr="00F52754">
              <w:t>IT-Grundschutz-Massnahmen realisiert und bereit für IT-Grundschutz Überführung?</w:t>
            </w:r>
          </w:p>
        </w:tc>
        <w:sdt>
          <w:sdtPr>
            <w:rPr>
              <w:rStyle w:val="Formatvorlage8"/>
            </w:rPr>
            <w:id w:val="462626766"/>
            <w:placeholder>
              <w:docPart w:val="E07C6F9EDE964AC3B1A23FFB07597BF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4B47D9A7" w14:textId="35B87A4D" w:rsidR="005838AA" w:rsidRPr="0093482C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1E75ACE5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23767CC6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139D7885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069B051D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01740C66" w14:textId="77777777" w:rsidR="005838AA" w:rsidRPr="00F52754" w:rsidRDefault="005838AA" w:rsidP="00C12A6B">
            <w:r w:rsidRPr="00F52754">
              <w:t>G-08</w:t>
            </w:r>
          </w:p>
        </w:tc>
        <w:tc>
          <w:tcPr>
            <w:tcW w:w="2750" w:type="dxa"/>
          </w:tcPr>
          <w:p w14:paraId="5C0C681D" w14:textId="77777777" w:rsidR="005838AA" w:rsidRPr="00F52754" w:rsidRDefault="005838AA" w:rsidP="00C12A6B">
            <w:r w:rsidRPr="00F52754">
              <w:t>ISDS-Konzept</w:t>
            </w:r>
          </w:p>
        </w:tc>
        <w:tc>
          <w:tcPr>
            <w:tcW w:w="4254" w:type="dxa"/>
          </w:tcPr>
          <w:p w14:paraId="6303102D" w14:textId="77777777" w:rsidR="005838AA" w:rsidRPr="00F52754" w:rsidRDefault="005838AA" w:rsidP="00C12A6B">
            <w:r w:rsidRPr="00F52754">
              <w:t>ISDS-Massnahmen realisiert und bereit für ISDS-Konzept Überführung?</w:t>
            </w:r>
          </w:p>
        </w:tc>
        <w:sdt>
          <w:sdtPr>
            <w:rPr>
              <w:rStyle w:val="Formatvorlage8"/>
            </w:rPr>
            <w:id w:val="2075380690"/>
            <w:placeholder>
              <w:docPart w:val="8FBDB36E272F4BF0820010EE1A50E09D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07908C61" w14:textId="5682CF70" w:rsidR="005838AA" w:rsidRPr="0093482C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4F662CA5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DCB93C1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25F0167A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49962999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041FE542" w14:textId="77777777" w:rsidR="005838AA" w:rsidRPr="00F52754" w:rsidRDefault="005838AA" w:rsidP="00C12A6B">
            <w:r w:rsidRPr="00F52754">
              <w:t>G-09</w:t>
            </w:r>
          </w:p>
        </w:tc>
        <w:tc>
          <w:tcPr>
            <w:tcW w:w="2750" w:type="dxa"/>
          </w:tcPr>
          <w:p w14:paraId="56AABF89" w14:textId="77777777" w:rsidR="005838AA" w:rsidRPr="00F52754" w:rsidRDefault="005838AA" w:rsidP="00C12A6B">
            <w:r w:rsidRPr="00F52754">
              <w:t>Testprotokoll</w:t>
            </w:r>
          </w:p>
        </w:tc>
        <w:tc>
          <w:tcPr>
            <w:tcW w:w="4254" w:type="dxa"/>
          </w:tcPr>
          <w:p w14:paraId="6F82CB33" w14:textId="77777777" w:rsidR="005838AA" w:rsidRPr="00F52754" w:rsidRDefault="005838AA" w:rsidP="00C12A6B">
            <w:r w:rsidRPr="00F52754">
              <w:t>Keine abnahmeverhindernde Testergebnisse vorhanden?</w:t>
            </w:r>
          </w:p>
        </w:tc>
        <w:sdt>
          <w:sdtPr>
            <w:rPr>
              <w:rStyle w:val="Formatvorlage8"/>
            </w:rPr>
            <w:id w:val="-1794042907"/>
            <w:placeholder>
              <w:docPart w:val="AFBC2874C6144F67BAB06607B3CEA3E8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07BA5AF8" w14:textId="482D3A55" w:rsidR="005838AA" w:rsidRPr="0093482C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13407DE4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2C2A443C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6C88724F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6490D107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20C6B7D0" w14:textId="77777777" w:rsidR="005838AA" w:rsidRPr="00F52754" w:rsidRDefault="005838AA" w:rsidP="00C12A6B">
            <w:r w:rsidRPr="00F52754">
              <w:t>G-10</w:t>
            </w:r>
          </w:p>
        </w:tc>
        <w:tc>
          <w:tcPr>
            <w:tcW w:w="2750" w:type="dxa"/>
          </w:tcPr>
          <w:p w14:paraId="02866941" w14:textId="77777777" w:rsidR="005838AA" w:rsidRPr="00F52754" w:rsidRDefault="005838AA" w:rsidP="00C12A6B">
            <w:r w:rsidRPr="00F52754">
              <w:t>Abnahmeprotokoll</w:t>
            </w:r>
          </w:p>
        </w:tc>
        <w:tc>
          <w:tcPr>
            <w:tcW w:w="4254" w:type="dxa"/>
          </w:tcPr>
          <w:p w14:paraId="7980890C" w14:textId="77777777" w:rsidR="005838AA" w:rsidRPr="00F52754" w:rsidRDefault="005838AA" w:rsidP="00C12A6B">
            <w:r w:rsidRPr="00F52754">
              <w:t>Mängel ausgewiesen?</w:t>
            </w:r>
          </w:p>
        </w:tc>
        <w:sdt>
          <w:sdtPr>
            <w:rPr>
              <w:rStyle w:val="Formatvorlage8"/>
            </w:rPr>
            <w:id w:val="1297022502"/>
            <w:placeholder>
              <w:docPart w:val="1560D97BC0AD47BA82AC3BE789741238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53169888" w14:textId="39F006BF" w:rsidR="005838AA" w:rsidRPr="0093482C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24E67E09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397DF6F0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30771C98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6EDC3FE7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22AFE345" w14:textId="77777777" w:rsidR="005838AA" w:rsidRPr="00F52754" w:rsidRDefault="005838AA" w:rsidP="00C12A6B">
            <w:r w:rsidRPr="00F52754">
              <w:t>G-11</w:t>
            </w:r>
          </w:p>
        </w:tc>
        <w:tc>
          <w:tcPr>
            <w:tcW w:w="2750" w:type="dxa"/>
          </w:tcPr>
          <w:p w14:paraId="50AE8CDB" w14:textId="77777777" w:rsidR="005838AA" w:rsidRPr="00F52754" w:rsidRDefault="005838AA" w:rsidP="00C12A6B"/>
        </w:tc>
        <w:tc>
          <w:tcPr>
            <w:tcW w:w="4254" w:type="dxa"/>
          </w:tcPr>
          <w:p w14:paraId="535E8FA4" w14:textId="77777777" w:rsidR="005838AA" w:rsidRPr="00F52754" w:rsidRDefault="005838AA" w:rsidP="00C12A6B">
            <w:r w:rsidRPr="00F52754">
              <w:t>Massnahmen mit Terminen und Verantwortlichkeit für die Mängelbehebung festgelegt?</w:t>
            </w:r>
          </w:p>
        </w:tc>
        <w:sdt>
          <w:sdtPr>
            <w:rPr>
              <w:rStyle w:val="Formatvorlage8"/>
            </w:rPr>
            <w:id w:val="2003083580"/>
            <w:placeholder>
              <w:docPart w:val="5DC479DFF45342A3A1D64E7DD16CB53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6DB95780" w14:textId="6852D2E2" w:rsidR="005838AA" w:rsidRPr="0093482C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7A5EA9EE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CAA06F9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41DA4D82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39DE4D7B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128C6C4B" w14:textId="77777777" w:rsidR="005838AA" w:rsidRPr="00F52754" w:rsidRDefault="005838AA" w:rsidP="00C12A6B">
            <w:r w:rsidRPr="00F52754">
              <w:t>G-12</w:t>
            </w:r>
          </w:p>
        </w:tc>
        <w:tc>
          <w:tcPr>
            <w:tcW w:w="2750" w:type="dxa"/>
          </w:tcPr>
          <w:p w14:paraId="302337F6" w14:textId="77777777" w:rsidR="005838AA" w:rsidRPr="00F52754" w:rsidRDefault="005838AA" w:rsidP="00C12A6B"/>
        </w:tc>
        <w:tc>
          <w:tcPr>
            <w:tcW w:w="4254" w:type="dxa"/>
          </w:tcPr>
          <w:p w14:paraId="5226B37B" w14:textId="77777777" w:rsidR="005838AA" w:rsidRPr="00F52754" w:rsidRDefault="005838AA" w:rsidP="00C12A6B">
            <w:r w:rsidRPr="00F52754">
              <w:t>Verantwortliche für die Nutzung des Systems / Produkts in Tests und Abnahme einbezogen?</w:t>
            </w:r>
          </w:p>
        </w:tc>
        <w:sdt>
          <w:sdtPr>
            <w:rPr>
              <w:rStyle w:val="Formatvorlage8"/>
            </w:rPr>
            <w:id w:val="1957209171"/>
            <w:placeholder>
              <w:docPart w:val="F4FE45BB4F5A4ECFABF4DEF5BA45F8B2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31C04ABA" w14:textId="39F1C288" w:rsidR="005838AA" w:rsidRPr="0093482C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38FFA1A1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41E87215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0D6D6C3E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1BA5A273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204F420D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  <w:r w:rsidRPr="00FA1F88">
              <w:rPr>
                <w:b/>
                <w:bCs/>
              </w:rPr>
              <w:lastRenderedPageBreak/>
              <w:t>Projektspezifische Prüfpunkte</w:t>
            </w:r>
          </w:p>
        </w:tc>
      </w:tr>
      <w:tr w:rsidR="005838AA" w:rsidRPr="005D5EEC" w14:paraId="49FD7A6F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3C55D252" w14:textId="77777777" w:rsidR="005838AA" w:rsidRPr="005C4EAF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750" w:type="dxa"/>
          </w:tcPr>
          <w:p w14:paraId="437264A3" w14:textId="77777777" w:rsidR="005838AA" w:rsidRPr="005D5EEC" w:rsidRDefault="005838AA" w:rsidP="00C12A6B"/>
        </w:tc>
        <w:tc>
          <w:tcPr>
            <w:tcW w:w="4254" w:type="dxa"/>
          </w:tcPr>
          <w:p w14:paraId="168B9AAF" w14:textId="77777777" w:rsidR="005838AA" w:rsidRPr="005D5EEC" w:rsidRDefault="005838AA" w:rsidP="00C12A6B"/>
        </w:tc>
        <w:sdt>
          <w:sdtPr>
            <w:rPr>
              <w:rStyle w:val="Formatvorlage8"/>
              <w:i/>
              <w:iCs/>
            </w:rPr>
            <w:id w:val="785163592"/>
            <w:placeholder>
              <w:docPart w:val="36A5ACE3D6D943D8BF26F09DD04B9E6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04B9DA69" w14:textId="0DD4F4D7" w:rsidR="005838AA" w:rsidRPr="00130F7A" w:rsidRDefault="008F2F71" w:rsidP="00C12A6B">
                <w:pPr>
                  <w:rPr>
                    <w:i/>
                    <w:iCs/>
                  </w:rPr>
                </w:pPr>
                <w:r w:rsidRPr="00130F7A">
                  <w:rPr>
                    <w:rStyle w:val="Formatvorlage8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68FC8F69" w14:textId="77777777" w:rsidR="005838AA" w:rsidRPr="005D5EEC" w:rsidRDefault="005838AA" w:rsidP="00C12A6B">
            <w:r>
              <w:rPr>
                <w:i/>
                <w:iCs/>
              </w:rPr>
              <w:t>……</w:t>
            </w:r>
          </w:p>
        </w:tc>
        <w:tc>
          <w:tcPr>
            <w:tcW w:w="1560" w:type="dxa"/>
          </w:tcPr>
          <w:p w14:paraId="3C16A1DC" w14:textId="77777777" w:rsidR="005838AA" w:rsidRPr="005D5EEC" w:rsidRDefault="005838AA" w:rsidP="00C12A6B"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82" w:type="dxa"/>
          </w:tcPr>
          <w:p w14:paraId="4B4C5248" w14:textId="7B50D277" w:rsidR="005838AA" w:rsidRPr="005D5EEC" w:rsidRDefault="00B36866" w:rsidP="00C12A6B">
            <w:pPr>
              <w:keepNext/>
            </w:pPr>
            <w:r>
              <w:rPr>
                <w:i/>
                <w:iCs/>
              </w:rPr>
              <w:t>tt.mm.jjjj</w:t>
            </w:r>
          </w:p>
        </w:tc>
      </w:tr>
      <w:tr w:rsidR="005838AA" w:rsidRPr="005D5EEC" w14:paraId="3622FC2E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1C4ECBD8" w14:textId="77777777" w:rsidR="005838AA" w:rsidRPr="005C4EAF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750" w:type="dxa"/>
          </w:tcPr>
          <w:p w14:paraId="15EED6F1" w14:textId="77777777" w:rsidR="005838AA" w:rsidRPr="005D5EEC" w:rsidRDefault="005838AA" w:rsidP="00C12A6B"/>
        </w:tc>
        <w:tc>
          <w:tcPr>
            <w:tcW w:w="4254" w:type="dxa"/>
          </w:tcPr>
          <w:p w14:paraId="06B89B3E" w14:textId="77777777" w:rsidR="005838AA" w:rsidRPr="005D5EEC" w:rsidRDefault="005838AA" w:rsidP="00C12A6B"/>
        </w:tc>
        <w:sdt>
          <w:sdtPr>
            <w:rPr>
              <w:rStyle w:val="Formatvorlage8"/>
              <w:i/>
              <w:iCs/>
            </w:rPr>
            <w:id w:val="1682542029"/>
            <w:placeholder>
              <w:docPart w:val="66F4018370CD45758F5784425E0210E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73285C22" w14:textId="25CB9BF5" w:rsidR="005838AA" w:rsidRPr="00130F7A" w:rsidRDefault="00B36866" w:rsidP="00C12A6B">
                <w:pPr>
                  <w:rPr>
                    <w:i/>
                    <w:iCs/>
                  </w:rPr>
                </w:pPr>
                <w:r w:rsidRPr="00130F7A">
                  <w:rPr>
                    <w:rStyle w:val="Formatvorlage8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6E63708C" w14:textId="77777777" w:rsidR="005838AA" w:rsidRPr="005D5EEC" w:rsidRDefault="005838AA" w:rsidP="00C12A6B"/>
        </w:tc>
        <w:tc>
          <w:tcPr>
            <w:tcW w:w="1560" w:type="dxa"/>
          </w:tcPr>
          <w:p w14:paraId="77E18FC9" w14:textId="77777777" w:rsidR="005838AA" w:rsidRPr="005D5EEC" w:rsidRDefault="005838AA" w:rsidP="00C12A6B"/>
        </w:tc>
        <w:tc>
          <w:tcPr>
            <w:tcW w:w="1282" w:type="dxa"/>
          </w:tcPr>
          <w:p w14:paraId="235605A3" w14:textId="77777777" w:rsidR="005838AA" w:rsidRPr="005D5EEC" w:rsidRDefault="005838AA" w:rsidP="00C12A6B">
            <w:pPr>
              <w:keepNext/>
            </w:pPr>
          </w:p>
        </w:tc>
      </w:tr>
      <w:tr w:rsidR="005838AA" w:rsidRPr="005D5EEC" w14:paraId="3A44E68A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773152DD" w14:textId="77777777" w:rsidR="005838AA" w:rsidRPr="005D5EEC" w:rsidRDefault="005838AA" w:rsidP="00C12A6B">
            <w:pPr>
              <w:keepNext/>
            </w:pPr>
            <w:r w:rsidRPr="002E30E5">
              <w:rPr>
                <w:b/>
                <w:bCs/>
              </w:rPr>
              <w:t>Kantonsspezifische Prüfpunkte</w:t>
            </w:r>
          </w:p>
        </w:tc>
      </w:tr>
      <w:tr w:rsidR="005838AA" w:rsidRPr="008F2F71" w14:paraId="65304B81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0907ECE6" w14:textId="01FD44EA" w:rsidR="005838AA" w:rsidRPr="006B180F" w:rsidRDefault="005838AA" w:rsidP="00C12A6B">
            <w:r w:rsidRPr="006B180F">
              <w:t>KP-0</w:t>
            </w:r>
            <w:r w:rsidR="009D1915">
              <w:t>1</w:t>
            </w:r>
          </w:p>
        </w:tc>
        <w:tc>
          <w:tcPr>
            <w:tcW w:w="2750" w:type="dxa"/>
          </w:tcPr>
          <w:p w14:paraId="1017E024" w14:textId="77777777" w:rsidR="005838AA" w:rsidRPr="00736AB7" w:rsidRDefault="005838AA" w:rsidP="00C12A6B">
            <w:r w:rsidRPr="00736AB7">
              <w:t>Überprüfung Informationssicherheit</w:t>
            </w:r>
          </w:p>
        </w:tc>
        <w:tc>
          <w:tcPr>
            <w:tcW w:w="4254" w:type="dxa"/>
          </w:tcPr>
          <w:p w14:paraId="7EFE7B79" w14:textId="77777777" w:rsidR="005838AA" w:rsidRPr="00736AB7" w:rsidRDefault="005838AA" w:rsidP="00C12A6B">
            <w:r w:rsidRPr="00736AB7">
              <w:t xml:space="preserve">Wenn sich mit Entscheid Änderungen in Bezug auf Informationssicherheit ergeben haben, wurde nochmals Überprüfung durch ISDS-Verantwortliche Stellen gemacht? </w:t>
            </w:r>
          </w:p>
          <w:p w14:paraId="0439A767" w14:textId="77777777" w:rsidR="0075260A" w:rsidRDefault="005838AA" w:rsidP="00C12A6B">
            <w:r w:rsidRPr="00736AB7">
              <w:t xml:space="preserve">Weiterführende kantonale Hilfestellungen: </w:t>
            </w:r>
          </w:p>
          <w:p w14:paraId="03D3CC38" w14:textId="07D3DFBC" w:rsidR="005838AA" w:rsidRPr="00736AB7" w:rsidRDefault="0075260A" w:rsidP="00C12A6B">
            <w:hyperlink r:id="rId25" w:history="1">
              <w:r w:rsidRPr="0075260A">
                <w:rPr>
                  <w:rStyle w:val="Hyperlink"/>
                  <w:color w:val="0070C0"/>
                </w:rPr>
                <w:t>Kantonales Regelwerk Informationssicherheit</w:t>
              </w:r>
            </w:hyperlink>
          </w:p>
        </w:tc>
        <w:sdt>
          <w:sdtPr>
            <w:rPr>
              <w:rStyle w:val="Formatvorlage8"/>
            </w:rPr>
            <w:id w:val="-1327889906"/>
            <w:placeholder>
              <w:docPart w:val="1261A2F841804B78938FC8D6FF082DB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6F4E2C2D" w14:textId="0DA484E0" w:rsidR="005838AA" w:rsidRPr="008F2F71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25019E27" w14:textId="77777777" w:rsidR="005838AA" w:rsidRPr="008F2F71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4A1D15E9" w14:textId="03673D5A" w:rsidR="005838AA" w:rsidRPr="008F2F71" w:rsidRDefault="00B36866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82" w:type="dxa"/>
          </w:tcPr>
          <w:p w14:paraId="58DE5A05" w14:textId="42718BC8" w:rsidR="005838AA" w:rsidRPr="008F2F71" w:rsidRDefault="00B36866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</w:t>
            </w:r>
          </w:p>
        </w:tc>
      </w:tr>
      <w:tr w:rsidR="005838AA" w:rsidRPr="008F2F71" w14:paraId="621F83C2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9"/>
        </w:trPr>
        <w:tc>
          <w:tcPr>
            <w:tcW w:w="793" w:type="dxa"/>
          </w:tcPr>
          <w:p w14:paraId="08CD7DF7" w14:textId="33285889" w:rsidR="005838AA" w:rsidRPr="006B180F" w:rsidRDefault="005838AA" w:rsidP="00C12A6B">
            <w:r w:rsidRPr="006B180F">
              <w:t>KP</w:t>
            </w:r>
            <w:r w:rsidR="00130F7A">
              <w:t>-</w:t>
            </w:r>
            <w:r w:rsidRPr="006B180F">
              <w:t>0</w:t>
            </w:r>
            <w:r w:rsidR="009D1915">
              <w:t>2</w:t>
            </w:r>
          </w:p>
        </w:tc>
        <w:tc>
          <w:tcPr>
            <w:tcW w:w="2750" w:type="dxa"/>
          </w:tcPr>
          <w:p w14:paraId="4E662800" w14:textId="77777777" w:rsidR="005838AA" w:rsidRPr="006B180F" w:rsidRDefault="005838AA" w:rsidP="00C12A6B">
            <w:r w:rsidRPr="0056449D">
              <w:t>Überprüfung Datenschutz</w:t>
            </w:r>
          </w:p>
        </w:tc>
        <w:tc>
          <w:tcPr>
            <w:tcW w:w="4254" w:type="dxa"/>
          </w:tcPr>
          <w:p w14:paraId="4019557A" w14:textId="77777777" w:rsidR="005838AA" w:rsidRDefault="005838AA" w:rsidP="00C12A6B">
            <w:r>
              <w:t>Wenn</w:t>
            </w:r>
            <w:r w:rsidRPr="0056449D">
              <w:t xml:space="preserve"> sich mit Entscheid </w:t>
            </w:r>
            <w:r>
              <w:t xml:space="preserve">Änderungen </w:t>
            </w:r>
            <w:r w:rsidRPr="0056449D">
              <w:t xml:space="preserve">in Bezug auf Datenschutz ergeben haben, wurde </w:t>
            </w:r>
            <w:r>
              <w:t xml:space="preserve">nochmals Überprüfung </w:t>
            </w:r>
            <w:r w:rsidRPr="0056449D">
              <w:t>durch Datenschutzbeauftragte des Kantons Zürich</w:t>
            </w:r>
            <w:r>
              <w:t xml:space="preserve"> </w:t>
            </w:r>
            <w:r w:rsidRPr="0056449D">
              <w:t>gemacht und gibt es zusätzliche Auflagen?</w:t>
            </w:r>
          </w:p>
          <w:p w14:paraId="26F0FC1E" w14:textId="77777777" w:rsidR="005838AA" w:rsidRPr="006B180F" w:rsidRDefault="005838AA" w:rsidP="00C12A6B">
            <w:r>
              <w:t>We</w:t>
            </w:r>
            <w:r w:rsidRPr="0056449D">
              <w:t xml:space="preserve">iterführende kantonale Hilfestellungen: </w:t>
            </w:r>
            <w:r w:rsidRPr="0056449D">
              <w:rPr>
                <w:color w:val="FF0000"/>
              </w:rPr>
              <w:br/>
            </w:r>
            <w:hyperlink r:id="rId26" w:history="1">
              <w:r w:rsidRPr="0056449D">
                <w:rPr>
                  <w:rStyle w:val="Hyperlink"/>
                  <w:color w:val="0070C0"/>
                </w:rPr>
                <w:t>Datenschutz-Folgenabschätzung und Vorabkontrolle | DSB Kanton Zürich</w:t>
              </w:r>
            </w:hyperlink>
          </w:p>
        </w:tc>
        <w:sdt>
          <w:sdtPr>
            <w:rPr>
              <w:rStyle w:val="Formatvorlage8"/>
            </w:rPr>
            <w:id w:val="-1688518315"/>
            <w:placeholder>
              <w:docPart w:val="C681FCB3C63B421DA80F7D530E0672E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0604D9BA" w14:textId="59D04774" w:rsidR="005838AA" w:rsidRPr="008F2F71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03216B59" w14:textId="77777777" w:rsidR="005838AA" w:rsidRPr="008F2F71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341FE058" w14:textId="77777777" w:rsidR="005838AA" w:rsidRPr="008F2F71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45EE4D7D" w14:textId="77777777" w:rsidR="005838AA" w:rsidRPr="008F2F71" w:rsidRDefault="005838AA" w:rsidP="00C12A6B">
            <w:pPr>
              <w:keepNext/>
              <w:rPr>
                <w:i/>
                <w:iCs/>
              </w:rPr>
            </w:pPr>
          </w:p>
        </w:tc>
      </w:tr>
    </w:tbl>
    <w:p w14:paraId="1E9C06E7" w14:textId="77777777" w:rsidR="005838AA" w:rsidRDefault="005838AA"/>
    <w:p w14:paraId="4B18F6CD" w14:textId="77777777" w:rsidR="00130F7A" w:rsidRDefault="00130F7A"/>
    <w:p w14:paraId="6117AFFD" w14:textId="77777777" w:rsidR="00130F7A" w:rsidRDefault="00130F7A"/>
    <w:p w14:paraId="0BC711D2" w14:textId="77777777" w:rsidR="00130F7A" w:rsidRDefault="00130F7A"/>
    <w:p w14:paraId="5DFF7075" w14:textId="77777777" w:rsidR="00130F7A" w:rsidRDefault="00130F7A"/>
    <w:p w14:paraId="1DA2CD55" w14:textId="4595A705" w:rsidR="005838AA" w:rsidRDefault="005838AA" w:rsidP="00130F7A">
      <w:pPr>
        <w:pStyle w:val="berschrift1"/>
      </w:pPr>
      <w:bookmarkStart w:id="14" w:name="_Toc240872723"/>
      <w:r>
        <w:lastRenderedPageBreak/>
        <w:t>Abnahme</w:t>
      </w:r>
      <w:bookmarkEnd w:id="14"/>
    </w:p>
    <w:tbl>
      <w:tblPr>
        <w:tblStyle w:val="KTZH-TabelleHermes"/>
        <w:tblW w:w="13899" w:type="dxa"/>
        <w:tblLook w:val="0420" w:firstRow="1" w:lastRow="0" w:firstColumn="0" w:lastColumn="0" w:noHBand="0" w:noVBand="1"/>
      </w:tblPr>
      <w:tblGrid>
        <w:gridCol w:w="793"/>
        <w:gridCol w:w="2750"/>
        <w:gridCol w:w="4254"/>
        <w:gridCol w:w="992"/>
        <w:gridCol w:w="2268"/>
        <w:gridCol w:w="1560"/>
        <w:gridCol w:w="1282"/>
      </w:tblGrid>
      <w:tr w:rsidR="005838AA" w:rsidRPr="005D5EEC" w14:paraId="7200C543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3" w:type="dxa"/>
          </w:tcPr>
          <w:p w14:paraId="09ABFCC4" w14:textId="77777777" w:rsidR="005838AA" w:rsidRPr="005D5EEC" w:rsidRDefault="005838AA" w:rsidP="00C12A6B">
            <w:pPr>
              <w:pStyle w:val="tabelleheader"/>
            </w:pPr>
            <w:r w:rsidRPr="005D5EEC">
              <w:t>Nr.</w:t>
            </w:r>
          </w:p>
        </w:tc>
        <w:tc>
          <w:tcPr>
            <w:tcW w:w="2750" w:type="dxa"/>
          </w:tcPr>
          <w:p w14:paraId="260CA3BD" w14:textId="77777777" w:rsidR="005838AA" w:rsidRPr="005D5EEC" w:rsidRDefault="005838AA" w:rsidP="00C12A6B">
            <w:pPr>
              <w:pStyle w:val="tabelleheader"/>
            </w:pPr>
            <w:r>
              <w:t>Prüfpunkt</w:t>
            </w:r>
          </w:p>
        </w:tc>
        <w:tc>
          <w:tcPr>
            <w:tcW w:w="4254" w:type="dxa"/>
          </w:tcPr>
          <w:p w14:paraId="4DF25227" w14:textId="77777777" w:rsidR="005838AA" w:rsidRPr="005D5EEC" w:rsidRDefault="005838AA" w:rsidP="00C12A6B">
            <w:pPr>
              <w:pStyle w:val="tabelleheader"/>
            </w:pPr>
            <w:r w:rsidRPr="005D5EEC">
              <w:t>Kriterium</w:t>
            </w:r>
          </w:p>
        </w:tc>
        <w:tc>
          <w:tcPr>
            <w:tcW w:w="992" w:type="dxa"/>
          </w:tcPr>
          <w:p w14:paraId="6446851C" w14:textId="77777777" w:rsidR="005838AA" w:rsidRPr="005D5EEC" w:rsidRDefault="005838AA" w:rsidP="00C12A6B">
            <w:pPr>
              <w:pStyle w:val="tabelleheader"/>
            </w:pPr>
            <w:r>
              <w:t>Bewertung</w:t>
            </w:r>
          </w:p>
        </w:tc>
        <w:tc>
          <w:tcPr>
            <w:tcW w:w="2268" w:type="dxa"/>
          </w:tcPr>
          <w:p w14:paraId="006D6ABA" w14:textId="77777777" w:rsidR="005838AA" w:rsidRPr="005D5EEC" w:rsidRDefault="005838AA" w:rsidP="00C12A6B">
            <w:pPr>
              <w:pStyle w:val="tabelleheader"/>
            </w:pPr>
            <w:r>
              <w:t>Erläuterung</w:t>
            </w:r>
          </w:p>
        </w:tc>
        <w:tc>
          <w:tcPr>
            <w:tcW w:w="1560" w:type="dxa"/>
          </w:tcPr>
          <w:p w14:paraId="00A41619" w14:textId="77777777" w:rsidR="005838AA" w:rsidRPr="005D5EEC" w:rsidRDefault="005838AA" w:rsidP="00C12A6B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82" w:type="dxa"/>
          </w:tcPr>
          <w:p w14:paraId="31F07D39" w14:textId="77777777" w:rsidR="005838AA" w:rsidRPr="005D5EEC" w:rsidRDefault="005838AA" w:rsidP="00C12A6B">
            <w:pPr>
              <w:pStyle w:val="tabelleheader"/>
            </w:pPr>
            <w:r w:rsidRPr="005D5EEC">
              <w:t>Datum</w:t>
            </w:r>
          </w:p>
        </w:tc>
      </w:tr>
      <w:tr w:rsidR="005838AA" w:rsidRPr="005C4EAF" w14:paraId="6AD31EB1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229C8CD2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  <w:r w:rsidRPr="00FA1F88">
              <w:rPr>
                <w:b/>
                <w:bCs/>
              </w:rPr>
              <w:t>Generelle Prüfpunkte</w:t>
            </w:r>
          </w:p>
        </w:tc>
      </w:tr>
      <w:tr w:rsidR="005838AA" w:rsidRPr="005C4EAF" w14:paraId="46C06390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404D544D" w14:textId="77777777" w:rsidR="005838AA" w:rsidRPr="003306C4" w:rsidRDefault="005838AA" w:rsidP="00C12A6B">
            <w:r w:rsidRPr="003306C4">
              <w:t>G-01</w:t>
            </w:r>
          </w:p>
        </w:tc>
        <w:tc>
          <w:tcPr>
            <w:tcW w:w="2750" w:type="dxa"/>
          </w:tcPr>
          <w:p w14:paraId="71A7EC4E" w14:textId="77777777" w:rsidR="005838AA" w:rsidRPr="003306C4" w:rsidRDefault="005838AA" w:rsidP="00C12A6B">
            <w:r w:rsidRPr="003306C4">
              <w:t>Organisation aktiviert</w:t>
            </w:r>
          </w:p>
        </w:tc>
        <w:tc>
          <w:tcPr>
            <w:tcW w:w="4254" w:type="dxa"/>
          </w:tcPr>
          <w:p w14:paraId="52216079" w14:textId="77777777" w:rsidR="005838AA" w:rsidRPr="003306C4" w:rsidRDefault="005838AA" w:rsidP="00C12A6B">
            <w:r w:rsidRPr="003306C4">
              <w:t>Wurde die Organisation aktiviert (wird gem. dieser gearbeitet)?</w:t>
            </w:r>
          </w:p>
        </w:tc>
        <w:sdt>
          <w:sdtPr>
            <w:rPr>
              <w:rStyle w:val="Formatvorlage8"/>
            </w:rPr>
            <w:id w:val="-1105182969"/>
            <w:placeholder>
              <w:docPart w:val="7A8F7650DCB046DA9F24C4C13CEB3AAC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657EF0C6" w14:textId="2487DBBD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51E7CE92" w14:textId="77777777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60" w:type="dxa"/>
          </w:tcPr>
          <w:p w14:paraId="44EC8D6E" w14:textId="77777777" w:rsidR="005838AA" w:rsidRPr="005C4EAF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82" w:type="dxa"/>
          </w:tcPr>
          <w:p w14:paraId="41FA9F5C" w14:textId="7CFA3D64" w:rsidR="005838AA" w:rsidRPr="005C4EAF" w:rsidRDefault="008F2F71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5838AA" w:rsidRPr="005C4EAF" w14:paraId="03E05BCA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5DB86EAA" w14:textId="77777777" w:rsidR="005838AA" w:rsidRPr="003306C4" w:rsidRDefault="005838AA" w:rsidP="00C12A6B">
            <w:r w:rsidRPr="003306C4">
              <w:t>G-02</w:t>
            </w:r>
          </w:p>
        </w:tc>
        <w:tc>
          <w:tcPr>
            <w:tcW w:w="2750" w:type="dxa"/>
          </w:tcPr>
          <w:p w14:paraId="077A6A6B" w14:textId="77777777" w:rsidR="005838AA" w:rsidRPr="003306C4" w:rsidRDefault="005838AA" w:rsidP="00C12A6B">
            <w:r w:rsidRPr="003306C4">
              <w:t>Einführungsmassnahmen durchgeführt</w:t>
            </w:r>
          </w:p>
        </w:tc>
        <w:tc>
          <w:tcPr>
            <w:tcW w:w="4254" w:type="dxa"/>
          </w:tcPr>
          <w:p w14:paraId="7E514B9B" w14:textId="77777777" w:rsidR="005838AA" w:rsidRPr="003306C4" w:rsidRDefault="005838AA" w:rsidP="00C12A6B">
            <w:r w:rsidRPr="003306C4">
              <w:t>Wurden die Einführungsmassnahmen erfolgreich durchgeführt?</w:t>
            </w:r>
          </w:p>
        </w:tc>
        <w:sdt>
          <w:sdtPr>
            <w:rPr>
              <w:rStyle w:val="Formatvorlage8"/>
            </w:rPr>
            <w:id w:val="-1032569360"/>
            <w:placeholder>
              <w:docPart w:val="3BD855A7098A4CD49716AD5028C0751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0FCE771E" w14:textId="3D77EBF5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7EBC6C79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D9A4F1A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43D956B6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486D9ED9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512DF56D" w14:textId="77777777" w:rsidR="005838AA" w:rsidRPr="003306C4" w:rsidRDefault="005838AA" w:rsidP="00C12A6B">
            <w:r w:rsidRPr="003306C4">
              <w:t>G-03</w:t>
            </w:r>
          </w:p>
        </w:tc>
        <w:tc>
          <w:tcPr>
            <w:tcW w:w="2750" w:type="dxa"/>
          </w:tcPr>
          <w:p w14:paraId="6B2D3468" w14:textId="77777777" w:rsidR="005838AA" w:rsidRPr="003306C4" w:rsidRDefault="005838AA" w:rsidP="00C12A6B">
            <w:r w:rsidRPr="003306C4">
              <w:t>Produkt aktiviert</w:t>
            </w:r>
          </w:p>
        </w:tc>
        <w:tc>
          <w:tcPr>
            <w:tcW w:w="4254" w:type="dxa"/>
          </w:tcPr>
          <w:p w14:paraId="40406381" w14:textId="77777777" w:rsidR="005838AA" w:rsidRPr="003306C4" w:rsidRDefault="005838AA" w:rsidP="00C12A6B">
            <w:r w:rsidRPr="003306C4">
              <w:t>Wurde das Produkt aktiviert (wird es genutzt)?</w:t>
            </w:r>
          </w:p>
        </w:tc>
        <w:sdt>
          <w:sdtPr>
            <w:rPr>
              <w:rStyle w:val="Formatvorlage8"/>
            </w:rPr>
            <w:id w:val="-1439832830"/>
            <w:placeholder>
              <w:docPart w:val="D2833BE0E3BC4A98B1C8B0CE37257AA4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01363118" w14:textId="7854ACE3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17062868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6248EA95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225C4271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2E3AF110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3073D4B5" w14:textId="77777777" w:rsidR="005838AA" w:rsidRPr="003306C4" w:rsidRDefault="005838AA" w:rsidP="00C12A6B">
            <w:r w:rsidRPr="003306C4">
              <w:t>G-04</w:t>
            </w:r>
          </w:p>
        </w:tc>
        <w:tc>
          <w:tcPr>
            <w:tcW w:w="2750" w:type="dxa"/>
          </w:tcPr>
          <w:p w14:paraId="66B3F07A" w14:textId="77777777" w:rsidR="005838AA" w:rsidRPr="003306C4" w:rsidRDefault="005838AA" w:rsidP="00C12A6B">
            <w:r w:rsidRPr="003306C4">
              <w:t>System aktiviert</w:t>
            </w:r>
          </w:p>
        </w:tc>
        <w:tc>
          <w:tcPr>
            <w:tcW w:w="4254" w:type="dxa"/>
          </w:tcPr>
          <w:p w14:paraId="201D7886" w14:textId="77777777" w:rsidR="005838AA" w:rsidRPr="003306C4" w:rsidRDefault="005838AA" w:rsidP="00C12A6B">
            <w:pPr>
              <w:pStyle w:val="Aufzhlung1KTZH"/>
            </w:pPr>
            <w:r w:rsidRPr="003306C4">
              <w:t>Wurde das System aktiviert (wird des genutzt)?</w:t>
            </w:r>
          </w:p>
        </w:tc>
        <w:sdt>
          <w:sdtPr>
            <w:rPr>
              <w:rStyle w:val="Formatvorlage8"/>
            </w:rPr>
            <w:id w:val="-1832214984"/>
            <w:placeholder>
              <w:docPart w:val="49A9D69FB775435887707DB53B7B24A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25A57E5A" w14:textId="190F3E8C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58ED1C15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B5B4638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17A19E19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6126263F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263EAD55" w14:textId="77777777" w:rsidR="005838AA" w:rsidRPr="003306C4" w:rsidRDefault="005838AA" w:rsidP="00C12A6B">
            <w:r w:rsidRPr="003306C4">
              <w:t>G-05</w:t>
            </w:r>
          </w:p>
        </w:tc>
        <w:tc>
          <w:tcPr>
            <w:tcW w:w="2750" w:type="dxa"/>
          </w:tcPr>
          <w:p w14:paraId="4D8C6A66" w14:textId="77777777" w:rsidR="005838AA" w:rsidRPr="003306C4" w:rsidRDefault="005838AA" w:rsidP="00C12A6B">
            <w:r w:rsidRPr="003306C4">
              <w:t>Abnahmeprotokoll</w:t>
            </w:r>
          </w:p>
        </w:tc>
        <w:tc>
          <w:tcPr>
            <w:tcW w:w="4254" w:type="dxa"/>
          </w:tcPr>
          <w:p w14:paraId="1EDAA0B3" w14:textId="77777777" w:rsidR="005838AA" w:rsidRPr="003306C4" w:rsidRDefault="005838AA" w:rsidP="00C12A6B">
            <w:r w:rsidRPr="003306C4">
              <w:t>Mängel mit den Mängelklassen ausgewiesen?</w:t>
            </w:r>
          </w:p>
        </w:tc>
        <w:sdt>
          <w:sdtPr>
            <w:rPr>
              <w:rStyle w:val="Formatvorlage8"/>
            </w:rPr>
            <w:id w:val="1758240788"/>
            <w:placeholder>
              <w:docPart w:val="5BE5E35402254ED88D10E5930E14911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4453BE1B" w14:textId="46B3DB17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5BB0EBCC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2D52D0B8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5D1DF3FD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783D60DD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0F9629F6" w14:textId="77777777" w:rsidR="005838AA" w:rsidRPr="003306C4" w:rsidRDefault="005838AA" w:rsidP="00C12A6B">
            <w:r w:rsidRPr="003306C4">
              <w:t>G-06</w:t>
            </w:r>
          </w:p>
        </w:tc>
        <w:tc>
          <w:tcPr>
            <w:tcW w:w="2750" w:type="dxa"/>
          </w:tcPr>
          <w:p w14:paraId="0ED48B80" w14:textId="77777777" w:rsidR="005838AA" w:rsidRPr="003306C4" w:rsidRDefault="005838AA" w:rsidP="00C12A6B">
            <w:r w:rsidRPr="003306C4">
              <w:t>Abnahmeprotokoll</w:t>
            </w:r>
          </w:p>
        </w:tc>
        <w:tc>
          <w:tcPr>
            <w:tcW w:w="4254" w:type="dxa"/>
          </w:tcPr>
          <w:p w14:paraId="0AF86BC5" w14:textId="77777777" w:rsidR="005838AA" w:rsidRPr="003306C4" w:rsidRDefault="005838AA" w:rsidP="00C12A6B">
            <w:r w:rsidRPr="003306C4">
              <w:t>Massnahmen mit Terminen und Verantwortlichkeit für die Mängelbehebung festgelegt?</w:t>
            </w:r>
          </w:p>
        </w:tc>
        <w:sdt>
          <w:sdtPr>
            <w:rPr>
              <w:rStyle w:val="Formatvorlage8"/>
            </w:rPr>
            <w:id w:val="1028997848"/>
            <w:placeholder>
              <w:docPart w:val="8163C607D6D24D14BD6CE19EAFDFA4B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774B15DE" w14:textId="5AD34524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1692D36C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9C58DC2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4ADC15CE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096ECF21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65BA071A" w14:textId="77777777" w:rsidR="005838AA" w:rsidRPr="003306C4" w:rsidRDefault="005838AA" w:rsidP="00C12A6B">
            <w:r w:rsidRPr="003306C4">
              <w:t>G-07</w:t>
            </w:r>
          </w:p>
        </w:tc>
        <w:tc>
          <w:tcPr>
            <w:tcW w:w="2750" w:type="dxa"/>
          </w:tcPr>
          <w:p w14:paraId="2CAF645C" w14:textId="77777777" w:rsidR="005838AA" w:rsidRPr="003306C4" w:rsidRDefault="005838AA" w:rsidP="00C12A6B">
            <w:r w:rsidRPr="003306C4">
              <w:t>Abnahmeprotokoll</w:t>
            </w:r>
          </w:p>
        </w:tc>
        <w:tc>
          <w:tcPr>
            <w:tcW w:w="4254" w:type="dxa"/>
          </w:tcPr>
          <w:p w14:paraId="5FA9F72F" w14:textId="77777777" w:rsidR="005838AA" w:rsidRPr="003306C4" w:rsidRDefault="005838AA" w:rsidP="00C12A6B">
            <w:r w:rsidRPr="003306C4">
              <w:t>Verantwortliche für die Nutzung des Systems / Produkts in Tests und Abnahme einbezogen?</w:t>
            </w:r>
          </w:p>
        </w:tc>
        <w:sdt>
          <w:sdtPr>
            <w:rPr>
              <w:rStyle w:val="Formatvorlage8"/>
            </w:rPr>
            <w:id w:val="-1766998626"/>
            <w:placeholder>
              <w:docPart w:val="D79871FB159C493CB6CB9F66ED23F4E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167CB725" w14:textId="57674D25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498ABD97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6A9817B4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67D24A07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3D88E6EA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7B0CDDA1" w14:textId="77777777" w:rsidR="005838AA" w:rsidRPr="003306C4" w:rsidRDefault="005838AA" w:rsidP="00C12A6B">
            <w:r w:rsidRPr="003306C4">
              <w:t>G-08</w:t>
            </w:r>
          </w:p>
        </w:tc>
        <w:tc>
          <w:tcPr>
            <w:tcW w:w="2750" w:type="dxa"/>
          </w:tcPr>
          <w:p w14:paraId="379F75FB" w14:textId="77777777" w:rsidR="005838AA" w:rsidRPr="003306C4" w:rsidRDefault="005838AA" w:rsidP="00C12A6B">
            <w:r w:rsidRPr="003306C4">
              <w:t>Organisation aktiviert</w:t>
            </w:r>
          </w:p>
        </w:tc>
        <w:tc>
          <w:tcPr>
            <w:tcW w:w="4254" w:type="dxa"/>
          </w:tcPr>
          <w:p w14:paraId="7B7DE7D6" w14:textId="77777777" w:rsidR="005838AA" w:rsidRPr="003306C4" w:rsidRDefault="005838AA" w:rsidP="00C12A6B">
            <w:r w:rsidRPr="003306C4">
              <w:t>Wurde die Organisation aktiviert (wird gem. dieser gearbeitet)?</w:t>
            </w:r>
          </w:p>
        </w:tc>
        <w:sdt>
          <w:sdtPr>
            <w:rPr>
              <w:rStyle w:val="Formatvorlage8"/>
            </w:rPr>
            <w:id w:val="648790785"/>
            <w:placeholder>
              <w:docPart w:val="04BE94836F8841F49B197BC42660EF9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2833EBCA" w14:textId="2DD88955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6AE95F59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5FBD7AA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798D51D2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16005E78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480F8223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  <w:r w:rsidRPr="00FA1F88">
              <w:rPr>
                <w:b/>
                <w:bCs/>
              </w:rPr>
              <w:t>Projektspezifische Prüfpunkte</w:t>
            </w:r>
          </w:p>
        </w:tc>
      </w:tr>
      <w:tr w:rsidR="005838AA" w:rsidRPr="005D5EEC" w14:paraId="10F73996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2734EEB2" w14:textId="77777777" w:rsidR="005838AA" w:rsidRPr="005C4EAF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750" w:type="dxa"/>
          </w:tcPr>
          <w:p w14:paraId="34B5F8FC" w14:textId="77777777" w:rsidR="005838AA" w:rsidRPr="005D5EEC" w:rsidRDefault="005838AA" w:rsidP="00C12A6B"/>
        </w:tc>
        <w:tc>
          <w:tcPr>
            <w:tcW w:w="4254" w:type="dxa"/>
          </w:tcPr>
          <w:p w14:paraId="441D989D" w14:textId="77777777" w:rsidR="005838AA" w:rsidRPr="005D5EEC" w:rsidRDefault="005838AA" w:rsidP="00C12A6B"/>
        </w:tc>
        <w:sdt>
          <w:sdtPr>
            <w:rPr>
              <w:rStyle w:val="Formatvorlage8"/>
              <w:i/>
              <w:iCs/>
            </w:rPr>
            <w:id w:val="1917436311"/>
            <w:placeholder>
              <w:docPart w:val="DE9EE700D9754A008A721F80650E8162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3E749A4C" w14:textId="1AFC96D7" w:rsidR="005838AA" w:rsidRPr="00130F7A" w:rsidRDefault="008F2F71" w:rsidP="00C12A6B">
                <w:pPr>
                  <w:rPr>
                    <w:i/>
                    <w:iCs/>
                  </w:rPr>
                </w:pPr>
                <w:r w:rsidRPr="00130F7A">
                  <w:rPr>
                    <w:rStyle w:val="Formatvorlage8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1A503898" w14:textId="77777777" w:rsidR="005838AA" w:rsidRPr="00130F7A" w:rsidRDefault="005838AA" w:rsidP="00C12A6B">
            <w:pPr>
              <w:rPr>
                <w:i/>
                <w:iCs/>
              </w:rPr>
            </w:pPr>
            <w:r w:rsidRPr="00130F7A">
              <w:rPr>
                <w:i/>
                <w:iCs/>
              </w:rPr>
              <w:t>……</w:t>
            </w:r>
          </w:p>
        </w:tc>
        <w:tc>
          <w:tcPr>
            <w:tcW w:w="1560" w:type="dxa"/>
          </w:tcPr>
          <w:p w14:paraId="1297D0AD" w14:textId="77777777" w:rsidR="005838AA" w:rsidRPr="005D5EEC" w:rsidRDefault="005838AA" w:rsidP="00C12A6B"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82" w:type="dxa"/>
          </w:tcPr>
          <w:p w14:paraId="652D2BD3" w14:textId="63D49A66" w:rsidR="005838AA" w:rsidRPr="005D5EEC" w:rsidRDefault="008F2F71" w:rsidP="00C12A6B">
            <w:pPr>
              <w:keepNext/>
            </w:pPr>
            <w:r>
              <w:rPr>
                <w:i/>
                <w:iCs/>
              </w:rPr>
              <w:t>tt.mm.jjjj</w:t>
            </w:r>
          </w:p>
        </w:tc>
      </w:tr>
      <w:tr w:rsidR="005838AA" w:rsidRPr="005D5EEC" w14:paraId="4F2D48C1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7768F399" w14:textId="77777777" w:rsidR="005838AA" w:rsidRPr="005C4EAF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750" w:type="dxa"/>
          </w:tcPr>
          <w:p w14:paraId="1056390F" w14:textId="77777777" w:rsidR="005838AA" w:rsidRPr="005D5EEC" w:rsidRDefault="005838AA" w:rsidP="00C12A6B"/>
        </w:tc>
        <w:tc>
          <w:tcPr>
            <w:tcW w:w="4254" w:type="dxa"/>
          </w:tcPr>
          <w:p w14:paraId="56D7AD52" w14:textId="77777777" w:rsidR="005838AA" w:rsidRPr="005D5EEC" w:rsidRDefault="005838AA" w:rsidP="00C12A6B"/>
        </w:tc>
        <w:sdt>
          <w:sdtPr>
            <w:rPr>
              <w:rStyle w:val="Formatvorlage8"/>
              <w:i/>
              <w:iCs/>
            </w:rPr>
            <w:id w:val="1097827602"/>
            <w:placeholder>
              <w:docPart w:val="28D4BA4A57584E6DA58EDE761A5E35E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2B20F776" w14:textId="2C241E35" w:rsidR="005838AA" w:rsidRPr="00130F7A" w:rsidRDefault="008F2F71" w:rsidP="00C12A6B">
                <w:pPr>
                  <w:rPr>
                    <w:i/>
                    <w:iCs/>
                  </w:rPr>
                </w:pPr>
                <w:r w:rsidRPr="00130F7A">
                  <w:rPr>
                    <w:rStyle w:val="Formatvorlage8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2AC22716" w14:textId="77777777" w:rsidR="005838AA" w:rsidRPr="00130F7A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756239D3" w14:textId="77777777" w:rsidR="005838AA" w:rsidRPr="005D5EEC" w:rsidRDefault="005838AA" w:rsidP="00C12A6B"/>
        </w:tc>
        <w:tc>
          <w:tcPr>
            <w:tcW w:w="1282" w:type="dxa"/>
          </w:tcPr>
          <w:p w14:paraId="545154C1" w14:textId="77777777" w:rsidR="005838AA" w:rsidRPr="005D5EEC" w:rsidRDefault="005838AA" w:rsidP="00C12A6B">
            <w:pPr>
              <w:keepNext/>
            </w:pPr>
          </w:p>
        </w:tc>
      </w:tr>
      <w:tr w:rsidR="005838AA" w:rsidRPr="005D5EEC" w14:paraId="7CA22333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174CE962" w14:textId="77777777" w:rsidR="005838AA" w:rsidRPr="005D5EEC" w:rsidRDefault="005838AA" w:rsidP="00C12A6B">
            <w:pPr>
              <w:keepNext/>
            </w:pPr>
            <w:r w:rsidRPr="002E30E5">
              <w:rPr>
                <w:b/>
                <w:bCs/>
              </w:rPr>
              <w:lastRenderedPageBreak/>
              <w:t>Kantonsspezifische Prüfpunkte</w:t>
            </w:r>
          </w:p>
        </w:tc>
      </w:tr>
      <w:tr w:rsidR="005838AA" w:rsidRPr="008F2F71" w14:paraId="7D79EEB8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732D4A1E" w14:textId="77777777" w:rsidR="005838AA" w:rsidRPr="008F2F71" w:rsidRDefault="005838AA" w:rsidP="00C12A6B">
            <w:pPr>
              <w:rPr>
                <w:i/>
                <w:iCs/>
              </w:rPr>
            </w:pPr>
            <w:r w:rsidRPr="008F2F71">
              <w:rPr>
                <w:i/>
                <w:iCs/>
              </w:rPr>
              <w:t>KP-01</w:t>
            </w:r>
          </w:p>
        </w:tc>
        <w:tc>
          <w:tcPr>
            <w:tcW w:w="2750" w:type="dxa"/>
          </w:tcPr>
          <w:p w14:paraId="2B816500" w14:textId="77777777" w:rsidR="005838AA" w:rsidRPr="008F2F71" w:rsidRDefault="005838AA" w:rsidP="00C12A6B">
            <w:pPr>
              <w:rPr>
                <w:i/>
                <w:iCs/>
              </w:rPr>
            </w:pPr>
            <w:r w:rsidRPr="008F2F71">
              <w:rPr>
                <w:i/>
                <w:iCs/>
              </w:rPr>
              <w:t>keine</w:t>
            </w:r>
          </w:p>
        </w:tc>
        <w:tc>
          <w:tcPr>
            <w:tcW w:w="4254" w:type="dxa"/>
          </w:tcPr>
          <w:p w14:paraId="1E0C6D78" w14:textId="77777777" w:rsidR="005838AA" w:rsidRPr="008F2F71" w:rsidRDefault="005838AA" w:rsidP="00C12A6B">
            <w:pPr>
              <w:rPr>
                <w:i/>
                <w:iCs/>
              </w:rPr>
            </w:pPr>
          </w:p>
        </w:tc>
        <w:sdt>
          <w:sdtPr>
            <w:rPr>
              <w:rStyle w:val="Formatvorlage8"/>
              <w:i/>
              <w:iCs/>
            </w:rPr>
            <w:id w:val="-1418473367"/>
            <w:placeholder>
              <w:docPart w:val="CB4F830A97AC49378D63517EEA893FB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5DD05E79" w14:textId="59FD7341" w:rsidR="005838AA" w:rsidRPr="00130F7A" w:rsidRDefault="008F2F71" w:rsidP="00C12A6B">
                <w:pPr>
                  <w:rPr>
                    <w:i/>
                    <w:iCs/>
                  </w:rPr>
                </w:pPr>
                <w:r w:rsidRPr="00130F7A">
                  <w:rPr>
                    <w:rStyle w:val="Formatvorlage8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1DC5258B" w14:textId="77777777" w:rsidR="005838AA" w:rsidRPr="008F2F71" w:rsidRDefault="005838AA" w:rsidP="00C12A6B">
            <w:pPr>
              <w:rPr>
                <w:i/>
                <w:iCs/>
              </w:rPr>
            </w:pPr>
            <w:r w:rsidRPr="008F2F71">
              <w:rPr>
                <w:i/>
                <w:iCs/>
              </w:rPr>
              <w:t>……</w:t>
            </w:r>
          </w:p>
        </w:tc>
        <w:tc>
          <w:tcPr>
            <w:tcW w:w="1560" w:type="dxa"/>
          </w:tcPr>
          <w:p w14:paraId="2F3E1A51" w14:textId="77777777" w:rsidR="005838AA" w:rsidRPr="008F2F71" w:rsidRDefault="005838AA" w:rsidP="00C12A6B">
            <w:pPr>
              <w:rPr>
                <w:i/>
                <w:iCs/>
              </w:rPr>
            </w:pPr>
            <w:r w:rsidRPr="008F2F71">
              <w:rPr>
                <w:i/>
                <w:iCs/>
              </w:rPr>
              <w:t>Peter Muster</w:t>
            </w:r>
          </w:p>
        </w:tc>
        <w:tc>
          <w:tcPr>
            <w:tcW w:w="1282" w:type="dxa"/>
          </w:tcPr>
          <w:p w14:paraId="7C846093" w14:textId="60A7B4A0" w:rsidR="005838AA" w:rsidRPr="008F2F71" w:rsidRDefault="008F2F71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5838AA" w:rsidRPr="008F2F71" w14:paraId="18B095B4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49C80AD8" w14:textId="77777777" w:rsidR="005838AA" w:rsidRPr="008F2F71" w:rsidRDefault="005838AA" w:rsidP="00C12A6B">
            <w:pPr>
              <w:rPr>
                <w:i/>
                <w:iCs/>
              </w:rPr>
            </w:pPr>
            <w:r w:rsidRPr="008F2F71">
              <w:rPr>
                <w:i/>
                <w:iCs/>
              </w:rPr>
              <w:t>KP-02</w:t>
            </w:r>
          </w:p>
        </w:tc>
        <w:tc>
          <w:tcPr>
            <w:tcW w:w="2750" w:type="dxa"/>
          </w:tcPr>
          <w:p w14:paraId="1A54E001" w14:textId="77777777" w:rsidR="005838AA" w:rsidRPr="008F2F71" w:rsidRDefault="005838AA" w:rsidP="00C12A6B">
            <w:pPr>
              <w:rPr>
                <w:i/>
                <w:iCs/>
              </w:rPr>
            </w:pPr>
          </w:p>
        </w:tc>
        <w:tc>
          <w:tcPr>
            <w:tcW w:w="4254" w:type="dxa"/>
          </w:tcPr>
          <w:p w14:paraId="4522508B" w14:textId="77777777" w:rsidR="005838AA" w:rsidRPr="008F2F71" w:rsidRDefault="005838AA" w:rsidP="00C12A6B">
            <w:pPr>
              <w:rPr>
                <w:i/>
                <w:iCs/>
              </w:rPr>
            </w:pPr>
          </w:p>
        </w:tc>
        <w:sdt>
          <w:sdtPr>
            <w:rPr>
              <w:rStyle w:val="Formatvorlage8"/>
              <w:i/>
              <w:iCs/>
            </w:rPr>
            <w:id w:val="-57632909"/>
            <w:placeholder>
              <w:docPart w:val="0DFAF8ECD274447EA7571F453B9AAE2D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5078B797" w14:textId="3D10CC17" w:rsidR="005838AA" w:rsidRPr="00130F7A" w:rsidRDefault="008F2F71" w:rsidP="00C12A6B">
                <w:pPr>
                  <w:rPr>
                    <w:i/>
                    <w:iCs/>
                  </w:rPr>
                </w:pPr>
                <w:r w:rsidRPr="00130F7A">
                  <w:rPr>
                    <w:rStyle w:val="Formatvorlage8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4228068E" w14:textId="77777777" w:rsidR="005838AA" w:rsidRPr="008F2F71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490423E" w14:textId="77777777" w:rsidR="005838AA" w:rsidRPr="008F2F71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7D49F107" w14:textId="77777777" w:rsidR="005838AA" w:rsidRPr="008F2F71" w:rsidRDefault="005838AA" w:rsidP="00C12A6B">
            <w:pPr>
              <w:keepNext/>
              <w:rPr>
                <w:i/>
                <w:iCs/>
              </w:rPr>
            </w:pPr>
          </w:p>
        </w:tc>
      </w:tr>
    </w:tbl>
    <w:p w14:paraId="68143B88" w14:textId="00DC472A" w:rsidR="005838AA" w:rsidRDefault="005838AA"/>
    <w:p w14:paraId="4E1C9696" w14:textId="65F32A88" w:rsidR="005838AA" w:rsidRDefault="005838AA" w:rsidP="005838AA">
      <w:pPr>
        <w:pStyle w:val="berschrift1"/>
      </w:pPr>
      <w:bookmarkStart w:id="15" w:name="_Toc240872724"/>
      <w:r>
        <w:t>Abnahme Migration</w:t>
      </w:r>
      <w:bookmarkEnd w:id="15"/>
    </w:p>
    <w:tbl>
      <w:tblPr>
        <w:tblStyle w:val="KTZH-TabelleHermes"/>
        <w:tblW w:w="13899" w:type="dxa"/>
        <w:tblLook w:val="0420" w:firstRow="1" w:lastRow="0" w:firstColumn="0" w:lastColumn="0" w:noHBand="0" w:noVBand="1"/>
      </w:tblPr>
      <w:tblGrid>
        <w:gridCol w:w="793"/>
        <w:gridCol w:w="2750"/>
        <w:gridCol w:w="4254"/>
        <w:gridCol w:w="992"/>
        <w:gridCol w:w="2268"/>
        <w:gridCol w:w="1560"/>
        <w:gridCol w:w="1282"/>
      </w:tblGrid>
      <w:tr w:rsidR="005838AA" w:rsidRPr="005D5EEC" w14:paraId="24CA5CBC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3" w:type="dxa"/>
          </w:tcPr>
          <w:p w14:paraId="6C5086AA" w14:textId="77777777" w:rsidR="005838AA" w:rsidRPr="005D5EEC" w:rsidRDefault="005838AA" w:rsidP="00C12A6B">
            <w:pPr>
              <w:pStyle w:val="tabelleheader"/>
            </w:pPr>
            <w:r w:rsidRPr="005D5EEC">
              <w:t>Nr.</w:t>
            </w:r>
          </w:p>
        </w:tc>
        <w:tc>
          <w:tcPr>
            <w:tcW w:w="2750" w:type="dxa"/>
          </w:tcPr>
          <w:p w14:paraId="684B0E08" w14:textId="77777777" w:rsidR="005838AA" w:rsidRPr="005D5EEC" w:rsidRDefault="005838AA" w:rsidP="00C12A6B">
            <w:pPr>
              <w:pStyle w:val="tabelleheader"/>
            </w:pPr>
            <w:r>
              <w:t>Prüfpunkt</w:t>
            </w:r>
          </w:p>
        </w:tc>
        <w:tc>
          <w:tcPr>
            <w:tcW w:w="4254" w:type="dxa"/>
          </w:tcPr>
          <w:p w14:paraId="226646DD" w14:textId="77777777" w:rsidR="005838AA" w:rsidRPr="005D5EEC" w:rsidRDefault="005838AA" w:rsidP="00C12A6B">
            <w:pPr>
              <w:pStyle w:val="tabelleheader"/>
            </w:pPr>
            <w:r w:rsidRPr="005D5EEC">
              <w:t>Kriterium</w:t>
            </w:r>
          </w:p>
        </w:tc>
        <w:tc>
          <w:tcPr>
            <w:tcW w:w="992" w:type="dxa"/>
          </w:tcPr>
          <w:p w14:paraId="48B94CB9" w14:textId="77777777" w:rsidR="005838AA" w:rsidRPr="005D5EEC" w:rsidRDefault="005838AA" w:rsidP="00C12A6B">
            <w:pPr>
              <w:pStyle w:val="tabelleheader"/>
            </w:pPr>
            <w:r>
              <w:t>Bewertung</w:t>
            </w:r>
          </w:p>
        </w:tc>
        <w:tc>
          <w:tcPr>
            <w:tcW w:w="2268" w:type="dxa"/>
          </w:tcPr>
          <w:p w14:paraId="07C13724" w14:textId="77777777" w:rsidR="005838AA" w:rsidRPr="005D5EEC" w:rsidRDefault="005838AA" w:rsidP="00C12A6B">
            <w:pPr>
              <w:pStyle w:val="tabelleheader"/>
            </w:pPr>
            <w:r>
              <w:t>Erläuterung</w:t>
            </w:r>
          </w:p>
        </w:tc>
        <w:tc>
          <w:tcPr>
            <w:tcW w:w="1560" w:type="dxa"/>
          </w:tcPr>
          <w:p w14:paraId="1A6D2311" w14:textId="77777777" w:rsidR="005838AA" w:rsidRPr="005D5EEC" w:rsidRDefault="005838AA" w:rsidP="00C12A6B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82" w:type="dxa"/>
          </w:tcPr>
          <w:p w14:paraId="67E7057C" w14:textId="77777777" w:rsidR="005838AA" w:rsidRPr="005D5EEC" w:rsidRDefault="005838AA" w:rsidP="00C12A6B">
            <w:pPr>
              <w:pStyle w:val="tabelleheader"/>
            </w:pPr>
            <w:r w:rsidRPr="005D5EEC">
              <w:t>Datum</w:t>
            </w:r>
          </w:p>
        </w:tc>
      </w:tr>
      <w:tr w:rsidR="005838AA" w:rsidRPr="005C4EAF" w14:paraId="7B0D8D02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0254675A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  <w:r w:rsidRPr="00FA1F88">
              <w:rPr>
                <w:b/>
                <w:bCs/>
              </w:rPr>
              <w:t>Generelle Prüfpunkte</w:t>
            </w:r>
          </w:p>
        </w:tc>
      </w:tr>
      <w:tr w:rsidR="005838AA" w:rsidRPr="005C4EAF" w14:paraId="30222299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51E7711A" w14:textId="77777777" w:rsidR="005838AA" w:rsidRPr="00F52754" w:rsidRDefault="005838AA" w:rsidP="00C12A6B">
            <w:r w:rsidRPr="00F52754">
              <w:t>G-01</w:t>
            </w:r>
          </w:p>
        </w:tc>
        <w:tc>
          <w:tcPr>
            <w:tcW w:w="2750" w:type="dxa"/>
          </w:tcPr>
          <w:p w14:paraId="36EAC817" w14:textId="77777777" w:rsidR="005838AA" w:rsidRPr="00F52754" w:rsidRDefault="005838AA" w:rsidP="00C12A6B">
            <w:r w:rsidRPr="00F52754">
              <w:t>Testprotokoll</w:t>
            </w:r>
          </w:p>
        </w:tc>
        <w:tc>
          <w:tcPr>
            <w:tcW w:w="4254" w:type="dxa"/>
          </w:tcPr>
          <w:p w14:paraId="680AE56E" w14:textId="77777777" w:rsidR="005838AA" w:rsidRPr="00F52754" w:rsidRDefault="005838AA" w:rsidP="00C12A6B">
            <w:r w:rsidRPr="00F52754">
              <w:t>Keine abnahmeverhindernden Testergebnisse vorhanden?</w:t>
            </w:r>
          </w:p>
        </w:tc>
        <w:sdt>
          <w:sdtPr>
            <w:rPr>
              <w:rStyle w:val="Formatvorlage8"/>
            </w:rPr>
            <w:id w:val="-999416141"/>
            <w:placeholder>
              <w:docPart w:val="D0279A2D530F4B3DBE0CC2466F6BC755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0510AD51" w14:textId="0A40EB46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6BD5B5AB" w14:textId="77777777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60" w:type="dxa"/>
          </w:tcPr>
          <w:p w14:paraId="00A758A3" w14:textId="77777777" w:rsidR="005838AA" w:rsidRPr="005C4EAF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82" w:type="dxa"/>
          </w:tcPr>
          <w:p w14:paraId="2F000DE7" w14:textId="46AFED9D" w:rsidR="005838AA" w:rsidRPr="005C4EAF" w:rsidRDefault="00284E46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5838AA" w:rsidRPr="005C4EAF" w14:paraId="051D8E2F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28961818" w14:textId="77777777" w:rsidR="005838AA" w:rsidRPr="00F52754" w:rsidRDefault="005838AA" w:rsidP="00C12A6B">
            <w:r w:rsidRPr="00F52754">
              <w:t>G-02</w:t>
            </w:r>
          </w:p>
        </w:tc>
        <w:tc>
          <w:tcPr>
            <w:tcW w:w="2750" w:type="dxa"/>
          </w:tcPr>
          <w:p w14:paraId="21271E02" w14:textId="77777777" w:rsidR="005838AA" w:rsidRPr="00F52754" w:rsidRDefault="005838AA" w:rsidP="00C12A6B">
            <w:r w:rsidRPr="00F52754">
              <w:t>Abnahmeprotokoll</w:t>
            </w:r>
          </w:p>
        </w:tc>
        <w:tc>
          <w:tcPr>
            <w:tcW w:w="4254" w:type="dxa"/>
          </w:tcPr>
          <w:p w14:paraId="74B70748" w14:textId="77777777" w:rsidR="005838AA" w:rsidRPr="00F52754" w:rsidRDefault="005838AA" w:rsidP="00C12A6B">
            <w:r w:rsidRPr="00F52754">
              <w:t>Mängel ausgewiesen?</w:t>
            </w:r>
          </w:p>
        </w:tc>
        <w:sdt>
          <w:sdtPr>
            <w:rPr>
              <w:rStyle w:val="Formatvorlage8"/>
            </w:rPr>
            <w:id w:val="99622357"/>
            <w:placeholder>
              <w:docPart w:val="1BE4FEAA758543019CD299155E68499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2C9F4177" w14:textId="59057C99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749F4E77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E921C13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664BCDA8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1A9934F3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59E466FB" w14:textId="77777777" w:rsidR="005838AA" w:rsidRPr="00F52754" w:rsidRDefault="005838AA" w:rsidP="00C12A6B">
            <w:r w:rsidRPr="00F52754">
              <w:t>G-03</w:t>
            </w:r>
          </w:p>
        </w:tc>
        <w:tc>
          <w:tcPr>
            <w:tcW w:w="2750" w:type="dxa"/>
          </w:tcPr>
          <w:p w14:paraId="2A4F9715" w14:textId="77777777" w:rsidR="005838AA" w:rsidRPr="00F52754" w:rsidRDefault="005838AA" w:rsidP="00C12A6B">
            <w:r w:rsidRPr="00F52754">
              <w:t>Abnahmeprotokoll</w:t>
            </w:r>
          </w:p>
        </w:tc>
        <w:tc>
          <w:tcPr>
            <w:tcW w:w="4254" w:type="dxa"/>
          </w:tcPr>
          <w:p w14:paraId="4A63C9AF" w14:textId="77777777" w:rsidR="005838AA" w:rsidRPr="00F52754" w:rsidRDefault="005838AA" w:rsidP="00C12A6B">
            <w:r w:rsidRPr="00F52754">
              <w:t>Massnahmen mit Terminen und Verantwortlichkeit für die Mängelbehebung festgelegt?</w:t>
            </w:r>
          </w:p>
        </w:tc>
        <w:sdt>
          <w:sdtPr>
            <w:rPr>
              <w:rStyle w:val="Formatvorlage8"/>
            </w:rPr>
            <w:id w:val="1771200410"/>
            <w:placeholder>
              <w:docPart w:val="B993D444B7DC49C0A34848777694D8D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713D1C3B" w14:textId="774E70A9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50710595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AF0129A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07065FE3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74C7A471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02910B93" w14:textId="77777777" w:rsidR="005838AA" w:rsidRPr="00F52754" w:rsidRDefault="005838AA" w:rsidP="00C12A6B">
            <w:r w:rsidRPr="00F52754">
              <w:t>G-04</w:t>
            </w:r>
          </w:p>
        </w:tc>
        <w:tc>
          <w:tcPr>
            <w:tcW w:w="2750" w:type="dxa"/>
          </w:tcPr>
          <w:p w14:paraId="1175A9D9" w14:textId="77777777" w:rsidR="005838AA" w:rsidRPr="00F52754" w:rsidRDefault="005838AA" w:rsidP="00C12A6B">
            <w:r w:rsidRPr="00F52754">
              <w:t>Abnahmeprotokoll</w:t>
            </w:r>
          </w:p>
        </w:tc>
        <w:tc>
          <w:tcPr>
            <w:tcW w:w="4254" w:type="dxa"/>
          </w:tcPr>
          <w:p w14:paraId="6A019A16" w14:textId="77777777" w:rsidR="005838AA" w:rsidRPr="00F52754" w:rsidRDefault="005838AA" w:rsidP="00C12A6B">
            <w:pPr>
              <w:pStyle w:val="Aufzhlung1KTZH"/>
              <w:numPr>
                <w:ilvl w:val="0"/>
                <w:numId w:val="0"/>
              </w:numPr>
            </w:pPr>
            <w:r w:rsidRPr="00F52754">
              <w:t>Verantwortliche für die Nutzung des Systems / Produkts in Tests und Abnahme einbezogen?</w:t>
            </w:r>
          </w:p>
        </w:tc>
        <w:sdt>
          <w:sdtPr>
            <w:rPr>
              <w:rStyle w:val="Formatvorlage8"/>
            </w:rPr>
            <w:id w:val="-772465089"/>
            <w:placeholder>
              <w:docPart w:val="5785F9986B5B4AC1A074C32002B4A7E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5A812DEF" w14:textId="4EFFB960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28CC11E7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37D789DC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62D08693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78BCF35A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29FC8A99" w14:textId="77777777" w:rsidR="005838AA" w:rsidRPr="00F52754" w:rsidRDefault="005838AA" w:rsidP="00C12A6B">
            <w:r w:rsidRPr="00F52754">
              <w:t>G-05</w:t>
            </w:r>
          </w:p>
        </w:tc>
        <w:tc>
          <w:tcPr>
            <w:tcW w:w="2750" w:type="dxa"/>
          </w:tcPr>
          <w:p w14:paraId="585DD9AF" w14:textId="77777777" w:rsidR="005838AA" w:rsidRPr="00F52754" w:rsidRDefault="005838AA" w:rsidP="00C12A6B">
            <w:r w:rsidRPr="00F52754">
              <w:t>Abnahmeprotokoll</w:t>
            </w:r>
          </w:p>
        </w:tc>
        <w:tc>
          <w:tcPr>
            <w:tcW w:w="4254" w:type="dxa"/>
          </w:tcPr>
          <w:p w14:paraId="23750111" w14:textId="77777777" w:rsidR="005838AA" w:rsidRPr="00F52754" w:rsidRDefault="005838AA" w:rsidP="00C12A6B">
            <w:r w:rsidRPr="00F52754">
              <w:t>Stellungnahmen von den zuständigen Stellen vorliegend?</w:t>
            </w:r>
          </w:p>
        </w:tc>
        <w:sdt>
          <w:sdtPr>
            <w:rPr>
              <w:rStyle w:val="Formatvorlage8"/>
            </w:rPr>
            <w:id w:val="1038555077"/>
            <w:placeholder>
              <w:docPart w:val="400DA0E7F57246649047B0FE61EE60AD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5AB6B1A1" w14:textId="16CF69E4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2DC96021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2179A862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533D7BA3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1FB6318E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03D0CD6B" w14:textId="77777777" w:rsidR="005838AA" w:rsidRPr="00F52754" w:rsidRDefault="005838AA" w:rsidP="00C12A6B">
            <w:r w:rsidRPr="00F52754">
              <w:t>G-06</w:t>
            </w:r>
          </w:p>
        </w:tc>
        <w:tc>
          <w:tcPr>
            <w:tcW w:w="2750" w:type="dxa"/>
          </w:tcPr>
          <w:p w14:paraId="7C652FF3" w14:textId="77777777" w:rsidR="005838AA" w:rsidRPr="00F52754" w:rsidRDefault="005838AA" w:rsidP="00C12A6B">
            <w:r w:rsidRPr="00F52754">
              <w:t>Bei positivem Entscheid</w:t>
            </w:r>
          </w:p>
        </w:tc>
        <w:tc>
          <w:tcPr>
            <w:tcW w:w="4254" w:type="dxa"/>
          </w:tcPr>
          <w:p w14:paraId="50ED7251" w14:textId="77777777" w:rsidR="005838AA" w:rsidRPr="00F52754" w:rsidRDefault="005838AA" w:rsidP="00C12A6B">
            <w:r w:rsidRPr="00F52754">
              <w:t>Formeller Entscheid Abnahme Migration getroffen?</w:t>
            </w:r>
          </w:p>
        </w:tc>
        <w:sdt>
          <w:sdtPr>
            <w:rPr>
              <w:rStyle w:val="Formatvorlage8"/>
            </w:rPr>
            <w:id w:val="-525788477"/>
            <w:placeholder>
              <w:docPart w:val="CD2B58BF6C3A477088409C0972128ABD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40475CC6" w14:textId="7E088078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0CBEFF7C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65BEC93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5F8F838A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0F45F4E3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2B97E80F" w14:textId="77777777" w:rsidR="005838AA" w:rsidRPr="00F52754" w:rsidRDefault="005838AA" w:rsidP="00C12A6B">
            <w:r w:rsidRPr="00F52754">
              <w:t>G-07</w:t>
            </w:r>
          </w:p>
        </w:tc>
        <w:tc>
          <w:tcPr>
            <w:tcW w:w="2750" w:type="dxa"/>
          </w:tcPr>
          <w:p w14:paraId="7DAE4842" w14:textId="77777777" w:rsidR="005838AA" w:rsidRPr="00F52754" w:rsidRDefault="005838AA" w:rsidP="00C12A6B">
            <w:r w:rsidRPr="00F52754">
              <w:t>Bei positivem Entscheid</w:t>
            </w:r>
          </w:p>
        </w:tc>
        <w:tc>
          <w:tcPr>
            <w:tcW w:w="4254" w:type="dxa"/>
          </w:tcPr>
          <w:p w14:paraId="221710C0" w14:textId="77777777" w:rsidR="005838AA" w:rsidRPr="00F52754" w:rsidRDefault="005838AA" w:rsidP="00C12A6B">
            <w:r w:rsidRPr="00F52754">
              <w:t>Migration formal abgeschlossen und nachvollziehbar protokolliert?</w:t>
            </w:r>
          </w:p>
        </w:tc>
        <w:sdt>
          <w:sdtPr>
            <w:rPr>
              <w:rStyle w:val="Formatvorlage8"/>
            </w:rPr>
            <w:id w:val="1016039574"/>
            <w:placeholder>
              <w:docPart w:val="EA69362E77704377B46B31FA739A9BB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69EA6A7E" w14:textId="28593CD1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61044E52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7D3D84DD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3C1F13C3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4D8EE1E3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09D0622A" w14:textId="77777777" w:rsidR="005838AA" w:rsidRPr="00F52754" w:rsidRDefault="005838AA" w:rsidP="00C12A6B">
            <w:r w:rsidRPr="00F52754">
              <w:lastRenderedPageBreak/>
              <w:t>G-08</w:t>
            </w:r>
          </w:p>
        </w:tc>
        <w:tc>
          <w:tcPr>
            <w:tcW w:w="2750" w:type="dxa"/>
          </w:tcPr>
          <w:p w14:paraId="1A52937E" w14:textId="77777777" w:rsidR="005838AA" w:rsidRPr="00F52754" w:rsidRDefault="005838AA" w:rsidP="00C12A6B">
            <w:r w:rsidRPr="00F52754">
              <w:t>Bei positivem Entscheid</w:t>
            </w:r>
          </w:p>
        </w:tc>
        <w:tc>
          <w:tcPr>
            <w:tcW w:w="4254" w:type="dxa"/>
          </w:tcPr>
          <w:p w14:paraId="6CF0FF05" w14:textId="77777777" w:rsidR="005838AA" w:rsidRPr="00F52754" w:rsidRDefault="005838AA" w:rsidP="00C12A6B">
            <w:r w:rsidRPr="00F52754">
              <w:t>System freigegeben?</w:t>
            </w:r>
          </w:p>
        </w:tc>
        <w:sdt>
          <w:sdtPr>
            <w:rPr>
              <w:rStyle w:val="Formatvorlage8"/>
            </w:rPr>
            <w:id w:val="-1782414260"/>
            <w:placeholder>
              <w:docPart w:val="35ADECFCEB2F423BAA86530E71A50CA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74745022" w14:textId="62B7F491" w:rsidR="005838AA" w:rsidRPr="005C4EAF" w:rsidRDefault="008F2F71" w:rsidP="00C12A6B">
                <w:pPr>
                  <w:rPr>
                    <w:i/>
                    <w:iCs/>
                  </w:rPr>
                </w:pPr>
                <w:r w:rsidRPr="008F2F71">
                  <w:rPr>
                    <w:rStyle w:val="Formatvorlage8"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2D332928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EBEA04D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1218695D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  <w:tr w:rsidR="005838AA" w:rsidRPr="005C4EAF" w14:paraId="2FD7B716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7D7C97C7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  <w:r w:rsidRPr="00FA1F88">
              <w:rPr>
                <w:b/>
                <w:bCs/>
              </w:rPr>
              <w:t>Projektspezifische Prüfpunkte</w:t>
            </w:r>
          </w:p>
        </w:tc>
      </w:tr>
      <w:tr w:rsidR="005838AA" w:rsidRPr="005D5EEC" w14:paraId="62897740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0197A255" w14:textId="77777777" w:rsidR="005838AA" w:rsidRPr="005C4EAF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750" w:type="dxa"/>
          </w:tcPr>
          <w:p w14:paraId="313B5A77" w14:textId="77777777" w:rsidR="005838AA" w:rsidRPr="00AA714C" w:rsidRDefault="005838AA" w:rsidP="00C12A6B">
            <w:pPr>
              <w:rPr>
                <w:i/>
                <w:iCs/>
              </w:rPr>
            </w:pPr>
          </w:p>
        </w:tc>
        <w:tc>
          <w:tcPr>
            <w:tcW w:w="4254" w:type="dxa"/>
          </w:tcPr>
          <w:p w14:paraId="4D0A5AED" w14:textId="77777777" w:rsidR="005838AA" w:rsidRPr="005D5EEC" w:rsidRDefault="005838AA" w:rsidP="00C12A6B"/>
        </w:tc>
        <w:sdt>
          <w:sdtPr>
            <w:rPr>
              <w:rStyle w:val="Formatvorlage8"/>
              <w:i/>
              <w:iCs/>
            </w:rPr>
            <w:id w:val="-2136398265"/>
            <w:placeholder>
              <w:docPart w:val="E246CE1D057F4FA7BE550ECD6A812CE4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214F1752" w14:textId="5F3B5550" w:rsidR="005838AA" w:rsidRPr="00130F7A" w:rsidRDefault="008F2F71" w:rsidP="00C12A6B">
                <w:pPr>
                  <w:rPr>
                    <w:i/>
                    <w:iCs/>
                  </w:rPr>
                </w:pPr>
                <w:r w:rsidRPr="00130F7A">
                  <w:rPr>
                    <w:rStyle w:val="Formatvorlage8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723E5F15" w14:textId="77777777" w:rsidR="005838AA" w:rsidRPr="005D5EEC" w:rsidRDefault="005838AA" w:rsidP="00C12A6B">
            <w:r>
              <w:rPr>
                <w:i/>
                <w:iCs/>
              </w:rPr>
              <w:t>……</w:t>
            </w:r>
          </w:p>
        </w:tc>
        <w:tc>
          <w:tcPr>
            <w:tcW w:w="1560" w:type="dxa"/>
          </w:tcPr>
          <w:p w14:paraId="5DD28E9B" w14:textId="77777777" w:rsidR="005838AA" w:rsidRPr="005D5EEC" w:rsidRDefault="005838AA" w:rsidP="00C12A6B"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82" w:type="dxa"/>
          </w:tcPr>
          <w:p w14:paraId="71B5B263" w14:textId="11E4E1E1" w:rsidR="005838AA" w:rsidRPr="005D5EEC" w:rsidRDefault="00284E46" w:rsidP="00C12A6B">
            <w:pPr>
              <w:keepNext/>
            </w:pPr>
            <w:r>
              <w:rPr>
                <w:i/>
                <w:iCs/>
              </w:rPr>
              <w:t>tt.mm.jjjj</w:t>
            </w:r>
          </w:p>
        </w:tc>
      </w:tr>
      <w:tr w:rsidR="005838AA" w:rsidRPr="005D5EEC" w14:paraId="62108CC3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4EB0B2AF" w14:textId="77777777" w:rsidR="005838AA" w:rsidRPr="005C4EAF" w:rsidRDefault="005838A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750" w:type="dxa"/>
          </w:tcPr>
          <w:p w14:paraId="6BC3B4A5" w14:textId="77777777" w:rsidR="005838AA" w:rsidRPr="005D5EEC" w:rsidRDefault="005838AA" w:rsidP="00C12A6B"/>
        </w:tc>
        <w:tc>
          <w:tcPr>
            <w:tcW w:w="4254" w:type="dxa"/>
          </w:tcPr>
          <w:p w14:paraId="4DF60C4F" w14:textId="77777777" w:rsidR="005838AA" w:rsidRPr="005D5EEC" w:rsidRDefault="005838AA" w:rsidP="00C12A6B"/>
        </w:tc>
        <w:sdt>
          <w:sdtPr>
            <w:rPr>
              <w:rStyle w:val="Formatvorlage8"/>
              <w:i/>
              <w:iCs/>
            </w:rPr>
            <w:id w:val="-231932685"/>
            <w:placeholder>
              <w:docPart w:val="B8BEF2A384C4402B92F1E1DB76CBC888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734321F7" w14:textId="2B29C232" w:rsidR="005838AA" w:rsidRPr="00130F7A" w:rsidRDefault="008F2F71" w:rsidP="00C12A6B">
                <w:pPr>
                  <w:rPr>
                    <w:i/>
                    <w:iCs/>
                  </w:rPr>
                </w:pPr>
                <w:r w:rsidRPr="00130F7A">
                  <w:rPr>
                    <w:rStyle w:val="Formatvorlage8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717AF6D1" w14:textId="77777777" w:rsidR="005838AA" w:rsidRPr="005D5EEC" w:rsidRDefault="005838AA" w:rsidP="00C12A6B"/>
        </w:tc>
        <w:tc>
          <w:tcPr>
            <w:tcW w:w="1560" w:type="dxa"/>
          </w:tcPr>
          <w:p w14:paraId="155B93F5" w14:textId="77777777" w:rsidR="005838AA" w:rsidRPr="005D5EEC" w:rsidRDefault="005838AA" w:rsidP="00C12A6B"/>
        </w:tc>
        <w:tc>
          <w:tcPr>
            <w:tcW w:w="1282" w:type="dxa"/>
          </w:tcPr>
          <w:p w14:paraId="7547E45C" w14:textId="77777777" w:rsidR="005838AA" w:rsidRPr="005D5EEC" w:rsidRDefault="005838AA" w:rsidP="00C12A6B">
            <w:pPr>
              <w:keepNext/>
            </w:pPr>
          </w:p>
        </w:tc>
      </w:tr>
      <w:tr w:rsidR="005838AA" w:rsidRPr="005D5EEC" w14:paraId="67C21DD7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2FF5120C" w14:textId="77777777" w:rsidR="005838AA" w:rsidRPr="005D5EEC" w:rsidRDefault="005838AA" w:rsidP="00C12A6B">
            <w:pPr>
              <w:keepNext/>
            </w:pPr>
            <w:r w:rsidRPr="002E30E5">
              <w:rPr>
                <w:b/>
                <w:bCs/>
              </w:rPr>
              <w:t>Kantonsspezifische Prüfpunkte</w:t>
            </w:r>
          </w:p>
        </w:tc>
      </w:tr>
      <w:tr w:rsidR="005838AA" w:rsidRPr="008F2F71" w14:paraId="25A9301B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1CFFA5E3" w14:textId="77777777" w:rsidR="005838AA" w:rsidRPr="004C5B7E" w:rsidRDefault="005838AA" w:rsidP="00C12A6B">
            <w:pPr>
              <w:rPr>
                <w:i/>
                <w:iCs/>
              </w:rPr>
            </w:pPr>
            <w:r w:rsidRPr="004C5B7E">
              <w:rPr>
                <w:i/>
                <w:iCs/>
              </w:rPr>
              <w:t>KP-01</w:t>
            </w:r>
          </w:p>
        </w:tc>
        <w:tc>
          <w:tcPr>
            <w:tcW w:w="2750" w:type="dxa"/>
          </w:tcPr>
          <w:p w14:paraId="168BB4B5" w14:textId="77777777" w:rsidR="005838AA" w:rsidRPr="004C5B7E" w:rsidRDefault="005838AA" w:rsidP="00C12A6B">
            <w:pPr>
              <w:rPr>
                <w:i/>
                <w:iCs/>
              </w:rPr>
            </w:pPr>
            <w:r w:rsidRPr="004C5B7E">
              <w:rPr>
                <w:i/>
                <w:iCs/>
              </w:rPr>
              <w:t>keine</w:t>
            </w:r>
          </w:p>
        </w:tc>
        <w:tc>
          <w:tcPr>
            <w:tcW w:w="4254" w:type="dxa"/>
          </w:tcPr>
          <w:p w14:paraId="08A042EC" w14:textId="77777777" w:rsidR="005838AA" w:rsidRPr="008F2F71" w:rsidRDefault="005838AA" w:rsidP="00C12A6B">
            <w:pPr>
              <w:rPr>
                <w:i/>
                <w:iCs/>
              </w:rPr>
            </w:pPr>
          </w:p>
        </w:tc>
        <w:sdt>
          <w:sdtPr>
            <w:rPr>
              <w:rStyle w:val="Formatvorlage8"/>
              <w:i/>
              <w:iCs/>
            </w:rPr>
            <w:id w:val="-1600092717"/>
            <w:placeholder>
              <w:docPart w:val="6153AD00F38D48A38B3CFB3A892EAE55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07340FEF" w14:textId="1E8545F0" w:rsidR="005838AA" w:rsidRPr="00130F7A" w:rsidRDefault="008F2F71" w:rsidP="00C12A6B">
                <w:pPr>
                  <w:rPr>
                    <w:i/>
                    <w:iCs/>
                  </w:rPr>
                </w:pPr>
                <w:r w:rsidRPr="00130F7A">
                  <w:rPr>
                    <w:rStyle w:val="Formatvorlage8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73540024" w14:textId="77777777" w:rsidR="005838AA" w:rsidRPr="008F2F71" w:rsidRDefault="005838AA" w:rsidP="00C12A6B">
            <w:pPr>
              <w:rPr>
                <w:i/>
                <w:iCs/>
              </w:rPr>
            </w:pPr>
            <w:r w:rsidRPr="008F2F71">
              <w:rPr>
                <w:i/>
                <w:iCs/>
              </w:rPr>
              <w:t>……</w:t>
            </w:r>
          </w:p>
        </w:tc>
        <w:tc>
          <w:tcPr>
            <w:tcW w:w="1560" w:type="dxa"/>
          </w:tcPr>
          <w:p w14:paraId="78964762" w14:textId="77777777" w:rsidR="005838AA" w:rsidRPr="008F2F71" w:rsidRDefault="005838AA" w:rsidP="00C12A6B">
            <w:pPr>
              <w:rPr>
                <w:i/>
                <w:iCs/>
              </w:rPr>
            </w:pPr>
            <w:r w:rsidRPr="008F2F71">
              <w:rPr>
                <w:i/>
                <w:iCs/>
              </w:rPr>
              <w:t>Peter Muster</w:t>
            </w:r>
          </w:p>
        </w:tc>
        <w:tc>
          <w:tcPr>
            <w:tcW w:w="1282" w:type="dxa"/>
          </w:tcPr>
          <w:p w14:paraId="383D606E" w14:textId="4585CD91" w:rsidR="005838AA" w:rsidRPr="008F2F71" w:rsidRDefault="00284E46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5838AA" w:rsidRPr="00861926" w14:paraId="2E8B59B7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66A754F9" w14:textId="77777777" w:rsidR="005838AA" w:rsidRPr="004C5B7E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KP-02</w:t>
            </w:r>
          </w:p>
        </w:tc>
        <w:tc>
          <w:tcPr>
            <w:tcW w:w="2750" w:type="dxa"/>
          </w:tcPr>
          <w:p w14:paraId="3C73B424" w14:textId="77777777" w:rsidR="005838AA" w:rsidRPr="004C5B7E" w:rsidRDefault="005838AA" w:rsidP="00C12A6B">
            <w:pPr>
              <w:rPr>
                <w:i/>
                <w:iCs/>
              </w:rPr>
            </w:pPr>
          </w:p>
        </w:tc>
        <w:tc>
          <w:tcPr>
            <w:tcW w:w="4254" w:type="dxa"/>
          </w:tcPr>
          <w:p w14:paraId="3DD2A132" w14:textId="77777777" w:rsidR="005838AA" w:rsidRPr="00130F7A" w:rsidRDefault="005838AA" w:rsidP="00C12A6B">
            <w:pPr>
              <w:rPr>
                <w:i/>
                <w:iCs/>
                <w:color w:val="000000" w:themeColor="text1"/>
              </w:rPr>
            </w:pPr>
          </w:p>
        </w:tc>
        <w:sdt>
          <w:sdtPr>
            <w:rPr>
              <w:rStyle w:val="Formatvorlage8"/>
              <w:i/>
              <w:iCs/>
            </w:rPr>
            <w:id w:val="1561825118"/>
            <w:placeholder>
              <w:docPart w:val="B29882E21AE34A918367D1C9ECE8B0FC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8"/>
            </w:rPr>
          </w:sdtEndPr>
          <w:sdtContent>
            <w:tc>
              <w:tcPr>
                <w:tcW w:w="992" w:type="dxa"/>
              </w:tcPr>
              <w:p w14:paraId="547EC604" w14:textId="2C569160" w:rsidR="005838AA" w:rsidRPr="00130F7A" w:rsidRDefault="008F2F71" w:rsidP="00C12A6B">
                <w:pPr>
                  <w:rPr>
                    <w:i/>
                    <w:iCs/>
                  </w:rPr>
                </w:pPr>
                <w:r w:rsidRPr="00130F7A">
                  <w:rPr>
                    <w:rStyle w:val="Formatvorlage8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68" w:type="dxa"/>
          </w:tcPr>
          <w:p w14:paraId="1E7F72E7" w14:textId="77777777" w:rsidR="005838AA" w:rsidRDefault="005838AA" w:rsidP="00C12A6B">
            <w:pPr>
              <w:rPr>
                <w:i/>
                <w:iCs/>
              </w:rPr>
            </w:pPr>
          </w:p>
        </w:tc>
        <w:tc>
          <w:tcPr>
            <w:tcW w:w="1560" w:type="dxa"/>
          </w:tcPr>
          <w:p w14:paraId="1A67CD87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  <w:tc>
          <w:tcPr>
            <w:tcW w:w="1282" w:type="dxa"/>
          </w:tcPr>
          <w:p w14:paraId="1B448412" w14:textId="77777777" w:rsidR="005838AA" w:rsidRPr="005C4EAF" w:rsidRDefault="005838AA" w:rsidP="00C12A6B">
            <w:pPr>
              <w:keepNext/>
              <w:rPr>
                <w:i/>
                <w:iCs/>
              </w:rPr>
            </w:pPr>
          </w:p>
        </w:tc>
      </w:tr>
    </w:tbl>
    <w:p w14:paraId="32FD9DA5" w14:textId="77777777" w:rsidR="005838AA" w:rsidRDefault="005838AA" w:rsidP="005838AA"/>
    <w:p w14:paraId="46958674" w14:textId="77777777" w:rsidR="005838AA" w:rsidRDefault="005838AA" w:rsidP="005838AA"/>
    <w:p w14:paraId="1BA61912" w14:textId="5546993D" w:rsidR="005838AA" w:rsidRDefault="005838AA">
      <w:r>
        <w:br w:type="page"/>
      </w:r>
    </w:p>
    <w:p w14:paraId="4445C1F8" w14:textId="403FEFEB" w:rsidR="005838AA" w:rsidRDefault="005838AA" w:rsidP="005838AA">
      <w:pPr>
        <w:pStyle w:val="berschrift1"/>
      </w:pPr>
      <w:bookmarkStart w:id="16" w:name="_Toc240872725"/>
      <w:r>
        <w:lastRenderedPageBreak/>
        <w:t>Unterschriften</w:t>
      </w:r>
      <w:bookmarkEnd w:id="16"/>
    </w:p>
    <w:p w14:paraId="0BE204B4" w14:textId="2210F163" w:rsidR="005838AA" w:rsidRDefault="005838AA" w:rsidP="005838AA">
      <w:r w:rsidRPr="00AA4CEC">
        <w:t xml:space="preserve">Die Unterschriftenfelder sind optional und können bei Bedarf verwendet werden. Die Unterzeichnung kann gemäss den Vorgaben der Direktion durch den </w:t>
      </w:r>
      <w:r>
        <w:t>Projektleiter</w:t>
      </w:r>
      <w:r w:rsidRPr="00AA4CEC">
        <w:t xml:space="preserve"> erfolgen.</w:t>
      </w:r>
    </w:p>
    <w:p w14:paraId="67D093D5" w14:textId="77777777" w:rsidR="005838AA" w:rsidRDefault="005838AA"/>
    <w:p w14:paraId="01B35380" w14:textId="55CA88BB" w:rsidR="005838AA" w:rsidRPr="00AA4CEC" w:rsidRDefault="005838AA" w:rsidP="005838AA">
      <w:pPr>
        <w:rPr>
          <w:rFonts w:asciiTheme="majorHAnsi" w:hAnsiTheme="majorHAnsi"/>
          <w:iCs/>
        </w:rPr>
      </w:pPr>
      <w:r w:rsidRPr="00AA4CEC">
        <w:rPr>
          <w:rStyle w:val="IntensiveHervorhebung"/>
        </w:rPr>
        <w:t xml:space="preserve">Unterschrift Checkliste </w:t>
      </w:r>
      <w:r>
        <w:rPr>
          <w:rStyle w:val="IntensiveHervorhebung"/>
        </w:rPr>
        <w:t>Weiteres Vorgehen</w:t>
      </w:r>
    </w:p>
    <w:tbl>
      <w:tblPr>
        <w:tblStyle w:val="KTZH-TabelleHermes"/>
        <w:tblW w:w="13892" w:type="dxa"/>
        <w:tblLook w:val="0420" w:firstRow="1" w:lastRow="0" w:firstColumn="0" w:lastColumn="0" w:noHBand="0" w:noVBand="1"/>
      </w:tblPr>
      <w:tblGrid>
        <w:gridCol w:w="2750"/>
        <w:gridCol w:w="2637"/>
        <w:gridCol w:w="3118"/>
        <w:gridCol w:w="5387"/>
      </w:tblGrid>
      <w:tr w:rsidR="005838AA" w:rsidRPr="005D5EEC" w14:paraId="516891B4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750" w:type="dxa"/>
          </w:tcPr>
          <w:p w14:paraId="1981807F" w14:textId="77777777" w:rsidR="005838AA" w:rsidRPr="005D5EEC" w:rsidRDefault="005838AA" w:rsidP="00C12A6B">
            <w:pPr>
              <w:pStyle w:val="tabelleheader"/>
            </w:pPr>
            <w:r>
              <w:t>Name</w:t>
            </w:r>
          </w:p>
        </w:tc>
        <w:tc>
          <w:tcPr>
            <w:tcW w:w="2637" w:type="dxa"/>
          </w:tcPr>
          <w:p w14:paraId="182B3732" w14:textId="77777777" w:rsidR="005838AA" w:rsidRPr="005D5EEC" w:rsidRDefault="005838AA" w:rsidP="00C12A6B">
            <w:pPr>
              <w:pStyle w:val="tabelleheader"/>
            </w:pPr>
            <w:r>
              <w:t>Funktion</w:t>
            </w:r>
          </w:p>
        </w:tc>
        <w:tc>
          <w:tcPr>
            <w:tcW w:w="3118" w:type="dxa"/>
          </w:tcPr>
          <w:p w14:paraId="4CF12F56" w14:textId="77777777" w:rsidR="005838AA" w:rsidRPr="005D5EEC" w:rsidRDefault="005838AA" w:rsidP="00C12A6B">
            <w:pPr>
              <w:pStyle w:val="tabelleheader"/>
            </w:pPr>
            <w:r>
              <w:t>Ort und Datum</w:t>
            </w:r>
          </w:p>
        </w:tc>
        <w:tc>
          <w:tcPr>
            <w:tcW w:w="5387" w:type="dxa"/>
          </w:tcPr>
          <w:p w14:paraId="5BB1DC98" w14:textId="77777777" w:rsidR="005838AA" w:rsidRPr="005D5EEC" w:rsidRDefault="005838AA" w:rsidP="00C12A6B">
            <w:pPr>
              <w:pStyle w:val="tabelleheader"/>
            </w:pPr>
            <w:r>
              <w:t>Unterschrift</w:t>
            </w:r>
          </w:p>
        </w:tc>
      </w:tr>
      <w:tr w:rsidR="005838AA" w:rsidRPr="005C4EAF" w14:paraId="3AB3C417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0"/>
        </w:trPr>
        <w:tc>
          <w:tcPr>
            <w:tcW w:w="2750" w:type="dxa"/>
          </w:tcPr>
          <w:p w14:paraId="33AA821B" w14:textId="77777777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Max Muster</w:t>
            </w:r>
          </w:p>
        </w:tc>
        <w:tc>
          <w:tcPr>
            <w:tcW w:w="2637" w:type="dxa"/>
          </w:tcPr>
          <w:p w14:paraId="2F4E05E0" w14:textId="77777777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Projektleiter</w:t>
            </w:r>
          </w:p>
        </w:tc>
        <w:tc>
          <w:tcPr>
            <w:tcW w:w="3118" w:type="dxa"/>
          </w:tcPr>
          <w:p w14:paraId="5F442177" w14:textId="224DEFAD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Zürich</w:t>
            </w:r>
            <w:r w:rsidR="001F0CDA">
              <w:rPr>
                <w:i/>
                <w:iCs/>
              </w:rPr>
              <w:t>,</w:t>
            </w:r>
            <w:r>
              <w:rPr>
                <w:i/>
                <w:iCs/>
              </w:rPr>
              <w:t xml:space="preserve"> </w:t>
            </w:r>
            <w:r w:rsidR="001F0CDA">
              <w:rPr>
                <w:i/>
                <w:iCs/>
              </w:rPr>
              <w:t>tt.mm.jjjj</w:t>
            </w:r>
          </w:p>
        </w:tc>
        <w:tc>
          <w:tcPr>
            <w:tcW w:w="5387" w:type="dxa"/>
          </w:tcPr>
          <w:p w14:paraId="53C4A9D2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</w:tr>
    </w:tbl>
    <w:p w14:paraId="458A74E8" w14:textId="77777777" w:rsidR="005838AA" w:rsidRDefault="005838AA"/>
    <w:p w14:paraId="7D592743" w14:textId="47DC583C" w:rsidR="005838AA" w:rsidRDefault="005838AA" w:rsidP="005838AA">
      <w:pPr>
        <w:rPr>
          <w:rStyle w:val="IntensiveHervorhebung"/>
        </w:rPr>
      </w:pPr>
      <w:r w:rsidRPr="00AA4CEC">
        <w:rPr>
          <w:rStyle w:val="IntensiveHervorhebung"/>
        </w:rPr>
        <w:t xml:space="preserve">Unterschrift Checkliste </w:t>
      </w:r>
      <w:r>
        <w:rPr>
          <w:rStyle w:val="IntensiveHervorhebung"/>
        </w:rPr>
        <w:t>Lösungsarchitektur</w:t>
      </w:r>
    </w:p>
    <w:tbl>
      <w:tblPr>
        <w:tblStyle w:val="KTZH-TabelleHermes"/>
        <w:tblW w:w="13892" w:type="dxa"/>
        <w:tblLook w:val="0420" w:firstRow="1" w:lastRow="0" w:firstColumn="0" w:lastColumn="0" w:noHBand="0" w:noVBand="1"/>
      </w:tblPr>
      <w:tblGrid>
        <w:gridCol w:w="2750"/>
        <w:gridCol w:w="2637"/>
        <w:gridCol w:w="3118"/>
        <w:gridCol w:w="5387"/>
      </w:tblGrid>
      <w:tr w:rsidR="005838AA" w:rsidRPr="005D5EEC" w14:paraId="412031A8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750" w:type="dxa"/>
          </w:tcPr>
          <w:p w14:paraId="70E6986E" w14:textId="77777777" w:rsidR="005838AA" w:rsidRPr="005D5EEC" w:rsidRDefault="005838AA" w:rsidP="00C12A6B">
            <w:pPr>
              <w:pStyle w:val="tabelleheader"/>
            </w:pPr>
            <w:r>
              <w:t>Name</w:t>
            </w:r>
          </w:p>
        </w:tc>
        <w:tc>
          <w:tcPr>
            <w:tcW w:w="2637" w:type="dxa"/>
          </w:tcPr>
          <w:p w14:paraId="5972BA88" w14:textId="77777777" w:rsidR="005838AA" w:rsidRPr="005D5EEC" w:rsidRDefault="005838AA" w:rsidP="00C12A6B">
            <w:pPr>
              <w:pStyle w:val="tabelleheader"/>
            </w:pPr>
            <w:r>
              <w:t>Funktion</w:t>
            </w:r>
          </w:p>
        </w:tc>
        <w:tc>
          <w:tcPr>
            <w:tcW w:w="3118" w:type="dxa"/>
          </w:tcPr>
          <w:p w14:paraId="216AD5F0" w14:textId="77777777" w:rsidR="005838AA" w:rsidRPr="005D5EEC" w:rsidRDefault="005838AA" w:rsidP="00C12A6B">
            <w:pPr>
              <w:pStyle w:val="tabelleheader"/>
            </w:pPr>
            <w:r>
              <w:t>Ort und Datum</w:t>
            </w:r>
          </w:p>
        </w:tc>
        <w:tc>
          <w:tcPr>
            <w:tcW w:w="5387" w:type="dxa"/>
          </w:tcPr>
          <w:p w14:paraId="1A9E2C8F" w14:textId="77777777" w:rsidR="005838AA" w:rsidRPr="005D5EEC" w:rsidRDefault="005838AA" w:rsidP="00C12A6B">
            <w:pPr>
              <w:pStyle w:val="tabelleheader"/>
            </w:pPr>
            <w:r>
              <w:t>Unterschrift</w:t>
            </w:r>
          </w:p>
        </w:tc>
      </w:tr>
      <w:tr w:rsidR="005838AA" w:rsidRPr="005C4EAF" w14:paraId="46A3CFA7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8"/>
        </w:trPr>
        <w:tc>
          <w:tcPr>
            <w:tcW w:w="2750" w:type="dxa"/>
          </w:tcPr>
          <w:p w14:paraId="0B1DCD5B" w14:textId="77777777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Max Muster</w:t>
            </w:r>
          </w:p>
        </w:tc>
        <w:tc>
          <w:tcPr>
            <w:tcW w:w="2637" w:type="dxa"/>
          </w:tcPr>
          <w:p w14:paraId="115BCEF0" w14:textId="77777777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Projektleiter</w:t>
            </w:r>
          </w:p>
        </w:tc>
        <w:tc>
          <w:tcPr>
            <w:tcW w:w="3118" w:type="dxa"/>
          </w:tcPr>
          <w:p w14:paraId="0A1E8D7B" w14:textId="43E034FE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Zürich</w:t>
            </w:r>
            <w:r w:rsidR="001F0CDA">
              <w:rPr>
                <w:i/>
                <w:iCs/>
              </w:rPr>
              <w:t>, tt.mm.jjjj</w:t>
            </w:r>
          </w:p>
        </w:tc>
        <w:tc>
          <w:tcPr>
            <w:tcW w:w="5387" w:type="dxa"/>
          </w:tcPr>
          <w:p w14:paraId="51265550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</w:tr>
    </w:tbl>
    <w:p w14:paraId="6FAFC0A1" w14:textId="77777777" w:rsidR="005838AA" w:rsidRPr="00AA4CEC" w:rsidRDefault="005838AA" w:rsidP="005838AA">
      <w:pPr>
        <w:rPr>
          <w:rFonts w:asciiTheme="majorHAnsi" w:hAnsiTheme="majorHAnsi"/>
          <w:iCs/>
        </w:rPr>
      </w:pPr>
    </w:p>
    <w:p w14:paraId="40F3EE41" w14:textId="4DF7F01F" w:rsidR="005838AA" w:rsidRPr="00AA4CEC" w:rsidRDefault="005838AA" w:rsidP="005838AA">
      <w:pPr>
        <w:rPr>
          <w:rFonts w:asciiTheme="majorHAnsi" w:hAnsiTheme="majorHAnsi"/>
          <w:iCs/>
        </w:rPr>
      </w:pPr>
      <w:r w:rsidRPr="00AA4CEC">
        <w:rPr>
          <w:rStyle w:val="IntensiveHervorhebung"/>
        </w:rPr>
        <w:t xml:space="preserve">Unterschrift Checkliste </w:t>
      </w:r>
      <w:r>
        <w:rPr>
          <w:rStyle w:val="IntensiveHervorhebung"/>
        </w:rPr>
        <w:t>ISDS-Konzept</w:t>
      </w:r>
    </w:p>
    <w:tbl>
      <w:tblPr>
        <w:tblStyle w:val="KTZH-TabelleHermes"/>
        <w:tblW w:w="13892" w:type="dxa"/>
        <w:tblLook w:val="0420" w:firstRow="1" w:lastRow="0" w:firstColumn="0" w:lastColumn="0" w:noHBand="0" w:noVBand="1"/>
      </w:tblPr>
      <w:tblGrid>
        <w:gridCol w:w="2750"/>
        <w:gridCol w:w="2637"/>
        <w:gridCol w:w="3118"/>
        <w:gridCol w:w="5387"/>
      </w:tblGrid>
      <w:tr w:rsidR="005838AA" w:rsidRPr="005D5EEC" w14:paraId="5D5884C3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750" w:type="dxa"/>
          </w:tcPr>
          <w:p w14:paraId="58C3B9F6" w14:textId="77777777" w:rsidR="005838AA" w:rsidRPr="005D5EEC" w:rsidRDefault="005838AA" w:rsidP="00C12A6B">
            <w:pPr>
              <w:pStyle w:val="tabelleheader"/>
            </w:pPr>
            <w:r>
              <w:t>Name</w:t>
            </w:r>
          </w:p>
        </w:tc>
        <w:tc>
          <w:tcPr>
            <w:tcW w:w="2637" w:type="dxa"/>
          </w:tcPr>
          <w:p w14:paraId="67C20561" w14:textId="77777777" w:rsidR="005838AA" w:rsidRPr="005D5EEC" w:rsidRDefault="005838AA" w:rsidP="00C12A6B">
            <w:pPr>
              <w:pStyle w:val="tabelleheader"/>
            </w:pPr>
            <w:r>
              <w:t>Funktion</w:t>
            </w:r>
          </w:p>
        </w:tc>
        <w:tc>
          <w:tcPr>
            <w:tcW w:w="3118" w:type="dxa"/>
          </w:tcPr>
          <w:p w14:paraId="1955537A" w14:textId="77777777" w:rsidR="005838AA" w:rsidRPr="005D5EEC" w:rsidRDefault="005838AA" w:rsidP="00C12A6B">
            <w:pPr>
              <w:pStyle w:val="tabelleheader"/>
            </w:pPr>
            <w:r>
              <w:t>Ort und Datum</w:t>
            </w:r>
          </w:p>
        </w:tc>
        <w:tc>
          <w:tcPr>
            <w:tcW w:w="5387" w:type="dxa"/>
          </w:tcPr>
          <w:p w14:paraId="79701EBF" w14:textId="77777777" w:rsidR="005838AA" w:rsidRPr="005D5EEC" w:rsidRDefault="005838AA" w:rsidP="00C12A6B">
            <w:pPr>
              <w:pStyle w:val="tabelleheader"/>
            </w:pPr>
            <w:r>
              <w:t>Unterschrift</w:t>
            </w:r>
          </w:p>
        </w:tc>
      </w:tr>
      <w:tr w:rsidR="005838AA" w:rsidRPr="005C4EAF" w14:paraId="51A7A5D3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3"/>
        </w:trPr>
        <w:tc>
          <w:tcPr>
            <w:tcW w:w="2750" w:type="dxa"/>
          </w:tcPr>
          <w:p w14:paraId="27EA24F4" w14:textId="77777777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Max Muster</w:t>
            </w:r>
          </w:p>
        </w:tc>
        <w:tc>
          <w:tcPr>
            <w:tcW w:w="2637" w:type="dxa"/>
          </w:tcPr>
          <w:p w14:paraId="5C985EA2" w14:textId="77777777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Projektleiter</w:t>
            </w:r>
          </w:p>
        </w:tc>
        <w:tc>
          <w:tcPr>
            <w:tcW w:w="3118" w:type="dxa"/>
          </w:tcPr>
          <w:p w14:paraId="5C735D51" w14:textId="5DF2747E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Zürich</w:t>
            </w:r>
            <w:r w:rsidR="001F0CDA">
              <w:rPr>
                <w:i/>
                <w:iCs/>
              </w:rPr>
              <w:t>,</w:t>
            </w:r>
            <w:r>
              <w:rPr>
                <w:i/>
                <w:iCs/>
              </w:rPr>
              <w:t xml:space="preserve"> </w:t>
            </w:r>
            <w:r w:rsidR="001F0CDA">
              <w:rPr>
                <w:i/>
                <w:iCs/>
              </w:rPr>
              <w:t>tt.mm.jjjj</w:t>
            </w:r>
          </w:p>
        </w:tc>
        <w:tc>
          <w:tcPr>
            <w:tcW w:w="5387" w:type="dxa"/>
          </w:tcPr>
          <w:p w14:paraId="50CFDEEA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</w:tr>
    </w:tbl>
    <w:p w14:paraId="26B68B2E" w14:textId="77777777" w:rsidR="005838AA" w:rsidRDefault="005838AA"/>
    <w:p w14:paraId="2C58DDA9" w14:textId="77777777" w:rsidR="00284E46" w:rsidRDefault="00284E46"/>
    <w:p w14:paraId="6DDC43A7" w14:textId="77777777" w:rsidR="00284E46" w:rsidRDefault="00284E46"/>
    <w:p w14:paraId="794725F6" w14:textId="77777777" w:rsidR="00284E46" w:rsidRDefault="00284E46"/>
    <w:p w14:paraId="6AC93C47" w14:textId="2F94562B" w:rsidR="005838AA" w:rsidRPr="00AA4CEC" w:rsidRDefault="005838AA" w:rsidP="005838AA">
      <w:pPr>
        <w:rPr>
          <w:rFonts w:asciiTheme="majorHAnsi" w:hAnsiTheme="majorHAnsi"/>
          <w:iCs/>
        </w:rPr>
      </w:pPr>
      <w:r w:rsidRPr="00AA4CEC">
        <w:rPr>
          <w:rStyle w:val="IntensiveHervorhebung"/>
        </w:rPr>
        <w:lastRenderedPageBreak/>
        <w:t xml:space="preserve">Unterschrift Checkliste </w:t>
      </w:r>
      <w:r>
        <w:rPr>
          <w:rStyle w:val="IntensiveHervorhebung"/>
        </w:rPr>
        <w:t>Vorabnahme</w:t>
      </w:r>
    </w:p>
    <w:tbl>
      <w:tblPr>
        <w:tblStyle w:val="KTZH-TabelleHermes"/>
        <w:tblW w:w="13892" w:type="dxa"/>
        <w:tblLook w:val="0420" w:firstRow="1" w:lastRow="0" w:firstColumn="0" w:lastColumn="0" w:noHBand="0" w:noVBand="1"/>
      </w:tblPr>
      <w:tblGrid>
        <w:gridCol w:w="2750"/>
        <w:gridCol w:w="2637"/>
        <w:gridCol w:w="3118"/>
        <w:gridCol w:w="5387"/>
      </w:tblGrid>
      <w:tr w:rsidR="005838AA" w:rsidRPr="005D5EEC" w14:paraId="7E9CE2F8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750" w:type="dxa"/>
          </w:tcPr>
          <w:p w14:paraId="29303AD1" w14:textId="77777777" w:rsidR="005838AA" w:rsidRPr="005D5EEC" w:rsidRDefault="005838AA" w:rsidP="00C12A6B">
            <w:pPr>
              <w:pStyle w:val="tabelleheader"/>
            </w:pPr>
            <w:r>
              <w:t>Name</w:t>
            </w:r>
          </w:p>
        </w:tc>
        <w:tc>
          <w:tcPr>
            <w:tcW w:w="2637" w:type="dxa"/>
          </w:tcPr>
          <w:p w14:paraId="3A4D2125" w14:textId="77777777" w:rsidR="005838AA" w:rsidRPr="005D5EEC" w:rsidRDefault="005838AA" w:rsidP="00C12A6B">
            <w:pPr>
              <w:pStyle w:val="tabelleheader"/>
            </w:pPr>
            <w:r>
              <w:t>Funktion</w:t>
            </w:r>
          </w:p>
        </w:tc>
        <w:tc>
          <w:tcPr>
            <w:tcW w:w="3118" w:type="dxa"/>
          </w:tcPr>
          <w:p w14:paraId="3BFD4B47" w14:textId="77777777" w:rsidR="005838AA" w:rsidRPr="005D5EEC" w:rsidRDefault="005838AA" w:rsidP="00C12A6B">
            <w:pPr>
              <w:pStyle w:val="tabelleheader"/>
            </w:pPr>
            <w:r>
              <w:t>Ort und Datum</w:t>
            </w:r>
          </w:p>
        </w:tc>
        <w:tc>
          <w:tcPr>
            <w:tcW w:w="5387" w:type="dxa"/>
          </w:tcPr>
          <w:p w14:paraId="7F3DBD87" w14:textId="77777777" w:rsidR="005838AA" w:rsidRPr="005D5EEC" w:rsidRDefault="005838AA" w:rsidP="00C12A6B">
            <w:pPr>
              <w:pStyle w:val="tabelleheader"/>
            </w:pPr>
            <w:r>
              <w:t>Unterschrift</w:t>
            </w:r>
          </w:p>
        </w:tc>
      </w:tr>
      <w:tr w:rsidR="005838AA" w:rsidRPr="005C4EAF" w14:paraId="2FCF14DD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44"/>
        </w:trPr>
        <w:tc>
          <w:tcPr>
            <w:tcW w:w="2750" w:type="dxa"/>
          </w:tcPr>
          <w:p w14:paraId="63BC38E8" w14:textId="77777777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Max Muster</w:t>
            </w:r>
          </w:p>
        </w:tc>
        <w:tc>
          <w:tcPr>
            <w:tcW w:w="2637" w:type="dxa"/>
          </w:tcPr>
          <w:p w14:paraId="46DFFD03" w14:textId="77777777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Projektleiter</w:t>
            </w:r>
          </w:p>
        </w:tc>
        <w:tc>
          <w:tcPr>
            <w:tcW w:w="3118" w:type="dxa"/>
          </w:tcPr>
          <w:p w14:paraId="19FA490A" w14:textId="2D967453" w:rsidR="005838AA" w:rsidRPr="005C4EAF" w:rsidRDefault="005838A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Zürich</w:t>
            </w:r>
            <w:r w:rsidR="001F0CDA">
              <w:rPr>
                <w:i/>
                <w:iCs/>
              </w:rPr>
              <w:t>,</w:t>
            </w:r>
            <w:r>
              <w:rPr>
                <w:i/>
                <w:iCs/>
              </w:rPr>
              <w:t xml:space="preserve"> </w:t>
            </w:r>
            <w:r w:rsidR="001F0CDA">
              <w:rPr>
                <w:i/>
                <w:iCs/>
              </w:rPr>
              <w:t>tt.mm.jjjj</w:t>
            </w:r>
          </w:p>
        </w:tc>
        <w:tc>
          <w:tcPr>
            <w:tcW w:w="5387" w:type="dxa"/>
          </w:tcPr>
          <w:p w14:paraId="31D0BC28" w14:textId="77777777" w:rsidR="005838AA" w:rsidRPr="005C4EAF" w:rsidRDefault="005838AA" w:rsidP="00C12A6B">
            <w:pPr>
              <w:rPr>
                <w:i/>
                <w:iCs/>
              </w:rPr>
            </w:pPr>
          </w:p>
        </w:tc>
      </w:tr>
    </w:tbl>
    <w:p w14:paraId="5A587F1E" w14:textId="77777777" w:rsidR="005838AA" w:rsidRDefault="005838AA"/>
    <w:sectPr w:rsidR="005838AA" w:rsidSect="00E47C5C">
      <w:pgSz w:w="16838" w:h="11906" w:orient="landscape" w:code="9"/>
      <w:pgMar w:top="1985" w:right="2552" w:bottom="936" w:left="1134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010D5" w14:textId="77777777" w:rsidR="00FE50D4" w:rsidRDefault="00FE50D4" w:rsidP="00A16E13">
      <w:pPr>
        <w:spacing w:line="240" w:lineRule="auto"/>
      </w:pPr>
      <w:r>
        <w:separator/>
      </w:r>
    </w:p>
  </w:endnote>
  <w:endnote w:type="continuationSeparator" w:id="0">
    <w:p w14:paraId="18B9FAB6" w14:textId="77777777" w:rsidR="00FE50D4" w:rsidRDefault="00FE50D4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5249BEE5" w14:textId="4BE951DD" w:rsidR="000339B5" w:rsidRDefault="008F2F71" w:rsidP="008E07D4">
        <w:pPr>
          <w:pStyle w:val="KTZH-LayoutCCPM-Box"/>
          <w:framePr w:wrap="around"/>
        </w:pPr>
        <w:r>
          <w:t>…</w:t>
        </w:r>
      </w:p>
    </w:sdtContent>
  </w:sdt>
  <w:p w14:paraId="722D3BBE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98FEBB07C7A3417D927FE4F5258D9112"/>
      </w:placeholder>
    </w:sdtPr>
    <w:sdtEndPr/>
    <w:sdtContent>
      <w:p w14:paraId="2DA7C21F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26EAEBE4" wp14:editId="1D684E9D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lock w:val="sdtLocked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17CEF5EB" w14:textId="17EB6A4A" w:rsidR="004A37E8" w:rsidRDefault="008F2F71" w:rsidP="008E07D4">
        <w:pPr>
          <w:pStyle w:val="KTZH-LayoutCCPM-Box"/>
          <w:framePr w:wrap="around"/>
        </w:pPr>
        <w:r>
          <w:t>…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451EC" w14:textId="77777777" w:rsidR="00FE50D4" w:rsidRDefault="00FE50D4" w:rsidP="00A16E13">
      <w:pPr>
        <w:spacing w:line="240" w:lineRule="auto"/>
      </w:pPr>
      <w:r>
        <w:separator/>
      </w:r>
    </w:p>
  </w:footnote>
  <w:footnote w:type="continuationSeparator" w:id="0">
    <w:p w14:paraId="3907D074" w14:textId="77777777" w:rsidR="00FE50D4" w:rsidRDefault="00FE50D4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90CEA7131E134C7F8D9851522C0EF9C4"/>
      </w:placeholder>
    </w:sdtPr>
    <w:sdtEndPr/>
    <w:sdtContent>
      <w:p w14:paraId="544A13C9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163E10B1" wp14:editId="66132220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38E5EBFF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07111EF0" wp14:editId="36DC9396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placeholder>
                              <w:docPart w:val="0B93B193CC764F2AAD8863452764C446"/>
                            </w:placeholder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3C17189A" w14:textId="2F752187" w:rsidR="00BA18E2" w:rsidRDefault="001F0CDA" w:rsidP="005F5BFE">
                              <w:pPr>
                                <w:pStyle w:val="KTZH-LayoutInfo-Page2-Box"/>
                              </w:pPr>
                              <w:r>
                                <w:t>Checklisten Projektleiter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placeholder>
                              <w:docPart w:val="22AF17E9801A496FBDFCB83D77C616A3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5D17B18C" w14:textId="77777777" w:rsidR="005A1B0D" w:rsidRDefault="00BE57F6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71032D62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NUMPAGES   \* MERGEFORMAT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111EF0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sdt>
                    <w:sdtPr>
                      <w:alias w:val="Titel (Dok-Eigenschaft)"/>
                      <w:tag w:val="KTZH-Titel2"/>
                      <w:id w:val="-1002959409"/>
                      <w:lock w:val="sdtLocked"/>
                      <w:placeholder>
                        <w:docPart w:val="0B93B193CC764F2AAD8863452764C446"/>
                      </w:placeholder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EndPr/>
                    <w:sdtContent>
                      <w:p w14:paraId="3C17189A" w14:textId="2F752187" w:rsidR="00BA18E2" w:rsidRDefault="001F0CDA" w:rsidP="005F5BFE">
                        <w:pPr>
                          <w:pStyle w:val="KTZH-LayoutInfo-Page2-Box"/>
                        </w:pPr>
                        <w:r>
                          <w:t>Checklisten Projektleiter</w:t>
                        </w:r>
                      </w:p>
                    </w:sdtContent>
                  </w:sdt>
                  <w:sdt>
                    <w:sdtPr>
                      <w:alias w:val="Projektname (Dok-Eigenschaft)"/>
                      <w:tag w:val="KTZH-Projektname2"/>
                      <w:id w:val="-1018464489"/>
                      <w:lock w:val="sdtLocked"/>
                      <w:placeholder>
                        <w:docPart w:val="22AF17E9801A496FBDFCB83D77C616A3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EndPr/>
                    <w:sdtContent>
                      <w:p w14:paraId="5D17B18C" w14:textId="77777777" w:rsidR="005A1B0D" w:rsidRDefault="00BE57F6" w:rsidP="005F5BFE">
                        <w:pPr>
                          <w:pStyle w:val="KTZH-LayoutInfo-Page2-Box"/>
                        </w:pPr>
                        <w:r w:rsidRPr="00E54B76">
                          <w:rPr>
                            <w:rStyle w:val="Platzhaltertext"/>
                          </w:rPr>
                          <w:t>[</w:t>
                        </w:r>
                        <w:r>
                          <w:rPr>
                            <w:rStyle w:val="Platzhaltertext"/>
                          </w:rPr>
                          <w:t>Projektname-Referenz</w:t>
                        </w:r>
                        <w:r w:rsidRPr="00E54B76">
                          <w:rPr>
                            <w:rStyle w:val="Platzhaltertext"/>
                          </w:rPr>
                          <w:t>]</w:t>
                        </w:r>
                      </w:p>
                    </w:sdtContent>
                  </w:sdt>
                  <w:p w14:paraId="71032D62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NUMPAGES   \* MERGEFORMAT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DAC29C951CF84D6B8956440B431BDF14"/>
      </w:placeholder>
    </w:sdtPr>
    <w:sdtEndPr/>
    <w:sdtContent>
      <w:p w14:paraId="2ED01A99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4716B663" wp14:editId="4D5FC616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00991DA0" w14:textId="77777777" w:rsidR="00960812" w:rsidRDefault="00960812">
    <w:pPr>
      <w:pStyle w:val="Kopfzeile"/>
    </w:pPr>
  </w:p>
  <w:p w14:paraId="0D1245E4" w14:textId="77777777" w:rsidR="005F5BFE" w:rsidRDefault="00447036" w:rsidP="005F5BFE">
    <w:pPr>
      <w:pStyle w:val="KTZH-LayoutInfo1-Page1-Box"/>
      <w:framePr w:wrap="notBeside"/>
    </w:pPr>
    <w:r>
      <w:t>Kanton Zürich</w:t>
    </w:r>
  </w:p>
  <w:sdt>
    <w:sdtPr>
      <w:alias w:val="Löwe"/>
      <w:tag w:val="KTZH-Loewe-Box"/>
      <w:id w:val="-1769538991"/>
      <w:lock w:val="sdtContentLocked"/>
      <w:placeholder>
        <w:docPart w:val="A71E035CB2234D13BE79D58EA61C9266"/>
      </w:placeholder>
    </w:sdtPr>
    <w:sdtEndPr/>
    <w:sdtContent>
      <w:p w14:paraId="110FE93D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6E3F16D3" wp14:editId="055B9EE2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3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4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15977DDD"/>
    <w:multiLevelType w:val="multilevel"/>
    <w:tmpl w:val="981E3364"/>
    <w:numStyleLink w:val="List-KTZHberschriften"/>
  </w:abstractNum>
  <w:abstractNum w:abstractNumId="8" w15:restartNumberingAfterBreak="0">
    <w:nsid w:val="21642870"/>
    <w:multiLevelType w:val="hybridMultilevel"/>
    <w:tmpl w:val="1864272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10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2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4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5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0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15"/>
  </w:num>
  <w:num w:numId="2" w16cid:durableId="505360840">
    <w:abstractNumId w:val="6"/>
  </w:num>
  <w:num w:numId="3" w16cid:durableId="195117416">
    <w:abstractNumId w:val="2"/>
  </w:num>
  <w:num w:numId="4" w16cid:durableId="1378579746">
    <w:abstractNumId w:val="11"/>
  </w:num>
  <w:num w:numId="5" w16cid:durableId="321667670">
    <w:abstractNumId w:val="9"/>
  </w:num>
  <w:num w:numId="6" w16cid:durableId="1858424172">
    <w:abstractNumId w:val="12"/>
  </w:num>
  <w:num w:numId="7" w16cid:durableId="811559642">
    <w:abstractNumId w:val="14"/>
  </w:num>
  <w:num w:numId="8" w16cid:durableId="1690180829">
    <w:abstractNumId w:val="0"/>
  </w:num>
  <w:num w:numId="9" w16cid:durableId="1093206234">
    <w:abstractNumId w:val="13"/>
  </w:num>
  <w:num w:numId="10" w16cid:durableId="552892861">
    <w:abstractNumId w:val="3"/>
  </w:num>
  <w:num w:numId="11" w16cid:durableId="49695778">
    <w:abstractNumId w:val="16"/>
  </w:num>
  <w:num w:numId="12" w16cid:durableId="16692111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18"/>
  </w:num>
  <w:num w:numId="14" w16cid:durableId="176410887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1"/>
  </w:num>
  <w:num w:numId="16" w16cid:durableId="670257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17"/>
  </w:num>
  <w:num w:numId="18" w16cid:durableId="93227699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7"/>
  </w:num>
  <w:num w:numId="20" w16cid:durableId="761295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10"/>
  </w:num>
  <w:num w:numId="25" w16cid:durableId="557130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5"/>
  </w:num>
  <w:num w:numId="28" w16cid:durableId="149636951">
    <w:abstractNumId w:val="4"/>
  </w:num>
  <w:num w:numId="29" w16cid:durableId="2110655812">
    <w:abstractNumId w:val="4"/>
    <w:lvlOverride w:ilvl="0">
      <w:startOverride w:val="1"/>
    </w:lvlOverride>
  </w:num>
  <w:num w:numId="30" w16cid:durableId="1830443848">
    <w:abstractNumId w:val="7"/>
  </w:num>
  <w:num w:numId="31" w16cid:durableId="565192131">
    <w:abstractNumId w:val="7"/>
  </w:num>
  <w:num w:numId="32" w16cid:durableId="2108697166">
    <w:abstractNumId w:val="7"/>
  </w:num>
  <w:num w:numId="33" w16cid:durableId="1997957190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C5C"/>
    <w:rsid w:val="00020175"/>
    <w:rsid w:val="00020F20"/>
    <w:rsid w:val="000339B5"/>
    <w:rsid w:val="0003744C"/>
    <w:rsid w:val="00041E44"/>
    <w:rsid w:val="000450E3"/>
    <w:rsid w:val="000463C3"/>
    <w:rsid w:val="00066112"/>
    <w:rsid w:val="000663FC"/>
    <w:rsid w:val="00067ED5"/>
    <w:rsid w:val="00071ABE"/>
    <w:rsid w:val="0007223B"/>
    <w:rsid w:val="000773B7"/>
    <w:rsid w:val="00086CB3"/>
    <w:rsid w:val="0008702C"/>
    <w:rsid w:val="000A1D90"/>
    <w:rsid w:val="000A355F"/>
    <w:rsid w:val="000A6179"/>
    <w:rsid w:val="000C3069"/>
    <w:rsid w:val="000F0D33"/>
    <w:rsid w:val="00103491"/>
    <w:rsid w:val="00103FB8"/>
    <w:rsid w:val="0012201F"/>
    <w:rsid w:val="00124E6A"/>
    <w:rsid w:val="0013025B"/>
    <w:rsid w:val="00130F7A"/>
    <w:rsid w:val="001319BF"/>
    <w:rsid w:val="001369E5"/>
    <w:rsid w:val="001403E3"/>
    <w:rsid w:val="00143E8C"/>
    <w:rsid w:val="00145F5D"/>
    <w:rsid w:val="00147B21"/>
    <w:rsid w:val="00160AB5"/>
    <w:rsid w:val="0017004A"/>
    <w:rsid w:val="00186700"/>
    <w:rsid w:val="00194DBA"/>
    <w:rsid w:val="001A0903"/>
    <w:rsid w:val="001A324C"/>
    <w:rsid w:val="001B1615"/>
    <w:rsid w:val="001B581A"/>
    <w:rsid w:val="001C21ED"/>
    <w:rsid w:val="001C4C94"/>
    <w:rsid w:val="001C6DE5"/>
    <w:rsid w:val="001C74DB"/>
    <w:rsid w:val="001E0D5A"/>
    <w:rsid w:val="001E166E"/>
    <w:rsid w:val="001E1A07"/>
    <w:rsid w:val="001E5372"/>
    <w:rsid w:val="001F0CDA"/>
    <w:rsid w:val="001F0D83"/>
    <w:rsid w:val="001F7CC9"/>
    <w:rsid w:val="002214DB"/>
    <w:rsid w:val="00232377"/>
    <w:rsid w:val="0024133F"/>
    <w:rsid w:val="00243AD6"/>
    <w:rsid w:val="0024597A"/>
    <w:rsid w:val="00247B54"/>
    <w:rsid w:val="002639D5"/>
    <w:rsid w:val="00263FCC"/>
    <w:rsid w:val="00274439"/>
    <w:rsid w:val="00284E46"/>
    <w:rsid w:val="00291A84"/>
    <w:rsid w:val="0029270A"/>
    <w:rsid w:val="00292CA4"/>
    <w:rsid w:val="00293395"/>
    <w:rsid w:val="00294B8C"/>
    <w:rsid w:val="002A0F2A"/>
    <w:rsid w:val="002A2422"/>
    <w:rsid w:val="002A504C"/>
    <w:rsid w:val="002A72FB"/>
    <w:rsid w:val="002B0147"/>
    <w:rsid w:val="002B3BC3"/>
    <w:rsid w:val="002B4F07"/>
    <w:rsid w:val="002C76A0"/>
    <w:rsid w:val="002D0F73"/>
    <w:rsid w:val="002F50BF"/>
    <w:rsid w:val="002F5A76"/>
    <w:rsid w:val="0030611F"/>
    <w:rsid w:val="0031426C"/>
    <w:rsid w:val="00324325"/>
    <w:rsid w:val="00324BD8"/>
    <w:rsid w:val="003360E4"/>
    <w:rsid w:val="00337C57"/>
    <w:rsid w:val="00352AB3"/>
    <w:rsid w:val="00376058"/>
    <w:rsid w:val="00377795"/>
    <w:rsid w:val="00390863"/>
    <w:rsid w:val="0039089D"/>
    <w:rsid w:val="003926D7"/>
    <w:rsid w:val="003A0A9E"/>
    <w:rsid w:val="003A3708"/>
    <w:rsid w:val="003C668D"/>
    <w:rsid w:val="003C7E1B"/>
    <w:rsid w:val="003D0244"/>
    <w:rsid w:val="003E08F1"/>
    <w:rsid w:val="003E169E"/>
    <w:rsid w:val="003F62E7"/>
    <w:rsid w:val="003F6E9E"/>
    <w:rsid w:val="00400E08"/>
    <w:rsid w:val="004062E2"/>
    <w:rsid w:val="00406798"/>
    <w:rsid w:val="00417045"/>
    <w:rsid w:val="00420659"/>
    <w:rsid w:val="00423BE4"/>
    <w:rsid w:val="00425564"/>
    <w:rsid w:val="00427F0E"/>
    <w:rsid w:val="00437AC8"/>
    <w:rsid w:val="0044366E"/>
    <w:rsid w:val="00447036"/>
    <w:rsid w:val="0044719A"/>
    <w:rsid w:val="00447C97"/>
    <w:rsid w:val="0045011A"/>
    <w:rsid w:val="0045158C"/>
    <w:rsid w:val="00452E47"/>
    <w:rsid w:val="00457B91"/>
    <w:rsid w:val="00466E39"/>
    <w:rsid w:val="00472716"/>
    <w:rsid w:val="00486BA1"/>
    <w:rsid w:val="00487E0E"/>
    <w:rsid w:val="00495799"/>
    <w:rsid w:val="00497EF1"/>
    <w:rsid w:val="004A17FE"/>
    <w:rsid w:val="004A37E8"/>
    <w:rsid w:val="004A7D58"/>
    <w:rsid w:val="004B3A80"/>
    <w:rsid w:val="004C14B9"/>
    <w:rsid w:val="004C1C23"/>
    <w:rsid w:val="004D09A0"/>
    <w:rsid w:val="004D79BE"/>
    <w:rsid w:val="004F3C51"/>
    <w:rsid w:val="005060CA"/>
    <w:rsid w:val="00515C53"/>
    <w:rsid w:val="005200A6"/>
    <w:rsid w:val="00522C00"/>
    <w:rsid w:val="00524359"/>
    <w:rsid w:val="00527289"/>
    <w:rsid w:val="00536D7E"/>
    <w:rsid w:val="005506D3"/>
    <w:rsid w:val="00551000"/>
    <w:rsid w:val="00552042"/>
    <w:rsid w:val="005535A3"/>
    <w:rsid w:val="005602CD"/>
    <w:rsid w:val="00563FDE"/>
    <w:rsid w:val="00567E06"/>
    <w:rsid w:val="0057016D"/>
    <w:rsid w:val="005715DC"/>
    <w:rsid w:val="005816F2"/>
    <w:rsid w:val="005838AA"/>
    <w:rsid w:val="00584C4B"/>
    <w:rsid w:val="00585A1A"/>
    <w:rsid w:val="00585D57"/>
    <w:rsid w:val="005919F3"/>
    <w:rsid w:val="00594BD7"/>
    <w:rsid w:val="00597D92"/>
    <w:rsid w:val="005A1B0D"/>
    <w:rsid w:val="005A4F43"/>
    <w:rsid w:val="005A60DA"/>
    <w:rsid w:val="005B09A5"/>
    <w:rsid w:val="005B25D9"/>
    <w:rsid w:val="005B6D58"/>
    <w:rsid w:val="005C10B0"/>
    <w:rsid w:val="005C524D"/>
    <w:rsid w:val="005D3371"/>
    <w:rsid w:val="005E096A"/>
    <w:rsid w:val="005E2926"/>
    <w:rsid w:val="005F0768"/>
    <w:rsid w:val="005F1883"/>
    <w:rsid w:val="005F4CD1"/>
    <w:rsid w:val="005F5BFE"/>
    <w:rsid w:val="005F79D0"/>
    <w:rsid w:val="00602402"/>
    <w:rsid w:val="00606999"/>
    <w:rsid w:val="006103A8"/>
    <w:rsid w:val="00612364"/>
    <w:rsid w:val="006130E0"/>
    <w:rsid w:val="00621905"/>
    <w:rsid w:val="00625238"/>
    <w:rsid w:val="00625FA2"/>
    <w:rsid w:val="00634CCE"/>
    <w:rsid w:val="00650B7D"/>
    <w:rsid w:val="006724FB"/>
    <w:rsid w:val="006751BA"/>
    <w:rsid w:val="00681D8F"/>
    <w:rsid w:val="00683CD8"/>
    <w:rsid w:val="006842E5"/>
    <w:rsid w:val="00691840"/>
    <w:rsid w:val="00693BE7"/>
    <w:rsid w:val="00695E49"/>
    <w:rsid w:val="006A7B9D"/>
    <w:rsid w:val="006B04D0"/>
    <w:rsid w:val="006B1547"/>
    <w:rsid w:val="006C290C"/>
    <w:rsid w:val="006C3860"/>
    <w:rsid w:val="006D1FA3"/>
    <w:rsid w:val="006D338C"/>
    <w:rsid w:val="006E186D"/>
    <w:rsid w:val="006E4F4E"/>
    <w:rsid w:val="006E64D3"/>
    <w:rsid w:val="006F0536"/>
    <w:rsid w:val="006F4F90"/>
    <w:rsid w:val="006F5D0E"/>
    <w:rsid w:val="006F6467"/>
    <w:rsid w:val="0070468D"/>
    <w:rsid w:val="00704A56"/>
    <w:rsid w:val="00707C0C"/>
    <w:rsid w:val="00707DE5"/>
    <w:rsid w:val="00723170"/>
    <w:rsid w:val="00730E78"/>
    <w:rsid w:val="00731F88"/>
    <w:rsid w:val="00736AB7"/>
    <w:rsid w:val="00743BDA"/>
    <w:rsid w:val="00744FE1"/>
    <w:rsid w:val="0075260A"/>
    <w:rsid w:val="00755271"/>
    <w:rsid w:val="00755EF8"/>
    <w:rsid w:val="00772166"/>
    <w:rsid w:val="00772BFF"/>
    <w:rsid w:val="00780B6E"/>
    <w:rsid w:val="00780D74"/>
    <w:rsid w:val="00783227"/>
    <w:rsid w:val="007859D2"/>
    <w:rsid w:val="007A423D"/>
    <w:rsid w:val="007A658E"/>
    <w:rsid w:val="007A71D9"/>
    <w:rsid w:val="007C0CE9"/>
    <w:rsid w:val="007D5CD4"/>
    <w:rsid w:val="007E0F65"/>
    <w:rsid w:val="007E4CA1"/>
    <w:rsid w:val="007F184D"/>
    <w:rsid w:val="00801DD0"/>
    <w:rsid w:val="00807A00"/>
    <w:rsid w:val="00812488"/>
    <w:rsid w:val="0082518B"/>
    <w:rsid w:val="0082702C"/>
    <w:rsid w:val="0082777E"/>
    <w:rsid w:val="00835005"/>
    <w:rsid w:val="00841F07"/>
    <w:rsid w:val="00844DEF"/>
    <w:rsid w:val="00844FBC"/>
    <w:rsid w:val="008505A6"/>
    <w:rsid w:val="00850929"/>
    <w:rsid w:val="008542E2"/>
    <w:rsid w:val="00864688"/>
    <w:rsid w:val="0086739F"/>
    <w:rsid w:val="0089778C"/>
    <w:rsid w:val="008B5998"/>
    <w:rsid w:val="008B7B5C"/>
    <w:rsid w:val="008C2654"/>
    <w:rsid w:val="008C4008"/>
    <w:rsid w:val="008C5C12"/>
    <w:rsid w:val="008C7720"/>
    <w:rsid w:val="008D40AF"/>
    <w:rsid w:val="008E07D4"/>
    <w:rsid w:val="008E351F"/>
    <w:rsid w:val="008E3FE9"/>
    <w:rsid w:val="008E5C7D"/>
    <w:rsid w:val="008F1CCD"/>
    <w:rsid w:val="008F2F71"/>
    <w:rsid w:val="008F6797"/>
    <w:rsid w:val="009010F1"/>
    <w:rsid w:val="0090198E"/>
    <w:rsid w:val="0090406C"/>
    <w:rsid w:val="00906893"/>
    <w:rsid w:val="0091122E"/>
    <w:rsid w:val="0091467F"/>
    <w:rsid w:val="00915B04"/>
    <w:rsid w:val="009224FB"/>
    <w:rsid w:val="009229DB"/>
    <w:rsid w:val="009259D8"/>
    <w:rsid w:val="00927947"/>
    <w:rsid w:val="00930C89"/>
    <w:rsid w:val="0093243E"/>
    <w:rsid w:val="0093417D"/>
    <w:rsid w:val="0093449F"/>
    <w:rsid w:val="009345F9"/>
    <w:rsid w:val="0094665C"/>
    <w:rsid w:val="00956C2F"/>
    <w:rsid w:val="00960812"/>
    <w:rsid w:val="00962858"/>
    <w:rsid w:val="0096791B"/>
    <w:rsid w:val="0097327D"/>
    <w:rsid w:val="00977E37"/>
    <w:rsid w:val="009848B5"/>
    <w:rsid w:val="009A450D"/>
    <w:rsid w:val="009A4838"/>
    <w:rsid w:val="009A51A3"/>
    <w:rsid w:val="009C1591"/>
    <w:rsid w:val="009C7B90"/>
    <w:rsid w:val="009D1915"/>
    <w:rsid w:val="009D5E19"/>
    <w:rsid w:val="009E7AA9"/>
    <w:rsid w:val="009F0279"/>
    <w:rsid w:val="009F25A0"/>
    <w:rsid w:val="009F5344"/>
    <w:rsid w:val="009F7238"/>
    <w:rsid w:val="009F7E8C"/>
    <w:rsid w:val="00A1148A"/>
    <w:rsid w:val="00A12F8E"/>
    <w:rsid w:val="00A16E13"/>
    <w:rsid w:val="00A17593"/>
    <w:rsid w:val="00A17701"/>
    <w:rsid w:val="00A27EB0"/>
    <w:rsid w:val="00A34820"/>
    <w:rsid w:val="00A356E3"/>
    <w:rsid w:val="00A40B22"/>
    <w:rsid w:val="00A43567"/>
    <w:rsid w:val="00A45ED5"/>
    <w:rsid w:val="00A51A7D"/>
    <w:rsid w:val="00A53C39"/>
    <w:rsid w:val="00A55792"/>
    <w:rsid w:val="00A61AB3"/>
    <w:rsid w:val="00A66766"/>
    <w:rsid w:val="00A676EE"/>
    <w:rsid w:val="00A73555"/>
    <w:rsid w:val="00A832E0"/>
    <w:rsid w:val="00A86FA0"/>
    <w:rsid w:val="00A902AD"/>
    <w:rsid w:val="00A91F16"/>
    <w:rsid w:val="00AA51C0"/>
    <w:rsid w:val="00AA58F7"/>
    <w:rsid w:val="00AB4540"/>
    <w:rsid w:val="00AC1E24"/>
    <w:rsid w:val="00AC2142"/>
    <w:rsid w:val="00AC636D"/>
    <w:rsid w:val="00AD1648"/>
    <w:rsid w:val="00AE7599"/>
    <w:rsid w:val="00AF5AC2"/>
    <w:rsid w:val="00AF7216"/>
    <w:rsid w:val="00B04B37"/>
    <w:rsid w:val="00B11094"/>
    <w:rsid w:val="00B13B39"/>
    <w:rsid w:val="00B154F6"/>
    <w:rsid w:val="00B16B69"/>
    <w:rsid w:val="00B27722"/>
    <w:rsid w:val="00B301E5"/>
    <w:rsid w:val="00B36866"/>
    <w:rsid w:val="00B43326"/>
    <w:rsid w:val="00B46794"/>
    <w:rsid w:val="00B47A09"/>
    <w:rsid w:val="00B529EF"/>
    <w:rsid w:val="00B61CD2"/>
    <w:rsid w:val="00B648F2"/>
    <w:rsid w:val="00B6530D"/>
    <w:rsid w:val="00B66F34"/>
    <w:rsid w:val="00B70027"/>
    <w:rsid w:val="00B7073A"/>
    <w:rsid w:val="00B7314F"/>
    <w:rsid w:val="00B82149"/>
    <w:rsid w:val="00B86336"/>
    <w:rsid w:val="00B87BFB"/>
    <w:rsid w:val="00B94E3B"/>
    <w:rsid w:val="00BA18E2"/>
    <w:rsid w:val="00BB080E"/>
    <w:rsid w:val="00BB518D"/>
    <w:rsid w:val="00BC1119"/>
    <w:rsid w:val="00BC3810"/>
    <w:rsid w:val="00BD6CD1"/>
    <w:rsid w:val="00BE0053"/>
    <w:rsid w:val="00BE072A"/>
    <w:rsid w:val="00BE4852"/>
    <w:rsid w:val="00BE57F6"/>
    <w:rsid w:val="00BE5D29"/>
    <w:rsid w:val="00BE62FA"/>
    <w:rsid w:val="00BE7523"/>
    <w:rsid w:val="00BF63FF"/>
    <w:rsid w:val="00C005E2"/>
    <w:rsid w:val="00C008AD"/>
    <w:rsid w:val="00C02B67"/>
    <w:rsid w:val="00C11488"/>
    <w:rsid w:val="00C12444"/>
    <w:rsid w:val="00C164D2"/>
    <w:rsid w:val="00C17F0F"/>
    <w:rsid w:val="00C30CC6"/>
    <w:rsid w:val="00C31750"/>
    <w:rsid w:val="00C401B1"/>
    <w:rsid w:val="00C43684"/>
    <w:rsid w:val="00C47FB5"/>
    <w:rsid w:val="00C64A90"/>
    <w:rsid w:val="00C67D22"/>
    <w:rsid w:val="00C70549"/>
    <w:rsid w:val="00C7529C"/>
    <w:rsid w:val="00C81773"/>
    <w:rsid w:val="00C81D46"/>
    <w:rsid w:val="00C82FA5"/>
    <w:rsid w:val="00CA1E6E"/>
    <w:rsid w:val="00CA1FBF"/>
    <w:rsid w:val="00CB6235"/>
    <w:rsid w:val="00CC476E"/>
    <w:rsid w:val="00CC6407"/>
    <w:rsid w:val="00CD18DD"/>
    <w:rsid w:val="00CD602C"/>
    <w:rsid w:val="00CD6F9E"/>
    <w:rsid w:val="00CE6F8C"/>
    <w:rsid w:val="00CF4ABE"/>
    <w:rsid w:val="00D01A0D"/>
    <w:rsid w:val="00D01A80"/>
    <w:rsid w:val="00D067E6"/>
    <w:rsid w:val="00D1518D"/>
    <w:rsid w:val="00D15426"/>
    <w:rsid w:val="00D15D07"/>
    <w:rsid w:val="00D330F4"/>
    <w:rsid w:val="00D475D6"/>
    <w:rsid w:val="00D5714C"/>
    <w:rsid w:val="00D57E8B"/>
    <w:rsid w:val="00D60768"/>
    <w:rsid w:val="00D75428"/>
    <w:rsid w:val="00D85204"/>
    <w:rsid w:val="00D868B8"/>
    <w:rsid w:val="00D87FB2"/>
    <w:rsid w:val="00DA4C8A"/>
    <w:rsid w:val="00DC5378"/>
    <w:rsid w:val="00DD49A4"/>
    <w:rsid w:val="00DD5248"/>
    <w:rsid w:val="00DD6595"/>
    <w:rsid w:val="00DF50AF"/>
    <w:rsid w:val="00E06160"/>
    <w:rsid w:val="00E15AFD"/>
    <w:rsid w:val="00E17822"/>
    <w:rsid w:val="00E20042"/>
    <w:rsid w:val="00E21DC5"/>
    <w:rsid w:val="00E21E29"/>
    <w:rsid w:val="00E21E56"/>
    <w:rsid w:val="00E359A8"/>
    <w:rsid w:val="00E4327B"/>
    <w:rsid w:val="00E45571"/>
    <w:rsid w:val="00E47C5C"/>
    <w:rsid w:val="00E62BC5"/>
    <w:rsid w:val="00E63E93"/>
    <w:rsid w:val="00E65634"/>
    <w:rsid w:val="00E6747F"/>
    <w:rsid w:val="00E71CC7"/>
    <w:rsid w:val="00E75BA8"/>
    <w:rsid w:val="00E76033"/>
    <w:rsid w:val="00E8093A"/>
    <w:rsid w:val="00E82C5A"/>
    <w:rsid w:val="00E863C5"/>
    <w:rsid w:val="00E8660D"/>
    <w:rsid w:val="00E93C9B"/>
    <w:rsid w:val="00E93F4B"/>
    <w:rsid w:val="00EA5E99"/>
    <w:rsid w:val="00EB0619"/>
    <w:rsid w:val="00EC0FFB"/>
    <w:rsid w:val="00ED072A"/>
    <w:rsid w:val="00ED49F8"/>
    <w:rsid w:val="00ED4A7D"/>
    <w:rsid w:val="00ED62C8"/>
    <w:rsid w:val="00EE2220"/>
    <w:rsid w:val="00EE52D5"/>
    <w:rsid w:val="00EF2721"/>
    <w:rsid w:val="00EF5190"/>
    <w:rsid w:val="00F0086A"/>
    <w:rsid w:val="00F0092F"/>
    <w:rsid w:val="00F150FB"/>
    <w:rsid w:val="00F17B5A"/>
    <w:rsid w:val="00F20596"/>
    <w:rsid w:val="00F253B1"/>
    <w:rsid w:val="00F2777F"/>
    <w:rsid w:val="00F442CA"/>
    <w:rsid w:val="00F44C29"/>
    <w:rsid w:val="00F51467"/>
    <w:rsid w:val="00F641DA"/>
    <w:rsid w:val="00F660C1"/>
    <w:rsid w:val="00F67335"/>
    <w:rsid w:val="00F71142"/>
    <w:rsid w:val="00F83745"/>
    <w:rsid w:val="00FA17A6"/>
    <w:rsid w:val="00FA17D3"/>
    <w:rsid w:val="00FA1E64"/>
    <w:rsid w:val="00FA542E"/>
    <w:rsid w:val="00FC2161"/>
    <w:rsid w:val="00FC2AA6"/>
    <w:rsid w:val="00FC4CED"/>
    <w:rsid w:val="00FC508B"/>
    <w:rsid w:val="00FC61CE"/>
    <w:rsid w:val="00FC7787"/>
    <w:rsid w:val="00FD3C94"/>
    <w:rsid w:val="00FD6068"/>
    <w:rsid w:val="00FE4587"/>
    <w:rsid w:val="00FE50D4"/>
    <w:rsid w:val="00FE5460"/>
    <w:rsid w:val="00FE7E54"/>
    <w:rsid w:val="00FF01D0"/>
    <w:rsid w:val="5AC7424A"/>
    <w:rsid w:val="7FE98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E1E82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52AB3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621905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8C4008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KTZH-LayoutInfo3-Page1-Box"/>
    <w:uiPriority w:val="77"/>
    <w:rsid w:val="00621905"/>
    <w:pPr>
      <w:framePr w:h="340" w:wrap="notBeside" w:y="1084"/>
      <w:spacing w:after="20"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Projektname-Box">
    <w:name w:val="KTZH-Layout: Projektname-Box"/>
    <w:basedOn w:val="Standard"/>
    <w:uiPriority w:val="74"/>
    <w:rsid w:val="005506D3"/>
    <w:pPr>
      <w:framePr w:w="8505" w:wrap="notBeside" w:vAnchor="page" w:hAnchor="margin" w:y="1419" w:anchorLock="1"/>
    </w:pPr>
    <w:rPr>
      <w:rFonts w:asciiTheme="majorHAnsi" w:hAnsiTheme="majorHAnsi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0339B5"/>
    <w:pPr>
      <w:widowControl w:val="0"/>
      <w:pBdr>
        <w:left w:val="dashSmallGap" w:sz="4" w:space="4" w:color="1F5321" w:themeColor="accent3" w:themeShade="80"/>
      </w:pBdr>
      <w:spacing w:before="60" w:after="60"/>
      <w:contextualSpacing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KTZH-LayoutProjektname-Box"/>
    <w:uiPriority w:val="74"/>
    <w:semiHidden/>
    <w:rsid w:val="00E76033"/>
    <w:pPr>
      <w:framePr w:wrap="notBeside" w:y="1787"/>
    </w:p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E8660D"/>
    <w:pPr>
      <w:numPr>
        <w:numId w:val="28"/>
      </w:numPr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  <w:style w:type="paragraph" w:customStyle="1" w:styleId="KTZH-LayoutInfo3-Page1">
    <w:name w:val="KTZH-Layout: Info3-Page1"/>
    <w:basedOn w:val="Standard"/>
    <w:uiPriority w:val="77"/>
    <w:rsid w:val="000450E3"/>
    <w:pPr>
      <w:spacing w:line="259" w:lineRule="auto"/>
    </w:pPr>
    <w:rPr>
      <w:sz w:val="16"/>
    </w:rPr>
  </w:style>
  <w:style w:type="paragraph" w:customStyle="1" w:styleId="KTZH-LayoutProjektname">
    <w:name w:val="KTZH-Layout: Projektname"/>
    <w:basedOn w:val="Untertitel"/>
    <w:next w:val="Standard"/>
    <w:uiPriority w:val="73"/>
    <w:rsid w:val="00BE7523"/>
    <w:pPr>
      <w:spacing w:after="280"/>
      <w:contextualSpacing/>
    </w:pPr>
    <w:rPr>
      <w:sz w:val="21"/>
    </w:rPr>
  </w:style>
  <w:style w:type="paragraph" w:customStyle="1" w:styleId="KTZH-LayoutMarginale">
    <w:name w:val="KTZH-Layout: Marginale"/>
    <w:basedOn w:val="Standard"/>
    <w:next w:val="Standard"/>
    <w:uiPriority w:val="74"/>
    <w:rsid w:val="00BE7523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BE7523"/>
    <w:pPr>
      <w:shd w:val="clear" w:color="auto" w:fill="F0FAFF"/>
      <w:spacing w:after="120" w:line="271" w:lineRule="auto"/>
    </w:pPr>
    <w:rPr>
      <w:sz w:val="21"/>
    </w:rPr>
  </w:style>
  <w:style w:type="character" w:customStyle="1" w:styleId="Formatvorlage1">
    <w:name w:val="Formatvorlage1"/>
    <w:basedOn w:val="Absatz-Standardschriftart"/>
    <w:uiPriority w:val="1"/>
    <w:rsid w:val="00BE7523"/>
    <w:rPr>
      <w:sz w:val="22"/>
    </w:rPr>
  </w:style>
  <w:style w:type="character" w:customStyle="1" w:styleId="Formatvorlage2">
    <w:name w:val="Formatvorlage2"/>
    <w:basedOn w:val="Absatz-Standardschriftart"/>
    <w:uiPriority w:val="1"/>
    <w:rsid w:val="00BE7523"/>
    <w:rPr>
      <w:sz w:val="22"/>
    </w:rPr>
  </w:style>
  <w:style w:type="character" w:customStyle="1" w:styleId="Formatvorlage4">
    <w:name w:val="Formatvorlage4"/>
    <w:basedOn w:val="Absatz-Standardschriftart"/>
    <w:uiPriority w:val="1"/>
    <w:rsid w:val="00BE7523"/>
    <w:rPr>
      <w:sz w:val="22"/>
    </w:rPr>
  </w:style>
  <w:style w:type="character" w:customStyle="1" w:styleId="Formatvorlage5">
    <w:name w:val="Formatvorlage5"/>
    <w:basedOn w:val="Absatz-Standardschriftart"/>
    <w:uiPriority w:val="1"/>
    <w:rsid w:val="00BE7523"/>
    <w:rPr>
      <w:sz w:val="22"/>
    </w:rPr>
  </w:style>
  <w:style w:type="character" w:customStyle="1" w:styleId="Formatvorlage6">
    <w:name w:val="Formatvorlage6"/>
    <w:basedOn w:val="Absatz-Standardschriftart"/>
    <w:uiPriority w:val="1"/>
    <w:rsid w:val="00BE7523"/>
    <w:rPr>
      <w:sz w:val="22"/>
    </w:rPr>
  </w:style>
  <w:style w:type="character" w:customStyle="1" w:styleId="Formatvorlage3">
    <w:name w:val="Formatvorlage3"/>
    <w:basedOn w:val="Absatz-Standardschriftart"/>
    <w:uiPriority w:val="1"/>
    <w:rsid w:val="00D85204"/>
  </w:style>
  <w:style w:type="character" w:customStyle="1" w:styleId="Formatvorlage7">
    <w:name w:val="Formatvorlage7"/>
    <w:basedOn w:val="Absatz-Standardschriftart"/>
    <w:uiPriority w:val="1"/>
    <w:rsid w:val="004D79BE"/>
  </w:style>
  <w:style w:type="paragraph" w:customStyle="1" w:styleId="tabelleheader">
    <w:name w:val="tabelle_header"/>
    <w:next w:val="Standard"/>
    <w:uiPriority w:val="1"/>
    <w:qFormat/>
    <w:rsid w:val="00E47C5C"/>
    <w:rPr>
      <w:kern w:val="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E47C5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E47C5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E47C5C"/>
    <w:rPr>
      <w:kern w:val="0"/>
      <w:sz w:val="20"/>
      <w:szCs w:val="20"/>
    </w:rPr>
  </w:style>
  <w:style w:type="character" w:customStyle="1" w:styleId="Drop-Down">
    <w:name w:val="Drop-Down"/>
    <w:basedOn w:val="Absatz-Standardschriftart"/>
    <w:uiPriority w:val="1"/>
    <w:rsid w:val="008F2F71"/>
    <w:rPr>
      <w:rFonts w:ascii="Arial" w:hAnsi="Arial" w:cs="System"/>
      <w:b/>
      <w:bCs/>
      <w:i w:val="0"/>
      <w:noProof/>
      <w:color w:val="BE0A5F"/>
      <w:spacing w:val="2"/>
      <w:sz w:val="17"/>
      <w:szCs w:val="17"/>
      <w:u w:val="none"/>
      <w:lang w:eastAsia="de-CH"/>
    </w:rPr>
  </w:style>
  <w:style w:type="character" w:customStyle="1" w:styleId="Formatvorlage8">
    <w:name w:val="Formatvorlage8"/>
    <w:basedOn w:val="Absatz-Standardschriftart"/>
    <w:uiPriority w:val="1"/>
    <w:rsid w:val="008F2F71"/>
    <w:rPr>
      <w:rFonts w:ascii="Arial" w:hAnsi="Arial"/>
      <w:sz w:val="22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067E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067E6"/>
    <w:rPr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yperlink" Target="https://ktzuerich.sharepoint.com/sites/zh-vorgabenundfachwissen/SitePages/Kantonales-Change-Management.aspx" TargetMode="External"/><Relationship Id="rId26" Type="http://schemas.openxmlformats.org/officeDocument/2006/relationships/hyperlink" Target="https://www.datenschutz.ch/datenschutz-in-oeffentlichen-organen/datenschutz-folgenabschaetzung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gis@bd.zh.ch" TargetMode="Externa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https://www.datenschutz.ch/datenschutz-in-oeffentlichen-organen/datenschutz-folgenabschaetzung" TargetMode="External"/><Relationship Id="rId25" Type="http://schemas.openxmlformats.org/officeDocument/2006/relationships/hyperlink" Target="https://ktzuerich.sharepoint.com/sites/zh-vorgabenundfachwissen/SitePages/Kantonale-Vorgaben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ktzuerich.sharepoint.com/sites/zh-vorgabenundfachwissen/SitePages/Kantonale-Vorgaben.aspx" TargetMode="External"/><Relationship Id="rId20" Type="http://schemas.openxmlformats.org/officeDocument/2006/relationships/hyperlink" Target="https://workzone.zh.ch/site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www.datenschutz.ch/datenschutz-in-oeffentlichen-organen/datenschutz-folgenabschaetzung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hyperlink" Target="https://www.datenschutz.ch/datenschutz-in-oeffentlichen-organen/datenschutz-folgenabschaetzung" TargetMode="External"/><Relationship Id="rId28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hyperlink" Target="https://workzone.zh.ch/site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ktzuerich.sharepoint.com/sites/zh-vorgabenundfachwissen/SitePages/Kantonale-Vorgaben.aspx" TargetMode="Externa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71E035CB2234D13BE79D58EA61C92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A20C46-69ED-4256-A781-0631B5AD5826}"/>
      </w:docPartPr>
      <w:docPartBody>
        <w:p w:rsidR="00FD0CF2" w:rsidRDefault="00420D02" w:rsidP="00420D02">
          <w:pPr>
            <w:pStyle w:val="A71E035CB2234D13BE79D58EA61C92661"/>
            <w:framePr w:wrap="notBeside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DAC29C951CF84D6B8956440B431BDF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0FCA9C-11E7-418F-8FA0-137546AE6340}"/>
      </w:docPartPr>
      <w:docPartBody>
        <w:p w:rsidR="00FD0CF2" w:rsidRDefault="00FD0CF2">
          <w:pPr>
            <w:pStyle w:val="DAC29C951CF84D6B8956440B431BDF14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90CEA7131E134C7F8D9851522C0EF9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C9F9DEA-B401-46DA-9334-FF1C118F0C3F}"/>
      </w:docPartPr>
      <w:docPartBody>
        <w:p w:rsidR="00FD0CF2" w:rsidRDefault="00420D02" w:rsidP="00420D02">
          <w:pPr>
            <w:pStyle w:val="90CEA7131E134C7F8D9851522C0EF9C41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98FEBB07C7A3417D927FE4F5258D91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3893E5-EBC8-45E4-8416-E750560D57C6}"/>
      </w:docPartPr>
      <w:docPartBody>
        <w:p w:rsidR="00FD0CF2" w:rsidRDefault="00420D02" w:rsidP="00420D02">
          <w:pPr>
            <w:pStyle w:val="98FEBB07C7A3417D927FE4F5258D91121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81A898CD67D6424DAB90D5A86DAD72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9215E0-817D-48CA-B9E1-7689111AC563}"/>
      </w:docPartPr>
      <w:docPartBody>
        <w:p w:rsidR="00FD0CF2" w:rsidRDefault="00420D02" w:rsidP="00420D02">
          <w:pPr>
            <w:pStyle w:val="81A898CD67D6424DAB90D5A86DAD72501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1F6F694CAE714920BDE3BC342C21BF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BD0FBB-9A60-4820-B3BC-1006FB909211}"/>
      </w:docPartPr>
      <w:docPartBody>
        <w:p w:rsidR="00FD0CF2" w:rsidRDefault="00FD0CF2">
          <w:pPr>
            <w:pStyle w:val="1F6F694CAE714920BDE3BC342C21BF23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44834201D5AA4DC9BAABEA3468B228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708DC0-6DD6-4D6A-8B00-808016212003}"/>
      </w:docPartPr>
      <w:docPartBody>
        <w:p w:rsidR="00FD0CF2" w:rsidRDefault="00FD0CF2">
          <w:pPr>
            <w:pStyle w:val="44834201D5AA4DC9BAABEA3468B2282E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3AFEC3D6BEA44254A058CCE8C48305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693457-D41E-4493-90D4-FFBE6F6C2A3F}"/>
      </w:docPartPr>
      <w:docPartBody>
        <w:p w:rsidR="00FD0CF2" w:rsidRDefault="00420D02" w:rsidP="00420D02">
          <w:pPr>
            <w:pStyle w:val="3AFEC3D6BEA44254A058CCE8C48305251"/>
          </w:pPr>
          <w:r w:rsidRPr="004969F9">
            <w:rPr>
              <w:rStyle w:val="Platzhaltertext"/>
            </w:rPr>
            <w:t>Datum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27A0095105E34152B156EC4BC51FFC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CC86BC-FC80-40C1-A1A4-DBC7C4269090}"/>
      </w:docPartPr>
      <w:docPartBody>
        <w:p w:rsidR="00FD0CF2" w:rsidRDefault="00FD0CF2">
          <w:pPr>
            <w:pStyle w:val="27A0095105E34152B156EC4BC51FFC7C"/>
          </w:pPr>
          <w:r>
            <w:rPr>
              <w:rStyle w:val="Platzhaltertext"/>
            </w:rPr>
            <w:t>Text…</w:t>
          </w:r>
        </w:p>
      </w:docPartBody>
    </w:docPart>
    <w:docPart>
      <w:docPartPr>
        <w:name w:val="5B219880E9AC438DA2CF6615B7BA4C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5AD903-306C-4E1C-B601-3217ADF4983B}"/>
      </w:docPartPr>
      <w:docPartBody>
        <w:p w:rsidR="00FD0CF2" w:rsidRDefault="00420D02" w:rsidP="00420D02">
          <w:pPr>
            <w:pStyle w:val="5B219880E9AC438DA2CF6615B7BA4C341"/>
          </w:pPr>
          <w:r>
            <w:rPr>
              <w:rStyle w:val="Platzhaltertext"/>
            </w:rPr>
            <w:t>Vorname Name…</w:t>
          </w:r>
        </w:p>
      </w:docPartBody>
    </w:docPart>
    <w:docPart>
      <w:docPartPr>
        <w:name w:val="561C5B4692634C70ACFB26A8C5A3A1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EC9FA9-4359-40FA-AF8C-B9F394BA05C7}"/>
      </w:docPartPr>
      <w:docPartBody>
        <w:p w:rsidR="00FD0CF2" w:rsidRDefault="00420D02">
          <w:pPr>
            <w:pStyle w:val="561C5B4692634C70ACFB26A8C5A3A1DB"/>
          </w:pPr>
          <w:r w:rsidRPr="00F2777F">
            <w:t xml:space="preserve">        </w:t>
          </w:r>
        </w:p>
      </w:docPartBody>
    </w:docPart>
    <w:docPart>
      <w:docPartPr>
        <w:name w:val="0B93B193CC764F2AAD8863452764C4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206D60-3375-4B92-8AB4-DA33A0280B23}"/>
      </w:docPartPr>
      <w:docPartBody>
        <w:p w:rsidR="00FD0CF2" w:rsidRDefault="00FD0CF2">
          <w:pPr>
            <w:pStyle w:val="0B93B193CC764F2AAD8863452764C446"/>
          </w:pPr>
          <w:r w:rsidRPr="00073AFD">
            <w:rPr>
              <w:rStyle w:val="Platzhaltertext"/>
              <w:rFonts w:ascii="Arial Black" w:hAnsi="Arial Black"/>
            </w:rPr>
            <w:t>Direktion wählen…</w:t>
          </w:r>
        </w:p>
      </w:docPartBody>
    </w:docPart>
    <w:docPart>
      <w:docPartPr>
        <w:name w:val="22AF17E9801A496FBDFCB83D77C616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0C00F0-410D-44A3-93A3-FB997B5B55C9}"/>
      </w:docPartPr>
      <w:docPartBody>
        <w:p w:rsidR="00FD0CF2" w:rsidRDefault="00420D02" w:rsidP="00420D02">
          <w:pPr>
            <w:pStyle w:val="22AF17E9801A496FBDFCB83D77C616A31"/>
            <w:framePr w:wrap="around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Projektname-Referenz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89AF505C33534783BB404D9960DD7C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F667E9-6761-4CD6-BB03-D0E6756D3E34}"/>
      </w:docPartPr>
      <w:docPartBody>
        <w:p w:rsidR="00FD0CF2" w:rsidRDefault="00E512F9" w:rsidP="00E512F9">
          <w:pPr>
            <w:pStyle w:val="89AF505C33534783BB404D9960DD7C4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7E8C7D674A69462597E16EFF055DCD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CF13C7-E50B-40BC-9E9F-38920562A3AB}"/>
      </w:docPartPr>
      <w:docPartBody>
        <w:p w:rsidR="00FD0CF2" w:rsidRDefault="00E512F9" w:rsidP="00E512F9">
          <w:pPr>
            <w:pStyle w:val="7E8C7D674A69462597E16EFF055DCDE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9976823D92FA4AB0B3C1053DE34965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D07594-602E-4F48-BB0E-1E945B949BEB}"/>
      </w:docPartPr>
      <w:docPartBody>
        <w:p w:rsidR="00FD0CF2" w:rsidRDefault="00E512F9" w:rsidP="00E512F9">
          <w:pPr>
            <w:pStyle w:val="9976823D92FA4AB0B3C1053DE34965A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753540A1FA74B1982ACB5E0B13FC5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C6A56E-0F6B-4955-ADB9-EAA74AA817F6}"/>
      </w:docPartPr>
      <w:docPartBody>
        <w:p w:rsidR="00FD0CF2" w:rsidRDefault="00E512F9" w:rsidP="00E512F9">
          <w:pPr>
            <w:pStyle w:val="3753540A1FA74B1982ACB5E0B13FC55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A978F18CBA84E2CAF49DB2FCE33A0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4CC06B-E2CC-415D-A70E-6AA9C7E451EB}"/>
      </w:docPartPr>
      <w:docPartBody>
        <w:p w:rsidR="00FD0CF2" w:rsidRDefault="00E512F9" w:rsidP="00E512F9">
          <w:pPr>
            <w:pStyle w:val="CA978F18CBA84E2CAF49DB2FCE33A0D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E759C3CC68E481DBE5EFB1AB33DF8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7C262E-8382-489E-8AFA-F65E46A551FD}"/>
      </w:docPartPr>
      <w:docPartBody>
        <w:p w:rsidR="00FD0CF2" w:rsidRDefault="00E512F9" w:rsidP="00E512F9">
          <w:pPr>
            <w:pStyle w:val="EE759C3CC68E481DBE5EFB1AB33DF875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B8B706F9C654C5B951CA53276DF1E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2A370D-9868-4C9A-BFBE-4453AC2D5973}"/>
      </w:docPartPr>
      <w:docPartBody>
        <w:p w:rsidR="00FD0CF2" w:rsidRDefault="00E512F9" w:rsidP="00E512F9">
          <w:pPr>
            <w:pStyle w:val="4B8B706F9C654C5B951CA53276DF1EE0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6F8D33BB9A624C61B087BE431D4A67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F121CF-B9FB-4DD7-A037-409EDD9F6D8B}"/>
      </w:docPartPr>
      <w:docPartBody>
        <w:p w:rsidR="00FD0CF2" w:rsidRDefault="00E512F9" w:rsidP="00E512F9">
          <w:pPr>
            <w:pStyle w:val="6F8D33BB9A624C61B087BE431D4A67A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6C5ED02E5D84D1184CF04AA2E11EC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1EE9F6-84C2-4D87-9E44-03DE11FD1A87}"/>
      </w:docPartPr>
      <w:docPartBody>
        <w:p w:rsidR="00FD0CF2" w:rsidRDefault="00E512F9" w:rsidP="00E512F9">
          <w:pPr>
            <w:pStyle w:val="16C5ED02E5D84D1184CF04AA2E11EC1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7FB33D6444864FC1A8DD28913FF2B5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59BC20-31D2-4752-B9B4-B72CC9EEE5FE}"/>
      </w:docPartPr>
      <w:docPartBody>
        <w:p w:rsidR="00FD0CF2" w:rsidRDefault="00E512F9" w:rsidP="00E512F9">
          <w:pPr>
            <w:pStyle w:val="7FB33D6444864FC1A8DD28913FF2B5A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1BE18A3724947ECB6BB044587C910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C8DE66-196B-401A-B05A-E29C4B00CCC7}"/>
      </w:docPartPr>
      <w:docPartBody>
        <w:p w:rsidR="00FD0CF2" w:rsidRDefault="00E512F9" w:rsidP="00E512F9">
          <w:pPr>
            <w:pStyle w:val="B1BE18A3724947ECB6BB044587C910B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ABF5FE2A98F4DFD895F41CC6BFAEE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113B20-ADB7-43E5-ADE2-28B85A9C8511}"/>
      </w:docPartPr>
      <w:docPartBody>
        <w:p w:rsidR="00FD0CF2" w:rsidRDefault="00E512F9" w:rsidP="00E512F9">
          <w:pPr>
            <w:pStyle w:val="5ABF5FE2A98F4DFD895F41CC6BFAEEA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9BBC705114794D06A57EE58B93F29D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417FC8-DD3D-40DE-9BBD-8D440CD2959F}"/>
      </w:docPartPr>
      <w:docPartBody>
        <w:p w:rsidR="00FD0CF2" w:rsidRDefault="00E512F9" w:rsidP="00E512F9">
          <w:pPr>
            <w:pStyle w:val="9BBC705114794D06A57EE58B93F29D4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F747E8AC32824341AFF44529DBD848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FBC97D-8697-41E2-817C-E2F31B8729DD}"/>
      </w:docPartPr>
      <w:docPartBody>
        <w:p w:rsidR="00FD0CF2" w:rsidRDefault="00E512F9" w:rsidP="00E512F9">
          <w:pPr>
            <w:pStyle w:val="F747E8AC32824341AFF44529DBD848E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2B2DA6A64854E08AF4695A78B3D88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E7034E-F866-4B10-8792-7DF82A7BD846}"/>
      </w:docPartPr>
      <w:docPartBody>
        <w:p w:rsidR="00FD0CF2" w:rsidRDefault="00E512F9" w:rsidP="00E512F9">
          <w:pPr>
            <w:pStyle w:val="32B2DA6A64854E08AF4695A78B3D882D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81620E0D0F048C68E47906902143E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A59232-A84E-46F8-8CED-0AF3E329566F}"/>
      </w:docPartPr>
      <w:docPartBody>
        <w:p w:rsidR="00FD0CF2" w:rsidRDefault="00E512F9" w:rsidP="00E512F9">
          <w:pPr>
            <w:pStyle w:val="481620E0D0F048C68E47906902143E4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24E82D04EEE14399A7E0033CDA9A71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8781A0-6287-4735-9771-069C4255C687}"/>
      </w:docPartPr>
      <w:docPartBody>
        <w:p w:rsidR="00FD0CF2" w:rsidRDefault="00E512F9" w:rsidP="00E512F9">
          <w:pPr>
            <w:pStyle w:val="24E82D04EEE14399A7E0033CDA9A719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70F74D86F5244EA6BD14626293520A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D4D56C-019D-4B0E-A0EA-15371BE65E65}"/>
      </w:docPartPr>
      <w:docPartBody>
        <w:p w:rsidR="00FD0CF2" w:rsidRDefault="00E512F9" w:rsidP="00E512F9">
          <w:pPr>
            <w:pStyle w:val="70F74D86F5244EA6BD14626293520A7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D825A7A70E845A3B3510F4D5D18A5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283A7E-6899-4C06-8EF8-BE6A4C1AFA01}"/>
      </w:docPartPr>
      <w:docPartBody>
        <w:p w:rsidR="00FD0CF2" w:rsidRDefault="00E512F9" w:rsidP="00E512F9">
          <w:pPr>
            <w:pStyle w:val="1D825A7A70E845A3B3510F4D5D18A54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FA4C71EF968474B9C00FAA404DDB5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75C04F-E194-434E-B77F-4AE7E55F2759}"/>
      </w:docPartPr>
      <w:docPartBody>
        <w:p w:rsidR="00FD0CF2" w:rsidRDefault="00E512F9" w:rsidP="00E512F9">
          <w:pPr>
            <w:pStyle w:val="3FA4C71EF968474B9C00FAA404DDB500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23E3C10BCA2545DBBB82EB4509C53D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5D0F3F-EB82-44B3-8753-56E8C33384B1}"/>
      </w:docPartPr>
      <w:docPartBody>
        <w:p w:rsidR="00FD0CF2" w:rsidRDefault="00E512F9" w:rsidP="00E512F9">
          <w:pPr>
            <w:pStyle w:val="23E3C10BCA2545DBBB82EB4509C53D75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CF95C12CD09414093B689946C9B5B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037BC7-CF62-4F43-A0B6-5F6BE9D8F274}"/>
      </w:docPartPr>
      <w:docPartBody>
        <w:p w:rsidR="00FD0CF2" w:rsidRDefault="00E512F9" w:rsidP="00E512F9">
          <w:pPr>
            <w:pStyle w:val="BCF95C12CD09414093B689946C9B5BDD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F0C0CBA2C3E64699968ADEC2A9B94A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189277-A4D4-4CF6-B965-B8F5C17CC9F6}"/>
      </w:docPartPr>
      <w:docPartBody>
        <w:p w:rsidR="00FD0CF2" w:rsidRDefault="00E512F9" w:rsidP="00E512F9">
          <w:pPr>
            <w:pStyle w:val="F0C0CBA2C3E64699968ADEC2A9B94AD4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F779345F2009407BB6A4D1B8A862E3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A3E12F-8A15-42F1-B109-7CA9E8336B83}"/>
      </w:docPartPr>
      <w:docPartBody>
        <w:p w:rsidR="00FD0CF2" w:rsidRDefault="00E512F9" w:rsidP="00E512F9">
          <w:pPr>
            <w:pStyle w:val="F779345F2009407BB6A4D1B8A862E364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D92C50DA9734959958249A24395FE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DD94B1-EAE6-4C42-84FB-17B7036764B8}"/>
      </w:docPartPr>
      <w:docPartBody>
        <w:p w:rsidR="00FD0CF2" w:rsidRDefault="00E512F9" w:rsidP="00E512F9">
          <w:pPr>
            <w:pStyle w:val="4D92C50DA9734959958249A24395FE32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5AA482F654B4CE39D41B363BF89B2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FCEF84-A954-494A-AFC3-B794B494176C}"/>
      </w:docPartPr>
      <w:docPartBody>
        <w:p w:rsidR="00FD0CF2" w:rsidRDefault="00E512F9" w:rsidP="00E512F9">
          <w:pPr>
            <w:pStyle w:val="85AA482F654B4CE39D41B363BF89B28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753EE0BA2C143F5B7D2F00A012DC0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839C8F-0A75-4F43-A228-E72C3C03DA37}"/>
      </w:docPartPr>
      <w:docPartBody>
        <w:p w:rsidR="00FD0CF2" w:rsidRDefault="00E512F9" w:rsidP="00E512F9">
          <w:pPr>
            <w:pStyle w:val="E753EE0BA2C143F5B7D2F00A012DC084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F0EE265DEFD4B3AA8612FD7E6749C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4DB79E-E0BC-4982-8183-AF57D1CFBFBF}"/>
      </w:docPartPr>
      <w:docPartBody>
        <w:p w:rsidR="00FD0CF2" w:rsidRDefault="00E512F9" w:rsidP="00E512F9">
          <w:pPr>
            <w:pStyle w:val="8F0EE265DEFD4B3AA8612FD7E6749CA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73B676773E04D46B401535A2FF53C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6FF7BA-E70A-4F72-B285-3088EAFE38DE}"/>
      </w:docPartPr>
      <w:docPartBody>
        <w:p w:rsidR="00FD0CF2" w:rsidRDefault="00E512F9" w:rsidP="00E512F9">
          <w:pPr>
            <w:pStyle w:val="373B676773E04D46B401535A2FF53CD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275ADEF3D8345B28D9FD993EC4131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B28C6A-341F-478C-A9D3-EEA4A9A85B16}"/>
      </w:docPartPr>
      <w:docPartBody>
        <w:p w:rsidR="00FD0CF2" w:rsidRDefault="00E512F9" w:rsidP="00E512F9">
          <w:pPr>
            <w:pStyle w:val="4275ADEF3D8345B28D9FD993EC413112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0C5935ACE95C46419F65FA2C27B76E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CE86C3-1432-4F78-B748-E9AB11D69154}"/>
      </w:docPartPr>
      <w:docPartBody>
        <w:p w:rsidR="00FD0CF2" w:rsidRDefault="00E512F9" w:rsidP="00E512F9">
          <w:pPr>
            <w:pStyle w:val="0C5935ACE95C46419F65FA2C27B76E8C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F8A9E1E49464D56958EEF0ADAAD77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4A63CA-E468-475F-9B76-5D99F74EE663}"/>
      </w:docPartPr>
      <w:docPartBody>
        <w:p w:rsidR="00FD0CF2" w:rsidRDefault="00E512F9" w:rsidP="00E512F9">
          <w:pPr>
            <w:pStyle w:val="BF8A9E1E49464D56958EEF0ADAAD771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DBD74A4DF194BCB9ED9BF0EA5DA69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9AD260-1160-4848-A60B-EBF4C713B9BC}"/>
      </w:docPartPr>
      <w:docPartBody>
        <w:p w:rsidR="00FD0CF2" w:rsidRDefault="00E512F9" w:rsidP="00E512F9">
          <w:pPr>
            <w:pStyle w:val="CDBD74A4DF194BCB9ED9BF0EA5DA698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1CC20376538476C874F4E75F23F9F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41115D-4381-4A10-BC68-AEB1A943244B}"/>
      </w:docPartPr>
      <w:docPartBody>
        <w:p w:rsidR="00FD0CF2" w:rsidRDefault="00E512F9" w:rsidP="00E512F9">
          <w:pPr>
            <w:pStyle w:val="C1CC20376538476C874F4E75F23F9F45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5D7B36F1FC9419A97BE1AF037F41D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4C9D48-9F25-487F-8BC3-069FE909A7D1}"/>
      </w:docPartPr>
      <w:docPartBody>
        <w:p w:rsidR="00FD0CF2" w:rsidRDefault="00E512F9" w:rsidP="00E512F9">
          <w:pPr>
            <w:pStyle w:val="15D7B36F1FC9419A97BE1AF037F41D1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E4A4D00ACE0446293011D54D4492A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96451B-9FDA-471D-BD85-08CE88C943FD}"/>
      </w:docPartPr>
      <w:docPartBody>
        <w:p w:rsidR="00FD0CF2" w:rsidRDefault="00E512F9" w:rsidP="00E512F9">
          <w:pPr>
            <w:pStyle w:val="8E4A4D00ACE0446293011D54D4492A2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AF23862D1324E2090E7A3D5C04748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C4797E-ECED-4B4E-B022-5EF262B4D806}"/>
      </w:docPartPr>
      <w:docPartBody>
        <w:p w:rsidR="00FD0CF2" w:rsidRDefault="00E512F9" w:rsidP="00E512F9">
          <w:pPr>
            <w:pStyle w:val="8AF23862D1324E2090E7A3D5C0474874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778445E468BF4114AE37040830D9C2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43479D-2D0F-420A-A09E-609188955D8D}"/>
      </w:docPartPr>
      <w:docPartBody>
        <w:p w:rsidR="00FD0CF2" w:rsidRDefault="00E512F9" w:rsidP="00E512F9">
          <w:pPr>
            <w:pStyle w:val="778445E468BF4114AE37040830D9C20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7D7C41278014522B8CE112BF49A23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FD5ACAA-D284-4CA1-B4EF-533619CDCE66}"/>
      </w:docPartPr>
      <w:docPartBody>
        <w:p w:rsidR="00FD0CF2" w:rsidRDefault="00E512F9" w:rsidP="00E512F9">
          <w:pPr>
            <w:pStyle w:val="E7D7C41278014522B8CE112BF49A23A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52DCA409C924BC8AE9122B1382B58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98453B-FBD3-48D2-BACA-F96A1B6DE3D1}"/>
      </w:docPartPr>
      <w:docPartBody>
        <w:p w:rsidR="00FD0CF2" w:rsidRDefault="00E512F9" w:rsidP="00E512F9">
          <w:pPr>
            <w:pStyle w:val="E52DCA409C924BC8AE9122B1382B58A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78AA4F68DDD3404B8D09F77E462FE3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68FE3E-469E-404D-A3B3-37BF7C03452A}"/>
      </w:docPartPr>
      <w:docPartBody>
        <w:p w:rsidR="00FD0CF2" w:rsidRDefault="00E512F9" w:rsidP="00E512F9">
          <w:pPr>
            <w:pStyle w:val="78AA4F68DDD3404B8D09F77E462FE3C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B6D133AE34E4BD1B83B47956391B7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95D65C-E29A-4563-B7C2-2DDFABF82145}"/>
      </w:docPartPr>
      <w:docPartBody>
        <w:p w:rsidR="00FD0CF2" w:rsidRDefault="00E512F9" w:rsidP="00E512F9">
          <w:pPr>
            <w:pStyle w:val="8B6D133AE34E4BD1B83B47956391B79D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70E3EFE988B451D9B949BF7121BB4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DAC84C-5170-450E-8E16-C571A7E7CDA8}"/>
      </w:docPartPr>
      <w:docPartBody>
        <w:p w:rsidR="00FD0CF2" w:rsidRDefault="00E512F9" w:rsidP="00E512F9">
          <w:pPr>
            <w:pStyle w:val="570E3EFE988B451D9B949BF7121BB4A0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07C6F9EDE964AC3B1A23FFB07597B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D320B0-85D2-46E8-9D06-D0D71A18A69C}"/>
      </w:docPartPr>
      <w:docPartBody>
        <w:p w:rsidR="00FD0CF2" w:rsidRDefault="00E512F9" w:rsidP="00E512F9">
          <w:pPr>
            <w:pStyle w:val="E07C6F9EDE964AC3B1A23FFB07597BF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FBDB36E272F4BF0820010EE1A50E0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144FDB-43AC-43BA-A31D-28E77B46DF2B}"/>
      </w:docPartPr>
      <w:docPartBody>
        <w:p w:rsidR="00FD0CF2" w:rsidRDefault="00E512F9" w:rsidP="00E512F9">
          <w:pPr>
            <w:pStyle w:val="8FBDB36E272F4BF0820010EE1A50E09D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AFBC2874C6144F67BAB06607B3CEA3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4F9AAF-D0F5-4282-AD0D-2FD714908248}"/>
      </w:docPartPr>
      <w:docPartBody>
        <w:p w:rsidR="00FD0CF2" w:rsidRDefault="00E512F9" w:rsidP="00E512F9">
          <w:pPr>
            <w:pStyle w:val="AFBC2874C6144F67BAB06607B3CEA3E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560D97BC0AD47BA82AC3BE7897412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9FDA65-2E24-4FA3-876C-23750AD26121}"/>
      </w:docPartPr>
      <w:docPartBody>
        <w:p w:rsidR="00FD0CF2" w:rsidRDefault="00E512F9" w:rsidP="00E512F9">
          <w:pPr>
            <w:pStyle w:val="1560D97BC0AD47BA82AC3BE78974123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DC479DFF45342A3A1D64E7DD16CB5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B35D94-007B-4F18-826C-F6640648F09A}"/>
      </w:docPartPr>
      <w:docPartBody>
        <w:p w:rsidR="00FD0CF2" w:rsidRDefault="00E512F9" w:rsidP="00E512F9">
          <w:pPr>
            <w:pStyle w:val="5DC479DFF45342A3A1D64E7DD16CB53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F4FE45BB4F5A4ECFABF4DEF5BA45F8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DDD4D6-1D88-4D25-9C24-47634FC0D5F9}"/>
      </w:docPartPr>
      <w:docPartBody>
        <w:p w:rsidR="00FD0CF2" w:rsidRDefault="00E512F9" w:rsidP="00E512F9">
          <w:pPr>
            <w:pStyle w:val="F4FE45BB4F5A4ECFABF4DEF5BA45F8B2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6A5ACE3D6D943D8BF26F09DD04B9E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0B8698-5C17-49C0-B43D-5DC001D0F8B6}"/>
      </w:docPartPr>
      <w:docPartBody>
        <w:p w:rsidR="00FD0CF2" w:rsidRDefault="00E512F9" w:rsidP="00E512F9">
          <w:pPr>
            <w:pStyle w:val="36A5ACE3D6D943D8BF26F09DD04B9E6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261A2F841804B78938FC8D6FF082D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9C3F48-CC4F-4B44-9773-115AD323EFA3}"/>
      </w:docPartPr>
      <w:docPartBody>
        <w:p w:rsidR="00FD0CF2" w:rsidRDefault="00E512F9" w:rsidP="00E512F9">
          <w:pPr>
            <w:pStyle w:val="1261A2F841804B78938FC8D6FF082DB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681FCB3C63B421DA80F7D530E0672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70DA1B-2B57-41AC-AE56-8A3CF7B7F7AC}"/>
      </w:docPartPr>
      <w:docPartBody>
        <w:p w:rsidR="00FD0CF2" w:rsidRDefault="00E512F9" w:rsidP="00E512F9">
          <w:pPr>
            <w:pStyle w:val="C681FCB3C63B421DA80F7D530E0672E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7A8F7650DCB046DA9F24C4C13CEB3A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A7484F-3598-41B0-89F4-6894EE4F185F}"/>
      </w:docPartPr>
      <w:docPartBody>
        <w:p w:rsidR="00FD0CF2" w:rsidRDefault="00E512F9" w:rsidP="00E512F9">
          <w:pPr>
            <w:pStyle w:val="7A8F7650DCB046DA9F24C4C13CEB3AAC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BD855A7098A4CD49716AD5028C075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923DB5-E5E4-488F-87F2-4A020C187198}"/>
      </w:docPartPr>
      <w:docPartBody>
        <w:p w:rsidR="00FD0CF2" w:rsidRDefault="00E512F9" w:rsidP="00E512F9">
          <w:pPr>
            <w:pStyle w:val="3BD855A7098A4CD49716AD5028C0751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D2833BE0E3BC4A98B1C8B0CE37257A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6A1408-AD6F-4A64-B0E6-DAB0AA9A3C53}"/>
      </w:docPartPr>
      <w:docPartBody>
        <w:p w:rsidR="00FD0CF2" w:rsidRDefault="00E512F9" w:rsidP="00E512F9">
          <w:pPr>
            <w:pStyle w:val="D2833BE0E3BC4A98B1C8B0CE37257AA4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9A9D69FB775435887707DB53B7B24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251E8C-FF6C-4E03-8ECC-A85438003C81}"/>
      </w:docPartPr>
      <w:docPartBody>
        <w:p w:rsidR="00FD0CF2" w:rsidRDefault="00E512F9" w:rsidP="00E512F9">
          <w:pPr>
            <w:pStyle w:val="49A9D69FB775435887707DB53B7B24A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BE5E35402254ED88D10E5930E1491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F60458-3259-420B-98B5-16EB9C0687B6}"/>
      </w:docPartPr>
      <w:docPartBody>
        <w:p w:rsidR="00FD0CF2" w:rsidRDefault="00E512F9" w:rsidP="00E512F9">
          <w:pPr>
            <w:pStyle w:val="5BE5E35402254ED88D10E5930E14911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163C607D6D24D14BD6CE19EAFDFA4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B57054-8B3D-4ADC-8BA6-8EFE1D709CEB}"/>
      </w:docPartPr>
      <w:docPartBody>
        <w:p w:rsidR="00FD0CF2" w:rsidRDefault="00E512F9" w:rsidP="00E512F9">
          <w:pPr>
            <w:pStyle w:val="8163C607D6D24D14BD6CE19EAFDFA4B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D79871FB159C493CB6CB9F66ED23F4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DF1107-FD1A-4DCF-80A7-B4350471F718}"/>
      </w:docPartPr>
      <w:docPartBody>
        <w:p w:rsidR="00FD0CF2" w:rsidRDefault="00E512F9" w:rsidP="00E512F9">
          <w:pPr>
            <w:pStyle w:val="D79871FB159C493CB6CB9F66ED23F4E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04BE94836F8841F49B197BC42660EF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920DA1-7134-423B-96E9-DEF932590642}"/>
      </w:docPartPr>
      <w:docPartBody>
        <w:p w:rsidR="00FD0CF2" w:rsidRDefault="00E512F9" w:rsidP="00E512F9">
          <w:pPr>
            <w:pStyle w:val="04BE94836F8841F49B197BC42660EF9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DE9EE700D9754A008A721F80650E81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534F21-5776-4334-9158-0072822EF129}"/>
      </w:docPartPr>
      <w:docPartBody>
        <w:p w:rsidR="00FD0CF2" w:rsidRDefault="00E512F9" w:rsidP="00E512F9">
          <w:pPr>
            <w:pStyle w:val="DE9EE700D9754A008A721F80650E8162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B4F830A97AC49378D63517EEA893F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A72B5E-44C6-4CFF-9FEF-14CAADBDDAED}"/>
      </w:docPartPr>
      <w:docPartBody>
        <w:p w:rsidR="00FD0CF2" w:rsidRDefault="00E512F9" w:rsidP="00E512F9">
          <w:pPr>
            <w:pStyle w:val="CB4F830A97AC49378D63517EEA893FB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D0279A2D530F4B3DBE0CC2466F6BC7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307ADD-4E35-4987-96E5-6BBD9738AAAD}"/>
      </w:docPartPr>
      <w:docPartBody>
        <w:p w:rsidR="00FD0CF2" w:rsidRDefault="00E512F9" w:rsidP="00E512F9">
          <w:pPr>
            <w:pStyle w:val="D0279A2D530F4B3DBE0CC2466F6BC755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BE4FEAA758543019CD299155E6849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B0E7C0-AA69-4725-A15C-5B22C8FF1C2A}"/>
      </w:docPartPr>
      <w:docPartBody>
        <w:p w:rsidR="00FD0CF2" w:rsidRDefault="00E512F9" w:rsidP="00E512F9">
          <w:pPr>
            <w:pStyle w:val="1BE4FEAA758543019CD299155E68499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993D444B7DC49C0A34848777694D8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ADF683-243A-4ABC-AF31-9D6A8328BCA0}"/>
      </w:docPartPr>
      <w:docPartBody>
        <w:p w:rsidR="00FD0CF2" w:rsidRDefault="00E512F9" w:rsidP="00E512F9">
          <w:pPr>
            <w:pStyle w:val="B993D444B7DC49C0A34848777694D8D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785F9986B5B4AC1A074C32002B4A7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4ECC0B-D248-47E2-9A8B-32A380AD0C04}"/>
      </w:docPartPr>
      <w:docPartBody>
        <w:p w:rsidR="00FD0CF2" w:rsidRDefault="00E512F9" w:rsidP="00E512F9">
          <w:pPr>
            <w:pStyle w:val="5785F9986B5B4AC1A074C32002B4A7E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00DA0E7F57246649047B0FE61EE60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3B9E4D-B5D6-419F-A33A-D5AAD6223C4B}"/>
      </w:docPartPr>
      <w:docPartBody>
        <w:p w:rsidR="00FD0CF2" w:rsidRDefault="00E512F9" w:rsidP="00E512F9">
          <w:pPr>
            <w:pStyle w:val="400DA0E7F57246649047B0FE61EE60AD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D2B58BF6C3A477088409C0972128A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22D6E7-CC58-450E-A2E4-E85EB6476EE7}"/>
      </w:docPartPr>
      <w:docPartBody>
        <w:p w:rsidR="00FD0CF2" w:rsidRDefault="00E512F9" w:rsidP="00E512F9">
          <w:pPr>
            <w:pStyle w:val="CD2B58BF6C3A477088409C0972128ABD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A69362E77704377B46B31FA739A9B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3E0E0E-0FB6-4F0C-8B62-80A7E6B1B3F7}"/>
      </w:docPartPr>
      <w:docPartBody>
        <w:p w:rsidR="00FD0CF2" w:rsidRDefault="00E512F9" w:rsidP="00E512F9">
          <w:pPr>
            <w:pStyle w:val="EA69362E77704377B46B31FA739A9BB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5ADECFCEB2F423BAA86530E71A50C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7258A0-2965-4829-AD2B-ACA9A2AB68A9}"/>
      </w:docPartPr>
      <w:docPartBody>
        <w:p w:rsidR="00FD0CF2" w:rsidRDefault="00E512F9" w:rsidP="00E512F9">
          <w:pPr>
            <w:pStyle w:val="35ADECFCEB2F423BAA86530E71A50CA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246CE1D057F4FA7BE550ECD6A812C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3E3EC7-2D9C-40AF-835C-84C489D83D09}"/>
      </w:docPartPr>
      <w:docPartBody>
        <w:p w:rsidR="00FD0CF2" w:rsidRDefault="00E512F9" w:rsidP="00E512F9">
          <w:pPr>
            <w:pStyle w:val="E246CE1D057F4FA7BE550ECD6A812CE4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6153AD00F38D48A38B3CFB3A892EAE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06B6CF-FC5D-4297-B7F8-CC5A5BF6252A}"/>
      </w:docPartPr>
      <w:docPartBody>
        <w:p w:rsidR="00FD0CF2" w:rsidRDefault="00E512F9" w:rsidP="00E512F9">
          <w:pPr>
            <w:pStyle w:val="6153AD00F38D48A38B3CFB3A892EAE55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29882E21AE34A918367D1C9ECE8B0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844EAD-B733-4453-BD2F-BD2A8E7FD53D}"/>
      </w:docPartPr>
      <w:docPartBody>
        <w:p w:rsidR="00FD0CF2" w:rsidRDefault="00E512F9" w:rsidP="00E512F9">
          <w:pPr>
            <w:pStyle w:val="B29882E21AE34A918367D1C9ECE8B0FC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28D4BA4A57584E6DA58EDE761A5E35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11679F-5D91-49FC-BBD3-5A3FBFD6B034}"/>
      </w:docPartPr>
      <w:docPartBody>
        <w:p w:rsidR="00FD0CF2" w:rsidRDefault="00E512F9" w:rsidP="00E512F9">
          <w:pPr>
            <w:pStyle w:val="28D4BA4A57584E6DA58EDE761A5E35E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0DFAF8ECD274447EA7571F453B9AAE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02EFB2-3D0C-4AE3-A75D-72B519E90AB0}"/>
      </w:docPartPr>
      <w:docPartBody>
        <w:p w:rsidR="00FD0CF2" w:rsidRDefault="00E512F9" w:rsidP="00E512F9">
          <w:pPr>
            <w:pStyle w:val="0DFAF8ECD274447EA7571F453B9AAE2D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8BEF2A384C4402B92F1E1DB76CBC8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E2AB4F-FDD2-42B9-904F-28558310160D}"/>
      </w:docPartPr>
      <w:docPartBody>
        <w:p w:rsidR="00FD0CF2" w:rsidRDefault="00E512F9" w:rsidP="00E512F9">
          <w:pPr>
            <w:pStyle w:val="B8BEF2A384C4402B92F1E1DB76CBC88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E9AC52CD1D34CDF918871BE8209F9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17E76A-E716-4254-99D1-682F9E1538FC}"/>
      </w:docPartPr>
      <w:docPartBody>
        <w:p w:rsidR="00FD0CF2" w:rsidRDefault="00E512F9" w:rsidP="00E512F9">
          <w:pPr>
            <w:pStyle w:val="BE9AC52CD1D34CDF918871BE8209F9FD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02ADACCC0524CE6BD7C960F5D9546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91B03D-E535-4B6E-B509-544206C24015}"/>
      </w:docPartPr>
      <w:docPartBody>
        <w:p w:rsidR="00FD0CF2" w:rsidRDefault="00E512F9" w:rsidP="00E512F9">
          <w:pPr>
            <w:pStyle w:val="302ADACCC0524CE6BD7C960F5D95467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6878F2C132048F6B49A0E2E4C3CFA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E69397-A7CB-4C07-8621-3E0A131B7B41}"/>
      </w:docPartPr>
      <w:docPartBody>
        <w:p w:rsidR="00FD0CF2" w:rsidRDefault="00E512F9" w:rsidP="00E512F9">
          <w:pPr>
            <w:pStyle w:val="46878F2C132048F6B49A0E2E4C3CFA6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90CB878AC6C4B81BEACA7C61FD910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423261-1FAC-45C8-A46B-2B5CE82CE84B}"/>
      </w:docPartPr>
      <w:docPartBody>
        <w:p w:rsidR="00FD0CF2" w:rsidRDefault="00E512F9" w:rsidP="00E512F9">
          <w:pPr>
            <w:pStyle w:val="B90CB878AC6C4B81BEACA7C61FD9108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9E955151E6ED486999E1E3A2B2273B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7DD461-56EB-40D2-90AC-D139B8A21AF7}"/>
      </w:docPartPr>
      <w:docPartBody>
        <w:p w:rsidR="00FD0CF2" w:rsidRDefault="00E512F9" w:rsidP="00E512F9">
          <w:pPr>
            <w:pStyle w:val="9E955151E6ED486999E1E3A2B2273B3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DF7CCFAD0DA4FD89D8AAB97F963B6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95D215-44E1-4194-B4A2-C48579ABE70C}"/>
      </w:docPartPr>
      <w:docPartBody>
        <w:p w:rsidR="00FD0CF2" w:rsidRDefault="00E512F9" w:rsidP="00E512F9">
          <w:pPr>
            <w:pStyle w:val="CDF7CCFAD0DA4FD89D8AAB97F963B6F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C5574BE1311464F914D5A12F46E95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C48D5F-8859-40C2-BD52-81833B6A8A64}"/>
      </w:docPartPr>
      <w:docPartBody>
        <w:p w:rsidR="00FD0CF2" w:rsidRDefault="00E512F9" w:rsidP="00E512F9">
          <w:pPr>
            <w:pStyle w:val="3C5574BE1311464F914D5A12F46E951D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E18F033B1F6444FB8D96C66F285BC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3AB3E4-BF5C-46E5-ABA8-294B6BCB541F}"/>
      </w:docPartPr>
      <w:docPartBody>
        <w:p w:rsidR="00FD0CF2" w:rsidRDefault="00E512F9" w:rsidP="00E512F9">
          <w:pPr>
            <w:pStyle w:val="5E18F033B1F6444FB8D96C66F285BCA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E0E5A74E84C4D5F886A91BF8F2A73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DCF5DB-509B-48DB-867A-4C8AD0C4049C}"/>
      </w:docPartPr>
      <w:docPartBody>
        <w:p w:rsidR="00FD0CF2" w:rsidRDefault="00E512F9" w:rsidP="00E512F9">
          <w:pPr>
            <w:pStyle w:val="3E0E5A74E84C4D5F886A91BF8F2A733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28B5B1DB9E049C08D1E4AE6D5AD79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4DC49C-A45E-4509-8DF5-8F7AC33024E9}"/>
      </w:docPartPr>
      <w:docPartBody>
        <w:p w:rsidR="00FD0CF2" w:rsidRDefault="00E512F9" w:rsidP="00E512F9">
          <w:pPr>
            <w:pStyle w:val="328B5B1DB9E049C08D1E4AE6D5AD790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C32200412CB42B484B13EAD8E2B9A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132DF0-CC87-4532-9D27-D3EA5F1859F1}"/>
      </w:docPartPr>
      <w:docPartBody>
        <w:p w:rsidR="00FD0CF2" w:rsidRDefault="00E512F9" w:rsidP="00E512F9">
          <w:pPr>
            <w:pStyle w:val="EC32200412CB42B484B13EAD8E2B9AC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66F4018370CD45758F5784425E0210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421254-EED4-4423-81A2-CF3980DC149E}"/>
      </w:docPartPr>
      <w:docPartBody>
        <w:p w:rsidR="00FD0CF2" w:rsidRDefault="00E512F9" w:rsidP="00E512F9">
          <w:pPr>
            <w:pStyle w:val="66F4018370CD45758F5784425E0210E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845C49CD0BF4293AB7A47F3B66ED9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A9BC87-18F1-434F-9CD8-95459B6D3D0A}"/>
      </w:docPartPr>
      <w:docPartBody>
        <w:p w:rsidR="00C20EB4" w:rsidRDefault="00420D02" w:rsidP="00420D02">
          <w:pPr>
            <w:pStyle w:val="E845C49CD0BF4293AB7A47F3B66ED9E9"/>
          </w:pPr>
          <w:r>
            <w:rPr>
              <w:rStyle w:val="Platzhaltertext"/>
            </w:rPr>
            <w:t>Amt einfügen…</w:t>
          </w:r>
        </w:p>
      </w:docPartBody>
    </w:docPart>
    <w:docPart>
      <w:docPartPr>
        <w:name w:val="5B3C289D5B9D46DD8EB39879958365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BFC943-C7BC-4855-B74E-C8AF8564E826}"/>
      </w:docPartPr>
      <w:docPartBody>
        <w:p w:rsidR="002A36D8" w:rsidRDefault="00567A00" w:rsidP="00567A00">
          <w:pPr>
            <w:pStyle w:val="5B3C289D5B9D46DD8EB398799583650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D649CE639944A3A959383B3DA7BEC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679C21-6F08-4DE6-8670-805C08D875DB}"/>
      </w:docPartPr>
      <w:docPartBody>
        <w:p w:rsidR="002A36D8" w:rsidRDefault="00567A00" w:rsidP="00567A00">
          <w:pPr>
            <w:pStyle w:val="1D649CE639944A3A959383B3DA7BEC8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2AC99A05C0D437EBAB713076C036D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E939FD-CDE9-453E-A6DD-758A988DE475}"/>
      </w:docPartPr>
      <w:docPartBody>
        <w:p w:rsidR="002A36D8" w:rsidRDefault="00567A00" w:rsidP="00567A00">
          <w:pPr>
            <w:pStyle w:val="C2AC99A05C0D437EBAB713076C036DFC"/>
          </w:pPr>
          <w:r w:rsidRPr="0033156E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2F9"/>
    <w:rsid w:val="001E166E"/>
    <w:rsid w:val="00217F72"/>
    <w:rsid w:val="002A36D8"/>
    <w:rsid w:val="00420D02"/>
    <w:rsid w:val="0044719A"/>
    <w:rsid w:val="004A17FE"/>
    <w:rsid w:val="00567A00"/>
    <w:rsid w:val="007A71D9"/>
    <w:rsid w:val="00A81D33"/>
    <w:rsid w:val="00C20EB4"/>
    <w:rsid w:val="00E512F9"/>
    <w:rsid w:val="00FC50DF"/>
    <w:rsid w:val="00FD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71E035CB2234D13BE79D58EA61C9266">
    <w:name w:val="A71E035CB2234D13BE79D58EA61C9266"/>
  </w:style>
  <w:style w:type="character" w:styleId="Platzhaltertext">
    <w:name w:val="Placeholder Text"/>
    <w:basedOn w:val="Absatz-Standardschriftart"/>
    <w:uiPriority w:val="99"/>
    <w:rsid w:val="00567A00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DAC29C951CF84D6B8956440B431BDF14">
    <w:name w:val="DAC29C951CF84D6B8956440B431BDF14"/>
  </w:style>
  <w:style w:type="paragraph" w:customStyle="1" w:styleId="90CEA7131E134C7F8D9851522C0EF9C4">
    <w:name w:val="90CEA7131E134C7F8D9851522C0EF9C4"/>
  </w:style>
  <w:style w:type="paragraph" w:customStyle="1" w:styleId="98FEBB07C7A3417D927FE4F5258D9112">
    <w:name w:val="98FEBB07C7A3417D927FE4F5258D9112"/>
  </w:style>
  <w:style w:type="paragraph" w:customStyle="1" w:styleId="81A898CD67D6424DAB90D5A86DAD7250">
    <w:name w:val="81A898CD67D6424DAB90D5A86DAD7250"/>
  </w:style>
  <w:style w:type="paragraph" w:customStyle="1" w:styleId="1F6F694CAE714920BDE3BC342C21BF23">
    <w:name w:val="1F6F694CAE714920BDE3BC342C21BF23"/>
  </w:style>
  <w:style w:type="paragraph" w:customStyle="1" w:styleId="44834201D5AA4DC9BAABEA3468B2282E">
    <w:name w:val="44834201D5AA4DC9BAABEA3468B2282E"/>
  </w:style>
  <w:style w:type="paragraph" w:customStyle="1" w:styleId="3AFEC3D6BEA44254A058CCE8C4830525">
    <w:name w:val="3AFEC3D6BEA44254A058CCE8C4830525"/>
  </w:style>
  <w:style w:type="paragraph" w:customStyle="1" w:styleId="27A0095105E34152B156EC4BC51FFC7C">
    <w:name w:val="27A0095105E34152B156EC4BC51FFC7C"/>
  </w:style>
  <w:style w:type="paragraph" w:customStyle="1" w:styleId="5B219880E9AC438DA2CF6615B7BA4C34">
    <w:name w:val="5B219880E9AC438DA2CF6615B7BA4C34"/>
  </w:style>
  <w:style w:type="paragraph" w:customStyle="1" w:styleId="561C5B4692634C70ACFB26A8C5A3A1DB">
    <w:name w:val="561C5B4692634C70ACFB26A8C5A3A1DB"/>
  </w:style>
  <w:style w:type="paragraph" w:customStyle="1" w:styleId="0B93B193CC764F2AAD8863452764C446">
    <w:name w:val="0B93B193CC764F2AAD8863452764C446"/>
  </w:style>
  <w:style w:type="paragraph" w:customStyle="1" w:styleId="22AF17E9801A496FBDFCB83D77C616A3">
    <w:name w:val="22AF17E9801A496FBDFCB83D77C616A3"/>
  </w:style>
  <w:style w:type="paragraph" w:customStyle="1" w:styleId="89AF505C33534783BB404D9960DD7C49">
    <w:name w:val="89AF505C33534783BB404D9960DD7C49"/>
    <w:rsid w:val="00E512F9"/>
  </w:style>
  <w:style w:type="paragraph" w:customStyle="1" w:styleId="7E8C7D674A69462597E16EFF055DCDE1">
    <w:name w:val="7E8C7D674A69462597E16EFF055DCDE1"/>
    <w:rsid w:val="00E512F9"/>
  </w:style>
  <w:style w:type="paragraph" w:customStyle="1" w:styleId="9976823D92FA4AB0B3C1053DE34965AA">
    <w:name w:val="9976823D92FA4AB0B3C1053DE34965AA"/>
    <w:rsid w:val="00E512F9"/>
  </w:style>
  <w:style w:type="paragraph" w:customStyle="1" w:styleId="3753540A1FA74B1982ACB5E0B13FC553">
    <w:name w:val="3753540A1FA74B1982ACB5E0B13FC553"/>
    <w:rsid w:val="00E512F9"/>
  </w:style>
  <w:style w:type="paragraph" w:customStyle="1" w:styleId="CA978F18CBA84E2CAF49DB2FCE33A0D6">
    <w:name w:val="CA978F18CBA84E2CAF49DB2FCE33A0D6"/>
    <w:rsid w:val="00E512F9"/>
  </w:style>
  <w:style w:type="paragraph" w:customStyle="1" w:styleId="EE759C3CC68E481DBE5EFB1AB33DF875">
    <w:name w:val="EE759C3CC68E481DBE5EFB1AB33DF875"/>
    <w:rsid w:val="00E512F9"/>
  </w:style>
  <w:style w:type="paragraph" w:customStyle="1" w:styleId="4B8B706F9C654C5B951CA53276DF1EE0">
    <w:name w:val="4B8B706F9C654C5B951CA53276DF1EE0"/>
    <w:rsid w:val="00E512F9"/>
  </w:style>
  <w:style w:type="paragraph" w:customStyle="1" w:styleId="6F8D33BB9A624C61B087BE431D4A67A9">
    <w:name w:val="6F8D33BB9A624C61B087BE431D4A67A9"/>
    <w:rsid w:val="00E512F9"/>
  </w:style>
  <w:style w:type="paragraph" w:customStyle="1" w:styleId="16C5ED02E5D84D1184CF04AA2E11EC1F">
    <w:name w:val="16C5ED02E5D84D1184CF04AA2E11EC1F"/>
    <w:rsid w:val="00E512F9"/>
  </w:style>
  <w:style w:type="paragraph" w:customStyle="1" w:styleId="7FB33D6444864FC1A8DD28913FF2B5AB">
    <w:name w:val="7FB33D6444864FC1A8DD28913FF2B5AB"/>
    <w:rsid w:val="00E512F9"/>
  </w:style>
  <w:style w:type="paragraph" w:customStyle="1" w:styleId="B1BE18A3724947ECB6BB044587C910BE">
    <w:name w:val="B1BE18A3724947ECB6BB044587C910BE"/>
    <w:rsid w:val="00E512F9"/>
  </w:style>
  <w:style w:type="paragraph" w:customStyle="1" w:styleId="5ABF5FE2A98F4DFD895F41CC6BFAEEA9">
    <w:name w:val="5ABF5FE2A98F4DFD895F41CC6BFAEEA9"/>
    <w:rsid w:val="00E512F9"/>
  </w:style>
  <w:style w:type="paragraph" w:customStyle="1" w:styleId="9BBC705114794D06A57EE58B93F29D48">
    <w:name w:val="9BBC705114794D06A57EE58B93F29D48"/>
    <w:rsid w:val="00E512F9"/>
  </w:style>
  <w:style w:type="paragraph" w:customStyle="1" w:styleId="F747E8AC32824341AFF44529DBD848E1">
    <w:name w:val="F747E8AC32824341AFF44529DBD848E1"/>
    <w:rsid w:val="00E512F9"/>
  </w:style>
  <w:style w:type="paragraph" w:customStyle="1" w:styleId="32B2DA6A64854E08AF4695A78B3D882D">
    <w:name w:val="32B2DA6A64854E08AF4695A78B3D882D"/>
    <w:rsid w:val="00E512F9"/>
  </w:style>
  <w:style w:type="paragraph" w:customStyle="1" w:styleId="481620E0D0F048C68E47906902143E43">
    <w:name w:val="481620E0D0F048C68E47906902143E43"/>
    <w:rsid w:val="00E512F9"/>
  </w:style>
  <w:style w:type="paragraph" w:customStyle="1" w:styleId="7D41D0F42D5E465E8C4E28FEE3003629">
    <w:name w:val="7D41D0F42D5E465E8C4E28FEE3003629"/>
    <w:rsid w:val="00E512F9"/>
  </w:style>
  <w:style w:type="paragraph" w:customStyle="1" w:styleId="24E82D04EEE14399A7E0033CDA9A7196">
    <w:name w:val="24E82D04EEE14399A7E0033CDA9A7196"/>
    <w:rsid w:val="00E512F9"/>
  </w:style>
  <w:style w:type="paragraph" w:customStyle="1" w:styleId="70F74D86F5244EA6BD14626293520A79">
    <w:name w:val="70F74D86F5244EA6BD14626293520A79"/>
    <w:rsid w:val="00E512F9"/>
  </w:style>
  <w:style w:type="paragraph" w:customStyle="1" w:styleId="1D825A7A70E845A3B3510F4D5D18A548">
    <w:name w:val="1D825A7A70E845A3B3510F4D5D18A548"/>
    <w:rsid w:val="00E512F9"/>
  </w:style>
  <w:style w:type="paragraph" w:customStyle="1" w:styleId="7A52B7540DAE4951A697E8645034AF70">
    <w:name w:val="7A52B7540DAE4951A697E8645034AF70"/>
    <w:rsid w:val="00E512F9"/>
  </w:style>
  <w:style w:type="paragraph" w:customStyle="1" w:styleId="BD287FB0C5C14DBFA3A67D38B211CE9D">
    <w:name w:val="BD287FB0C5C14DBFA3A67D38B211CE9D"/>
    <w:rsid w:val="00E512F9"/>
  </w:style>
  <w:style w:type="paragraph" w:customStyle="1" w:styleId="3FA4C71EF968474B9C00FAA404DDB500">
    <w:name w:val="3FA4C71EF968474B9C00FAA404DDB500"/>
    <w:rsid w:val="00E512F9"/>
  </w:style>
  <w:style w:type="paragraph" w:customStyle="1" w:styleId="23E3C10BCA2545DBBB82EB4509C53D75">
    <w:name w:val="23E3C10BCA2545DBBB82EB4509C53D75"/>
    <w:rsid w:val="00E512F9"/>
  </w:style>
  <w:style w:type="paragraph" w:customStyle="1" w:styleId="BCF95C12CD09414093B689946C9B5BDD">
    <w:name w:val="BCF95C12CD09414093B689946C9B5BDD"/>
    <w:rsid w:val="00E512F9"/>
  </w:style>
  <w:style w:type="paragraph" w:customStyle="1" w:styleId="F0C0CBA2C3E64699968ADEC2A9B94AD4">
    <w:name w:val="F0C0CBA2C3E64699968ADEC2A9B94AD4"/>
    <w:rsid w:val="00E512F9"/>
  </w:style>
  <w:style w:type="paragraph" w:customStyle="1" w:styleId="F779345F2009407BB6A4D1B8A862E364">
    <w:name w:val="F779345F2009407BB6A4D1B8A862E364"/>
    <w:rsid w:val="00E512F9"/>
  </w:style>
  <w:style w:type="paragraph" w:customStyle="1" w:styleId="4D92C50DA9734959958249A24395FE32">
    <w:name w:val="4D92C50DA9734959958249A24395FE32"/>
    <w:rsid w:val="00E512F9"/>
  </w:style>
  <w:style w:type="paragraph" w:customStyle="1" w:styleId="85AA482F654B4CE39D41B363BF89B28F">
    <w:name w:val="85AA482F654B4CE39D41B363BF89B28F"/>
    <w:rsid w:val="00E512F9"/>
  </w:style>
  <w:style w:type="paragraph" w:customStyle="1" w:styleId="7CC837085FD644E4961DF3871B810830">
    <w:name w:val="7CC837085FD644E4961DF3871B810830"/>
    <w:rsid w:val="00E512F9"/>
  </w:style>
  <w:style w:type="paragraph" w:customStyle="1" w:styleId="E753EE0BA2C143F5B7D2F00A012DC084">
    <w:name w:val="E753EE0BA2C143F5B7D2F00A012DC084"/>
    <w:rsid w:val="00E512F9"/>
  </w:style>
  <w:style w:type="paragraph" w:customStyle="1" w:styleId="BAA8F0B18D4741F1B8110BEF6CE6C213">
    <w:name w:val="BAA8F0B18D4741F1B8110BEF6CE6C213"/>
    <w:rsid w:val="00E512F9"/>
  </w:style>
  <w:style w:type="paragraph" w:customStyle="1" w:styleId="8F0EE265DEFD4B3AA8612FD7E6749CA1">
    <w:name w:val="8F0EE265DEFD4B3AA8612FD7E6749CA1"/>
    <w:rsid w:val="00E512F9"/>
  </w:style>
  <w:style w:type="paragraph" w:customStyle="1" w:styleId="373B676773E04D46B401535A2FF53CD1">
    <w:name w:val="373B676773E04D46B401535A2FF53CD1"/>
    <w:rsid w:val="00E512F9"/>
  </w:style>
  <w:style w:type="paragraph" w:customStyle="1" w:styleId="4275ADEF3D8345B28D9FD993EC413112">
    <w:name w:val="4275ADEF3D8345B28D9FD993EC413112"/>
    <w:rsid w:val="00E512F9"/>
  </w:style>
  <w:style w:type="paragraph" w:customStyle="1" w:styleId="0C5935ACE95C46419F65FA2C27B76E8C">
    <w:name w:val="0C5935ACE95C46419F65FA2C27B76E8C"/>
    <w:rsid w:val="00E512F9"/>
  </w:style>
  <w:style w:type="paragraph" w:customStyle="1" w:styleId="BF8A9E1E49464D56958EEF0ADAAD771E">
    <w:name w:val="BF8A9E1E49464D56958EEF0ADAAD771E"/>
    <w:rsid w:val="00E512F9"/>
  </w:style>
  <w:style w:type="paragraph" w:customStyle="1" w:styleId="CDBD74A4DF194BCB9ED9BF0EA5DA6983">
    <w:name w:val="CDBD74A4DF194BCB9ED9BF0EA5DA6983"/>
    <w:rsid w:val="00E512F9"/>
  </w:style>
  <w:style w:type="paragraph" w:customStyle="1" w:styleId="C1CC20376538476C874F4E75F23F9F45">
    <w:name w:val="C1CC20376538476C874F4E75F23F9F45"/>
    <w:rsid w:val="00E512F9"/>
  </w:style>
  <w:style w:type="paragraph" w:customStyle="1" w:styleId="15D7B36F1FC9419A97BE1AF037F41D1B">
    <w:name w:val="15D7B36F1FC9419A97BE1AF037F41D1B"/>
    <w:rsid w:val="00E512F9"/>
  </w:style>
  <w:style w:type="paragraph" w:customStyle="1" w:styleId="8E4A4D00ACE0446293011D54D4492A28">
    <w:name w:val="8E4A4D00ACE0446293011D54D4492A28"/>
    <w:rsid w:val="00E512F9"/>
  </w:style>
  <w:style w:type="paragraph" w:customStyle="1" w:styleId="8AF23862D1324E2090E7A3D5C0474874">
    <w:name w:val="8AF23862D1324E2090E7A3D5C0474874"/>
    <w:rsid w:val="00E512F9"/>
  </w:style>
  <w:style w:type="paragraph" w:customStyle="1" w:styleId="778445E468BF4114AE37040830D9C208">
    <w:name w:val="778445E468BF4114AE37040830D9C208"/>
    <w:rsid w:val="00E512F9"/>
  </w:style>
  <w:style w:type="paragraph" w:customStyle="1" w:styleId="E7D7C41278014522B8CE112BF49A23A9">
    <w:name w:val="E7D7C41278014522B8CE112BF49A23A9"/>
    <w:rsid w:val="00E512F9"/>
  </w:style>
  <w:style w:type="paragraph" w:customStyle="1" w:styleId="E52DCA409C924BC8AE9122B1382B58A9">
    <w:name w:val="E52DCA409C924BC8AE9122B1382B58A9"/>
    <w:rsid w:val="00E512F9"/>
  </w:style>
  <w:style w:type="paragraph" w:customStyle="1" w:styleId="78AA4F68DDD3404B8D09F77E462FE3CF">
    <w:name w:val="78AA4F68DDD3404B8D09F77E462FE3CF"/>
    <w:rsid w:val="00E512F9"/>
  </w:style>
  <w:style w:type="paragraph" w:customStyle="1" w:styleId="8B6D133AE34E4BD1B83B47956391B79D">
    <w:name w:val="8B6D133AE34E4BD1B83B47956391B79D"/>
    <w:rsid w:val="00E512F9"/>
  </w:style>
  <w:style w:type="paragraph" w:customStyle="1" w:styleId="570E3EFE988B451D9B949BF7121BB4A0">
    <w:name w:val="570E3EFE988B451D9B949BF7121BB4A0"/>
    <w:rsid w:val="00E512F9"/>
  </w:style>
  <w:style w:type="paragraph" w:customStyle="1" w:styleId="E07C6F9EDE964AC3B1A23FFB07597BFA">
    <w:name w:val="E07C6F9EDE964AC3B1A23FFB07597BFA"/>
    <w:rsid w:val="00E512F9"/>
  </w:style>
  <w:style w:type="paragraph" w:customStyle="1" w:styleId="8FBDB36E272F4BF0820010EE1A50E09D">
    <w:name w:val="8FBDB36E272F4BF0820010EE1A50E09D"/>
    <w:rsid w:val="00E512F9"/>
  </w:style>
  <w:style w:type="paragraph" w:customStyle="1" w:styleId="AFBC2874C6144F67BAB06607B3CEA3E8">
    <w:name w:val="AFBC2874C6144F67BAB06607B3CEA3E8"/>
    <w:rsid w:val="00E512F9"/>
  </w:style>
  <w:style w:type="paragraph" w:customStyle="1" w:styleId="1560D97BC0AD47BA82AC3BE789741238">
    <w:name w:val="1560D97BC0AD47BA82AC3BE789741238"/>
    <w:rsid w:val="00E512F9"/>
  </w:style>
  <w:style w:type="paragraph" w:customStyle="1" w:styleId="5DC479DFF45342A3A1D64E7DD16CB53E">
    <w:name w:val="5DC479DFF45342A3A1D64E7DD16CB53E"/>
    <w:rsid w:val="00E512F9"/>
  </w:style>
  <w:style w:type="paragraph" w:customStyle="1" w:styleId="F4FE45BB4F5A4ECFABF4DEF5BA45F8B2">
    <w:name w:val="F4FE45BB4F5A4ECFABF4DEF5BA45F8B2"/>
    <w:rsid w:val="00E512F9"/>
  </w:style>
  <w:style w:type="paragraph" w:customStyle="1" w:styleId="36A5ACE3D6D943D8BF26F09DD04B9E6F">
    <w:name w:val="36A5ACE3D6D943D8BF26F09DD04B9E6F"/>
    <w:rsid w:val="00E512F9"/>
  </w:style>
  <w:style w:type="paragraph" w:customStyle="1" w:styleId="9F9D91FF8DB7435C9A46DCFD1DA7F515">
    <w:name w:val="9F9D91FF8DB7435C9A46DCFD1DA7F515"/>
    <w:rsid w:val="00E512F9"/>
  </w:style>
  <w:style w:type="paragraph" w:customStyle="1" w:styleId="1261A2F841804B78938FC8D6FF082DBA">
    <w:name w:val="1261A2F841804B78938FC8D6FF082DBA"/>
    <w:rsid w:val="00E512F9"/>
  </w:style>
  <w:style w:type="paragraph" w:customStyle="1" w:styleId="C681FCB3C63B421DA80F7D530E0672E1">
    <w:name w:val="C681FCB3C63B421DA80F7D530E0672E1"/>
    <w:rsid w:val="00E512F9"/>
  </w:style>
  <w:style w:type="paragraph" w:customStyle="1" w:styleId="7A8F7650DCB046DA9F24C4C13CEB3AAC">
    <w:name w:val="7A8F7650DCB046DA9F24C4C13CEB3AAC"/>
    <w:rsid w:val="00E512F9"/>
  </w:style>
  <w:style w:type="paragraph" w:customStyle="1" w:styleId="D61B5F3F6E094313B6BD166767D38E14">
    <w:name w:val="D61B5F3F6E094313B6BD166767D38E14"/>
    <w:rsid w:val="00E512F9"/>
  </w:style>
  <w:style w:type="paragraph" w:customStyle="1" w:styleId="3BD855A7098A4CD49716AD5028C07519">
    <w:name w:val="3BD855A7098A4CD49716AD5028C07519"/>
    <w:rsid w:val="00E512F9"/>
  </w:style>
  <w:style w:type="paragraph" w:customStyle="1" w:styleId="D2833BE0E3BC4A98B1C8B0CE37257AA4">
    <w:name w:val="D2833BE0E3BC4A98B1C8B0CE37257AA4"/>
    <w:rsid w:val="00E512F9"/>
  </w:style>
  <w:style w:type="paragraph" w:customStyle="1" w:styleId="49A9D69FB775435887707DB53B7B24AB">
    <w:name w:val="49A9D69FB775435887707DB53B7B24AB"/>
    <w:rsid w:val="00E512F9"/>
  </w:style>
  <w:style w:type="paragraph" w:customStyle="1" w:styleId="5BE5E35402254ED88D10E5930E14911E">
    <w:name w:val="5BE5E35402254ED88D10E5930E14911E"/>
    <w:rsid w:val="00E512F9"/>
  </w:style>
  <w:style w:type="paragraph" w:customStyle="1" w:styleId="8163C607D6D24D14BD6CE19EAFDFA4B6">
    <w:name w:val="8163C607D6D24D14BD6CE19EAFDFA4B6"/>
    <w:rsid w:val="00E512F9"/>
  </w:style>
  <w:style w:type="paragraph" w:customStyle="1" w:styleId="D79871FB159C493CB6CB9F66ED23F4EA">
    <w:name w:val="D79871FB159C493CB6CB9F66ED23F4EA"/>
    <w:rsid w:val="00E512F9"/>
  </w:style>
  <w:style w:type="paragraph" w:customStyle="1" w:styleId="04BE94836F8841F49B197BC42660EF9F">
    <w:name w:val="04BE94836F8841F49B197BC42660EF9F"/>
    <w:rsid w:val="00E512F9"/>
  </w:style>
  <w:style w:type="paragraph" w:customStyle="1" w:styleId="DE9EE700D9754A008A721F80650E8162">
    <w:name w:val="DE9EE700D9754A008A721F80650E8162"/>
    <w:rsid w:val="00E512F9"/>
  </w:style>
  <w:style w:type="paragraph" w:customStyle="1" w:styleId="CB4F830A97AC49378D63517EEA893FBE">
    <w:name w:val="CB4F830A97AC49378D63517EEA893FBE"/>
    <w:rsid w:val="00E512F9"/>
  </w:style>
  <w:style w:type="paragraph" w:customStyle="1" w:styleId="D0279A2D530F4B3DBE0CC2466F6BC755">
    <w:name w:val="D0279A2D530F4B3DBE0CC2466F6BC755"/>
    <w:rsid w:val="00E512F9"/>
  </w:style>
  <w:style w:type="paragraph" w:customStyle="1" w:styleId="1BE4FEAA758543019CD299155E684996">
    <w:name w:val="1BE4FEAA758543019CD299155E684996"/>
    <w:rsid w:val="00E512F9"/>
  </w:style>
  <w:style w:type="paragraph" w:customStyle="1" w:styleId="B993D444B7DC49C0A34848777694D8DB">
    <w:name w:val="B993D444B7DC49C0A34848777694D8DB"/>
    <w:rsid w:val="00E512F9"/>
  </w:style>
  <w:style w:type="paragraph" w:customStyle="1" w:styleId="5785F9986B5B4AC1A074C32002B4A7E9">
    <w:name w:val="5785F9986B5B4AC1A074C32002B4A7E9"/>
    <w:rsid w:val="00E512F9"/>
  </w:style>
  <w:style w:type="paragraph" w:customStyle="1" w:styleId="400DA0E7F57246649047B0FE61EE60AD">
    <w:name w:val="400DA0E7F57246649047B0FE61EE60AD"/>
    <w:rsid w:val="00E512F9"/>
  </w:style>
  <w:style w:type="paragraph" w:customStyle="1" w:styleId="CD2B58BF6C3A477088409C0972128ABD">
    <w:name w:val="CD2B58BF6C3A477088409C0972128ABD"/>
    <w:rsid w:val="00E512F9"/>
  </w:style>
  <w:style w:type="paragraph" w:customStyle="1" w:styleId="EA69362E77704377B46B31FA739A9BB9">
    <w:name w:val="EA69362E77704377B46B31FA739A9BB9"/>
    <w:rsid w:val="00E512F9"/>
  </w:style>
  <w:style w:type="paragraph" w:customStyle="1" w:styleId="35ADECFCEB2F423BAA86530E71A50CA6">
    <w:name w:val="35ADECFCEB2F423BAA86530E71A50CA6"/>
    <w:rsid w:val="00E512F9"/>
  </w:style>
  <w:style w:type="paragraph" w:customStyle="1" w:styleId="E246CE1D057F4FA7BE550ECD6A812CE4">
    <w:name w:val="E246CE1D057F4FA7BE550ECD6A812CE4"/>
    <w:rsid w:val="00E512F9"/>
  </w:style>
  <w:style w:type="paragraph" w:customStyle="1" w:styleId="6153AD00F38D48A38B3CFB3A892EAE55">
    <w:name w:val="6153AD00F38D48A38B3CFB3A892EAE55"/>
    <w:rsid w:val="00E512F9"/>
  </w:style>
  <w:style w:type="paragraph" w:customStyle="1" w:styleId="B29882E21AE34A918367D1C9ECE8B0FC">
    <w:name w:val="B29882E21AE34A918367D1C9ECE8B0FC"/>
    <w:rsid w:val="00E512F9"/>
  </w:style>
  <w:style w:type="paragraph" w:customStyle="1" w:styleId="28D4BA4A57584E6DA58EDE761A5E35E1">
    <w:name w:val="28D4BA4A57584E6DA58EDE761A5E35E1"/>
    <w:rsid w:val="00E512F9"/>
  </w:style>
  <w:style w:type="paragraph" w:customStyle="1" w:styleId="0DFAF8ECD274447EA7571F453B9AAE2D">
    <w:name w:val="0DFAF8ECD274447EA7571F453B9AAE2D"/>
    <w:rsid w:val="00E512F9"/>
  </w:style>
  <w:style w:type="paragraph" w:customStyle="1" w:styleId="B8BEF2A384C4402B92F1E1DB76CBC888">
    <w:name w:val="B8BEF2A384C4402B92F1E1DB76CBC888"/>
    <w:rsid w:val="00E512F9"/>
  </w:style>
  <w:style w:type="paragraph" w:customStyle="1" w:styleId="BE9AC52CD1D34CDF918871BE8209F9FD">
    <w:name w:val="BE9AC52CD1D34CDF918871BE8209F9FD"/>
    <w:rsid w:val="00E512F9"/>
  </w:style>
  <w:style w:type="paragraph" w:customStyle="1" w:styleId="302ADACCC0524CE6BD7C960F5D954678">
    <w:name w:val="302ADACCC0524CE6BD7C960F5D954678"/>
    <w:rsid w:val="00E512F9"/>
  </w:style>
  <w:style w:type="paragraph" w:customStyle="1" w:styleId="46878F2C132048F6B49A0E2E4C3CFA6B">
    <w:name w:val="46878F2C132048F6B49A0E2E4C3CFA6B"/>
    <w:rsid w:val="00E512F9"/>
  </w:style>
  <w:style w:type="paragraph" w:customStyle="1" w:styleId="B90CB878AC6C4B81BEACA7C61FD9108E">
    <w:name w:val="B90CB878AC6C4B81BEACA7C61FD9108E"/>
    <w:rsid w:val="00E512F9"/>
  </w:style>
  <w:style w:type="paragraph" w:customStyle="1" w:styleId="9E955151E6ED486999E1E3A2B2273B3A">
    <w:name w:val="9E955151E6ED486999E1E3A2B2273B3A"/>
    <w:rsid w:val="00E512F9"/>
  </w:style>
  <w:style w:type="paragraph" w:customStyle="1" w:styleId="A26986B6D88B499F830182F894587307">
    <w:name w:val="A26986B6D88B499F830182F894587307"/>
    <w:rsid w:val="00E512F9"/>
  </w:style>
  <w:style w:type="paragraph" w:customStyle="1" w:styleId="D0E19B402BE248579133A3D41A99A7AE">
    <w:name w:val="D0E19B402BE248579133A3D41A99A7AE"/>
    <w:rsid w:val="00E512F9"/>
  </w:style>
  <w:style w:type="paragraph" w:customStyle="1" w:styleId="CDF7CCFAD0DA4FD89D8AAB97F963B6F6">
    <w:name w:val="CDF7CCFAD0DA4FD89D8AAB97F963B6F6"/>
    <w:rsid w:val="00E512F9"/>
  </w:style>
  <w:style w:type="paragraph" w:customStyle="1" w:styleId="3C5574BE1311464F914D5A12F46E951D">
    <w:name w:val="3C5574BE1311464F914D5A12F46E951D"/>
    <w:rsid w:val="00E512F9"/>
  </w:style>
  <w:style w:type="paragraph" w:customStyle="1" w:styleId="5E18F033B1F6444FB8D96C66F285BCA3">
    <w:name w:val="5E18F033B1F6444FB8D96C66F285BCA3"/>
    <w:rsid w:val="00E512F9"/>
  </w:style>
  <w:style w:type="paragraph" w:customStyle="1" w:styleId="3E0E5A74E84C4D5F886A91BF8F2A7331">
    <w:name w:val="3E0E5A74E84C4D5F886A91BF8F2A7331"/>
    <w:rsid w:val="00E512F9"/>
  </w:style>
  <w:style w:type="paragraph" w:customStyle="1" w:styleId="328B5B1DB9E049C08D1E4AE6D5AD790E">
    <w:name w:val="328B5B1DB9E049C08D1E4AE6D5AD790E"/>
    <w:rsid w:val="00E512F9"/>
  </w:style>
  <w:style w:type="paragraph" w:customStyle="1" w:styleId="EC32200412CB42B484B13EAD8E2B9ACA">
    <w:name w:val="EC32200412CB42B484B13EAD8E2B9ACA"/>
    <w:rsid w:val="00E512F9"/>
  </w:style>
  <w:style w:type="paragraph" w:customStyle="1" w:styleId="66F4018370CD45758F5784425E0210EF">
    <w:name w:val="66F4018370CD45758F5784425E0210EF"/>
    <w:rsid w:val="00E512F9"/>
  </w:style>
  <w:style w:type="paragraph" w:customStyle="1" w:styleId="A71E035CB2234D13BE79D58EA61C92661">
    <w:name w:val="A71E035CB2234D13BE79D58EA61C92661"/>
    <w:rsid w:val="00420D02"/>
    <w:pPr>
      <w:framePr w:w="8505" w:h="340" w:wrap="notBeside" w:vAnchor="page" w:hAnchor="page" w:x="2467" w:y="1084" w:anchorLock="1"/>
      <w:spacing w:after="20" w:line="192" w:lineRule="auto"/>
      <w:contextualSpacing/>
    </w:pPr>
    <w:rPr>
      <w:rFonts w:asciiTheme="majorHAnsi" w:eastAsiaTheme="minorHAnsi" w:hAnsiTheme="majorHAnsi"/>
      <w:noProof/>
      <w:kern w:val="0"/>
      <w:sz w:val="32"/>
      <w:szCs w:val="21"/>
      <w:lang w:eastAsia="en-US"/>
    </w:rPr>
  </w:style>
  <w:style w:type="paragraph" w:customStyle="1" w:styleId="E845C49CD0BF4293AB7A47F3B66ED9E9">
    <w:name w:val="E845C49CD0BF4293AB7A47F3B66ED9E9"/>
    <w:rsid w:val="00420D02"/>
    <w:pPr>
      <w:spacing w:after="0" w:line="259" w:lineRule="auto"/>
    </w:pPr>
    <w:rPr>
      <w:rFonts w:eastAsiaTheme="minorHAnsi"/>
      <w:kern w:val="0"/>
      <w:sz w:val="16"/>
      <w:szCs w:val="21"/>
      <w:lang w:eastAsia="en-US"/>
    </w:rPr>
  </w:style>
  <w:style w:type="paragraph" w:customStyle="1" w:styleId="90CEA7131E134C7F8D9851522C0EF9C41">
    <w:name w:val="90CEA7131E134C7F8D9851522C0EF9C41"/>
    <w:rsid w:val="00420D02"/>
    <w:pPr>
      <w:numPr>
        <w:ilvl w:val="1"/>
      </w:numPr>
      <w:spacing w:before="240" w:after="280" w:line="247" w:lineRule="auto"/>
      <w:contextualSpacing/>
    </w:pPr>
    <w:rPr>
      <w:rFonts w:asciiTheme="majorHAnsi" w:hAnsiTheme="majorHAnsi"/>
      <w:kern w:val="0"/>
      <w:sz w:val="21"/>
      <w:szCs w:val="22"/>
      <w:lang w:eastAsia="en-US"/>
    </w:rPr>
  </w:style>
  <w:style w:type="paragraph" w:customStyle="1" w:styleId="98FEBB07C7A3417D927FE4F5258D91121">
    <w:name w:val="98FEBB07C7A3417D927FE4F5258D91121"/>
    <w:rsid w:val="00420D02"/>
    <w:pPr>
      <w:shd w:val="clear" w:color="auto" w:fill="F0FAFF"/>
      <w:spacing w:after="120" w:line="271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81A898CD67D6424DAB90D5A86DAD72501">
    <w:name w:val="81A898CD67D6424DAB90D5A86DAD72501"/>
    <w:rsid w:val="00420D02"/>
    <w:pPr>
      <w:shd w:val="clear" w:color="auto" w:fill="F0FAFF"/>
      <w:spacing w:after="120" w:line="271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3AFEC3D6BEA44254A058CCE8C48305251">
    <w:name w:val="3AFEC3D6BEA44254A058CCE8C48305251"/>
    <w:rsid w:val="00420D02"/>
    <w:pPr>
      <w:spacing w:after="0" w:line="247" w:lineRule="auto"/>
    </w:pPr>
    <w:rPr>
      <w:rFonts w:eastAsiaTheme="minorHAnsi"/>
      <w:kern w:val="0"/>
      <w:sz w:val="22"/>
      <w:szCs w:val="21"/>
      <w:lang w:eastAsia="en-US"/>
    </w:rPr>
  </w:style>
  <w:style w:type="paragraph" w:customStyle="1" w:styleId="5B219880E9AC438DA2CF6615B7BA4C341">
    <w:name w:val="5B219880E9AC438DA2CF6615B7BA4C341"/>
    <w:rsid w:val="00420D02"/>
    <w:pPr>
      <w:spacing w:after="0" w:line="247" w:lineRule="auto"/>
    </w:pPr>
    <w:rPr>
      <w:rFonts w:eastAsiaTheme="minorHAnsi"/>
      <w:kern w:val="0"/>
      <w:sz w:val="22"/>
      <w:szCs w:val="21"/>
      <w:lang w:eastAsia="en-US"/>
    </w:rPr>
  </w:style>
  <w:style w:type="paragraph" w:customStyle="1" w:styleId="22AF17E9801A496FBDFCB83D77C616A31">
    <w:name w:val="22AF17E9801A496FBDFCB83D77C616A31"/>
    <w:rsid w:val="00420D02"/>
    <w:pPr>
      <w:framePr w:w="3686" w:h="1701" w:hRule="exact" w:wrap="around" w:vAnchor="page" w:hAnchor="page" w:xAlign="right" w:y="426" w:anchorLock="1"/>
      <w:spacing w:after="0" w:line="259" w:lineRule="auto"/>
      <w:ind w:right="567"/>
    </w:pPr>
    <w:rPr>
      <w:rFonts w:eastAsiaTheme="minorHAnsi"/>
      <w:noProof/>
      <w:kern w:val="0"/>
      <w:sz w:val="16"/>
      <w:szCs w:val="21"/>
      <w:lang w:eastAsia="en-US"/>
    </w:rPr>
  </w:style>
  <w:style w:type="paragraph" w:customStyle="1" w:styleId="5B3C289D5B9D46DD8EB3987995836506">
    <w:name w:val="5B3C289D5B9D46DD8EB3987995836506"/>
    <w:rsid w:val="00567A00"/>
  </w:style>
  <w:style w:type="paragraph" w:customStyle="1" w:styleId="1D649CE639944A3A959383B3DA7BEC83">
    <w:name w:val="1D649CE639944A3A959383B3DA7BEC83"/>
    <w:rsid w:val="00567A00"/>
  </w:style>
  <w:style w:type="paragraph" w:customStyle="1" w:styleId="C2AC99A05C0D437EBAB713076C036DFC">
    <w:name w:val="C2AC99A05C0D437EBAB713076C036DFC"/>
    <w:rsid w:val="00567A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B4D179-3DC2-437B-A2DB-BEF57E851E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E6D0FB-6EB8-4463-845F-667ED21B7DA2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3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840AE0-0789-47B6-A8C7-6DB41A5BA7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Checklisten%20Projektleiter-KTZH-v2-01.dotx</Template>
  <TotalTime>0</TotalTime>
  <Pages>19</Pages>
  <Words>1997</Words>
  <Characters>15959</Characters>
  <Application>Microsoft Office Word</Application>
  <DocSecurity>0</DocSecurity>
  <Lines>1450</Lines>
  <Paragraphs>748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Projektschlussbeurteilung</vt:lpstr>
    </vt:vector>
  </TitlesOfParts>
  <Company/>
  <LinksUpToDate>false</LinksUpToDate>
  <CharactersWithSpaces>17208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Checklisten Projektleiter</dc:title>
  <dc:subject/>
  <dc:creator/>
  <cp:keywords>…</cp:keywords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0x0101009E69091755AC6C4F9BFCF226F01D1435</vt:lpwstr>
  </property>
  <property fmtid="{D5CDD505-2E9C-101B-9397-08002B2CF9AE}" pid="3" name="MediaServiceImageTags">
    <vt:lpwstr/>
  </property>
</Properties>
</file>