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37861854"/>
    <w:bookmarkStart w:id="1" w:name="_Toc240869406"/>
    <w:p w14:paraId="5E685C9B" w14:textId="50F4BB5B" w:rsidR="00A1179E" w:rsidRDefault="00FF4439" w:rsidP="00A1179E">
      <w:pPr>
        <w:pStyle w:val="KTZH-LayoutDokumenttitel"/>
      </w:pPr>
      <w:sdt>
        <w:sdtPr>
          <w:alias w:val="Titel (Dok-Eigenschaft)"/>
          <w:tag w:val="KTZH-Titel"/>
          <w:id w:val="-1012607253"/>
          <w:placeholder>
            <w:docPart w:val="EF347889FF5E4E72BE97E0651C33E84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A1179E">
            <w:t>Checklisten Auftraggeber</w:t>
          </w:r>
        </w:sdtContent>
      </w:sdt>
      <w:bookmarkEnd w:id="0"/>
      <w:bookmarkEnd w:id="1"/>
    </w:p>
    <w:bookmarkStart w:id="2" w:name="_Hlk134800749"/>
    <w:bookmarkEnd w:id="2"/>
    <w:p w14:paraId="64B59354" w14:textId="77777777" w:rsidR="00A1179E" w:rsidRDefault="00FF4439" w:rsidP="00A1179E">
      <w:pPr>
        <w:pStyle w:val="KTZH-LayoutProjektname"/>
      </w:pPr>
      <w:sdt>
        <w:sdtPr>
          <w:alias w:val="Projektname (Dok-Eigenschaft)"/>
          <w:tag w:val="KTZH-Projektname"/>
          <w:id w:val="-1947616790"/>
          <w:placeholder>
            <w:docPart w:val="306AD5E9DCEE48D9A013A76727F60AA5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A1179E" w:rsidRPr="00E54B76">
            <w:rPr>
              <w:rStyle w:val="Platzhaltertext"/>
            </w:rPr>
            <w:t>[</w:t>
          </w:r>
          <w:r w:rsidR="00A1179E">
            <w:rPr>
              <w:rStyle w:val="Platzhaltertext"/>
            </w:rPr>
            <w:t>Projektname einfügen…</w:t>
          </w:r>
          <w:r w:rsidR="00A1179E" w:rsidRPr="00E54B76">
            <w:rPr>
              <w:rStyle w:val="Platzhaltertext"/>
            </w:rPr>
            <w:t>]</w:t>
          </w:r>
        </w:sdtContent>
      </w:sdt>
    </w:p>
    <w:p w14:paraId="24E1E25F" w14:textId="77777777" w:rsidR="00A1179E" w:rsidRPr="00B45BDC" w:rsidRDefault="00A1179E" w:rsidP="00A1179E">
      <w:pPr>
        <w:pStyle w:val="KTZH-LayoutMarginale"/>
        <w:framePr w:wrap="around"/>
        <w:rPr>
          <w:sz w:val="22"/>
          <w:szCs w:val="22"/>
        </w:rPr>
      </w:pPr>
      <w:r w:rsidRPr="00B45BDC">
        <w:rPr>
          <w:sz w:val="22"/>
          <w:szCs w:val="22"/>
        </w:rPr>
        <w:t>Auftraggeber/in</w:t>
      </w:r>
    </w:p>
    <w:sdt>
      <w:sdtPr>
        <w:alias w:val="Auftraggeber/in"/>
        <w:tag w:val="KTZH-Auftraggeber/in"/>
        <w:id w:val="-951699938"/>
        <w:placeholder>
          <w:docPart w:val="CB7202ED01E74DEBA9D30CA03B973034"/>
        </w:placeholder>
        <w:showingPlcHdr/>
        <w:text w:multiLine="1"/>
      </w:sdtPr>
      <w:sdtEndPr/>
      <w:sdtContent>
        <w:p w14:paraId="08B61CB9" w14:textId="77777777" w:rsidR="00A1179E" w:rsidRDefault="00A1179E" w:rsidP="00A1179E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4D78A040" w14:textId="77777777" w:rsidR="00A1179E" w:rsidRPr="00B45BDC" w:rsidRDefault="00A1179E" w:rsidP="00A1179E">
      <w:pPr>
        <w:pStyle w:val="KTZH-LayoutMarginale"/>
        <w:framePr w:wrap="around"/>
        <w:rPr>
          <w:sz w:val="22"/>
          <w:szCs w:val="22"/>
        </w:rPr>
      </w:pPr>
      <w:r w:rsidRPr="00B45BDC">
        <w:rPr>
          <w:sz w:val="22"/>
          <w:szCs w:val="22"/>
        </w:rPr>
        <w:t>Projektleiter/in</w:t>
      </w:r>
    </w:p>
    <w:sdt>
      <w:sdtPr>
        <w:alias w:val="Projektleiter/in"/>
        <w:tag w:val="KTZH-Projektleiter/in"/>
        <w:id w:val="1718852158"/>
        <w:placeholder>
          <w:docPart w:val="304BAB90D5C443A994AE0C0E1DAA7667"/>
        </w:placeholder>
        <w:showingPlcHdr/>
        <w:text w:multiLine="1"/>
      </w:sdtPr>
      <w:sdtEndPr/>
      <w:sdtContent>
        <w:p w14:paraId="27A89630" w14:textId="77777777" w:rsidR="00A1179E" w:rsidRDefault="00A1179E" w:rsidP="00A1179E">
          <w:pPr>
            <w:pStyle w:val="KTZH-LayoutMetadaten"/>
          </w:pPr>
          <w:r w:rsidRPr="008E5B35">
            <w:t>Projektleiter/in einfügen…</w:t>
          </w:r>
        </w:p>
      </w:sdtContent>
    </w:sdt>
    <w:p w14:paraId="0996683D" w14:textId="77777777" w:rsidR="00A1179E" w:rsidRPr="00B45BDC" w:rsidRDefault="00A1179E" w:rsidP="00A1179E">
      <w:pPr>
        <w:pStyle w:val="KTZH-LayoutMarginale"/>
        <w:framePr w:wrap="around"/>
        <w:rPr>
          <w:sz w:val="22"/>
          <w:szCs w:val="22"/>
        </w:rPr>
      </w:pPr>
      <w:r w:rsidRPr="00B45BDC">
        <w:rPr>
          <w:sz w:val="22"/>
          <w:szCs w:val="22"/>
        </w:rPr>
        <w:t>Status</w:t>
      </w:r>
    </w:p>
    <w:sdt>
      <w:sdtPr>
        <w:alias w:val="Status"/>
        <w:tag w:val="Status"/>
        <w:id w:val="-1851323932"/>
        <w:placeholder>
          <w:docPart w:val="65342A0025FB45E0AAB3B03DED268C4F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/>
      <w:sdtContent>
        <w:p w14:paraId="6A29937F" w14:textId="77777777" w:rsidR="00A1179E" w:rsidRDefault="00A1179E" w:rsidP="00A1179E">
          <w:pPr>
            <w:pStyle w:val="KTZH-LayoutMetadaten"/>
          </w:pPr>
          <w:r>
            <w:t>in Arbeit</w:t>
          </w:r>
        </w:p>
      </w:sdtContent>
    </w:sdt>
    <w:p w14:paraId="580C56D6" w14:textId="77777777" w:rsidR="00A1179E" w:rsidRPr="00B45BDC" w:rsidRDefault="00A1179E" w:rsidP="00A1179E">
      <w:pPr>
        <w:pStyle w:val="KTZH-LayoutMarginale"/>
        <w:framePr w:wrap="around"/>
        <w:rPr>
          <w:sz w:val="22"/>
          <w:szCs w:val="22"/>
        </w:rPr>
      </w:pPr>
      <w:r w:rsidRPr="00B45BDC">
        <w:rPr>
          <w:sz w:val="22"/>
          <w:szCs w:val="22"/>
        </w:rPr>
        <w:t>Klassifizierung</w:t>
      </w:r>
    </w:p>
    <w:sdt>
      <w:sdtPr>
        <w:alias w:val="Klassifizierung"/>
        <w:tag w:val="Klassifizierung"/>
        <w:id w:val="-1382555462"/>
        <w:placeholder>
          <w:docPart w:val="6B4F9CD5A2234EA2BAC2A955CC08E783"/>
        </w:placeholder>
        <w:comboBox>
          <w:listItem w:value="Bitte wählen..."/>
          <w:listItem w:displayText="Öffentlich" w:value="Öffentlich"/>
          <w:listItem w:displayText="Intern" w:value="Intern"/>
          <w:listItem w:displayText="Vertraulich" w:value="Vertraulich"/>
          <w:listItem w:displayText="Geheim" w:value="Geheim"/>
        </w:comboBox>
      </w:sdtPr>
      <w:sdtEndPr/>
      <w:sdtContent>
        <w:p w14:paraId="6C6C3891" w14:textId="77777777" w:rsidR="00A1179E" w:rsidRDefault="00A1179E" w:rsidP="00A1179E">
          <w:pPr>
            <w:pStyle w:val="KTZH-LayoutMetadaten"/>
          </w:pPr>
          <w:r>
            <w:t>Intern</w:t>
          </w:r>
        </w:p>
      </w:sdtContent>
    </w:sdt>
    <w:p w14:paraId="3D6D27AA" w14:textId="77777777" w:rsidR="007A423D" w:rsidRDefault="007A423D" w:rsidP="00651A60">
      <w:pPr>
        <w:pStyle w:val="KTZH-LayoutUntertitel"/>
      </w:pPr>
      <w:bookmarkStart w:id="3" w:name="_Toc240869407"/>
      <w:r w:rsidRPr="00FE5460">
        <w:t>Änderungsverzeichnis</w:t>
      </w:r>
      <w:bookmarkEnd w:id="3"/>
    </w:p>
    <w:tbl>
      <w:tblPr>
        <w:tblStyle w:val="KTZH-TabelleHermes"/>
        <w:tblW w:w="8505" w:type="dxa"/>
        <w:tblLayout w:type="fixed"/>
        <w:tblLook w:val="0420" w:firstRow="1" w:lastRow="0" w:firstColumn="0" w:lastColumn="0" w:noHBand="0" w:noVBand="1"/>
        <w:tblCaption w:val="Tabelle: Änderungsverzeichnis"/>
      </w:tblPr>
      <w:tblGrid>
        <w:gridCol w:w="1276"/>
        <w:gridCol w:w="1134"/>
        <w:gridCol w:w="3827"/>
        <w:gridCol w:w="2268"/>
      </w:tblGrid>
      <w:tr w:rsidR="00F660C1" w14:paraId="09F9BAFA" w14:textId="77777777" w:rsidTr="00AA22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1F9784F8" w14:textId="77777777" w:rsidR="00F660C1" w:rsidRDefault="0057016D" w:rsidP="007C362B">
            <w:pPr>
              <w:pStyle w:val="tabelleheader"/>
            </w:pPr>
            <w:r w:rsidRPr="0057016D">
              <w:t>Datum</w:t>
            </w:r>
          </w:p>
        </w:tc>
        <w:tc>
          <w:tcPr>
            <w:tcW w:w="1134" w:type="dxa"/>
          </w:tcPr>
          <w:p w14:paraId="12D4DA44" w14:textId="77777777" w:rsidR="00F660C1" w:rsidRDefault="0057016D" w:rsidP="007C362B">
            <w:pPr>
              <w:pStyle w:val="tabelleheader"/>
            </w:pPr>
            <w:r w:rsidRPr="0057016D">
              <w:t>Version</w:t>
            </w:r>
          </w:p>
        </w:tc>
        <w:tc>
          <w:tcPr>
            <w:tcW w:w="3827" w:type="dxa"/>
          </w:tcPr>
          <w:p w14:paraId="0AC610B6" w14:textId="77777777" w:rsidR="00F660C1" w:rsidRDefault="0057016D" w:rsidP="007C362B">
            <w:pPr>
              <w:pStyle w:val="tabelleheader"/>
            </w:pPr>
            <w:r w:rsidRPr="0057016D">
              <w:t>Änderung</w:t>
            </w:r>
          </w:p>
        </w:tc>
        <w:tc>
          <w:tcPr>
            <w:tcW w:w="2268" w:type="dxa"/>
          </w:tcPr>
          <w:p w14:paraId="6B7BDDD2" w14:textId="77777777" w:rsidR="00F660C1" w:rsidRDefault="0057016D" w:rsidP="007C362B">
            <w:pPr>
              <w:pStyle w:val="tabelleheader"/>
            </w:pPr>
            <w:r w:rsidRPr="0057016D">
              <w:t>Autor/in</w:t>
            </w:r>
          </w:p>
        </w:tc>
      </w:tr>
      <w:tr w:rsidR="00F660C1" w14:paraId="6A8FE1CA" w14:textId="77777777" w:rsidTr="00AA22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3929A35A83A94806AC8AA6CD9FB6D53E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4C86BBB2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67DB8250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8CA2ADB0396A4172ABDD2FC7898FCE04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6B23316B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905B8AD83F58463D8C58A93EBC7F957D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402BC776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291B01FC" w14:textId="77777777" w:rsidTr="00AA220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2CD6001D" w14:textId="77777777" w:rsidR="00F660C1" w:rsidRDefault="00F660C1" w:rsidP="00452E47"/>
        </w:tc>
        <w:tc>
          <w:tcPr>
            <w:tcW w:w="1134" w:type="dxa"/>
          </w:tcPr>
          <w:p w14:paraId="28CF2A6F" w14:textId="77777777" w:rsidR="00F660C1" w:rsidRDefault="00F660C1" w:rsidP="00452E47"/>
        </w:tc>
        <w:tc>
          <w:tcPr>
            <w:tcW w:w="3827" w:type="dxa"/>
          </w:tcPr>
          <w:p w14:paraId="2E9BAC42" w14:textId="77777777" w:rsidR="00F660C1" w:rsidRDefault="00F660C1" w:rsidP="00452E47"/>
        </w:tc>
        <w:tc>
          <w:tcPr>
            <w:tcW w:w="2268" w:type="dxa"/>
          </w:tcPr>
          <w:p w14:paraId="252C21D7" w14:textId="77777777" w:rsidR="00F660C1" w:rsidRDefault="00F660C1" w:rsidP="00452E47"/>
        </w:tc>
      </w:tr>
      <w:tr w:rsidR="00452E47" w14:paraId="77C62C19" w14:textId="77777777" w:rsidTr="00AA22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0C27E1F6" w14:textId="77777777" w:rsidR="00F660C1" w:rsidRDefault="00F660C1" w:rsidP="00452E47"/>
        </w:tc>
        <w:tc>
          <w:tcPr>
            <w:tcW w:w="1134" w:type="dxa"/>
          </w:tcPr>
          <w:p w14:paraId="711463CB" w14:textId="77777777" w:rsidR="00F660C1" w:rsidRDefault="00F660C1" w:rsidP="00452E47"/>
        </w:tc>
        <w:tc>
          <w:tcPr>
            <w:tcW w:w="3827" w:type="dxa"/>
          </w:tcPr>
          <w:p w14:paraId="36456340" w14:textId="77777777" w:rsidR="00F660C1" w:rsidRDefault="00F660C1" w:rsidP="00452E47"/>
        </w:tc>
        <w:tc>
          <w:tcPr>
            <w:tcW w:w="2268" w:type="dxa"/>
          </w:tcPr>
          <w:p w14:paraId="1EFD5582" w14:textId="77777777" w:rsidR="00F660C1" w:rsidRDefault="00F660C1" w:rsidP="00452E47"/>
        </w:tc>
      </w:tr>
    </w:tbl>
    <w:p w14:paraId="2AFA7877" w14:textId="651A3497" w:rsidR="00AA2200" w:rsidRDefault="00AA2200" w:rsidP="00023917">
      <w:pPr>
        <w:pStyle w:val="KTZH-LayoutUntertitel"/>
      </w:pPr>
      <w:bookmarkStart w:id="4" w:name="_Toc210906840"/>
      <w:bookmarkStart w:id="5" w:name="_Toc240869408"/>
      <w:r w:rsidRPr="00AA2200">
        <w:t>Hinweise zum HERMES-Dokument</w:t>
      </w:r>
      <w:bookmarkEnd w:id="4"/>
      <w:bookmarkEnd w:id="5"/>
    </w:p>
    <w:p w14:paraId="7889B3FD" w14:textId="77777777" w:rsidR="00AA2200" w:rsidRDefault="00AA2200" w:rsidP="00AA2200">
      <w:r w:rsidRPr="00AA2200">
        <w:t>Kantonsspezifisches HERMES Dokument (Inhalt angepasst) mit folgenden Änderungen:</w:t>
      </w:r>
    </w:p>
    <w:p w14:paraId="70D9607E" w14:textId="74F4800B" w:rsidR="00AA2200" w:rsidRDefault="00AA2200" w:rsidP="00AA2200">
      <w:pPr>
        <w:pStyle w:val="Aufzhlung1KTZH"/>
        <w:numPr>
          <w:ilvl w:val="0"/>
          <w:numId w:val="31"/>
        </w:numPr>
        <w:spacing w:line="244" w:lineRule="auto"/>
        <w:rPr>
          <w:noProof/>
          <w:sz w:val="21"/>
        </w:rPr>
      </w:pPr>
      <w:r>
        <w:rPr>
          <w:noProof/>
        </w:rPr>
        <w:t xml:space="preserve">Die Checklisten </w:t>
      </w:r>
      <w:r w:rsidR="004959E1">
        <w:rPr>
          <w:noProof/>
        </w:rPr>
        <w:t>«</w:t>
      </w:r>
      <w:r>
        <w:rPr>
          <w:noProof/>
        </w:rPr>
        <w:t>Auftraggeber</w:t>
      </w:r>
      <w:r w:rsidR="004959E1">
        <w:rPr>
          <w:noProof/>
        </w:rPr>
        <w:t>»</w:t>
      </w:r>
      <w:r>
        <w:rPr>
          <w:noProof/>
        </w:rPr>
        <w:t xml:space="preserve"> ist eine Zusammenfassung aller Checklisten für den Auftraggeber gemäss HERMES Bund</w:t>
      </w:r>
      <w:r w:rsidR="004959E1">
        <w:rPr>
          <w:noProof/>
        </w:rPr>
        <w:t xml:space="preserve"> und ist an die an die KTZH- Methode angepasst.</w:t>
      </w:r>
    </w:p>
    <w:p w14:paraId="336C9ADA" w14:textId="6C38F8C6" w:rsidR="00AA2200" w:rsidRDefault="00AA2200" w:rsidP="00023917">
      <w:pPr>
        <w:pStyle w:val="Listenabsatz"/>
        <w:numPr>
          <w:ilvl w:val="0"/>
          <w:numId w:val="31"/>
        </w:numPr>
      </w:pPr>
      <w:r>
        <w:t>Zudem enthalten die Checklisten auch kantonsspezifische Prüfpunkte.</w:t>
      </w:r>
    </w:p>
    <w:p w14:paraId="4DFE39AB" w14:textId="60ACBA04" w:rsidR="00B438CA" w:rsidRPr="00B438CA" w:rsidRDefault="00A1179E" w:rsidP="00AA2200">
      <w:pPr>
        <w:pStyle w:val="KTZH-LayoutUntertitel"/>
      </w:pPr>
      <w:bookmarkStart w:id="6" w:name="_Toc240869409"/>
      <w:r>
        <w:t>Ziel und Zweck des Dokuments</w:t>
      </w:r>
      <w:bookmarkEnd w:id="6"/>
    </w:p>
    <w:p w14:paraId="62A347EF" w14:textId="77777777" w:rsidR="005D5EEC" w:rsidRPr="005D5EEC" w:rsidRDefault="005D5EEC" w:rsidP="005D5EEC">
      <w:pPr>
        <w:rPr>
          <w:b/>
          <w:bCs/>
        </w:rPr>
      </w:pPr>
      <w:r w:rsidRPr="005D5EEC">
        <w:rPr>
          <w:b/>
          <w:bCs/>
        </w:rPr>
        <w:t>Projektinitialisierungsfreigabe</w:t>
      </w:r>
    </w:p>
    <w:p w14:paraId="13D8C66B" w14:textId="18E20ECF" w:rsidR="00C05B09" w:rsidRPr="00C05B09" w:rsidRDefault="00C05B09" w:rsidP="00C05B09">
      <w:r w:rsidRPr="00C6039B">
        <w:t xml:space="preserve">Die </w:t>
      </w:r>
      <w:r w:rsidRPr="00C05B09">
        <w:t xml:space="preserve">Checkliste Projektinitialisierungsfreigabe beschreibt Prüfpunkte und Kriterien, die für den Entscheid Projektinitialisierungsfreigabe </w:t>
      </w:r>
      <w:r w:rsidR="009E1BC0">
        <w:t>relevant</w:t>
      </w:r>
      <w:r w:rsidRPr="00C05B09">
        <w:t xml:space="preserve"> sind.</w:t>
      </w:r>
    </w:p>
    <w:p w14:paraId="2C5A44AC" w14:textId="77777777" w:rsidR="005D5EEC" w:rsidRPr="005D5EEC" w:rsidRDefault="005D5EEC" w:rsidP="005D5EEC">
      <w:pPr>
        <w:rPr>
          <w:b/>
          <w:bCs/>
        </w:rPr>
      </w:pPr>
      <w:r w:rsidRPr="005D5EEC">
        <w:rPr>
          <w:b/>
          <w:bCs/>
        </w:rPr>
        <w:t>Durchführungsfreigabe</w:t>
      </w:r>
    </w:p>
    <w:p w14:paraId="5716E490" w14:textId="21160C98" w:rsidR="00C05B09" w:rsidRPr="00C6039B" w:rsidRDefault="00C05B09" w:rsidP="00C05B09">
      <w:r w:rsidRPr="00C6039B">
        <w:t xml:space="preserve">Die Checkliste </w:t>
      </w:r>
      <w:r w:rsidRPr="00BB56E8">
        <w:t>Durchführungsfreigabe</w:t>
      </w:r>
      <w:r w:rsidRPr="00A1153F">
        <w:rPr>
          <w:i/>
          <w:iCs/>
        </w:rPr>
        <w:t xml:space="preserve"> </w:t>
      </w:r>
      <w:r w:rsidRPr="00C6039B">
        <w:t xml:space="preserve">beschreibt Prüfpunkte und Kriterien, die für den Entscheid </w:t>
      </w:r>
      <w:r w:rsidRPr="00BB56E8">
        <w:t>Durchführungsfreigabe</w:t>
      </w:r>
      <w:r w:rsidRPr="00A1153F">
        <w:rPr>
          <w:i/>
          <w:iCs/>
        </w:rPr>
        <w:t xml:space="preserve"> </w:t>
      </w:r>
      <w:r w:rsidR="009E1BC0">
        <w:t>relevant</w:t>
      </w:r>
      <w:r w:rsidRPr="00C6039B">
        <w:t xml:space="preserve"> sind.</w:t>
      </w:r>
    </w:p>
    <w:p w14:paraId="64542416" w14:textId="77777777" w:rsidR="005D5EEC" w:rsidRPr="005D5EEC" w:rsidRDefault="005D5EEC" w:rsidP="005D5EEC">
      <w:pPr>
        <w:rPr>
          <w:b/>
          <w:bCs/>
        </w:rPr>
      </w:pPr>
      <w:r w:rsidRPr="005D5EEC">
        <w:rPr>
          <w:b/>
          <w:bCs/>
        </w:rPr>
        <w:t>Checkliste Ausschreibung</w:t>
      </w:r>
    </w:p>
    <w:p w14:paraId="0AF93EA1" w14:textId="77777777" w:rsidR="005D5EEC" w:rsidRDefault="005D5EEC" w:rsidP="00714612">
      <w:r>
        <w:t xml:space="preserve">(nur </w:t>
      </w:r>
      <w:r w:rsidR="00714612">
        <w:t>i</w:t>
      </w:r>
      <w:r>
        <w:t>n Szenarien «IT-</w:t>
      </w:r>
      <w:r w:rsidRPr="005D5EEC">
        <w:t>Adaption</w:t>
      </w:r>
      <w:r>
        <w:t>» und «Dienstleistung/Produkt Adaption»)</w:t>
      </w:r>
    </w:p>
    <w:p w14:paraId="7101FBE0" w14:textId="1F461DA9" w:rsidR="00C05B09" w:rsidRDefault="00C05B09" w:rsidP="00C05B09">
      <w:r w:rsidRPr="00FB37FA">
        <w:t xml:space="preserve">Die Checkliste </w:t>
      </w:r>
      <w:r>
        <w:t>Ausschreibung</w:t>
      </w:r>
      <w:r w:rsidRPr="00FB37FA">
        <w:t xml:space="preserve"> beschreibt Prüfpunkte und Kriterien, die für den Entscheid </w:t>
      </w:r>
      <w:r>
        <w:t>Ausschreibung</w:t>
      </w:r>
      <w:r w:rsidRPr="00FB37FA">
        <w:t xml:space="preserve"> </w:t>
      </w:r>
      <w:r w:rsidR="009E1BC0">
        <w:t>relevant</w:t>
      </w:r>
      <w:r w:rsidRPr="00FB37FA">
        <w:t xml:space="preserve"> sind</w:t>
      </w:r>
      <w:r>
        <w:t>.</w:t>
      </w:r>
    </w:p>
    <w:p w14:paraId="53BAAF1D" w14:textId="77777777" w:rsidR="005D5EEC" w:rsidRPr="005D5EEC" w:rsidRDefault="005D5EEC" w:rsidP="005D5EEC">
      <w:pPr>
        <w:rPr>
          <w:b/>
          <w:bCs/>
        </w:rPr>
      </w:pPr>
      <w:r w:rsidRPr="005D5EEC">
        <w:rPr>
          <w:b/>
          <w:bCs/>
        </w:rPr>
        <w:t>Checkliste Zuschlag</w:t>
      </w:r>
    </w:p>
    <w:p w14:paraId="3BDCD1BD" w14:textId="77777777" w:rsidR="005D5EEC" w:rsidRDefault="005D5EEC" w:rsidP="00714612">
      <w:r>
        <w:t xml:space="preserve">(nur </w:t>
      </w:r>
      <w:r w:rsidR="00714612">
        <w:t>i</w:t>
      </w:r>
      <w:r>
        <w:t>n Szenarien «IT-Adaption» und «Dienstleistung/Produkt Adaption»)</w:t>
      </w:r>
    </w:p>
    <w:p w14:paraId="2CEDC2C8" w14:textId="4605758C" w:rsidR="00C05B09" w:rsidRDefault="00C05B09" w:rsidP="00C05B09">
      <w:r w:rsidRPr="00FB37FA">
        <w:t xml:space="preserve">Die Checkliste </w:t>
      </w:r>
      <w:r w:rsidRPr="00507A49">
        <w:t>Zuschlag</w:t>
      </w:r>
      <w:r w:rsidRPr="00FB37FA">
        <w:t xml:space="preserve"> beschreibt Prüfpunkte und Kriterien, die für den Entscheid </w:t>
      </w:r>
      <w:r w:rsidRPr="00507A49">
        <w:t>Zuschlag</w:t>
      </w:r>
      <w:r w:rsidRPr="00FB37FA">
        <w:t xml:space="preserve"> </w:t>
      </w:r>
      <w:r w:rsidR="009E1BC0">
        <w:t>relevant</w:t>
      </w:r>
      <w:r w:rsidRPr="00FB37FA">
        <w:t xml:space="preserve"> sind</w:t>
      </w:r>
      <w:r>
        <w:t>.</w:t>
      </w:r>
    </w:p>
    <w:p w14:paraId="09E5A536" w14:textId="194070EF" w:rsidR="005D5EEC" w:rsidRPr="00C05B09" w:rsidRDefault="005D5EEC" w:rsidP="005D5EEC">
      <w:pPr>
        <w:rPr>
          <w:b/>
          <w:bCs/>
        </w:rPr>
      </w:pPr>
      <w:r w:rsidRPr="00C05B09">
        <w:rPr>
          <w:b/>
          <w:bCs/>
        </w:rPr>
        <w:t xml:space="preserve">Phasenfreigabe </w:t>
      </w:r>
      <w:r w:rsidR="00144D97">
        <w:rPr>
          <w:b/>
          <w:bCs/>
        </w:rPr>
        <w:t>Realisierung</w:t>
      </w:r>
    </w:p>
    <w:p w14:paraId="62DAFFC8" w14:textId="6EEBE6A5" w:rsidR="00C05B09" w:rsidRDefault="00C05B09" w:rsidP="00C05B09">
      <w:r w:rsidRPr="00FB37FA">
        <w:t xml:space="preserve">Die Checkliste </w:t>
      </w:r>
      <w:r>
        <w:t>Phasenfreigabe</w:t>
      </w:r>
      <w:r w:rsidRPr="00FB37FA">
        <w:t xml:space="preserve"> beschreibt Prüfpunkte und Kriterien, die für den Entscheid </w:t>
      </w:r>
      <w:r>
        <w:t>Phasenfreigabe</w:t>
      </w:r>
      <w:r w:rsidRPr="00FB37FA">
        <w:t xml:space="preserve"> </w:t>
      </w:r>
      <w:r w:rsidR="009E1BC0">
        <w:t>relevant</w:t>
      </w:r>
      <w:r w:rsidRPr="00FB37FA">
        <w:t xml:space="preserve"> sind</w:t>
      </w:r>
      <w:r>
        <w:t>.</w:t>
      </w:r>
    </w:p>
    <w:p w14:paraId="17A2E1E6" w14:textId="05CDE3A2" w:rsidR="00144D97" w:rsidRDefault="00144D97" w:rsidP="00144D97">
      <w:pPr>
        <w:rPr>
          <w:b/>
          <w:bCs/>
        </w:rPr>
      </w:pPr>
      <w:r w:rsidRPr="00C05B09">
        <w:rPr>
          <w:b/>
          <w:bCs/>
        </w:rPr>
        <w:t>Phasenfreigabe</w:t>
      </w:r>
      <w:r>
        <w:rPr>
          <w:b/>
          <w:bCs/>
        </w:rPr>
        <w:t xml:space="preserve"> Einführung</w:t>
      </w:r>
    </w:p>
    <w:p w14:paraId="29A03138" w14:textId="4A040427" w:rsidR="00144D97" w:rsidRDefault="00144D97" w:rsidP="00C05B09">
      <w:r w:rsidRPr="00144D97">
        <w:lastRenderedPageBreak/>
        <w:t xml:space="preserve">Die Checkliste </w:t>
      </w:r>
      <w:r>
        <w:t>Einführung</w:t>
      </w:r>
      <w:r w:rsidRPr="00144D97">
        <w:t xml:space="preserve"> beschreibt Prüfpunkte und Kriterien, die für den Entscheid Phasenfreigabe notwendig sind.</w:t>
      </w:r>
    </w:p>
    <w:p w14:paraId="5420118E" w14:textId="77777777" w:rsidR="007549DA" w:rsidRDefault="007549DA" w:rsidP="007549DA">
      <w:r w:rsidRPr="005D5EEC">
        <w:rPr>
          <w:b/>
          <w:bCs/>
        </w:rPr>
        <w:t>Releasefreigabe</w:t>
      </w:r>
      <w:r>
        <w:t xml:space="preserve"> (nur für </w:t>
      </w:r>
      <w:r w:rsidRPr="00A1179E">
        <w:rPr>
          <w:rStyle w:val="HERMESagile"/>
          <w:i w:val="0"/>
          <w:iCs/>
          <w:color w:val="000000" w:themeColor="text1"/>
        </w:rPr>
        <w:t>agile</w:t>
      </w:r>
      <w:r w:rsidRPr="005D5EEC">
        <w:rPr>
          <w:color w:val="FF0000"/>
        </w:rPr>
        <w:t xml:space="preserve"> </w:t>
      </w:r>
      <w:r>
        <w:t>Projekte)</w:t>
      </w:r>
    </w:p>
    <w:p w14:paraId="774EA65A" w14:textId="77777777" w:rsidR="007549DA" w:rsidRDefault="007549DA" w:rsidP="007549DA">
      <w:r w:rsidRPr="00FB37FA">
        <w:t xml:space="preserve">Die Checkliste </w:t>
      </w:r>
      <w:r>
        <w:t>Releasefreigabe</w:t>
      </w:r>
      <w:r w:rsidRPr="00FB37FA">
        <w:t xml:space="preserve"> beschreibt Prüfpunkte und Kriterien, die für den Entscheid </w:t>
      </w:r>
      <w:r>
        <w:t>Releasefreigabe</w:t>
      </w:r>
      <w:r w:rsidRPr="00FB37FA">
        <w:t xml:space="preserve"> notwendig sind</w:t>
      </w:r>
      <w:r>
        <w:t>.</w:t>
      </w:r>
    </w:p>
    <w:p w14:paraId="4400282E" w14:textId="77777777" w:rsidR="005D5EEC" w:rsidRPr="005D5EEC" w:rsidRDefault="005D5EEC" w:rsidP="005D5EEC">
      <w:pPr>
        <w:rPr>
          <w:b/>
          <w:bCs/>
        </w:rPr>
      </w:pPr>
      <w:r w:rsidRPr="005D5EEC">
        <w:rPr>
          <w:b/>
          <w:bCs/>
        </w:rPr>
        <w:t>Betriebsaufnahme</w:t>
      </w:r>
    </w:p>
    <w:p w14:paraId="37F68C28" w14:textId="0087A23D" w:rsidR="00C05B09" w:rsidRDefault="00C05B09" w:rsidP="00C05B09">
      <w:r w:rsidRPr="00FB37FA">
        <w:t xml:space="preserve">Die Checkliste </w:t>
      </w:r>
      <w:r w:rsidRPr="00CE0045">
        <w:t>Betriebsaufnahme</w:t>
      </w:r>
      <w:r>
        <w:t xml:space="preserve"> </w:t>
      </w:r>
      <w:r w:rsidRPr="00FB37FA">
        <w:t xml:space="preserve">beschreibt Prüfpunkte und Kriterien, die für den Entscheid </w:t>
      </w:r>
      <w:r w:rsidRPr="00CE0045">
        <w:t>Betriebsaufnahme</w:t>
      </w:r>
      <w:r>
        <w:t xml:space="preserve"> </w:t>
      </w:r>
      <w:r w:rsidR="009E1BC0">
        <w:t>relevant</w:t>
      </w:r>
      <w:r w:rsidRPr="00FB37FA">
        <w:t xml:space="preserve"> sind</w:t>
      </w:r>
      <w:r>
        <w:t>.</w:t>
      </w:r>
    </w:p>
    <w:p w14:paraId="15439499" w14:textId="77777777" w:rsidR="005D5EEC" w:rsidRDefault="005D5EEC" w:rsidP="005D5EEC">
      <w:r w:rsidRPr="005D5EEC">
        <w:rPr>
          <w:b/>
          <w:bCs/>
        </w:rPr>
        <w:t>Phasenfreigabe Abschluss</w:t>
      </w:r>
      <w:r>
        <w:t xml:space="preserve"> (kantonsspezifisch)</w:t>
      </w:r>
    </w:p>
    <w:p w14:paraId="2C7562B2" w14:textId="08877F82" w:rsidR="00C05B09" w:rsidRDefault="00C05B09" w:rsidP="00C05B09">
      <w:r w:rsidRPr="00FB37FA">
        <w:t xml:space="preserve">Die Checkliste </w:t>
      </w:r>
      <w:r w:rsidRPr="001F770F">
        <w:t>Phasenfreigabe Abschluss</w:t>
      </w:r>
      <w:r w:rsidRPr="00FB37FA">
        <w:t xml:space="preserve"> beschreibt Prüfpunkte und Kriterien, die für den </w:t>
      </w:r>
      <w:r w:rsidRPr="001F770F">
        <w:t>Phasenfreigabe Abschluss</w:t>
      </w:r>
      <w:r>
        <w:t xml:space="preserve"> Projektabschluss</w:t>
      </w:r>
      <w:r w:rsidRPr="00FB37FA">
        <w:t xml:space="preserve"> </w:t>
      </w:r>
      <w:r w:rsidR="009E1BC0">
        <w:t>relevant</w:t>
      </w:r>
      <w:r w:rsidRPr="00FB37FA">
        <w:t xml:space="preserve"> sind</w:t>
      </w:r>
      <w:r>
        <w:t>.</w:t>
      </w:r>
    </w:p>
    <w:p w14:paraId="43706B2A" w14:textId="77777777" w:rsidR="005D5EEC" w:rsidRPr="005D5EEC" w:rsidRDefault="005D5EEC" w:rsidP="005D5EEC">
      <w:pPr>
        <w:rPr>
          <w:b/>
          <w:bCs/>
        </w:rPr>
      </w:pPr>
      <w:r w:rsidRPr="005D5EEC">
        <w:rPr>
          <w:b/>
          <w:bCs/>
        </w:rPr>
        <w:t>Projektabschluss</w:t>
      </w:r>
    </w:p>
    <w:p w14:paraId="19959C37" w14:textId="27B4FAB7" w:rsidR="007549DA" w:rsidRDefault="007549DA" w:rsidP="007549DA">
      <w:r w:rsidRPr="00FB37FA">
        <w:t xml:space="preserve">Die Checkliste </w:t>
      </w:r>
      <w:r>
        <w:t>Projektabschluss</w:t>
      </w:r>
      <w:r w:rsidRPr="00FB37FA">
        <w:t xml:space="preserve"> beschreibt Prüfpunkte und Kriterien, die für den Entscheid </w:t>
      </w:r>
      <w:r>
        <w:t>Projektabschluss</w:t>
      </w:r>
      <w:r w:rsidRPr="00FB37FA">
        <w:t xml:space="preserve"> </w:t>
      </w:r>
      <w:r w:rsidR="009E1BC0">
        <w:t>relevant</w:t>
      </w:r>
      <w:r w:rsidRPr="00FB37FA">
        <w:t xml:space="preserve"> sind</w:t>
      </w:r>
      <w:r>
        <w:t>.</w:t>
      </w:r>
    </w:p>
    <w:p w14:paraId="11ABCEE7" w14:textId="77777777" w:rsidR="005D5EEC" w:rsidRPr="005D5EEC" w:rsidRDefault="005D5EEC" w:rsidP="005D5EEC">
      <w:pPr>
        <w:rPr>
          <w:b/>
          <w:bCs/>
        </w:rPr>
      </w:pPr>
      <w:r w:rsidRPr="005D5EEC">
        <w:rPr>
          <w:b/>
          <w:bCs/>
        </w:rPr>
        <w:t>Projektabbruch</w:t>
      </w:r>
    </w:p>
    <w:p w14:paraId="2A7D8F19" w14:textId="22CDFCC2" w:rsidR="00AA4CEC" w:rsidRPr="00EE4391" w:rsidRDefault="005D5EEC" w:rsidP="00EE4391">
      <w:pPr>
        <w:jc w:val="both"/>
      </w:pPr>
      <w:r>
        <w:t xml:space="preserve">Die Checkliste Projektabbruch beschreibt alle generellen und projektspezifischen Prüfpunkte und Kriterien, die für den Entscheid Projektabbruch </w:t>
      </w:r>
      <w:r w:rsidR="009E1BC0">
        <w:t>relevant</w:t>
      </w:r>
      <w:r>
        <w:t xml:space="preserve"> sind.</w:t>
      </w:r>
    </w:p>
    <w:p w14:paraId="6958CA5B" w14:textId="0EBD8426" w:rsidR="00E76033" w:rsidRDefault="00E76033" w:rsidP="00023917">
      <w:pPr>
        <w:pStyle w:val="KTZH-LayoutUntertitel"/>
      </w:pPr>
      <w:bookmarkStart w:id="7" w:name="_Toc240869410"/>
      <w:r w:rsidRPr="00E76033">
        <w:t>Hinweise zur Anwendung des Dokuments</w:t>
      </w:r>
      <w:bookmarkEnd w:id="7"/>
    </w:p>
    <w:p w14:paraId="0E57E379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5CBE4756" w14:textId="77777777" w:rsidR="00AA58F7" w:rsidRDefault="0057016D" w:rsidP="00597D92">
      <w:pPr>
        <w:pStyle w:val="HERMESInfotextKTZH"/>
      </w:pPr>
      <w:r w:rsidRPr="00243AD6">
        <w:t>Kursiver</w:t>
      </w:r>
      <w:r>
        <w:t>, grüner</w:t>
      </w:r>
      <w:r w:rsidRPr="00243AD6">
        <w:t xml:space="preserve"> </w:t>
      </w:r>
      <w:r w:rsidR="008018D2" w:rsidRPr="008018D2">
        <w:t>oder schwarzer</w:t>
      </w:r>
      <w:r w:rsidR="008018D2">
        <w:t xml:space="preserve"> </w:t>
      </w:r>
      <w:r w:rsidRPr="00243AD6">
        <w:t>Text im Dokument: Hinweise zur Verwendung oder Beispiele - entsprechend anzupassen oder zu löschen</w:t>
      </w:r>
      <w:r w:rsidRPr="008505A6">
        <w:t>.</w:t>
      </w:r>
    </w:p>
    <w:p w14:paraId="0AC398CB" w14:textId="77777777" w:rsidR="00B94E3B" w:rsidRPr="00AF5531" w:rsidRDefault="00023917" w:rsidP="00AF5531">
      <w:r w:rsidRPr="00023917">
        <w:t>Die Vorlage ist barrierefrei aufbereitet</w:t>
      </w:r>
      <w:r>
        <w:t>.</w:t>
      </w:r>
    </w:p>
    <w:sdt>
      <w:sdtPr>
        <w:alias w:val="Abschnittwechsel (geschützt)"/>
        <w:tag w:val="KTZH-Section"/>
        <w:id w:val="1585269667"/>
        <w:lock w:val="sdtContentLocked"/>
        <w:placeholder>
          <w:docPart w:val="DEEC0CC6D59A4B1C8617BC445ED0C6C5"/>
        </w:placeholder>
        <w:showingPlcHdr/>
        <w:text/>
      </w:sdtPr>
      <w:sdtEndPr/>
      <w:sdtContent>
        <w:p w14:paraId="0CC96277" w14:textId="77777777" w:rsidR="0057016D" w:rsidRDefault="00EA5E99" w:rsidP="0057016D">
          <w:r w:rsidRPr="00F2777F">
            <w:t xml:space="preserve">        </w:t>
          </w:r>
        </w:p>
      </w:sdtContent>
    </w:sdt>
    <w:p w14:paraId="24D323FB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/>
      <w:sdtContent>
        <w:p w14:paraId="5318293A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6896B168" w14:textId="723997D4" w:rsidR="007430C0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40869406" w:history="1">
            <w:r w:rsidR="007430C0" w:rsidRPr="000B46AE">
              <w:rPr>
                <w:rStyle w:val="Hyperlink"/>
              </w:rPr>
              <w:t>Checklisten Auftraggeber</w:t>
            </w:r>
            <w:r w:rsidR="007430C0">
              <w:rPr>
                <w:webHidden/>
              </w:rPr>
              <w:tab/>
            </w:r>
            <w:r w:rsidR="007430C0">
              <w:rPr>
                <w:webHidden/>
              </w:rPr>
              <w:fldChar w:fldCharType="begin"/>
            </w:r>
            <w:r w:rsidR="007430C0">
              <w:rPr>
                <w:webHidden/>
              </w:rPr>
              <w:instrText xml:space="preserve"> PAGEREF _Toc240869406 \h </w:instrText>
            </w:r>
            <w:r w:rsidR="007430C0">
              <w:rPr>
                <w:webHidden/>
              </w:rPr>
            </w:r>
            <w:r w:rsidR="007430C0">
              <w:rPr>
                <w:webHidden/>
              </w:rPr>
              <w:fldChar w:fldCharType="separate"/>
            </w:r>
            <w:r w:rsidR="007430C0">
              <w:rPr>
                <w:webHidden/>
              </w:rPr>
              <w:t>1</w:t>
            </w:r>
            <w:r w:rsidR="007430C0">
              <w:rPr>
                <w:webHidden/>
              </w:rPr>
              <w:fldChar w:fldCharType="end"/>
            </w:r>
          </w:hyperlink>
        </w:p>
        <w:p w14:paraId="7820E1B5" w14:textId="7B522136" w:rsidR="007430C0" w:rsidRDefault="007430C0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07" w:history="1">
            <w:r w:rsidRPr="000B46AE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07FD16B" w14:textId="24B19526" w:rsidR="007430C0" w:rsidRDefault="007430C0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08" w:history="1">
            <w:r w:rsidRPr="000B46AE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6291C8AA" w14:textId="4449C643" w:rsidR="007430C0" w:rsidRDefault="007430C0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09" w:history="1">
            <w:r w:rsidRPr="000B46AE">
              <w:rPr>
                <w:rStyle w:val="Hyperlink"/>
              </w:rPr>
              <w:t>Ziel und Zweck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0DCC16F3" w14:textId="29E942C5" w:rsidR="007430C0" w:rsidRDefault="007430C0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10" w:history="1">
            <w:r w:rsidRPr="000B46AE">
              <w:rPr>
                <w:rStyle w:val="Hyperlink"/>
              </w:rPr>
              <w:t>Hinweise zur Anwendung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69991F0C" w14:textId="1BF604EF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11" w:history="1">
            <w:r w:rsidRPr="000B46AE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Übersicht Betroffene Meilensteine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2490719" w14:textId="43F40B09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12" w:history="1">
            <w:r w:rsidRPr="000B46AE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Projektinitialisierungsfreigabe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36A20799" w14:textId="48029CC6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13" w:history="1">
            <w:r w:rsidRPr="000B46AE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Durchführungsfreigabe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010A574C" w14:textId="237970EA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14" w:history="1">
            <w:r w:rsidRPr="000B46AE">
              <w:rPr>
                <w:rStyle w:val="Hyperlink"/>
              </w:rPr>
              <w:t>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Ausschreibung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04C3A281" w14:textId="27916894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15" w:history="1">
            <w:r w:rsidRPr="000B46AE">
              <w:rPr>
                <w:rStyle w:val="Hyperlink"/>
              </w:rPr>
              <w:t>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Zuschlag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_Toc240869415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603DE290" w14:textId="2AB8178E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16" w:history="1">
            <w:r w:rsidRPr="000B46AE">
              <w:rPr>
                <w:rStyle w:val="Hyperlink"/>
              </w:rPr>
              <w:t>6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Phasenfreigabe Realisierung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_Toc240869416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4129A063" w14:textId="2078DB1B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17" w:history="1">
            <w:r w:rsidRPr="000B46AE">
              <w:rPr>
                <w:rStyle w:val="Hyperlink"/>
              </w:rPr>
              <w:t>7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Phasenfreigabe Einführung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_Toc240869417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74FACA08" w14:textId="0A8D1306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18" w:history="1">
            <w:r w:rsidRPr="000B46AE">
              <w:rPr>
                <w:rStyle w:val="Hyperlink"/>
              </w:rPr>
              <w:t>8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Releasefreigabe (nur für agile Projekte)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_Toc240869418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54258D77" w14:textId="0ED15324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19" w:history="1">
            <w:r w:rsidRPr="000B46AE">
              <w:rPr>
                <w:rStyle w:val="Hyperlink"/>
              </w:rPr>
              <w:t>9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Betriebsaufnahme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_Toc240869419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24</w:t>
            </w:r>
            <w:r>
              <w:rPr>
                <w:webHidden/>
              </w:rPr>
              <w:fldChar w:fldCharType="end"/>
            </w:r>
          </w:hyperlink>
        </w:p>
        <w:p w14:paraId="3FB0F21C" w14:textId="39AC7ED8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20" w:history="1">
            <w:r w:rsidRPr="000B46AE">
              <w:rPr>
                <w:rStyle w:val="Hyperlink"/>
              </w:rPr>
              <w:t>10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Phasenfreigabe Abschluss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_Toc240869420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26</w:t>
            </w:r>
            <w:r>
              <w:rPr>
                <w:webHidden/>
              </w:rPr>
              <w:fldChar w:fldCharType="end"/>
            </w:r>
          </w:hyperlink>
        </w:p>
        <w:p w14:paraId="0244FAE3" w14:textId="55142551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21" w:history="1">
            <w:r w:rsidRPr="000B46AE">
              <w:rPr>
                <w:rStyle w:val="Hyperlink"/>
              </w:rPr>
              <w:t>11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Projektabschluss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_Toc240869421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27</w:t>
            </w:r>
            <w:r>
              <w:rPr>
                <w:webHidden/>
              </w:rPr>
              <w:fldChar w:fldCharType="end"/>
            </w:r>
          </w:hyperlink>
        </w:p>
        <w:p w14:paraId="2B597A5B" w14:textId="728CD956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22" w:history="1">
            <w:r w:rsidRPr="000B46AE">
              <w:rPr>
                <w:rStyle w:val="Hyperlink"/>
              </w:rPr>
              <w:t>12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Projektabbruch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_Toc240869422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29</w:t>
            </w:r>
            <w:r>
              <w:rPr>
                <w:webHidden/>
              </w:rPr>
              <w:fldChar w:fldCharType="end"/>
            </w:r>
          </w:hyperlink>
        </w:p>
        <w:p w14:paraId="22B7CF20" w14:textId="1A73BF35" w:rsidR="007430C0" w:rsidRDefault="007430C0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869423" w:history="1">
            <w:r w:rsidRPr="000B46AE">
              <w:rPr>
                <w:rStyle w:val="Hyperlink"/>
              </w:rPr>
              <w:t>13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6AE">
              <w:rPr>
                <w:rStyle w:val="Hyperlink"/>
              </w:rPr>
              <w:t>Unterschriften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_Toc240869423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32</w:t>
            </w:r>
            <w:r>
              <w:rPr>
                <w:webHidden/>
              </w:rPr>
              <w:fldChar w:fldCharType="end"/>
            </w:r>
          </w:hyperlink>
        </w:p>
        <w:p w14:paraId="5AE3CFE5" w14:textId="0091D5D9" w:rsidR="007A423D" w:rsidRDefault="007A423D" w:rsidP="00AC1B8E">
          <w:pPr>
            <w:rPr>
              <w:lang w:val="de-DE"/>
            </w:rPr>
          </w:pPr>
          <w:r>
            <w:rPr>
              <w:lang w:val="de-DE"/>
            </w:rPr>
            <w:fldChar w:fldCharType="end"/>
          </w:r>
        </w:p>
      </w:sdtContent>
    </w:sdt>
    <w:p w14:paraId="1F927976" w14:textId="1EF40430" w:rsidR="008B3872" w:rsidRPr="005D5EEC" w:rsidRDefault="008B3872" w:rsidP="00CD6F9E">
      <w:pPr>
        <w:rPr>
          <w:lang w:val="de-DE"/>
        </w:rPr>
      </w:pPr>
    </w:p>
    <w:p w14:paraId="514A7623" w14:textId="77777777" w:rsidR="008B3872" w:rsidRDefault="008B3872" w:rsidP="00CD6F9E">
      <w:pPr>
        <w:sectPr w:rsidR="008B3872" w:rsidSect="0093417D">
          <w:pgSz w:w="11906" w:h="16838" w:code="9"/>
          <w:pgMar w:top="2552" w:right="936" w:bottom="1134" w:left="1985" w:header="425" w:footer="522" w:gutter="0"/>
          <w:cols w:space="708"/>
          <w:docGrid w:linePitch="360"/>
        </w:sectPr>
      </w:pPr>
    </w:p>
    <w:p w14:paraId="7FBA64CC" w14:textId="77777777" w:rsidR="0040288E" w:rsidRDefault="0040288E" w:rsidP="0040288E">
      <w:pPr>
        <w:pStyle w:val="berschrift1"/>
      </w:pPr>
      <w:bookmarkStart w:id="8" w:name="_Toc235702346"/>
      <w:bookmarkStart w:id="9" w:name="_Toc240869411"/>
      <w:r>
        <w:lastRenderedPageBreak/>
        <w:t>Übersicht Betroffene Meilensteine</w:t>
      </w:r>
      <w:bookmarkEnd w:id="8"/>
      <w:bookmarkEnd w:id="9"/>
    </w:p>
    <w:p w14:paraId="39660370" w14:textId="114749E4" w:rsidR="0040288E" w:rsidRDefault="0040288E" w:rsidP="0040288E">
      <w:r>
        <w:t>In nachfolgender Grafik sind die in diesem Dokument beschriebenen Meilensteine grün umrandet.</w:t>
      </w:r>
    </w:p>
    <w:p w14:paraId="1F753AED" w14:textId="787550DC" w:rsidR="00626B8B" w:rsidRDefault="00626B8B" w:rsidP="0040288E">
      <w:r w:rsidRPr="00626B8B">
        <w:rPr>
          <w:noProof/>
        </w:rPr>
        <w:drawing>
          <wp:inline distT="0" distB="0" distL="0" distR="0" wp14:anchorId="47ABEE46" wp14:editId="64CE6FD8">
            <wp:extent cx="5901666" cy="4552950"/>
            <wp:effectExtent l="0" t="0" r="4445" b="0"/>
            <wp:docPr id="78065677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65677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22386" cy="456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3077D" w14:textId="01A262B8" w:rsidR="008B3872" w:rsidRDefault="005D5EEC" w:rsidP="00CD6F9E">
      <w:pPr>
        <w:pStyle w:val="berschrift1"/>
        <w:spacing w:before="0"/>
      </w:pPr>
      <w:bookmarkStart w:id="10" w:name="_Toc240869412"/>
      <w:r w:rsidRPr="005D5EEC">
        <w:lastRenderedPageBreak/>
        <w:t>Projektinitialisierungsfreigabe</w:t>
      </w:r>
      <w:bookmarkEnd w:id="10"/>
    </w:p>
    <w:tbl>
      <w:tblPr>
        <w:tblStyle w:val="KTZH-TabelleHermes"/>
        <w:tblW w:w="13899" w:type="dxa"/>
        <w:tblLook w:val="0420" w:firstRow="1" w:lastRow="0" w:firstColumn="0" w:lastColumn="0" w:noHBand="0" w:noVBand="1"/>
        <w:tblCaption w:val="Tabelle: Produktkonzept"/>
      </w:tblPr>
      <w:tblGrid>
        <w:gridCol w:w="1014"/>
        <w:gridCol w:w="2696"/>
        <w:gridCol w:w="4171"/>
        <w:gridCol w:w="987"/>
        <w:gridCol w:w="2220"/>
        <w:gridCol w:w="1533"/>
        <w:gridCol w:w="1278"/>
      </w:tblGrid>
      <w:tr w:rsidR="00FC4F70" w:rsidRPr="005D5EEC" w14:paraId="0A4EB4D8" w14:textId="77777777" w:rsidTr="007935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0C2BF1C8" w14:textId="77777777" w:rsidR="00FC4F70" w:rsidRPr="005D5EEC" w:rsidRDefault="00FC4F70" w:rsidP="0079351F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0CE744F9" w14:textId="77777777" w:rsidR="00FC4F70" w:rsidRPr="005D5EEC" w:rsidRDefault="00FC4F70" w:rsidP="0079351F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1F4DCA98" w14:textId="77777777" w:rsidR="00FC4F70" w:rsidRPr="005D5EEC" w:rsidRDefault="00FC4F70" w:rsidP="0079351F">
            <w:pPr>
              <w:pStyle w:val="tabelleheader"/>
            </w:pPr>
            <w:r w:rsidRPr="005D5EEC">
              <w:t>Kriterium</w:t>
            </w:r>
          </w:p>
        </w:tc>
        <w:tc>
          <w:tcPr>
            <w:tcW w:w="987" w:type="dxa"/>
          </w:tcPr>
          <w:p w14:paraId="0661DD4C" w14:textId="77777777" w:rsidR="00FC4F70" w:rsidRPr="005D5EEC" w:rsidRDefault="00FC4F70" w:rsidP="0079351F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7373694C" w14:textId="77777777" w:rsidR="00FC4F70" w:rsidRPr="005D5EEC" w:rsidRDefault="00FC4F70" w:rsidP="0079351F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2D9B8DC2" w14:textId="77777777" w:rsidR="00FC4F70" w:rsidRPr="005D5EEC" w:rsidRDefault="00FC4F70" w:rsidP="0079351F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8" w:type="dxa"/>
          </w:tcPr>
          <w:p w14:paraId="439A1CC6" w14:textId="77777777" w:rsidR="00FC4F70" w:rsidRPr="005D5EEC" w:rsidRDefault="00FC4F70" w:rsidP="0079351F">
            <w:pPr>
              <w:pStyle w:val="tabelleheader"/>
            </w:pPr>
            <w:r w:rsidRPr="005D5EEC">
              <w:t>Datum</w:t>
            </w:r>
          </w:p>
        </w:tc>
      </w:tr>
      <w:tr w:rsidR="00FC4F70" w:rsidRPr="005C4EAF" w14:paraId="2B1E8712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087C7EF1" w14:textId="77777777" w:rsidR="00FC4F70" w:rsidRPr="00861926" w:rsidRDefault="00FC4F70" w:rsidP="0079351F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114339" w:rsidRPr="005C4EAF" w14:paraId="70D974E3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D3074C3" w14:textId="77777777" w:rsidR="00114339" w:rsidRPr="00626B8B" w:rsidRDefault="00114339" w:rsidP="00114339">
            <w:r w:rsidRPr="00626B8B">
              <w:t>G-01</w:t>
            </w:r>
          </w:p>
        </w:tc>
        <w:tc>
          <w:tcPr>
            <w:tcW w:w="2696" w:type="dxa"/>
          </w:tcPr>
          <w:p w14:paraId="56FC31A8" w14:textId="0A8078E2" w:rsidR="00114339" w:rsidRPr="00626B8B" w:rsidRDefault="00114339" w:rsidP="00114339">
            <w:r w:rsidRPr="00626B8B">
              <w:t>Projektinitialisierungsauftrag</w:t>
            </w:r>
          </w:p>
        </w:tc>
        <w:tc>
          <w:tcPr>
            <w:tcW w:w="4171" w:type="dxa"/>
          </w:tcPr>
          <w:p w14:paraId="2409EB8D" w14:textId="01A2C01E" w:rsidR="00114339" w:rsidRPr="00626B8B" w:rsidRDefault="00114339" w:rsidP="00114339">
            <w:r w:rsidRPr="00626B8B">
              <w:t>Projektinitialisierungsauftrag liegt vollständig vom Auftraggeber unterschrieben vor?</w:t>
            </w:r>
          </w:p>
        </w:tc>
        <w:sdt>
          <w:sdtPr>
            <w:rPr>
              <w:rStyle w:val="Formatvorlage1"/>
            </w:rPr>
            <w:id w:val="869885182"/>
            <w:placeholder>
              <w:docPart w:val="85CECC1537764307B7BC4BDC24B962D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B9E3AD1" w14:textId="575280C1" w:rsidR="00114339" w:rsidRDefault="00830247" w:rsidP="00114339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0433F69" w14:textId="77777777" w:rsidR="00114339" w:rsidRDefault="00114339" w:rsidP="00114339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5EE49707" w14:textId="77777777" w:rsidR="00114339" w:rsidRPr="005C4EAF" w:rsidRDefault="00114339" w:rsidP="00114339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0282D95D" w14:textId="100A3199" w:rsidR="00114339" w:rsidRPr="005C4EAF" w:rsidRDefault="00830247" w:rsidP="00114339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114339" w:rsidRPr="005C4EAF" w14:paraId="2220F914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616619D5" w14:textId="77777777" w:rsidR="00114339" w:rsidRPr="00626B8B" w:rsidRDefault="00114339" w:rsidP="00114339">
            <w:r w:rsidRPr="00626B8B">
              <w:t>G-02</w:t>
            </w:r>
          </w:p>
        </w:tc>
        <w:tc>
          <w:tcPr>
            <w:tcW w:w="2696" w:type="dxa"/>
          </w:tcPr>
          <w:p w14:paraId="24F9EA68" w14:textId="77777777" w:rsidR="00114339" w:rsidRPr="00626B8B" w:rsidRDefault="00114339" w:rsidP="00114339"/>
        </w:tc>
        <w:tc>
          <w:tcPr>
            <w:tcW w:w="4171" w:type="dxa"/>
          </w:tcPr>
          <w:p w14:paraId="22A24C15" w14:textId="2E2CA01A" w:rsidR="00114339" w:rsidRPr="00626B8B" w:rsidRDefault="00114339" w:rsidP="00114339">
            <w:r w:rsidRPr="00626B8B">
              <w:t>Ressourcen (personell und finanziell) für die Initialisierung definiert, abgestimmt und freigegeben?</w:t>
            </w:r>
          </w:p>
        </w:tc>
        <w:sdt>
          <w:sdtPr>
            <w:rPr>
              <w:rStyle w:val="Formatvorlage1"/>
            </w:rPr>
            <w:id w:val="1324078288"/>
            <w:placeholder>
              <w:docPart w:val="D06F3B2A8A0344FBA8CD007BA3DD4A2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74D933A" w14:textId="4C8EFBDD" w:rsidR="00114339" w:rsidRPr="005C4EAF" w:rsidRDefault="00830247" w:rsidP="00114339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615EA7F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1D1B61F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5448EA4" w14:textId="77777777" w:rsidR="00114339" w:rsidRPr="005C4EAF" w:rsidRDefault="00114339" w:rsidP="00114339">
            <w:pPr>
              <w:keepNext/>
              <w:rPr>
                <w:i/>
                <w:iCs/>
              </w:rPr>
            </w:pPr>
          </w:p>
        </w:tc>
      </w:tr>
      <w:tr w:rsidR="00114339" w:rsidRPr="005C4EAF" w14:paraId="42CF529E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6004363" w14:textId="77777777" w:rsidR="00114339" w:rsidRPr="00626B8B" w:rsidRDefault="00114339" w:rsidP="00114339">
            <w:r w:rsidRPr="00626B8B">
              <w:t>G-03</w:t>
            </w:r>
          </w:p>
        </w:tc>
        <w:tc>
          <w:tcPr>
            <w:tcW w:w="2696" w:type="dxa"/>
          </w:tcPr>
          <w:p w14:paraId="332625FA" w14:textId="7410679A" w:rsidR="00114339" w:rsidRPr="00626B8B" w:rsidRDefault="00114339" w:rsidP="00114339"/>
        </w:tc>
        <w:tc>
          <w:tcPr>
            <w:tcW w:w="4171" w:type="dxa"/>
          </w:tcPr>
          <w:p w14:paraId="598BA8B5" w14:textId="7D410140" w:rsidR="00114339" w:rsidRPr="00626B8B" w:rsidRDefault="00114339" w:rsidP="00114339">
            <w:r w:rsidRPr="00626B8B">
              <w:t xml:space="preserve">Projektinitialisierungsauftrag mit Zielen der Initialisierung, Vorgaben und Rahmenbedingungen erstellt? </w:t>
            </w:r>
          </w:p>
        </w:tc>
        <w:sdt>
          <w:sdtPr>
            <w:rPr>
              <w:rStyle w:val="Formatvorlage1"/>
            </w:rPr>
            <w:id w:val="-1116900316"/>
            <w:placeholder>
              <w:docPart w:val="7B952AE137E24C38AB0FE906B50F6FC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DD40D21" w14:textId="776398E1" w:rsidR="00114339" w:rsidRPr="005C4EAF" w:rsidRDefault="00830247" w:rsidP="00114339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B08A1FA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53AB862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8C042CC" w14:textId="77777777" w:rsidR="00114339" w:rsidRPr="005C4EAF" w:rsidRDefault="00114339" w:rsidP="00114339">
            <w:pPr>
              <w:keepNext/>
              <w:rPr>
                <w:i/>
                <w:iCs/>
              </w:rPr>
            </w:pPr>
          </w:p>
        </w:tc>
      </w:tr>
      <w:tr w:rsidR="00114339" w:rsidRPr="005C4EAF" w14:paraId="415A5269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26A14E51" w14:textId="77777777" w:rsidR="00114339" w:rsidRPr="00626B8B" w:rsidRDefault="00114339" w:rsidP="00114339">
            <w:r w:rsidRPr="00626B8B">
              <w:t>G-04</w:t>
            </w:r>
          </w:p>
        </w:tc>
        <w:tc>
          <w:tcPr>
            <w:tcW w:w="2696" w:type="dxa"/>
          </w:tcPr>
          <w:p w14:paraId="154647E1" w14:textId="77777777" w:rsidR="00114339" w:rsidRPr="00626B8B" w:rsidRDefault="00114339" w:rsidP="00114339"/>
        </w:tc>
        <w:tc>
          <w:tcPr>
            <w:tcW w:w="4171" w:type="dxa"/>
          </w:tcPr>
          <w:p w14:paraId="44403D08" w14:textId="633BAF90" w:rsidR="00114339" w:rsidRPr="00626B8B" w:rsidRDefault="00114339" w:rsidP="00114339">
            <w:r w:rsidRPr="00626B8B">
              <w:t>Projektleiter und Team für die Phase Initialisierung bestimmt und Erwartungen geklärt?</w:t>
            </w:r>
          </w:p>
        </w:tc>
        <w:sdt>
          <w:sdtPr>
            <w:rPr>
              <w:rStyle w:val="Formatvorlage1"/>
            </w:rPr>
            <w:id w:val="2137294827"/>
            <w:placeholder>
              <w:docPart w:val="B49F18B34CF34EF8BF43475162AC86D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6F7241E2" w14:textId="57AAA252" w:rsidR="00114339" w:rsidRPr="005C4EAF" w:rsidRDefault="00830247" w:rsidP="00114339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D565D1C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53EC520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41D412F" w14:textId="77777777" w:rsidR="00114339" w:rsidRPr="005C4EAF" w:rsidRDefault="00114339" w:rsidP="00114339">
            <w:pPr>
              <w:keepNext/>
              <w:rPr>
                <w:i/>
                <w:iCs/>
              </w:rPr>
            </w:pPr>
          </w:p>
        </w:tc>
      </w:tr>
      <w:tr w:rsidR="00114339" w:rsidRPr="005C4EAF" w14:paraId="0FDCCCC5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11851AC" w14:textId="77777777" w:rsidR="00114339" w:rsidRPr="00626B8B" w:rsidRDefault="00114339" w:rsidP="00114339">
            <w:r w:rsidRPr="00626B8B">
              <w:t>G-05</w:t>
            </w:r>
          </w:p>
        </w:tc>
        <w:tc>
          <w:tcPr>
            <w:tcW w:w="2696" w:type="dxa"/>
          </w:tcPr>
          <w:p w14:paraId="5D0210EB" w14:textId="77777777" w:rsidR="00114339" w:rsidRPr="00626B8B" w:rsidRDefault="00114339" w:rsidP="00114339"/>
        </w:tc>
        <w:tc>
          <w:tcPr>
            <w:tcW w:w="4171" w:type="dxa"/>
          </w:tcPr>
          <w:p w14:paraId="334FF49E" w14:textId="20FD440E" w:rsidR="00114339" w:rsidRPr="00626B8B" w:rsidRDefault="00114339" w:rsidP="00114339">
            <w:pPr>
              <w:pStyle w:val="Aufzhlung1KTZH"/>
              <w:numPr>
                <w:ilvl w:val="0"/>
                <w:numId w:val="0"/>
              </w:numPr>
            </w:pPr>
            <w:r w:rsidRPr="00626B8B">
              <w:t>Ansprechpersonen innerhalb und ausserhalb der Stammorganisation informiert?</w:t>
            </w:r>
          </w:p>
        </w:tc>
        <w:sdt>
          <w:sdtPr>
            <w:rPr>
              <w:rStyle w:val="Formatvorlage1"/>
            </w:rPr>
            <w:id w:val="-949631721"/>
            <w:placeholder>
              <w:docPart w:val="213970BA6A6642DEB50017A308B23025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D6824CC" w14:textId="3110218A" w:rsidR="00114339" w:rsidRPr="005C4EAF" w:rsidRDefault="00830247" w:rsidP="00114339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F585FF4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C65F62C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EA1CA5B" w14:textId="77777777" w:rsidR="00114339" w:rsidRPr="005C4EAF" w:rsidRDefault="00114339" w:rsidP="00114339">
            <w:pPr>
              <w:keepNext/>
              <w:rPr>
                <w:i/>
                <w:iCs/>
              </w:rPr>
            </w:pPr>
          </w:p>
        </w:tc>
      </w:tr>
      <w:tr w:rsidR="00114339" w:rsidRPr="005C4EAF" w14:paraId="1429C800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24A84E86" w14:textId="77777777" w:rsidR="00114339" w:rsidRPr="00626B8B" w:rsidRDefault="00114339" w:rsidP="00114339">
            <w:r w:rsidRPr="00626B8B">
              <w:t>G-06</w:t>
            </w:r>
          </w:p>
        </w:tc>
        <w:tc>
          <w:tcPr>
            <w:tcW w:w="2696" w:type="dxa"/>
          </w:tcPr>
          <w:p w14:paraId="67D943EB" w14:textId="77777777" w:rsidR="00114339" w:rsidRPr="00626B8B" w:rsidRDefault="00114339" w:rsidP="00114339"/>
        </w:tc>
        <w:tc>
          <w:tcPr>
            <w:tcW w:w="4171" w:type="dxa"/>
          </w:tcPr>
          <w:p w14:paraId="150F7507" w14:textId="405FFFE8" w:rsidR="00114339" w:rsidRPr="00626B8B" w:rsidRDefault="00114339" w:rsidP="00114339">
            <w:r w:rsidRPr="00626B8B">
              <w:t>Dokumentenablage und Governance-Vorgaben geklärt und bekannt?</w:t>
            </w:r>
          </w:p>
        </w:tc>
        <w:sdt>
          <w:sdtPr>
            <w:rPr>
              <w:rStyle w:val="Formatvorlage1"/>
            </w:rPr>
            <w:id w:val="-1011135402"/>
            <w:placeholder>
              <w:docPart w:val="D9E6E5D4C5BF40EE9F1027608AE43BD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D093B2E" w14:textId="618C5DAA" w:rsidR="00114339" w:rsidRPr="005C4EAF" w:rsidRDefault="00830247" w:rsidP="00114339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62FF894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9600753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405F8E2" w14:textId="77777777" w:rsidR="00114339" w:rsidRPr="005C4EAF" w:rsidRDefault="00114339" w:rsidP="00114339">
            <w:pPr>
              <w:keepNext/>
              <w:rPr>
                <w:i/>
                <w:iCs/>
              </w:rPr>
            </w:pPr>
          </w:p>
        </w:tc>
      </w:tr>
      <w:tr w:rsidR="00FC4F70" w:rsidRPr="005C4EAF" w14:paraId="3004B1A1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5189D6DD" w14:textId="77777777" w:rsidR="00FC4F70" w:rsidRPr="00315B55" w:rsidRDefault="00FC4F70" w:rsidP="0079351F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Projektspezifisch Prüfpunkte</w:t>
            </w:r>
          </w:p>
        </w:tc>
      </w:tr>
      <w:tr w:rsidR="00FC4F70" w:rsidRPr="005C4EAF" w14:paraId="7293469C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F1F430F" w14:textId="77777777" w:rsidR="00FC4F70" w:rsidRDefault="00FC4F70" w:rsidP="0079351F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2D5C5A8F" w14:textId="77777777" w:rsidR="00FC4F70" w:rsidRDefault="00FC4F70" w:rsidP="0079351F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4B0AFE0F" w14:textId="77777777" w:rsidR="00FC4F70" w:rsidRPr="005C4EAF" w:rsidRDefault="00FC4F70" w:rsidP="0079351F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</w:rPr>
            <w:id w:val="1865637469"/>
            <w:placeholder>
              <w:docPart w:val="C868F52F4EF24B7EBA52A1A56612BD6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FC164AE" w14:textId="34A35169" w:rsidR="00FC4F70" w:rsidRPr="005C4EAF" w:rsidRDefault="00830247" w:rsidP="0079351F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940623E" w14:textId="77777777" w:rsidR="00FC4F70" w:rsidRPr="005C4EAF" w:rsidRDefault="00FC4F70" w:rsidP="0079351F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7605C840" w14:textId="77777777" w:rsidR="00FC4F70" w:rsidRPr="005C4EAF" w:rsidRDefault="00FC4F70" w:rsidP="0079351F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56E03663" w14:textId="70306ECE" w:rsidR="00FC4F70" w:rsidRPr="005C4EAF" w:rsidRDefault="00830247" w:rsidP="0079351F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FC4F70" w:rsidRPr="005C4EAF" w14:paraId="1845D6B3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708B5ED" w14:textId="77777777" w:rsidR="00FC4F70" w:rsidRDefault="00FC4F70" w:rsidP="0079351F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44380443" w14:textId="77777777" w:rsidR="00FC4F70" w:rsidRDefault="00FC4F70" w:rsidP="0079351F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34085CE7" w14:textId="77777777" w:rsidR="00FC4F70" w:rsidRPr="005C4EAF" w:rsidRDefault="00FC4F70" w:rsidP="0079351F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3FE0C63C" w14:textId="77777777" w:rsidR="00FC4F70" w:rsidRPr="005C4EAF" w:rsidRDefault="00FC4F70" w:rsidP="0079351F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2D21CE1B" w14:textId="77777777" w:rsidR="00FC4F70" w:rsidRPr="005C4EAF" w:rsidRDefault="00FC4F70" w:rsidP="0079351F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4ECA147" w14:textId="77777777" w:rsidR="00FC4F70" w:rsidRPr="005C4EAF" w:rsidRDefault="00FC4F70" w:rsidP="0079351F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4F3CE81" w14:textId="77777777" w:rsidR="00FC4F70" w:rsidRPr="005C4EAF" w:rsidRDefault="00FC4F70" w:rsidP="0079351F">
            <w:pPr>
              <w:keepNext/>
              <w:rPr>
                <w:i/>
                <w:iCs/>
              </w:rPr>
            </w:pPr>
          </w:p>
        </w:tc>
      </w:tr>
      <w:tr w:rsidR="00FC4F70" w:rsidRPr="005C4EAF" w14:paraId="1FB12956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4A4A4E78" w14:textId="77777777" w:rsidR="00FC4F70" w:rsidRPr="005C4EAF" w:rsidRDefault="00FC4F70" w:rsidP="0079351F">
            <w:pPr>
              <w:keepNext/>
              <w:rPr>
                <w:i/>
                <w:iCs/>
              </w:rPr>
            </w:pPr>
            <w:r w:rsidRPr="00B26EF9">
              <w:rPr>
                <w:b/>
                <w:bCs/>
              </w:rPr>
              <w:lastRenderedPageBreak/>
              <w:t>Kantonsspezifische Prüfpunkte</w:t>
            </w:r>
          </w:p>
        </w:tc>
      </w:tr>
      <w:tr w:rsidR="00FC4F70" w:rsidRPr="005C4EAF" w14:paraId="77FB9753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A8B969D" w14:textId="77777777" w:rsidR="00FC4F70" w:rsidRPr="00A7270E" w:rsidRDefault="00FC4F70" w:rsidP="0079351F">
            <w:pPr>
              <w:rPr>
                <w:b/>
                <w:bCs/>
              </w:rPr>
            </w:pPr>
            <w:r w:rsidRPr="00A7270E">
              <w:rPr>
                <w:i/>
                <w:iCs/>
              </w:rPr>
              <w:t>K</w:t>
            </w:r>
            <w:r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081E0517" w14:textId="77777777" w:rsidR="00FC4F70" w:rsidRPr="00A7270E" w:rsidRDefault="00FC4F70" w:rsidP="0079351F">
            <w:pPr>
              <w:rPr>
                <w:i/>
                <w:iCs/>
              </w:rPr>
            </w:pPr>
            <w:r>
              <w:rPr>
                <w:i/>
                <w:iCs/>
              </w:rPr>
              <w:t>keine</w:t>
            </w:r>
          </w:p>
        </w:tc>
        <w:tc>
          <w:tcPr>
            <w:tcW w:w="4171" w:type="dxa"/>
          </w:tcPr>
          <w:p w14:paraId="02B60718" w14:textId="77777777" w:rsidR="00FC4F70" w:rsidRPr="00315B55" w:rsidRDefault="00FC4F70" w:rsidP="0079351F">
            <w:pPr>
              <w:rPr>
                <w:i/>
                <w:iCs/>
                <w:szCs w:val="22"/>
              </w:rPr>
            </w:pPr>
          </w:p>
        </w:tc>
        <w:sdt>
          <w:sdtPr>
            <w:rPr>
              <w:rStyle w:val="Formatvorlage1"/>
            </w:rPr>
            <w:id w:val="-729528622"/>
            <w:placeholder>
              <w:docPart w:val="17E1D60A025849949258538DE0B942F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C3ADEFD" w14:textId="142F41F8" w:rsidR="00FC4F70" w:rsidRPr="005C4EAF" w:rsidRDefault="00830247" w:rsidP="0079351F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9895D64" w14:textId="77777777" w:rsidR="00FC4F70" w:rsidRPr="005C4EAF" w:rsidRDefault="00FC4F70" w:rsidP="0079351F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45D088C3" w14:textId="77777777" w:rsidR="00FC4F70" w:rsidRPr="005C4EAF" w:rsidRDefault="00FC4F70" w:rsidP="0079351F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6C1B8CF6" w14:textId="6529BFD4" w:rsidR="00FC4F70" w:rsidRPr="005C4EAF" w:rsidRDefault="00830247" w:rsidP="0079351F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626B8B" w:rsidRPr="005C4EAF" w14:paraId="59F78BAE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7A0260D0" w14:textId="68AB6C3B" w:rsidR="00626B8B" w:rsidRPr="00A7270E" w:rsidRDefault="00626B8B" w:rsidP="0079351F">
            <w:pPr>
              <w:rPr>
                <w:i/>
                <w:iCs/>
              </w:rPr>
            </w:pPr>
            <w:r>
              <w:rPr>
                <w:i/>
                <w:iCs/>
              </w:rPr>
              <w:t>KP.02</w:t>
            </w:r>
          </w:p>
        </w:tc>
        <w:tc>
          <w:tcPr>
            <w:tcW w:w="2696" w:type="dxa"/>
          </w:tcPr>
          <w:p w14:paraId="4848F97B" w14:textId="77777777" w:rsidR="00626B8B" w:rsidRDefault="00626B8B" w:rsidP="0079351F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3297CF82" w14:textId="77777777" w:rsidR="00626B8B" w:rsidRPr="00315B55" w:rsidRDefault="00626B8B" w:rsidP="0079351F">
            <w:pPr>
              <w:rPr>
                <w:i/>
                <w:iCs/>
                <w:szCs w:val="22"/>
              </w:rPr>
            </w:pPr>
          </w:p>
        </w:tc>
        <w:tc>
          <w:tcPr>
            <w:tcW w:w="987" w:type="dxa"/>
          </w:tcPr>
          <w:p w14:paraId="05007051" w14:textId="77777777" w:rsidR="00626B8B" w:rsidRDefault="00626B8B" w:rsidP="0079351F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7CE18ED7" w14:textId="77777777" w:rsidR="00626B8B" w:rsidRDefault="00626B8B" w:rsidP="0079351F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431CFE1" w14:textId="77777777" w:rsidR="00626B8B" w:rsidRPr="005C4EAF" w:rsidRDefault="00626B8B" w:rsidP="0079351F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600DBA8" w14:textId="77777777" w:rsidR="00626B8B" w:rsidRPr="005C4EAF" w:rsidRDefault="00626B8B" w:rsidP="0079351F">
            <w:pPr>
              <w:keepNext/>
              <w:rPr>
                <w:i/>
                <w:iCs/>
              </w:rPr>
            </w:pPr>
          </w:p>
        </w:tc>
      </w:tr>
    </w:tbl>
    <w:p w14:paraId="68150F54" w14:textId="0735F9D8" w:rsidR="005D5EEC" w:rsidRDefault="005D5EEC" w:rsidP="002E76A9">
      <w:r>
        <w:br w:type="page"/>
      </w:r>
    </w:p>
    <w:p w14:paraId="0AF9E934" w14:textId="77777777" w:rsidR="005D5EEC" w:rsidRDefault="002E76A9" w:rsidP="00F925F0">
      <w:pPr>
        <w:pStyle w:val="berschrift1"/>
      </w:pPr>
      <w:bookmarkStart w:id="11" w:name="_Toc240869413"/>
      <w:r w:rsidRPr="002E76A9">
        <w:lastRenderedPageBreak/>
        <w:t>Durchführungsfreigabe</w:t>
      </w:r>
      <w:bookmarkEnd w:id="11"/>
    </w:p>
    <w:tbl>
      <w:tblPr>
        <w:tblStyle w:val="KTZH-TabelleHermes"/>
        <w:tblW w:w="13958" w:type="dxa"/>
        <w:tblLook w:val="0420" w:firstRow="1" w:lastRow="0" w:firstColumn="0" w:lastColumn="0" w:noHBand="0" w:noVBand="1"/>
      </w:tblPr>
      <w:tblGrid>
        <w:gridCol w:w="1014"/>
        <w:gridCol w:w="2696"/>
        <w:gridCol w:w="4171"/>
        <w:gridCol w:w="1039"/>
        <w:gridCol w:w="2220"/>
        <w:gridCol w:w="1533"/>
        <w:gridCol w:w="1285"/>
      </w:tblGrid>
      <w:tr w:rsidR="00FC4F70" w:rsidRPr="005D5EEC" w14:paraId="5FB045DD" w14:textId="77777777" w:rsidTr="00B524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0089FDDA" w14:textId="77777777" w:rsidR="00FC4F70" w:rsidRPr="005D5EEC" w:rsidRDefault="00FC4F70" w:rsidP="0079351F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48DC3670" w14:textId="77777777" w:rsidR="00FC4F70" w:rsidRPr="005D5EEC" w:rsidRDefault="00FC4F70" w:rsidP="0079351F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432140E7" w14:textId="77777777" w:rsidR="00FC4F70" w:rsidRPr="005D5EEC" w:rsidRDefault="00FC4F70" w:rsidP="0079351F">
            <w:pPr>
              <w:pStyle w:val="tabelleheader"/>
            </w:pPr>
            <w:r w:rsidRPr="005D5EEC">
              <w:t>Kriterium</w:t>
            </w:r>
          </w:p>
        </w:tc>
        <w:tc>
          <w:tcPr>
            <w:tcW w:w="1039" w:type="dxa"/>
          </w:tcPr>
          <w:p w14:paraId="6DC3B788" w14:textId="77777777" w:rsidR="00FC4F70" w:rsidRPr="005D5EEC" w:rsidRDefault="00FC4F70" w:rsidP="0079351F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0864BF8A" w14:textId="77777777" w:rsidR="00FC4F70" w:rsidRPr="005D5EEC" w:rsidRDefault="00FC4F70" w:rsidP="0079351F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1C14D099" w14:textId="77777777" w:rsidR="00FC4F70" w:rsidRPr="005D5EEC" w:rsidRDefault="00FC4F70" w:rsidP="0079351F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85" w:type="dxa"/>
          </w:tcPr>
          <w:p w14:paraId="659351A6" w14:textId="77777777" w:rsidR="00FC4F70" w:rsidRPr="005D5EEC" w:rsidRDefault="00FC4F70" w:rsidP="0079351F">
            <w:pPr>
              <w:pStyle w:val="tabelleheader"/>
            </w:pPr>
            <w:r w:rsidRPr="005D5EEC">
              <w:t>Datum</w:t>
            </w:r>
          </w:p>
        </w:tc>
      </w:tr>
      <w:tr w:rsidR="00FC4F70" w:rsidRPr="00861926" w14:paraId="0E6A311A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958" w:type="dxa"/>
            <w:gridSpan w:val="7"/>
          </w:tcPr>
          <w:p w14:paraId="08751318" w14:textId="77777777" w:rsidR="00FC4F70" w:rsidRPr="00861926" w:rsidRDefault="00FC4F70" w:rsidP="0079351F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B524C2" w:rsidRPr="005C4EAF" w14:paraId="4A400488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AEA5A76" w14:textId="7D08A161" w:rsidR="00B524C2" w:rsidRPr="00626B8B" w:rsidRDefault="00B524C2" w:rsidP="00B524C2">
            <w:r w:rsidRPr="00626B8B">
              <w:t>G-01</w:t>
            </w:r>
          </w:p>
        </w:tc>
        <w:tc>
          <w:tcPr>
            <w:tcW w:w="2696" w:type="dxa"/>
          </w:tcPr>
          <w:p w14:paraId="2B9D1432" w14:textId="330F7AB2" w:rsidR="00B524C2" w:rsidRPr="00626B8B" w:rsidRDefault="00B524C2" w:rsidP="00B524C2">
            <w:r w:rsidRPr="00626B8B">
              <w:t>Durchführungsauftrag</w:t>
            </w:r>
          </w:p>
        </w:tc>
        <w:tc>
          <w:tcPr>
            <w:tcW w:w="4171" w:type="dxa"/>
          </w:tcPr>
          <w:p w14:paraId="441C85E6" w14:textId="60E63B0B" w:rsidR="00B524C2" w:rsidRPr="00626B8B" w:rsidRDefault="00B524C2" w:rsidP="00B524C2">
            <w:r w:rsidRPr="00626B8B">
              <w:t>Projektziele vollständig und widerspruchsfrei?</w:t>
            </w:r>
          </w:p>
        </w:tc>
        <w:sdt>
          <w:sdtPr>
            <w:rPr>
              <w:rStyle w:val="Formatvorlage1"/>
            </w:rPr>
            <w:id w:val="-2073498365"/>
            <w:placeholder>
              <w:docPart w:val="BB5B7161D25E48D0B60E63F553CEC4F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1549AA30" w14:textId="623CAF67" w:rsidR="00B524C2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612C0EA" w14:textId="31C74363" w:rsidR="00B524C2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87FA3CD" w14:textId="77777777" w:rsidR="00B524C2" w:rsidRPr="005C4EAF" w:rsidRDefault="00B524C2" w:rsidP="00B524C2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5" w:type="dxa"/>
          </w:tcPr>
          <w:p w14:paraId="33BBE4A9" w14:textId="78BFDF30" w:rsidR="00B524C2" w:rsidRPr="005C4EAF" w:rsidRDefault="00B524C2" w:rsidP="00B524C2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B524C2" w:rsidRPr="005C4EAF" w14:paraId="0329AA44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14FAA6C8" w14:textId="2A229377" w:rsidR="00B524C2" w:rsidRPr="00626B8B" w:rsidRDefault="00B524C2" w:rsidP="00B524C2">
            <w:r w:rsidRPr="00626B8B">
              <w:t>G-02</w:t>
            </w:r>
          </w:p>
        </w:tc>
        <w:tc>
          <w:tcPr>
            <w:tcW w:w="2696" w:type="dxa"/>
          </w:tcPr>
          <w:p w14:paraId="6EDD042B" w14:textId="77777777" w:rsidR="00B524C2" w:rsidRPr="00626B8B" w:rsidRDefault="00B524C2" w:rsidP="00B524C2"/>
        </w:tc>
        <w:tc>
          <w:tcPr>
            <w:tcW w:w="4171" w:type="dxa"/>
          </w:tcPr>
          <w:p w14:paraId="2FF5EAB2" w14:textId="4C207F1B" w:rsidR="00B524C2" w:rsidRPr="00626B8B" w:rsidRDefault="00B524C2" w:rsidP="00B524C2">
            <w:r w:rsidRPr="00626B8B">
              <w:t>Durchführungsauftrag mit den Zielen und Strategien der Stammorganisation abgestimmt?</w:t>
            </w:r>
          </w:p>
        </w:tc>
        <w:sdt>
          <w:sdtPr>
            <w:rPr>
              <w:rStyle w:val="Formatvorlage1"/>
            </w:rPr>
            <w:id w:val="-155226566"/>
            <w:placeholder>
              <w:docPart w:val="681080DC575B437E947ED77C3AE1762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083978EC" w14:textId="04897AD7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FE0A970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8D0EDE8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524383F2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34E66568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075B3E3" w14:textId="78E93ED1" w:rsidR="00B524C2" w:rsidRPr="00626B8B" w:rsidRDefault="00B524C2" w:rsidP="00B524C2">
            <w:r w:rsidRPr="00626B8B">
              <w:t>G-03</w:t>
            </w:r>
          </w:p>
        </w:tc>
        <w:tc>
          <w:tcPr>
            <w:tcW w:w="2696" w:type="dxa"/>
          </w:tcPr>
          <w:p w14:paraId="6E830CB7" w14:textId="271BC240" w:rsidR="00B524C2" w:rsidRPr="00626B8B" w:rsidRDefault="00B524C2" w:rsidP="00B524C2"/>
        </w:tc>
        <w:tc>
          <w:tcPr>
            <w:tcW w:w="4171" w:type="dxa"/>
          </w:tcPr>
          <w:p w14:paraId="348BC5FD" w14:textId="3692B395" w:rsidR="00B524C2" w:rsidRPr="00626B8B" w:rsidRDefault="00B524C2" w:rsidP="00B524C2">
            <w:r w:rsidRPr="00626B8B">
              <w:t>Risiken identifiziert, analysiert und Massnahmen definiert. Risiken als vertretbar beurteilt?</w:t>
            </w:r>
          </w:p>
        </w:tc>
        <w:sdt>
          <w:sdtPr>
            <w:rPr>
              <w:rStyle w:val="Formatvorlage1"/>
            </w:rPr>
            <w:id w:val="434486317"/>
            <w:placeholder>
              <w:docPart w:val="93E6CE6BA1664871B95D6425275BDAD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713737F9" w14:textId="3C1F9223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E6B4D15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57901C3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2E45554E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7F16054A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5CD18FB" w14:textId="628170D6" w:rsidR="00B524C2" w:rsidRPr="00626B8B" w:rsidRDefault="00B524C2" w:rsidP="00B524C2">
            <w:r w:rsidRPr="00626B8B">
              <w:t>G-04</w:t>
            </w:r>
          </w:p>
        </w:tc>
        <w:tc>
          <w:tcPr>
            <w:tcW w:w="2696" w:type="dxa"/>
          </w:tcPr>
          <w:p w14:paraId="284412A0" w14:textId="1AD2A207" w:rsidR="00B524C2" w:rsidRPr="00626B8B" w:rsidRDefault="00B524C2" w:rsidP="00B524C2">
            <w:r w:rsidRPr="00626B8B">
              <w:t>Liste der Stakeholder</w:t>
            </w:r>
          </w:p>
        </w:tc>
        <w:tc>
          <w:tcPr>
            <w:tcW w:w="4171" w:type="dxa"/>
          </w:tcPr>
          <w:p w14:paraId="568B5BDD" w14:textId="6AE04875" w:rsidR="00B524C2" w:rsidRPr="00626B8B" w:rsidRDefault="00B524C2" w:rsidP="00B524C2">
            <w:r w:rsidRPr="00626B8B">
              <w:t>Stakeholder identifiziert, analysiert und Interessen stehen mit den Projektzielen in Übereinstimmung?</w:t>
            </w:r>
          </w:p>
        </w:tc>
        <w:sdt>
          <w:sdtPr>
            <w:rPr>
              <w:rStyle w:val="Formatvorlage1"/>
            </w:rPr>
            <w:id w:val="95762474"/>
            <w:placeholder>
              <w:docPart w:val="C0952021A935484FA5FBE8BE6CE1F80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3B502206" w14:textId="71FF4E59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C3619DF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28B43C0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03B2D806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3C6E4298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0AD5E10C" w14:textId="3206A03A" w:rsidR="00B524C2" w:rsidRPr="00626B8B" w:rsidRDefault="00B524C2" w:rsidP="00B524C2">
            <w:r w:rsidRPr="00626B8B">
              <w:t>G-05</w:t>
            </w:r>
          </w:p>
        </w:tc>
        <w:tc>
          <w:tcPr>
            <w:tcW w:w="2696" w:type="dxa"/>
          </w:tcPr>
          <w:p w14:paraId="4A2731E5" w14:textId="433DA3A4" w:rsidR="00B524C2" w:rsidRPr="00626B8B" w:rsidRDefault="00B524C2" w:rsidP="00B524C2">
            <w:r w:rsidRPr="00626B8B">
              <w:t>Rechtsgrundlagenanalyse</w:t>
            </w:r>
          </w:p>
        </w:tc>
        <w:tc>
          <w:tcPr>
            <w:tcW w:w="4171" w:type="dxa"/>
          </w:tcPr>
          <w:p w14:paraId="5CB2024B" w14:textId="7096A36B" w:rsidR="00B524C2" w:rsidRPr="00626B8B" w:rsidRDefault="00B524C2" w:rsidP="00B524C2">
            <w:pPr>
              <w:pStyle w:val="Aufzhlung1KTZH"/>
            </w:pPr>
            <w:r w:rsidRPr="00626B8B">
              <w:t>Rechtliche Grundlagen vorhanden oder Massnahmen dazu festgelegt?</w:t>
            </w:r>
          </w:p>
        </w:tc>
        <w:sdt>
          <w:sdtPr>
            <w:rPr>
              <w:rStyle w:val="Formatvorlage1"/>
            </w:rPr>
            <w:id w:val="1290557769"/>
            <w:placeholder>
              <w:docPart w:val="436B5DE5D3A94FD58A8094D99846E9B7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340EEADD" w14:textId="4AA3A481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B54DE2D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1DC3F89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397E46C8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3582E18B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6CFD962F" w14:textId="7C1EFB33" w:rsidR="00B524C2" w:rsidRPr="00626B8B" w:rsidRDefault="00B524C2" w:rsidP="00B524C2">
            <w:r w:rsidRPr="00626B8B">
              <w:t>G-06</w:t>
            </w:r>
          </w:p>
        </w:tc>
        <w:tc>
          <w:tcPr>
            <w:tcW w:w="2696" w:type="dxa"/>
          </w:tcPr>
          <w:p w14:paraId="57778887" w14:textId="4B97D0A8" w:rsidR="00B524C2" w:rsidRPr="00626B8B" w:rsidRDefault="00B524C2" w:rsidP="00B524C2">
            <w:r w:rsidRPr="00626B8B">
              <w:t>Schutzbedarfsanalyse</w:t>
            </w:r>
          </w:p>
        </w:tc>
        <w:tc>
          <w:tcPr>
            <w:tcW w:w="4171" w:type="dxa"/>
          </w:tcPr>
          <w:p w14:paraId="1FBD7BD6" w14:textId="3D9EA3EC" w:rsidR="00B524C2" w:rsidRPr="00626B8B" w:rsidRDefault="00B524C2" w:rsidP="00B524C2">
            <w:r w:rsidRPr="00626B8B">
              <w:t>Schutzbedarf analysiert und geklärt, ob ein ISDS-Konzept erstellt werden muss?</w:t>
            </w:r>
          </w:p>
        </w:tc>
        <w:sdt>
          <w:sdtPr>
            <w:rPr>
              <w:rStyle w:val="Formatvorlage1"/>
            </w:rPr>
            <w:id w:val="1319845928"/>
            <w:placeholder>
              <w:docPart w:val="FB1B269DC6E54C11A74820FE81D767B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43447D96" w14:textId="404417DB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592A9DA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68AD92D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27BA6A0B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3F67F654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9135826" w14:textId="412E89A5" w:rsidR="00B524C2" w:rsidRPr="00626B8B" w:rsidRDefault="00B524C2" w:rsidP="00B524C2">
            <w:r w:rsidRPr="00626B8B">
              <w:t>G-07</w:t>
            </w:r>
          </w:p>
        </w:tc>
        <w:tc>
          <w:tcPr>
            <w:tcW w:w="2696" w:type="dxa"/>
          </w:tcPr>
          <w:p w14:paraId="7629B505" w14:textId="316344B3" w:rsidR="00B524C2" w:rsidRPr="00626B8B" w:rsidRDefault="00B524C2" w:rsidP="00B524C2">
            <w:r w:rsidRPr="00626B8B">
              <w:t>Beschaffungsanalyse</w:t>
            </w:r>
          </w:p>
        </w:tc>
        <w:tc>
          <w:tcPr>
            <w:tcW w:w="4171" w:type="dxa"/>
          </w:tcPr>
          <w:p w14:paraId="39126D8A" w14:textId="28E20F36" w:rsidR="00B524C2" w:rsidRPr="00626B8B" w:rsidRDefault="00B524C2" w:rsidP="00B524C2">
            <w:r w:rsidRPr="00626B8B">
              <w:t>Beschaffungsanalyse mit Beschaffungsstelle oder einer entsprechenden Stelle abgestimmt und Ergebnis in der Studie berücksichtigt?</w:t>
            </w:r>
          </w:p>
        </w:tc>
        <w:sdt>
          <w:sdtPr>
            <w:rPr>
              <w:rStyle w:val="Formatvorlage1"/>
            </w:rPr>
            <w:id w:val="268521052"/>
            <w:placeholder>
              <w:docPart w:val="7EB5125E6D8F4E7DBDE2659BFAF70B5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13011031" w14:textId="3A4D6EDC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AD6DF19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0399DDF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0D6A3B0C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053C810F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229E4C0A" w14:textId="036E412B" w:rsidR="00B524C2" w:rsidRPr="00626B8B" w:rsidRDefault="00B524C2" w:rsidP="00B524C2">
            <w:r w:rsidRPr="00626B8B">
              <w:t>G-08</w:t>
            </w:r>
          </w:p>
        </w:tc>
        <w:tc>
          <w:tcPr>
            <w:tcW w:w="2696" w:type="dxa"/>
          </w:tcPr>
          <w:p w14:paraId="2DD7CEA9" w14:textId="37C6CB17" w:rsidR="00B524C2" w:rsidRPr="00626B8B" w:rsidRDefault="00B524C2" w:rsidP="00B524C2">
            <w:r w:rsidRPr="00626B8B">
              <w:t>Studie</w:t>
            </w:r>
          </w:p>
        </w:tc>
        <w:tc>
          <w:tcPr>
            <w:tcW w:w="4171" w:type="dxa"/>
          </w:tcPr>
          <w:p w14:paraId="4B1FF79F" w14:textId="6069FB3C" w:rsidR="00B524C2" w:rsidRPr="00626B8B" w:rsidRDefault="00B524C2" w:rsidP="00B524C2">
            <w:r w:rsidRPr="00626B8B">
              <w:t>Die gewählte Variante beschrieben und auf der Grundlage der Ziele und groben Anforderungen bewertet?</w:t>
            </w:r>
          </w:p>
        </w:tc>
        <w:sdt>
          <w:sdtPr>
            <w:rPr>
              <w:rStyle w:val="Formatvorlage1"/>
            </w:rPr>
            <w:id w:val="-1014604577"/>
            <w:placeholder>
              <w:docPart w:val="5E7436F62BDC4EAC808AA3D0552376D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246B5A84" w14:textId="0F112A1A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57C45EE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B939C58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78E1B07C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1282CB95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7E8C331" w14:textId="5CD80A62" w:rsidR="00B524C2" w:rsidRPr="00626B8B" w:rsidRDefault="00B524C2" w:rsidP="00B524C2">
            <w:r w:rsidRPr="00626B8B">
              <w:t>G-09</w:t>
            </w:r>
          </w:p>
        </w:tc>
        <w:tc>
          <w:tcPr>
            <w:tcW w:w="2696" w:type="dxa"/>
          </w:tcPr>
          <w:p w14:paraId="37952CFB" w14:textId="77777777" w:rsidR="00B524C2" w:rsidRPr="00626B8B" w:rsidRDefault="00B524C2" w:rsidP="00B524C2"/>
        </w:tc>
        <w:tc>
          <w:tcPr>
            <w:tcW w:w="4171" w:type="dxa"/>
          </w:tcPr>
          <w:p w14:paraId="70EB6E86" w14:textId="6713266B" w:rsidR="00B524C2" w:rsidRPr="00626B8B" w:rsidRDefault="00B524C2" w:rsidP="00B524C2">
            <w:r w:rsidRPr="00626B8B">
              <w:t>Projektumfang und Abgrenzung festgelegt?</w:t>
            </w:r>
          </w:p>
        </w:tc>
        <w:sdt>
          <w:sdtPr>
            <w:rPr>
              <w:rStyle w:val="Formatvorlage1"/>
            </w:rPr>
            <w:id w:val="388542550"/>
            <w:placeholder>
              <w:docPart w:val="DA040F0C8C3C4EB2B2F3DA3C75DAE8A2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12FC069D" w14:textId="16688C6E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996794B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CB81E4B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4E6EFA3D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095A36EC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64527FCE" w14:textId="64B5C863" w:rsidR="00B524C2" w:rsidRPr="00626B8B" w:rsidRDefault="00B524C2" w:rsidP="00B524C2">
            <w:r w:rsidRPr="00626B8B">
              <w:lastRenderedPageBreak/>
              <w:t>G-10</w:t>
            </w:r>
          </w:p>
        </w:tc>
        <w:tc>
          <w:tcPr>
            <w:tcW w:w="2696" w:type="dxa"/>
          </w:tcPr>
          <w:p w14:paraId="4BFDF05B" w14:textId="77777777" w:rsidR="00B524C2" w:rsidRPr="00626B8B" w:rsidRDefault="00B524C2" w:rsidP="00B524C2"/>
        </w:tc>
        <w:tc>
          <w:tcPr>
            <w:tcW w:w="4171" w:type="dxa"/>
          </w:tcPr>
          <w:p w14:paraId="67FAA9D3" w14:textId="2CD55EEC" w:rsidR="00B524C2" w:rsidRPr="00626B8B" w:rsidRDefault="00B524C2" w:rsidP="00B524C2">
            <w:r w:rsidRPr="00626B8B">
              <w:t>Wirtschaftlichkeit unter Berücksichtigung der Investitions- und Betriebskosten gegeben?</w:t>
            </w:r>
          </w:p>
        </w:tc>
        <w:sdt>
          <w:sdtPr>
            <w:rPr>
              <w:rStyle w:val="Formatvorlage1"/>
            </w:rPr>
            <w:id w:val="-761534493"/>
            <w:placeholder>
              <w:docPart w:val="1EBA2F95BA9E4D00BA334B76BFB5162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1651EA88" w14:textId="32392DFE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F9F25F1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77F73C7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6F898257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3646E75B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0769200" w14:textId="10A75F3A" w:rsidR="00B524C2" w:rsidRPr="00626B8B" w:rsidRDefault="00B524C2" w:rsidP="00B524C2">
            <w:r w:rsidRPr="00626B8B">
              <w:t>G-11</w:t>
            </w:r>
          </w:p>
        </w:tc>
        <w:tc>
          <w:tcPr>
            <w:tcW w:w="2696" w:type="dxa"/>
          </w:tcPr>
          <w:p w14:paraId="0FCBFAB2" w14:textId="77777777" w:rsidR="00B524C2" w:rsidRPr="00626B8B" w:rsidRDefault="00B524C2" w:rsidP="00B524C2"/>
        </w:tc>
        <w:tc>
          <w:tcPr>
            <w:tcW w:w="4171" w:type="dxa"/>
          </w:tcPr>
          <w:p w14:paraId="7FFCDF3A" w14:textId="77777777" w:rsidR="00B524C2" w:rsidRPr="00626B8B" w:rsidRDefault="00B524C2" w:rsidP="00B524C2">
            <w:r w:rsidRPr="00626B8B">
              <w:t>Bewertungskriterien umfassend festgelegt?</w:t>
            </w:r>
          </w:p>
          <w:p w14:paraId="230CA5E3" w14:textId="77777777" w:rsidR="00B524C2" w:rsidRPr="00626B8B" w:rsidRDefault="00B524C2" w:rsidP="00B524C2">
            <w:r w:rsidRPr="00626B8B">
              <w:t>Berücksichtigen sie die Nachhaltigkeit?</w:t>
            </w:r>
          </w:p>
          <w:p w14:paraId="1F5D3956" w14:textId="3744CC02" w:rsidR="00B524C2" w:rsidRPr="00626B8B" w:rsidRDefault="00B524C2" w:rsidP="00B524C2">
            <w:r w:rsidRPr="00626B8B">
              <w:t>Berücksichtigen sie die Risiken?</w:t>
            </w:r>
          </w:p>
        </w:tc>
        <w:sdt>
          <w:sdtPr>
            <w:rPr>
              <w:rStyle w:val="Formatvorlage1"/>
            </w:rPr>
            <w:id w:val="-739480287"/>
            <w:placeholder>
              <w:docPart w:val="B2F29A2914BD47CA8257DA5C7C2E1C7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566D5455" w14:textId="7057AEAC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B4934A5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27569C6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6D677D82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2AB7C2DB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5A2D403" w14:textId="65533AB2" w:rsidR="00B524C2" w:rsidRPr="00626B8B" w:rsidRDefault="00B524C2" w:rsidP="00B524C2">
            <w:r w:rsidRPr="00626B8B">
              <w:t>G-12</w:t>
            </w:r>
          </w:p>
        </w:tc>
        <w:tc>
          <w:tcPr>
            <w:tcW w:w="2696" w:type="dxa"/>
          </w:tcPr>
          <w:p w14:paraId="52AC367A" w14:textId="44FFB3ED" w:rsidR="00B524C2" w:rsidRPr="00626B8B" w:rsidRDefault="00B524C2" w:rsidP="00B524C2">
            <w:r w:rsidRPr="00626B8B">
              <w:t>Projektmanagementplan</w:t>
            </w:r>
          </w:p>
        </w:tc>
        <w:tc>
          <w:tcPr>
            <w:tcW w:w="4171" w:type="dxa"/>
          </w:tcPr>
          <w:p w14:paraId="33B2D9C9" w14:textId="5FF7ECC1" w:rsidR="00B524C2" w:rsidRPr="00626B8B" w:rsidRDefault="00B524C2" w:rsidP="00B524C2">
            <w:r w:rsidRPr="00626B8B">
              <w:t>Projekt</w:t>
            </w:r>
            <w:r>
              <w:t>e</w:t>
            </w:r>
            <w:r w:rsidRPr="00626B8B">
              <w:t>organisation definiert und berücksichtigt sie die Stakeholder?</w:t>
            </w:r>
          </w:p>
        </w:tc>
        <w:sdt>
          <w:sdtPr>
            <w:rPr>
              <w:rStyle w:val="Formatvorlage1"/>
            </w:rPr>
            <w:id w:val="-104742040"/>
            <w:placeholder>
              <w:docPart w:val="99285E534D1E429687C6CBA34DEE27F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6F59CA56" w14:textId="6FA1E991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2B428AC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48929D3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0D16473E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17FD217D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7C7E2C7" w14:textId="2C04EB25" w:rsidR="00B524C2" w:rsidRPr="00626B8B" w:rsidRDefault="00B524C2" w:rsidP="00B524C2">
            <w:r w:rsidRPr="00626B8B">
              <w:t>G-13</w:t>
            </w:r>
          </w:p>
        </w:tc>
        <w:tc>
          <w:tcPr>
            <w:tcW w:w="2696" w:type="dxa"/>
          </w:tcPr>
          <w:p w14:paraId="4A53F4AA" w14:textId="77777777" w:rsidR="00B524C2" w:rsidRPr="00626B8B" w:rsidRDefault="00B524C2" w:rsidP="00B524C2"/>
        </w:tc>
        <w:tc>
          <w:tcPr>
            <w:tcW w:w="4171" w:type="dxa"/>
          </w:tcPr>
          <w:p w14:paraId="11DDE7B7" w14:textId="53BDA855" w:rsidR="00B524C2" w:rsidRPr="00626B8B" w:rsidRDefault="00B524C2" w:rsidP="00B524C2">
            <w:r w:rsidRPr="00626B8B">
              <w:t>Personelle Ressourcen bei allen Partnern mit genügend Kapazität und den benötigten Fähigkeiten vorhanden?</w:t>
            </w:r>
          </w:p>
        </w:tc>
        <w:sdt>
          <w:sdtPr>
            <w:rPr>
              <w:rStyle w:val="Formatvorlage1"/>
            </w:rPr>
            <w:id w:val="2045476145"/>
            <w:placeholder>
              <w:docPart w:val="189077FF983245F7924F0A2DCC4A59E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090F15AD" w14:textId="0B807C9F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2BF382F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CDB2E9B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1F97A762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7A95A057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B2D2379" w14:textId="2DEFA011" w:rsidR="00B524C2" w:rsidRPr="00626B8B" w:rsidRDefault="00B524C2" w:rsidP="00B524C2">
            <w:r w:rsidRPr="00626B8B">
              <w:t>G-14</w:t>
            </w:r>
          </w:p>
        </w:tc>
        <w:tc>
          <w:tcPr>
            <w:tcW w:w="2696" w:type="dxa"/>
          </w:tcPr>
          <w:p w14:paraId="1DB6A610" w14:textId="77777777" w:rsidR="00B524C2" w:rsidRPr="00626B8B" w:rsidRDefault="00B524C2" w:rsidP="00B524C2"/>
        </w:tc>
        <w:tc>
          <w:tcPr>
            <w:tcW w:w="4171" w:type="dxa"/>
          </w:tcPr>
          <w:p w14:paraId="030D63C5" w14:textId="5CDC8830" w:rsidR="00B524C2" w:rsidRPr="00626B8B" w:rsidRDefault="00B524C2" w:rsidP="00B524C2">
            <w:r w:rsidRPr="00626B8B">
              <w:t>Alle Pläne (Beschaffungen, Ergebnisse, Kommunikation, Prüfungen bzw. QS, Termine) vorhanden und plausibel?</w:t>
            </w:r>
          </w:p>
        </w:tc>
        <w:sdt>
          <w:sdtPr>
            <w:rPr>
              <w:rStyle w:val="Formatvorlage1"/>
            </w:rPr>
            <w:id w:val="-1661469160"/>
            <w:placeholder>
              <w:docPart w:val="052BD2514E1C4C7B9392DF80991F113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33B939A2" w14:textId="242060A2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3E4D71D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D1D6D84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4CFF5611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291ACF86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01CE1082" w14:textId="5161CC8D" w:rsidR="00B524C2" w:rsidRPr="00626B8B" w:rsidRDefault="00B524C2" w:rsidP="00B524C2">
            <w:r w:rsidRPr="00626B8B">
              <w:t>G-15</w:t>
            </w:r>
          </w:p>
        </w:tc>
        <w:tc>
          <w:tcPr>
            <w:tcW w:w="2696" w:type="dxa"/>
          </w:tcPr>
          <w:p w14:paraId="2FF11B2F" w14:textId="77777777" w:rsidR="00B524C2" w:rsidRPr="00626B8B" w:rsidRDefault="00B524C2" w:rsidP="00B524C2">
            <w:pPr>
              <w:pStyle w:val="HTabText85pt"/>
            </w:pPr>
          </w:p>
          <w:p w14:paraId="595BEFDE" w14:textId="77777777" w:rsidR="00B524C2" w:rsidRPr="00626B8B" w:rsidRDefault="00B524C2" w:rsidP="00B524C2"/>
        </w:tc>
        <w:tc>
          <w:tcPr>
            <w:tcW w:w="4171" w:type="dxa"/>
          </w:tcPr>
          <w:p w14:paraId="370DEAAC" w14:textId="4FACAB5F" w:rsidR="00B524C2" w:rsidRPr="00626B8B" w:rsidRDefault="00B524C2" w:rsidP="00B524C2">
            <w:r w:rsidRPr="00626B8B">
              <w:t>Methoden und Techniken für die Erarbeitung der Ergebnisse festgelegt und unter den Partnern vereinbart?</w:t>
            </w:r>
          </w:p>
        </w:tc>
        <w:sdt>
          <w:sdtPr>
            <w:rPr>
              <w:rStyle w:val="Formatvorlage1"/>
            </w:rPr>
            <w:id w:val="-1980527905"/>
            <w:placeholder>
              <w:docPart w:val="0039921F78CD4A6EAEFBD1BC2920E66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2BF09CDB" w14:textId="6F76CF88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8BE4544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6741506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6E57606B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2F5869F5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B189625" w14:textId="24D5B6EF" w:rsidR="00B524C2" w:rsidRPr="00626B8B" w:rsidRDefault="00B524C2" w:rsidP="00B524C2">
            <w:r w:rsidRPr="00A1153F">
              <w:t>G-16</w:t>
            </w:r>
          </w:p>
        </w:tc>
        <w:tc>
          <w:tcPr>
            <w:tcW w:w="2696" w:type="dxa"/>
          </w:tcPr>
          <w:p w14:paraId="3944CBE7" w14:textId="77777777" w:rsidR="00B524C2" w:rsidRPr="00626B8B" w:rsidRDefault="00B524C2" w:rsidP="00B524C2">
            <w:pPr>
              <w:pStyle w:val="HTabText85pt"/>
            </w:pPr>
          </w:p>
        </w:tc>
        <w:tc>
          <w:tcPr>
            <w:tcW w:w="4171" w:type="dxa"/>
          </w:tcPr>
          <w:p w14:paraId="1F4F3B2E" w14:textId="35D7BDA6" w:rsidR="00B524C2" w:rsidRPr="00626B8B" w:rsidRDefault="00B524C2" w:rsidP="00B524C2">
            <w:r w:rsidRPr="00A1153F">
              <w:t xml:space="preserve">Wurde </w:t>
            </w:r>
            <w:r>
              <w:t xml:space="preserve">bei agilem Vorgehen </w:t>
            </w:r>
            <w:r w:rsidRPr="00A1153F">
              <w:t>geklärt, ob der Entscheid Releasefreigabe treffen im Projekt zwingend vorgeschrieben ist oder nicht?</w:t>
            </w:r>
          </w:p>
        </w:tc>
        <w:sdt>
          <w:sdtPr>
            <w:rPr>
              <w:rStyle w:val="Formatvorlage1"/>
            </w:rPr>
            <w:id w:val="1542243335"/>
            <w:placeholder>
              <w:docPart w:val="BBF46755C17C4263854F404E6197645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3D9E1A85" w14:textId="5C8F39F8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56C2CBE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1FD595A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7F59B3EC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7CF54B75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43667E3" w14:textId="729A2014" w:rsidR="00B524C2" w:rsidRPr="00626B8B" w:rsidRDefault="00B524C2" w:rsidP="00B524C2">
            <w:r w:rsidRPr="00A1153F">
              <w:t>G-17</w:t>
            </w:r>
          </w:p>
        </w:tc>
        <w:tc>
          <w:tcPr>
            <w:tcW w:w="2696" w:type="dxa"/>
          </w:tcPr>
          <w:p w14:paraId="563C46AE" w14:textId="77777777" w:rsidR="00B524C2" w:rsidRPr="00626B8B" w:rsidRDefault="00B524C2" w:rsidP="00B524C2">
            <w:pPr>
              <w:pStyle w:val="HTabText85pt"/>
            </w:pPr>
          </w:p>
        </w:tc>
        <w:tc>
          <w:tcPr>
            <w:tcW w:w="4171" w:type="dxa"/>
          </w:tcPr>
          <w:p w14:paraId="61706B88" w14:textId="1DCDA5EA" w:rsidR="00B524C2" w:rsidRPr="00626B8B" w:rsidRDefault="00B524C2" w:rsidP="00B524C2">
            <w:r w:rsidRPr="00A1153F">
              <w:t>Reporting im Projekt und gegenüber der Stammorganisation festgelegt?</w:t>
            </w:r>
          </w:p>
        </w:tc>
        <w:sdt>
          <w:sdtPr>
            <w:rPr>
              <w:rStyle w:val="Formatvorlage1"/>
            </w:rPr>
            <w:id w:val="1498309568"/>
            <w:placeholder>
              <w:docPart w:val="0EB3178A62C74927A03977F09BEB2E4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30DA36F2" w14:textId="10577233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E7AA307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1CD1777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3409F47E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79E89CFE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1261CC7C" w14:textId="72644B85" w:rsidR="00B524C2" w:rsidRPr="00626B8B" w:rsidRDefault="00B524C2" w:rsidP="00B524C2">
            <w:r>
              <w:t>G-18</w:t>
            </w:r>
          </w:p>
        </w:tc>
        <w:tc>
          <w:tcPr>
            <w:tcW w:w="2696" w:type="dxa"/>
          </w:tcPr>
          <w:p w14:paraId="4CEE6DF7" w14:textId="77777777" w:rsidR="00B524C2" w:rsidRPr="00626B8B" w:rsidRDefault="00B524C2" w:rsidP="00B524C2"/>
        </w:tc>
        <w:tc>
          <w:tcPr>
            <w:tcW w:w="4171" w:type="dxa"/>
          </w:tcPr>
          <w:p w14:paraId="71FD6A0E" w14:textId="0CB22BA6" w:rsidR="00B524C2" w:rsidRPr="00626B8B" w:rsidRDefault="00B524C2" w:rsidP="00B524C2">
            <w:r>
              <w:t>Finanzielle Ressourcen genehmigt?</w:t>
            </w:r>
          </w:p>
        </w:tc>
        <w:sdt>
          <w:sdtPr>
            <w:rPr>
              <w:rStyle w:val="Formatvorlage1"/>
            </w:rPr>
            <w:id w:val="-1948389186"/>
            <w:placeholder>
              <w:docPart w:val="261372BB15F74B53A157FF2749333CF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21DA864F" w14:textId="12D4594D" w:rsidR="00B524C2" w:rsidRPr="005C4EAF" w:rsidRDefault="00B524C2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75F5BD7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0532A77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1190C52A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315B55" w14:paraId="6F61F0E8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958" w:type="dxa"/>
            <w:gridSpan w:val="7"/>
          </w:tcPr>
          <w:p w14:paraId="4CAEF7B6" w14:textId="77777777" w:rsidR="00B524C2" w:rsidRPr="00315B55" w:rsidRDefault="00B524C2" w:rsidP="00B524C2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lastRenderedPageBreak/>
              <w:t>Projektspezifisch Prüfpunkte</w:t>
            </w:r>
          </w:p>
        </w:tc>
      </w:tr>
      <w:tr w:rsidR="00B524C2" w:rsidRPr="005C4EAF" w14:paraId="32E8F393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1B63F4C9" w14:textId="77777777" w:rsidR="00B524C2" w:rsidRDefault="00B524C2" w:rsidP="00B524C2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64B28A46" w14:textId="77777777" w:rsidR="00B524C2" w:rsidRDefault="00B524C2" w:rsidP="00B524C2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306F95AB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</w:rPr>
            <w:id w:val="-497961479"/>
            <w:placeholder>
              <w:docPart w:val="88645BAE83E04E47BB876EB6DE8A91D2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43CD8CB9" w14:textId="3C3E2C23" w:rsidR="00B524C2" w:rsidRPr="005C4EAF" w:rsidRDefault="00A07615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F9C799C" w14:textId="77777777" w:rsidR="00B524C2" w:rsidRPr="005C4EAF" w:rsidRDefault="00B524C2" w:rsidP="00B524C2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70F23ECB" w14:textId="77777777" w:rsidR="00B524C2" w:rsidRPr="005C4EAF" w:rsidRDefault="00B524C2" w:rsidP="00B524C2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5" w:type="dxa"/>
          </w:tcPr>
          <w:p w14:paraId="185FEBE2" w14:textId="107839AD" w:rsidR="00B524C2" w:rsidRPr="005C4EAF" w:rsidRDefault="00A07615" w:rsidP="00B524C2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B524C2" w:rsidRPr="005C4EAF" w14:paraId="5B81B949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DD52A44" w14:textId="77777777" w:rsidR="00B524C2" w:rsidRDefault="00B524C2" w:rsidP="00B524C2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65C340B4" w14:textId="77777777" w:rsidR="00B524C2" w:rsidRDefault="00B524C2" w:rsidP="00B524C2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0E96169B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039" w:type="dxa"/>
          </w:tcPr>
          <w:p w14:paraId="2EEDEA4A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7841D246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02CCCE1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21BC9A8C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21BCABFE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958" w:type="dxa"/>
            <w:gridSpan w:val="7"/>
          </w:tcPr>
          <w:p w14:paraId="1AAE09DA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  <w:r w:rsidRPr="00B26EF9">
              <w:rPr>
                <w:b/>
                <w:bCs/>
              </w:rPr>
              <w:t>Kantonsspezifische Prüfpunkte</w:t>
            </w:r>
          </w:p>
        </w:tc>
      </w:tr>
      <w:tr w:rsidR="00B524C2" w:rsidRPr="005C4EAF" w14:paraId="4055691E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82C826F" w14:textId="1024A770" w:rsidR="00B524C2" w:rsidRPr="003D7A9C" w:rsidRDefault="00B524C2" w:rsidP="00B524C2">
            <w:r w:rsidRPr="003D7A9C">
              <w:t>KP-01</w:t>
            </w:r>
          </w:p>
        </w:tc>
        <w:tc>
          <w:tcPr>
            <w:tcW w:w="2696" w:type="dxa"/>
          </w:tcPr>
          <w:p w14:paraId="4E949473" w14:textId="37738D8B" w:rsidR="00B524C2" w:rsidRPr="003D7A9C" w:rsidRDefault="00B524C2" w:rsidP="00B524C2">
            <w:r w:rsidRPr="003D7A9C">
              <w:t xml:space="preserve">Freigabe </w:t>
            </w:r>
          </w:p>
        </w:tc>
        <w:tc>
          <w:tcPr>
            <w:tcW w:w="4171" w:type="dxa"/>
          </w:tcPr>
          <w:p w14:paraId="350FCC21" w14:textId="72B955B0" w:rsidR="00B524C2" w:rsidRPr="0040288E" w:rsidRDefault="00B524C2" w:rsidP="00B524C2">
            <w:pPr>
              <w:rPr>
                <w:szCs w:val="22"/>
              </w:rPr>
            </w:pPr>
            <w:r w:rsidRPr="0040288E">
              <w:t>Formale Prüfung durch interne Projektstelle erfolgt?</w:t>
            </w:r>
          </w:p>
        </w:tc>
        <w:sdt>
          <w:sdtPr>
            <w:rPr>
              <w:rStyle w:val="Formatvorlage1"/>
            </w:rPr>
            <w:id w:val="-1389413701"/>
            <w:placeholder>
              <w:docPart w:val="D59121D681A846E1955D51F0CF8E82D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3A16EB5A" w14:textId="2F004800" w:rsidR="00B524C2" w:rsidRDefault="00A07615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C4F9B9D" w14:textId="2834D826" w:rsidR="00B524C2" w:rsidRDefault="00B524C2" w:rsidP="00B524C2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35118730" w14:textId="0E54EE25" w:rsidR="00B524C2" w:rsidRPr="005C4EAF" w:rsidRDefault="00B524C2" w:rsidP="00B524C2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85" w:type="dxa"/>
          </w:tcPr>
          <w:p w14:paraId="7C7C1C44" w14:textId="6ED07AFD" w:rsidR="00B524C2" w:rsidRPr="005C4EAF" w:rsidRDefault="00A07615" w:rsidP="00B524C2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B524C2" w:rsidRPr="005C4EAF" w14:paraId="15DF2B2E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1"/>
        </w:trPr>
        <w:tc>
          <w:tcPr>
            <w:tcW w:w="1014" w:type="dxa"/>
          </w:tcPr>
          <w:p w14:paraId="4C8412F1" w14:textId="6BDD2ABC" w:rsidR="00B524C2" w:rsidRPr="003D7A9C" w:rsidRDefault="00B524C2" w:rsidP="00B524C2">
            <w:r w:rsidRPr="003D7A9C">
              <w:t>KP-02</w:t>
            </w:r>
          </w:p>
        </w:tc>
        <w:tc>
          <w:tcPr>
            <w:tcW w:w="2696" w:type="dxa"/>
          </w:tcPr>
          <w:p w14:paraId="01D78A16" w14:textId="16C5ACE0" w:rsidR="00B524C2" w:rsidRPr="003D7A9C" w:rsidRDefault="00B524C2" w:rsidP="00B524C2">
            <w:r w:rsidRPr="003D7A9C">
              <w:t>Schutzobjekt Sicherheit</w:t>
            </w:r>
          </w:p>
        </w:tc>
        <w:tc>
          <w:tcPr>
            <w:tcW w:w="4171" w:type="dxa"/>
          </w:tcPr>
          <w:p w14:paraId="4188AD1A" w14:textId="77777777" w:rsidR="00B524C2" w:rsidRDefault="00B524C2" w:rsidP="00B524C2">
            <w:r w:rsidRPr="00A1179E">
              <w:t xml:space="preserve">Ist die Anmeldung des Schutzobjekts erfolgt und das weitere Vorgehen geklärt und besprochen? </w:t>
            </w:r>
          </w:p>
          <w:p w14:paraId="54DED92A" w14:textId="5050A9A3" w:rsidR="00B524C2" w:rsidRPr="0040288E" w:rsidRDefault="00B524C2" w:rsidP="00B524C2">
            <w:r w:rsidRPr="0040288E">
              <w:t>Weiterführende kantonale Hilfestellungen:</w:t>
            </w:r>
          </w:p>
          <w:p w14:paraId="44D91C00" w14:textId="199B6570" w:rsidR="00B524C2" w:rsidRPr="0040288E" w:rsidRDefault="00B524C2" w:rsidP="00B524C2">
            <w:pPr>
              <w:rPr>
                <w:szCs w:val="22"/>
              </w:rPr>
            </w:pPr>
            <w:hyperlink r:id="rId16" w:history="1">
              <w:r w:rsidRPr="00A1179E">
                <w:rPr>
                  <w:rStyle w:val="Hyperlink"/>
                  <w:color w:val="0070C0"/>
                </w:rPr>
                <w:t>Kantonales Regelwerk Informationssicherheit</w:t>
              </w:r>
            </w:hyperlink>
          </w:p>
        </w:tc>
        <w:sdt>
          <w:sdtPr>
            <w:rPr>
              <w:rStyle w:val="Formatvorlage1"/>
            </w:rPr>
            <w:id w:val="-1801448003"/>
            <w:placeholder>
              <w:docPart w:val="A63902AB39C447A4A86AB25BAF6E0BA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5813F3B5" w14:textId="24368426" w:rsidR="00B524C2" w:rsidRDefault="00A07615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0795115" w14:textId="77777777" w:rsidR="00B524C2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9283C71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37A37C2A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3BE30AA8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622"/>
        </w:trPr>
        <w:tc>
          <w:tcPr>
            <w:tcW w:w="1014" w:type="dxa"/>
          </w:tcPr>
          <w:p w14:paraId="546C95C7" w14:textId="77472779" w:rsidR="00B524C2" w:rsidRPr="003D7A9C" w:rsidRDefault="00B524C2" w:rsidP="00B524C2">
            <w:r w:rsidRPr="003D7A9C">
              <w:t>KP-03</w:t>
            </w:r>
          </w:p>
        </w:tc>
        <w:tc>
          <w:tcPr>
            <w:tcW w:w="2696" w:type="dxa"/>
          </w:tcPr>
          <w:p w14:paraId="7651C1D7" w14:textId="77777777" w:rsidR="00B524C2" w:rsidRDefault="00B524C2" w:rsidP="00B524C2">
            <w:r>
              <w:t>Datenschutz-</w:t>
            </w:r>
          </w:p>
          <w:p w14:paraId="64BAD1ED" w14:textId="645D9CB5" w:rsidR="00B524C2" w:rsidRPr="003D7A9C" w:rsidRDefault="00B524C2" w:rsidP="00B524C2">
            <w:r>
              <w:t>folgeabschätzung</w:t>
            </w:r>
          </w:p>
        </w:tc>
        <w:tc>
          <w:tcPr>
            <w:tcW w:w="4171" w:type="dxa"/>
          </w:tcPr>
          <w:p w14:paraId="7406B958" w14:textId="2F809BC1" w:rsidR="00B524C2" w:rsidRDefault="00B524C2" w:rsidP="00B524C2">
            <w:pPr>
              <w:rPr>
                <w:i/>
                <w:iCs/>
                <w:szCs w:val="22"/>
              </w:rPr>
            </w:pPr>
            <w:r w:rsidRPr="00AA2200">
              <w:rPr>
                <w:szCs w:val="22"/>
              </w:rPr>
              <w:t>Datenschutzfolgeabschätzung durchgeführt und Entscheid über eine mögliche Einreichung des Projekts zur Vorabkontrolle beim Datensch</w:t>
            </w:r>
            <w:r>
              <w:rPr>
                <w:szCs w:val="22"/>
              </w:rPr>
              <w:t>utz</w:t>
            </w:r>
            <w:r w:rsidRPr="00AA2200">
              <w:rPr>
                <w:szCs w:val="22"/>
              </w:rPr>
              <w:t xml:space="preserve"> des Kantons Zürich</w:t>
            </w:r>
            <w:r w:rsidR="00A07615">
              <w:rPr>
                <w:szCs w:val="22"/>
              </w:rPr>
              <w:t xml:space="preserve"> </w:t>
            </w:r>
            <w:r w:rsidRPr="00AA2200">
              <w:rPr>
                <w:szCs w:val="22"/>
              </w:rPr>
              <w:t>DSB erfolgt</w:t>
            </w:r>
            <w:r w:rsidRPr="00AA2200">
              <w:rPr>
                <w:i/>
                <w:iCs/>
                <w:szCs w:val="22"/>
              </w:rPr>
              <w:t xml:space="preserve">? </w:t>
            </w:r>
          </w:p>
          <w:p w14:paraId="3BD61C5B" w14:textId="7897D657" w:rsidR="00B524C2" w:rsidRPr="0040288E" w:rsidRDefault="00B524C2" w:rsidP="00B524C2">
            <w:pPr>
              <w:rPr>
                <w:szCs w:val="22"/>
              </w:rPr>
            </w:pPr>
            <w:r w:rsidRPr="0040288E">
              <w:rPr>
                <w:szCs w:val="22"/>
              </w:rPr>
              <w:t>Weiterführende Kantonale Hilfestellungen:</w:t>
            </w:r>
          </w:p>
          <w:p w14:paraId="6E145ABE" w14:textId="2D9675E9" w:rsidR="00B524C2" w:rsidRPr="00315B55" w:rsidRDefault="00B524C2" w:rsidP="00B524C2">
            <w:pPr>
              <w:rPr>
                <w:i/>
                <w:iCs/>
                <w:szCs w:val="22"/>
              </w:rPr>
            </w:pPr>
            <w:hyperlink r:id="rId17" w:history="1">
              <w:r w:rsidRPr="00AA2200">
                <w:rPr>
                  <w:rStyle w:val="Hyperlink"/>
                  <w:color w:val="0070C0"/>
                </w:rPr>
                <w:t>Datenschutz-Folgenabschätzung und Vorabkontrolle | DSB Kanton Zürich</w:t>
              </w:r>
            </w:hyperlink>
          </w:p>
        </w:tc>
        <w:sdt>
          <w:sdtPr>
            <w:rPr>
              <w:rStyle w:val="Formatvorlage1"/>
            </w:rPr>
            <w:id w:val="-938599030"/>
            <w:placeholder>
              <w:docPart w:val="AAEFC1DE1D434A1B8A295148A9A6031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1DEA2F93" w14:textId="4726D540" w:rsidR="00B524C2" w:rsidRDefault="00A07615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C2FDA51" w14:textId="77777777" w:rsidR="00B524C2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2D72CF2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63E3F962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3F3F8E34" w14:textId="77777777" w:rsidTr="00B524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tcW w:w="1014" w:type="dxa"/>
          </w:tcPr>
          <w:p w14:paraId="259BA223" w14:textId="789D12F3" w:rsidR="00B524C2" w:rsidRPr="003D7A9C" w:rsidRDefault="00B524C2" w:rsidP="00B524C2">
            <w:r w:rsidRPr="003D7A9C">
              <w:lastRenderedPageBreak/>
              <w:t>KP-04</w:t>
            </w:r>
          </w:p>
        </w:tc>
        <w:tc>
          <w:tcPr>
            <w:tcW w:w="2696" w:type="dxa"/>
          </w:tcPr>
          <w:p w14:paraId="5EA7CEA9" w14:textId="78EF01A5" w:rsidR="00B524C2" w:rsidRPr="003D7A9C" w:rsidRDefault="00B524C2" w:rsidP="00B524C2">
            <w:r w:rsidRPr="003D7A9C">
              <w:t>Change Management</w:t>
            </w:r>
          </w:p>
        </w:tc>
        <w:tc>
          <w:tcPr>
            <w:tcW w:w="4171" w:type="dxa"/>
          </w:tcPr>
          <w:p w14:paraId="66B02134" w14:textId="013F3A31" w:rsidR="00B524C2" w:rsidRPr="00D6078E" w:rsidRDefault="00B524C2" w:rsidP="00B524C2">
            <w:r w:rsidRPr="00AA2200">
              <w:t>Kantonale Change Management Aspekte sind berücksichtigt. Bedarfsanalyse und weiterführende Hilfestellungen siehe ZHub Seite</w:t>
            </w:r>
            <w:r w:rsidR="00D6078E">
              <w:t xml:space="preserve"> </w:t>
            </w:r>
            <w:hyperlink r:id="rId18" w:history="1">
              <w:r w:rsidRPr="005F0415">
                <w:rPr>
                  <w:rStyle w:val="Hyperlink"/>
                  <w:color w:val="0070C0"/>
                </w:rPr>
                <w:t>Kantonales Change Management</w:t>
              </w:r>
            </w:hyperlink>
            <w:r w:rsidR="00D6078E">
              <w:t>.</w:t>
            </w:r>
          </w:p>
        </w:tc>
        <w:sdt>
          <w:sdtPr>
            <w:rPr>
              <w:rStyle w:val="Formatvorlage1"/>
            </w:rPr>
            <w:id w:val="457001616"/>
            <w:placeholder>
              <w:docPart w:val="222D4BD82FEC4F78AC96A2E234EA4BA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0DF6B2BE" w14:textId="62C1BE45" w:rsidR="00B524C2" w:rsidRDefault="00A07615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C33D73F" w14:textId="77777777" w:rsidR="00B524C2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BD57CE0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48249A48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  <w:tr w:rsidR="00B524C2" w:rsidRPr="005C4EAF" w14:paraId="416CA0D5" w14:textId="77777777" w:rsidTr="00B524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78"/>
        </w:trPr>
        <w:tc>
          <w:tcPr>
            <w:tcW w:w="1014" w:type="dxa"/>
          </w:tcPr>
          <w:p w14:paraId="4F8C2CFE" w14:textId="77777777" w:rsidR="00B524C2" w:rsidRPr="003D7A9C" w:rsidRDefault="00B524C2" w:rsidP="00B524C2">
            <w:r w:rsidRPr="003D7A9C">
              <w:t>KP-05</w:t>
            </w:r>
          </w:p>
        </w:tc>
        <w:tc>
          <w:tcPr>
            <w:tcW w:w="2696" w:type="dxa"/>
          </w:tcPr>
          <w:p w14:paraId="0F627FCB" w14:textId="77777777" w:rsidR="00B524C2" w:rsidRPr="00AE7AC6" w:rsidRDefault="00B524C2" w:rsidP="00B524C2">
            <w:r w:rsidRPr="00AE7AC6">
              <w:t>Freigabe OIS/SDI</w:t>
            </w:r>
          </w:p>
          <w:p w14:paraId="4FA6EDC1" w14:textId="3354F349" w:rsidR="00B524C2" w:rsidRPr="00AE7AC6" w:rsidRDefault="00B524C2" w:rsidP="00B524C2">
            <w:r w:rsidRPr="00AE7AC6">
              <w:t>(für IT-Projekte)</w:t>
            </w:r>
          </w:p>
        </w:tc>
        <w:tc>
          <w:tcPr>
            <w:tcW w:w="4171" w:type="dxa"/>
          </w:tcPr>
          <w:p w14:paraId="7D6BD2F6" w14:textId="6726952E" w:rsidR="00B524C2" w:rsidRPr="00AE7AC6" w:rsidRDefault="00B524C2" w:rsidP="00B524C2">
            <w:pPr>
              <w:rPr>
                <w:szCs w:val="22"/>
              </w:rPr>
            </w:pPr>
            <w:r w:rsidRPr="00AE7AC6">
              <w:rPr>
                <w:szCs w:val="22"/>
              </w:rPr>
              <w:t>Sind alle benötigten Freigaben durch IKT-Gremien erfolgt?</w:t>
            </w:r>
          </w:p>
          <w:p w14:paraId="093B930A" w14:textId="60B7C0C2" w:rsidR="00B524C2" w:rsidRPr="00AE7AC6" w:rsidRDefault="00B524C2" w:rsidP="00B524C2">
            <w:pPr>
              <w:rPr>
                <w:szCs w:val="22"/>
              </w:rPr>
            </w:pPr>
            <w:r w:rsidRPr="00AE7AC6">
              <w:t>Lie</w:t>
            </w:r>
            <w:r>
              <w:t>g</w:t>
            </w:r>
            <w:r w:rsidRPr="00AE7AC6">
              <w:t>t eine Beurteilung durch AFI (inkl. allfälliger Auflagen) vor?</w:t>
            </w:r>
            <w:r w:rsidRPr="00AE7AC6">
              <w:rPr>
                <w:szCs w:val="22"/>
              </w:rPr>
              <w:t xml:space="preserve"> </w:t>
            </w:r>
          </w:p>
          <w:p w14:paraId="41CA7BE6" w14:textId="1000092A" w:rsidR="00B524C2" w:rsidRPr="00AE7AC6" w:rsidRDefault="00B524C2" w:rsidP="00B524C2">
            <w:pPr>
              <w:rPr>
                <w:szCs w:val="22"/>
              </w:rPr>
            </w:pPr>
            <w:r w:rsidRPr="00AE7AC6">
              <w:t>Weiterführende kantonale Hilfestellungen:</w:t>
            </w:r>
          </w:p>
          <w:p w14:paraId="51FBEB04" w14:textId="6F257211" w:rsidR="00B524C2" w:rsidRPr="00AE7AC6" w:rsidRDefault="00B524C2" w:rsidP="00B524C2">
            <w:pPr>
              <w:rPr>
                <w:szCs w:val="22"/>
              </w:rPr>
            </w:pPr>
            <w:hyperlink r:id="rId19" w:tgtFrame="_blank" w:tooltip="https://ktzuerich.sharepoint.com/sites/zh-informatik/sitepages/operative-informatiksteuerung-ois.aspx?web=1&amp;xsdata=mdv8mdj8fdq5n2i1ody0yjhmzdq2njzjzdc2mdhkzwu4ogqyndm4fgewmjbkmgflmdk0ytrkndrinjzjywmzzmu4ztkwyzu4fdb8mhw2mzkymdm4otawmjg5mjg1mzr8vw5rbm93bnxwr1zoy" w:history="1">
              <w:r w:rsidRPr="00AE7AC6">
                <w:rPr>
                  <w:rStyle w:val="Hyperlink"/>
                  <w:color w:val="0070C0"/>
                </w:rPr>
                <w:t>Operative Informatiksteuerung (OIS)</w:t>
              </w:r>
            </w:hyperlink>
          </w:p>
        </w:tc>
        <w:sdt>
          <w:sdtPr>
            <w:rPr>
              <w:rStyle w:val="Formatvorlage1"/>
            </w:rPr>
            <w:id w:val="1188866350"/>
            <w:placeholder>
              <w:docPart w:val="8696896E5426490BAF13C363B72374A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1039" w:type="dxa"/>
              </w:tcPr>
              <w:p w14:paraId="4873D37E" w14:textId="4D8CFC44" w:rsidR="00B524C2" w:rsidRDefault="00A07615" w:rsidP="00B524C2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E8556DA" w14:textId="77777777" w:rsidR="00B524C2" w:rsidRDefault="00B524C2" w:rsidP="00B524C2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C61A702" w14:textId="77777777" w:rsidR="00B524C2" w:rsidRPr="005C4EAF" w:rsidRDefault="00B524C2" w:rsidP="00B524C2">
            <w:pPr>
              <w:rPr>
                <w:i/>
                <w:iCs/>
              </w:rPr>
            </w:pPr>
          </w:p>
        </w:tc>
        <w:tc>
          <w:tcPr>
            <w:tcW w:w="1285" w:type="dxa"/>
          </w:tcPr>
          <w:p w14:paraId="4950F24F" w14:textId="77777777" w:rsidR="00B524C2" w:rsidRPr="005C4EAF" w:rsidRDefault="00B524C2" w:rsidP="00B524C2">
            <w:pPr>
              <w:keepNext/>
              <w:rPr>
                <w:i/>
                <w:iCs/>
              </w:rPr>
            </w:pPr>
          </w:p>
        </w:tc>
      </w:tr>
    </w:tbl>
    <w:p w14:paraId="487BEECE" w14:textId="77777777" w:rsidR="00F925F0" w:rsidRDefault="00457836" w:rsidP="00457836">
      <w:pPr>
        <w:pStyle w:val="berschrift1"/>
      </w:pPr>
      <w:bookmarkStart w:id="12" w:name="_Toc240869414"/>
      <w:r w:rsidRPr="00457836">
        <w:t>Ausschreibung</w:t>
      </w:r>
      <w:bookmarkEnd w:id="12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916"/>
        <w:gridCol w:w="2770"/>
        <w:gridCol w:w="4252"/>
        <w:gridCol w:w="993"/>
        <w:gridCol w:w="2126"/>
        <w:gridCol w:w="1595"/>
        <w:gridCol w:w="1247"/>
      </w:tblGrid>
      <w:tr w:rsidR="00FC4F70" w:rsidRPr="005D5EEC" w14:paraId="3E37A912" w14:textId="77777777" w:rsidTr="00AE7A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16" w:type="dxa"/>
          </w:tcPr>
          <w:p w14:paraId="016B9495" w14:textId="77777777" w:rsidR="00FC4F70" w:rsidRPr="005D5EEC" w:rsidRDefault="00FC4F70" w:rsidP="0079351F">
            <w:pPr>
              <w:pStyle w:val="tabelleheader"/>
            </w:pPr>
            <w:r w:rsidRPr="005D5EEC">
              <w:t>Nr.</w:t>
            </w:r>
          </w:p>
        </w:tc>
        <w:tc>
          <w:tcPr>
            <w:tcW w:w="2770" w:type="dxa"/>
          </w:tcPr>
          <w:p w14:paraId="172FBC52" w14:textId="77777777" w:rsidR="00FC4F70" w:rsidRPr="005D5EEC" w:rsidRDefault="00FC4F70" w:rsidP="0079351F">
            <w:pPr>
              <w:pStyle w:val="tabelleheader"/>
            </w:pPr>
            <w:r>
              <w:t>Prüfpunkt</w:t>
            </w:r>
          </w:p>
        </w:tc>
        <w:tc>
          <w:tcPr>
            <w:tcW w:w="4252" w:type="dxa"/>
          </w:tcPr>
          <w:p w14:paraId="1D58655E" w14:textId="77777777" w:rsidR="00FC4F70" w:rsidRPr="005D5EEC" w:rsidRDefault="00FC4F70" w:rsidP="0079351F">
            <w:pPr>
              <w:pStyle w:val="tabelleheader"/>
            </w:pPr>
            <w:r w:rsidRPr="005D5EEC">
              <w:t>Kriterium</w:t>
            </w:r>
          </w:p>
        </w:tc>
        <w:tc>
          <w:tcPr>
            <w:tcW w:w="993" w:type="dxa"/>
          </w:tcPr>
          <w:p w14:paraId="63358261" w14:textId="77777777" w:rsidR="00FC4F70" w:rsidRPr="005D5EEC" w:rsidRDefault="00FC4F70" w:rsidP="0079351F">
            <w:pPr>
              <w:pStyle w:val="tabelleheader"/>
            </w:pPr>
            <w:r>
              <w:t>Bewertung</w:t>
            </w:r>
          </w:p>
        </w:tc>
        <w:tc>
          <w:tcPr>
            <w:tcW w:w="2126" w:type="dxa"/>
          </w:tcPr>
          <w:p w14:paraId="16D7A06A" w14:textId="77777777" w:rsidR="00FC4F70" w:rsidRPr="005D5EEC" w:rsidRDefault="00FC4F70" w:rsidP="0079351F">
            <w:pPr>
              <w:pStyle w:val="tabelleheader"/>
            </w:pPr>
            <w:r>
              <w:t>Erläuterung</w:t>
            </w:r>
          </w:p>
        </w:tc>
        <w:tc>
          <w:tcPr>
            <w:tcW w:w="1595" w:type="dxa"/>
          </w:tcPr>
          <w:p w14:paraId="6931C425" w14:textId="77777777" w:rsidR="00FC4F70" w:rsidRPr="005D5EEC" w:rsidRDefault="00FC4F70" w:rsidP="0079351F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47" w:type="dxa"/>
          </w:tcPr>
          <w:p w14:paraId="353E9DC7" w14:textId="77777777" w:rsidR="00FC4F70" w:rsidRPr="005D5EEC" w:rsidRDefault="00FC4F70" w:rsidP="0079351F">
            <w:pPr>
              <w:pStyle w:val="tabelleheader"/>
            </w:pPr>
            <w:r w:rsidRPr="005D5EEC">
              <w:t>Datum</w:t>
            </w:r>
          </w:p>
        </w:tc>
      </w:tr>
      <w:tr w:rsidR="00FC4F70" w:rsidRPr="00861926" w14:paraId="4461462C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785DDFD7" w14:textId="77777777" w:rsidR="00FC4F70" w:rsidRPr="00861926" w:rsidRDefault="00FC4F70" w:rsidP="0079351F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E028F4" w:rsidRPr="005C4EAF" w14:paraId="7556A188" w14:textId="77777777" w:rsidTr="00AE7A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16" w:type="dxa"/>
          </w:tcPr>
          <w:p w14:paraId="62CDE49E" w14:textId="77777777" w:rsidR="00E028F4" w:rsidRPr="00626B8B" w:rsidRDefault="00E028F4" w:rsidP="00E028F4">
            <w:r w:rsidRPr="00626B8B">
              <w:t>G-01</w:t>
            </w:r>
          </w:p>
        </w:tc>
        <w:tc>
          <w:tcPr>
            <w:tcW w:w="2770" w:type="dxa"/>
          </w:tcPr>
          <w:p w14:paraId="0FC86B0D" w14:textId="5D8DAF38" w:rsidR="00E028F4" w:rsidRPr="00626B8B" w:rsidRDefault="00E028F4" w:rsidP="00E028F4">
            <w:r w:rsidRPr="00626B8B">
              <w:t>Ausschreibungsunterlagen</w:t>
            </w:r>
          </w:p>
        </w:tc>
        <w:tc>
          <w:tcPr>
            <w:tcW w:w="4252" w:type="dxa"/>
          </w:tcPr>
          <w:p w14:paraId="16BF898C" w14:textId="3D56115C" w:rsidR="00E028F4" w:rsidRPr="00626B8B" w:rsidRDefault="00E028F4" w:rsidP="00E028F4">
            <w:r w:rsidRPr="00626B8B">
              <w:t>Lastenheft samt Kriterienkatalog so umfassend und detailliert erarbeitet, dass die Angebote nach einem einheitlichen Massstab bewertet werden können?</w:t>
            </w:r>
          </w:p>
        </w:tc>
        <w:sdt>
          <w:sdtPr>
            <w:rPr>
              <w:rStyle w:val="Formatvorlage1"/>
            </w:rPr>
            <w:id w:val="675924956"/>
            <w:placeholder>
              <w:docPart w:val="063B20019DCF41F0A514FB63404B339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93" w:type="dxa"/>
              </w:tcPr>
              <w:p w14:paraId="4D0C7FB3" w14:textId="16074851" w:rsidR="00E028F4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126" w:type="dxa"/>
          </w:tcPr>
          <w:p w14:paraId="738BC693" w14:textId="77777777" w:rsidR="00E028F4" w:rsidRDefault="00E028F4" w:rsidP="00E028F4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95" w:type="dxa"/>
          </w:tcPr>
          <w:p w14:paraId="544DD95B" w14:textId="77777777" w:rsidR="00E028F4" w:rsidRPr="005C4EAF" w:rsidRDefault="00E028F4" w:rsidP="00E028F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47" w:type="dxa"/>
          </w:tcPr>
          <w:p w14:paraId="49985DE3" w14:textId="211D1CA4" w:rsidR="00E028F4" w:rsidRPr="005C4EAF" w:rsidRDefault="00A07615" w:rsidP="00E028F4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E028F4" w:rsidRPr="005C4EAF" w14:paraId="19F56E34" w14:textId="77777777" w:rsidTr="00AE7A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16" w:type="dxa"/>
          </w:tcPr>
          <w:p w14:paraId="177FD6F8" w14:textId="77777777" w:rsidR="00E028F4" w:rsidRPr="00626B8B" w:rsidRDefault="00E028F4" w:rsidP="00E028F4">
            <w:r w:rsidRPr="00626B8B">
              <w:t>G-02</w:t>
            </w:r>
          </w:p>
        </w:tc>
        <w:tc>
          <w:tcPr>
            <w:tcW w:w="2770" w:type="dxa"/>
          </w:tcPr>
          <w:p w14:paraId="1E66A59D" w14:textId="29E4D61B" w:rsidR="00E028F4" w:rsidRPr="00626B8B" w:rsidRDefault="00E028F4" w:rsidP="00E028F4">
            <w:r w:rsidRPr="00626B8B">
              <w:t>Ausschreibungsunterlage</w:t>
            </w:r>
          </w:p>
        </w:tc>
        <w:tc>
          <w:tcPr>
            <w:tcW w:w="4252" w:type="dxa"/>
          </w:tcPr>
          <w:p w14:paraId="62EC3061" w14:textId="72AECBF3" w:rsidR="00E028F4" w:rsidRPr="00626B8B" w:rsidRDefault="00E028F4" w:rsidP="00E028F4">
            <w:r w:rsidRPr="00626B8B">
              <w:t>Anforderungen der Nachhaltigkeit in Lastenheft (in der Schweiz auch Pflichtenheft genannt) und Kriterienkatalog berücksichtigt?</w:t>
            </w:r>
          </w:p>
        </w:tc>
        <w:sdt>
          <w:sdtPr>
            <w:rPr>
              <w:rStyle w:val="Formatvorlage1"/>
            </w:rPr>
            <w:id w:val="-1132476396"/>
            <w:placeholder>
              <w:docPart w:val="78EADC9AAD964D4CB59B9EE01D2D374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93" w:type="dxa"/>
              </w:tcPr>
              <w:p w14:paraId="1A08E9DC" w14:textId="0EB6CE51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126" w:type="dxa"/>
          </w:tcPr>
          <w:p w14:paraId="6300509F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95" w:type="dxa"/>
          </w:tcPr>
          <w:p w14:paraId="1E21CA57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47" w:type="dxa"/>
          </w:tcPr>
          <w:p w14:paraId="115C38A3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27ABE4B7" w14:textId="77777777" w:rsidTr="00AE7A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16" w:type="dxa"/>
          </w:tcPr>
          <w:p w14:paraId="77918213" w14:textId="77777777" w:rsidR="00E028F4" w:rsidRPr="00626B8B" w:rsidRDefault="00E028F4" w:rsidP="00E028F4">
            <w:r w:rsidRPr="00626B8B">
              <w:t>G-03</w:t>
            </w:r>
          </w:p>
        </w:tc>
        <w:tc>
          <w:tcPr>
            <w:tcW w:w="2770" w:type="dxa"/>
          </w:tcPr>
          <w:p w14:paraId="24381428" w14:textId="5ACEE954" w:rsidR="00E028F4" w:rsidRPr="00626B8B" w:rsidRDefault="00E028F4" w:rsidP="00E028F4">
            <w:r w:rsidRPr="00626B8B">
              <w:t>Ausschreibungsunterlage</w:t>
            </w:r>
          </w:p>
        </w:tc>
        <w:tc>
          <w:tcPr>
            <w:tcW w:w="4252" w:type="dxa"/>
          </w:tcPr>
          <w:p w14:paraId="166A02BF" w14:textId="20102E9F" w:rsidR="00E028F4" w:rsidRPr="00626B8B" w:rsidRDefault="00E028F4" w:rsidP="00E028F4">
            <w:r w:rsidRPr="00626B8B">
              <w:t xml:space="preserve">Ausschreibungsunterlagen so detailliert erarbeitet, dass sie als Spezifikation der </w:t>
            </w:r>
            <w:r w:rsidRPr="00626B8B">
              <w:lastRenderedPageBreak/>
              <w:t>geforderten Leistung / des Systems genügen?</w:t>
            </w:r>
          </w:p>
        </w:tc>
        <w:sdt>
          <w:sdtPr>
            <w:rPr>
              <w:rStyle w:val="Formatvorlage1"/>
            </w:rPr>
            <w:id w:val="-339938368"/>
            <w:placeholder>
              <w:docPart w:val="79951B9CB1354542803C97423BBAA71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93" w:type="dxa"/>
              </w:tcPr>
              <w:p w14:paraId="7BF82669" w14:textId="344E3957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126" w:type="dxa"/>
          </w:tcPr>
          <w:p w14:paraId="79E67FDB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95" w:type="dxa"/>
          </w:tcPr>
          <w:p w14:paraId="1AC3DC30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47" w:type="dxa"/>
          </w:tcPr>
          <w:p w14:paraId="66E2D901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7B318A46" w14:textId="77777777" w:rsidTr="00AE7A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16" w:type="dxa"/>
          </w:tcPr>
          <w:p w14:paraId="087202CC" w14:textId="77777777" w:rsidR="00E028F4" w:rsidRPr="00626B8B" w:rsidRDefault="00E028F4" w:rsidP="00E028F4">
            <w:r w:rsidRPr="00626B8B">
              <w:t>G-04</w:t>
            </w:r>
          </w:p>
        </w:tc>
        <w:tc>
          <w:tcPr>
            <w:tcW w:w="2770" w:type="dxa"/>
          </w:tcPr>
          <w:p w14:paraId="18E1F612" w14:textId="27D94050" w:rsidR="00E028F4" w:rsidRPr="00626B8B" w:rsidRDefault="00E028F4" w:rsidP="00E028F4">
            <w:r w:rsidRPr="00626B8B">
              <w:t>Ausschreibungsunterlage</w:t>
            </w:r>
          </w:p>
        </w:tc>
        <w:tc>
          <w:tcPr>
            <w:tcW w:w="4252" w:type="dxa"/>
          </w:tcPr>
          <w:p w14:paraId="2FA9DF97" w14:textId="0C65A04A" w:rsidR="00E028F4" w:rsidRPr="00626B8B" w:rsidRDefault="00E028F4" w:rsidP="00E028F4">
            <w:r w:rsidRPr="00626B8B">
              <w:t>Projektziele und -strategien eingehalten?</w:t>
            </w:r>
          </w:p>
        </w:tc>
        <w:sdt>
          <w:sdtPr>
            <w:rPr>
              <w:rStyle w:val="Formatvorlage1"/>
            </w:rPr>
            <w:id w:val="-1689290866"/>
            <w:placeholder>
              <w:docPart w:val="A235D73730C342AAB90CFE62F2C7048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93" w:type="dxa"/>
              </w:tcPr>
              <w:p w14:paraId="22F36F89" w14:textId="734B3B64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126" w:type="dxa"/>
          </w:tcPr>
          <w:p w14:paraId="700A9FC7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95" w:type="dxa"/>
          </w:tcPr>
          <w:p w14:paraId="62A07A4B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47" w:type="dxa"/>
          </w:tcPr>
          <w:p w14:paraId="418089C1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3015B3DA" w14:textId="77777777" w:rsidTr="00AE7A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16" w:type="dxa"/>
          </w:tcPr>
          <w:p w14:paraId="3692A57A" w14:textId="77777777" w:rsidR="00E028F4" w:rsidRPr="00626B8B" w:rsidRDefault="00E028F4" w:rsidP="00E028F4">
            <w:r w:rsidRPr="00626B8B">
              <w:t>G-05</w:t>
            </w:r>
          </w:p>
        </w:tc>
        <w:tc>
          <w:tcPr>
            <w:tcW w:w="2770" w:type="dxa"/>
          </w:tcPr>
          <w:p w14:paraId="32E31183" w14:textId="31C2EE1B" w:rsidR="00E028F4" w:rsidRPr="00626B8B" w:rsidRDefault="00E028F4" w:rsidP="00E028F4">
            <w:r w:rsidRPr="00626B8B">
              <w:t>Ausschreibungsunterlage</w:t>
            </w:r>
          </w:p>
        </w:tc>
        <w:tc>
          <w:tcPr>
            <w:tcW w:w="4252" w:type="dxa"/>
          </w:tcPr>
          <w:p w14:paraId="4C23A069" w14:textId="7F4929A3" w:rsidR="00E028F4" w:rsidRPr="00626B8B" w:rsidRDefault="00E028F4" w:rsidP="00E028F4">
            <w:pPr>
              <w:pStyle w:val="Aufzhlung1KTZH"/>
            </w:pPr>
            <w:r w:rsidRPr="00626B8B">
              <w:t>Übergeordnete Standards und Vorgaben eingehalten und Bestätigungen der zuständigen Stellen liegen vor?</w:t>
            </w:r>
          </w:p>
        </w:tc>
        <w:sdt>
          <w:sdtPr>
            <w:rPr>
              <w:rStyle w:val="Formatvorlage1"/>
            </w:rPr>
            <w:id w:val="-1641644361"/>
            <w:placeholder>
              <w:docPart w:val="28B66E1F95CA430A9E16B026D595ECD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93" w:type="dxa"/>
              </w:tcPr>
              <w:p w14:paraId="0DCDC379" w14:textId="47B30576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126" w:type="dxa"/>
          </w:tcPr>
          <w:p w14:paraId="29D0BEF1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95" w:type="dxa"/>
          </w:tcPr>
          <w:p w14:paraId="4839F00D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47" w:type="dxa"/>
          </w:tcPr>
          <w:p w14:paraId="71BB0E04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00ADEEB0" w14:textId="77777777" w:rsidTr="00AE7A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16" w:type="dxa"/>
          </w:tcPr>
          <w:p w14:paraId="4BA18A89" w14:textId="77777777" w:rsidR="00E028F4" w:rsidRPr="00626B8B" w:rsidRDefault="00E028F4" w:rsidP="00E028F4">
            <w:r w:rsidRPr="00626B8B">
              <w:t>G-06</w:t>
            </w:r>
          </w:p>
        </w:tc>
        <w:tc>
          <w:tcPr>
            <w:tcW w:w="2770" w:type="dxa"/>
          </w:tcPr>
          <w:p w14:paraId="0F4C8988" w14:textId="34CF5989" w:rsidR="00E028F4" w:rsidRPr="00626B8B" w:rsidRDefault="00E028F4" w:rsidP="00E028F4">
            <w:r w:rsidRPr="00626B8B">
              <w:t>Ausschreibungsunterlage</w:t>
            </w:r>
          </w:p>
        </w:tc>
        <w:tc>
          <w:tcPr>
            <w:tcW w:w="4252" w:type="dxa"/>
          </w:tcPr>
          <w:p w14:paraId="0644DF21" w14:textId="5D714D3D" w:rsidR="00E028F4" w:rsidRPr="00626B8B" w:rsidRDefault="00E028F4" w:rsidP="00E028F4">
            <w:r w:rsidRPr="00626B8B">
              <w:t>Ausschreibungsunterlagen mit der Beschaffungsstelle, dem Rechtsdienst und weiteren Stellen der Stammorganisation abgestimmt?</w:t>
            </w:r>
          </w:p>
        </w:tc>
        <w:sdt>
          <w:sdtPr>
            <w:rPr>
              <w:rStyle w:val="Formatvorlage1"/>
            </w:rPr>
            <w:id w:val="-1383862990"/>
            <w:placeholder>
              <w:docPart w:val="FA557D4C1F554F42AF735BD59023325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93" w:type="dxa"/>
              </w:tcPr>
              <w:p w14:paraId="1B30BBB9" w14:textId="03C05507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126" w:type="dxa"/>
          </w:tcPr>
          <w:p w14:paraId="379E6DAB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95" w:type="dxa"/>
          </w:tcPr>
          <w:p w14:paraId="53E1FB35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47" w:type="dxa"/>
          </w:tcPr>
          <w:p w14:paraId="1F6F020A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5A78E69C" w14:textId="77777777" w:rsidTr="00AE7A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16" w:type="dxa"/>
          </w:tcPr>
          <w:p w14:paraId="2BAA7A21" w14:textId="77777777" w:rsidR="00E028F4" w:rsidRPr="00626B8B" w:rsidRDefault="00E028F4" w:rsidP="00E028F4">
            <w:r w:rsidRPr="00626B8B">
              <w:t>G-07</w:t>
            </w:r>
          </w:p>
        </w:tc>
        <w:tc>
          <w:tcPr>
            <w:tcW w:w="2770" w:type="dxa"/>
          </w:tcPr>
          <w:p w14:paraId="461C1390" w14:textId="5EAD06BC" w:rsidR="00E028F4" w:rsidRPr="00626B8B" w:rsidRDefault="00E028F4" w:rsidP="00E028F4">
            <w:r w:rsidRPr="00626B8B">
              <w:t>Projektmanagementplan</w:t>
            </w:r>
          </w:p>
        </w:tc>
        <w:tc>
          <w:tcPr>
            <w:tcW w:w="4252" w:type="dxa"/>
          </w:tcPr>
          <w:p w14:paraId="3E275CE8" w14:textId="1CC058EA" w:rsidR="00E028F4" w:rsidRPr="00626B8B" w:rsidRDefault="00E028F4" w:rsidP="00E028F4">
            <w:r w:rsidRPr="00626B8B">
              <w:t>Beschaffungsplanung erstellt und mit der Projektplanung abgestimmt?</w:t>
            </w:r>
          </w:p>
        </w:tc>
        <w:sdt>
          <w:sdtPr>
            <w:rPr>
              <w:rStyle w:val="Formatvorlage1"/>
            </w:rPr>
            <w:id w:val="275762768"/>
            <w:placeholder>
              <w:docPart w:val="0C8FE37C76DA454DB50E0233810AC5D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93" w:type="dxa"/>
              </w:tcPr>
              <w:p w14:paraId="07240D7F" w14:textId="1C4CB4E1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126" w:type="dxa"/>
          </w:tcPr>
          <w:p w14:paraId="0D26731E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95" w:type="dxa"/>
          </w:tcPr>
          <w:p w14:paraId="171AFF4C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47" w:type="dxa"/>
          </w:tcPr>
          <w:p w14:paraId="01C0BF56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114339" w:rsidRPr="00315B55" w14:paraId="63D99E75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37F241F8" w14:textId="77777777" w:rsidR="00114339" w:rsidRPr="00315B55" w:rsidRDefault="00114339" w:rsidP="00114339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Projektspezifisch Prüfpunkte</w:t>
            </w:r>
          </w:p>
        </w:tc>
      </w:tr>
      <w:tr w:rsidR="00114339" w:rsidRPr="005C4EAF" w14:paraId="2070DAC7" w14:textId="77777777" w:rsidTr="00AE7A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16" w:type="dxa"/>
          </w:tcPr>
          <w:p w14:paraId="2EA0E6C4" w14:textId="77777777" w:rsidR="00114339" w:rsidRDefault="00114339" w:rsidP="00114339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770" w:type="dxa"/>
          </w:tcPr>
          <w:p w14:paraId="6DC1B522" w14:textId="77777777" w:rsidR="00114339" w:rsidRDefault="00114339" w:rsidP="00114339">
            <w:pPr>
              <w:rPr>
                <w:i/>
                <w:iCs/>
              </w:rPr>
            </w:pPr>
          </w:p>
        </w:tc>
        <w:tc>
          <w:tcPr>
            <w:tcW w:w="4252" w:type="dxa"/>
          </w:tcPr>
          <w:p w14:paraId="3B4EC194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</w:rPr>
            <w:id w:val="573166526"/>
            <w:placeholder>
              <w:docPart w:val="FC1476EE695F4ADC9CE00BC94197B39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93" w:type="dxa"/>
              </w:tcPr>
              <w:p w14:paraId="576517B7" w14:textId="411D7758" w:rsidR="00114339" w:rsidRPr="005C4EAF" w:rsidRDefault="00A07615" w:rsidP="00114339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126" w:type="dxa"/>
          </w:tcPr>
          <w:p w14:paraId="5C4BB639" w14:textId="77777777" w:rsidR="00114339" w:rsidRPr="005C4EAF" w:rsidRDefault="00114339" w:rsidP="00114339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95" w:type="dxa"/>
          </w:tcPr>
          <w:p w14:paraId="5F9A9461" w14:textId="77777777" w:rsidR="00114339" w:rsidRPr="005C4EAF" w:rsidRDefault="00114339" w:rsidP="00114339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47" w:type="dxa"/>
          </w:tcPr>
          <w:p w14:paraId="483B27C0" w14:textId="16E2EFA5" w:rsidR="00114339" w:rsidRPr="005C4EAF" w:rsidRDefault="00A07615" w:rsidP="00114339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114339" w:rsidRPr="005C4EAF" w14:paraId="4916C9EC" w14:textId="77777777" w:rsidTr="00AE7A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16" w:type="dxa"/>
          </w:tcPr>
          <w:p w14:paraId="2485B898" w14:textId="77777777" w:rsidR="00114339" w:rsidRDefault="00114339" w:rsidP="00114339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770" w:type="dxa"/>
          </w:tcPr>
          <w:p w14:paraId="390770D1" w14:textId="77777777" w:rsidR="00114339" w:rsidRDefault="00114339" w:rsidP="00114339">
            <w:pPr>
              <w:rPr>
                <w:i/>
                <w:iCs/>
              </w:rPr>
            </w:pPr>
          </w:p>
        </w:tc>
        <w:tc>
          <w:tcPr>
            <w:tcW w:w="4252" w:type="dxa"/>
          </w:tcPr>
          <w:p w14:paraId="6D7FD458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5C022CAD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2126" w:type="dxa"/>
          </w:tcPr>
          <w:p w14:paraId="5A78DAAA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595" w:type="dxa"/>
          </w:tcPr>
          <w:p w14:paraId="69698239" w14:textId="77777777" w:rsidR="00114339" w:rsidRPr="005C4EAF" w:rsidRDefault="00114339" w:rsidP="00114339">
            <w:pPr>
              <w:rPr>
                <w:i/>
                <w:iCs/>
              </w:rPr>
            </w:pPr>
          </w:p>
        </w:tc>
        <w:tc>
          <w:tcPr>
            <w:tcW w:w="1247" w:type="dxa"/>
          </w:tcPr>
          <w:p w14:paraId="0FB5B614" w14:textId="77777777" w:rsidR="00114339" w:rsidRPr="005C4EAF" w:rsidRDefault="00114339" w:rsidP="00114339">
            <w:pPr>
              <w:keepNext/>
              <w:rPr>
                <w:i/>
                <w:iCs/>
              </w:rPr>
            </w:pPr>
          </w:p>
        </w:tc>
      </w:tr>
      <w:tr w:rsidR="00114339" w:rsidRPr="005C4EAF" w14:paraId="51951401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0A4D4678" w14:textId="77777777" w:rsidR="00114339" w:rsidRPr="005C4EAF" w:rsidRDefault="00114339" w:rsidP="00114339">
            <w:pPr>
              <w:keepNext/>
              <w:rPr>
                <w:i/>
                <w:iCs/>
              </w:rPr>
            </w:pPr>
            <w:r w:rsidRPr="00B26EF9">
              <w:rPr>
                <w:b/>
                <w:bCs/>
              </w:rPr>
              <w:t>Kantonsspezifische Prüfpunkte</w:t>
            </w:r>
          </w:p>
        </w:tc>
      </w:tr>
      <w:tr w:rsidR="00AA62AE" w:rsidRPr="005C4EAF" w14:paraId="195EE64F" w14:textId="77777777" w:rsidTr="00AE7A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16" w:type="dxa"/>
          </w:tcPr>
          <w:p w14:paraId="7D5AC769" w14:textId="38621D73" w:rsidR="00AA62AE" w:rsidRPr="00AE7AC6" w:rsidRDefault="00AA62AE" w:rsidP="00AA62AE">
            <w:r w:rsidRPr="00AE7AC6">
              <w:t>KP-01</w:t>
            </w:r>
          </w:p>
        </w:tc>
        <w:tc>
          <w:tcPr>
            <w:tcW w:w="2770" w:type="dxa"/>
          </w:tcPr>
          <w:p w14:paraId="1EA110CA" w14:textId="0C47C65B" w:rsidR="00AA62AE" w:rsidRPr="00AE7AC6" w:rsidRDefault="00AA62AE" w:rsidP="00AA62AE">
            <w:r w:rsidRPr="00AE7AC6">
              <w:t>Budget</w:t>
            </w:r>
          </w:p>
        </w:tc>
        <w:tc>
          <w:tcPr>
            <w:tcW w:w="4252" w:type="dxa"/>
          </w:tcPr>
          <w:p w14:paraId="240DE2C9" w14:textId="7EC3AB50" w:rsidR="00AA62AE" w:rsidRPr="00AE7AC6" w:rsidRDefault="006679EE" w:rsidP="00AA62AE">
            <w:pPr>
              <w:rPr>
                <w:szCs w:val="22"/>
              </w:rPr>
            </w:pPr>
            <w:r>
              <w:t>Das</w:t>
            </w:r>
            <w:r w:rsidR="00AA62AE" w:rsidRPr="00AE7AC6">
              <w:t xml:space="preserve"> Projekt- Budget </w:t>
            </w:r>
            <w:r>
              <w:t xml:space="preserve">ist </w:t>
            </w:r>
            <w:r w:rsidR="00AA62AE" w:rsidRPr="00AE7AC6">
              <w:t xml:space="preserve">eingestellt und </w:t>
            </w:r>
            <w:r w:rsidR="00AE7AC6" w:rsidRPr="00AE7AC6">
              <w:t>genehmigt</w:t>
            </w:r>
            <w:r w:rsidR="00AA62AE" w:rsidRPr="00AE7AC6">
              <w:t xml:space="preserve">? </w:t>
            </w:r>
          </w:p>
        </w:tc>
        <w:sdt>
          <w:sdtPr>
            <w:rPr>
              <w:rStyle w:val="Formatvorlage1"/>
            </w:rPr>
            <w:id w:val="-2088918723"/>
            <w:placeholder>
              <w:docPart w:val="FD3EC74DAF0C4D74A8273B4C4884457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93" w:type="dxa"/>
              </w:tcPr>
              <w:p w14:paraId="43C204D9" w14:textId="7B0DC4D2" w:rsidR="00AA62AE" w:rsidRDefault="00A07615" w:rsidP="00AA62AE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126" w:type="dxa"/>
          </w:tcPr>
          <w:p w14:paraId="0540CBC8" w14:textId="3B679788" w:rsidR="00AA62AE" w:rsidRDefault="00AA62AE" w:rsidP="00AA62AE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95" w:type="dxa"/>
          </w:tcPr>
          <w:p w14:paraId="21D66E0E" w14:textId="102D162C" w:rsidR="00AA62AE" w:rsidRPr="005C4EAF" w:rsidRDefault="00AA62AE" w:rsidP="00AA62AE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47" w:type="dxa"/>
          </w:tcPr>
          <w:p w14:paraId="3A48E3FB" w14:textId="58A104C2" w:rsidR="00AA62AE" w:rsidRPr="005C4EAF" w:rsidRDefault="00A07615" w:rsidP="00AA62AE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C05B09" w:rsidRPr="005C4EAF" w14:paraId="15F32902" w14:textId="77777777" w:rsidTr="00AE7A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16" w:type="dxa"/>
          </w:tcPr>
          <w:p w14:paraId="433873BB" w14:textId="271092A1" w:rsidR="00C05B09" w:rsidRPr="00AE7AC6" w:rsidRDefault="00C05B09" w:rsidP="00C05B09">
            <w:r w:rsidRPr="00AE7AC6">
              <w:t>K</w:t>
            </w:r>
            <w:r w:rsidR="00AA62AE" w:rsidRPr="00AE7AC6">
              <w:t>P</w:t>
            </w:r>
            <w:r w:rsidRPr="00AE7AC6">
              <w:t>-02</w:t>
            </w:r>
          </w:p>
        </w:tc>
        <w:tc>
          <w:tcPr>
            <w:tcW w:w="2770" w:type="dxa"/>
          </w:tcPr>
          <w:p w14:paraId="67BCB229" w14:textId="291B36F2" w:rsidR="00C05B09" w:rsidRPr="00AE7AC6" w:rsidRDefault="00C05B09" w:rsidP="00C05B09">
            <w:r w:rsidRPr="00AE7AC6">
              <w:t>Vorgaben öffentliches Beschaffungswesen</w:t>
            </w:r>
          </w:p>
        </w:tc>
        <w:tc>
          <w:tcPr>
            <w:tcW w:w="4252" w:type="dxa"/>
          </w:tcPr>
          <w:p w14:paraId="390A9DBD" w14:textId="25933B67" w:rsidR="00A94347" w:rsidRPr="00AE7AC6" w:rsidRDefault="006679EE" w:rsidP="00C05B09">
            <w:r>
              <w:t>Die</w:t>
            </w:r>
            <w:r w:rsidR="00C05B09" w:rsidRPr="00AE7AC6">
              <w:t xml:space="preserve"> Weisungen </w:t>
            </w:r>
            <w:r>
              <w:t>d</w:t>
            </w:r>
            <w:r w:rsidR="00C05B09" w:rsidRPr="00AE7AC6">
              <w:t xml:space="preserve">er interkantonalen Vereinbarung über das öffentliche Beschaffungswesen </w:t>
            </w:r>
            <w:r>
              <w:t xml:space="preserve">werden </w:t>
            </w:r>
            <w:r w:rsidR="00A94347" w:rsidRPr="00AE7AC6">
              <w:t>eingehalten</w:t>
            </w:r>
            <w:r w:rsidR="00AE7AC6" w:rsidRPr="00AE7AC6">
              <w:t>?</w:t>
            </w:r>
          </w:p>
          <w:p w14:paraId="2C05796E" w14:textId="77777777" w:rsidR="00AE7AC6" w:rsidRDefault="00AE7AC6" w:rsidP="00C05B09">
            <w:r w:rsidRPr="00AE7AC6">
              <w:t>Weiterführende kantonale Hilfestellungen:</w:t>
            </w:r>
          </w:p>
          <w:p w14:paraId="65C83FBA" w14:textId="77777777" w:rsidR="00AA2200" w:rsidRPr="00AE7AC6" w:rsidRDefault="00AA2200" w:rsidP="00AA2200">
            <w:hyperlink r:id="rId20" w:history="1">
              <w:r w:rsidRPr="00AE7AC6">
                <w:rPr>
                  <w:rStyle w:val="Hyperlink"/>
                  <w:color w:val="0075A7" w:themeColor="accent5" w:themeShade="BF"/>
                </w:rPr>
                <w:t>Gesetz über den Beitritt zur Interkantonalen Vereinbarung</w:t>
              </w:r>
              <w:r w:rsidRPr="00AE7AC6">
                <w:rPr>
                  <w:rStyle w:val="Hyperlink"/>
                </w:rPr>
                <w:t xml:space="preserve"> </w:t>
              </w:r>
            </w:hyperlink>
          </w:p>
          <w:p w14:paraId="4E41A5A0" w14:textId="77777777" w:rsidR="00AA2200" w:rsidRDefault="00AA2200" w:rsidP="00AA2200">
            <w:pPr>
              <w:rPr>
                <w:szCs w:val="22"/>
              </w:rPr>
            </w:pPr>
            <w:r w:rsidRPr="00AE7AC6">
              <w:rPr>
                <w:szCs w:val="22"/>
              </w:rPr>
              <w:t>Wurden die Vorgaben des Beschaffungswesens des Kantons Zürich berücksichtigt?</w:t>
            </w:r>
          </w:p>
          <w:p w14:paraId="5963DF5F" w14:textId="5A18653C" w:rsidR="00D6078E" w:rsidRPr="00D6078E" w:rsidRDefault="00D6078E" w:rsidP="00AA2200">
            <w:pPr>
              <w:rPr>
                <w:rStyle w:val="Hyperlink"/>
                <w:color w:val="0075A7" w:themeColor="accent5" w:themeShade="BF"/>
              </w:rPr>
            </w:pPr>
            <w:hyperlink r:id="rId21" w:history="1">
              <w:r w:rsidRPr="00D6078E">
                <w:rPr>
                  <w:rStyle w:val="Hyperlink"/>
                  <w:color w:val="0075A7" w:themeColor="accent5" w:themeShade="BF"/>
                </w:rPr>
                <w:t>Dienstleistungs- und Kompetenzzentrum für Beschaffungen | Kanton Zürich</w:t>
              </w:r>
            </w:hyperlink>
          </w:p>
          <w:p w14:paraId="4D0BB7F2" w14:textId="26D448CA" w:rsidR="005A456E" w:rsidRPr="00AA2200" w:rsidRDefault="00AA2200" w:rsidP="00A94347">
            <w:hyperlink r:id="rId22" w:history="1">
              <w:r w:rsidRPr="00AE7AC6">
                <w:rPr>
                  <w:rStyle w:val="Hyperlink"/>
                  <w:color w:val="0075A7" w:themeColor="accent5" w:themeShade="BF"/>
                  <w:szCs w:val="22"/>
                </w:rPr>
                <w:t>Beschaffungswesen &amp; Submissionen</w:t>
              </w:r>
            </w:hyperlink>
            <w:r w:rsidRPr="00AE7AC6">
              <w:rPr>
                <w:color w:val="0075A7" w:themeColor="accent5" w:themeShade="BF"/>
                <w:szCs w:val="22"/>
              </w:rPr>
              <w:t>,</w:t>
            </w:r>
          </w:p>
        </w:tc>
        <w:sdt>
          <w:sdtPr>
            <w:rPr>
              <w:rStyle w:val="Formatvorlage1"/>
            </w:rPr>
            <w:id w:val="2102222682"/>
            <w:placeholder>
              <w:docPart w:val="1EE95A076E0944089C18ACFDD7A11115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93" w:type="dxa"/>
              </w:tcPr>
              <w:p w14:paraId="559C8BB7" w14:textId="25174D48" w:rsidR="00C05B09" w:rsidRPr="00AE7AC6" w:rsidRDefault="00A07615" w:rsidP="00C05B09"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126" w:type="dxa"/>
          </w:tcPr>
          <w:p w14:paraId="71A8CC49" w14:textId="77777777" w:rsidR="00C05B09" w:rsidRDefault="00C05B09" w:rsidP="00C05B09">
            <w:pPr>
              <w:rPr>
                <w:i/>
                <w:iCs/>
              </w:rPr>
            </w:pPr>
          </w:p>
        </w:tc>
        <w:tc>
          <w:tcPr>
            <w:tcW w:w="1595" w:type="dxa"/>
          </w:tcPr>
          <w:p w14:paraId="73B2006E" w14:textId="77777777" w:rsidR="00C05B09" w:rsidRPr="005C4EAF" w:rsidRDefault="00C05B09" w:rsidP="00C05B09">
            <w:pPr>
              <w:rPr>
                <w:i/>
                <w:iCs/>
              </w:rPr>
            </w:pPr>
          </w:p>
        </w:tc>
        <w:tc>
          <w:tcPr>
            <w:tcW w:w="1247" w:type="dxa"/>
          </w:tcPr>
          <w:p w14:paraId="0EC77C2B" w14:textId="77777777" w:rsidR="00C05B09" w:rsidRPr="005C4EAF" w:rsidRDefault="00C05B09" w:rsidP="00C05B09">
            <w:pPr>
              <w:keepNext/>
              <w:rPr>
                <w:i/>
                <w:iCs/>
              </w:rPr>
            </w:pPr>
          </w:p>
        </w:tc>
      </w:tr>
    </w:tbl>
    <w:p w14:paraId="0E150D22" w14:textId="77777777" w:rsidR="00FC4F70" w:rsidRDefault="00FC4F70" w:rsidP="00FC4F70"/>
    <w:p w14:paraId="21732079" w14:textId="77777777" w:rsidR="00434CB1" w:rsidRDefault="00434CB1" w:rsidP="00434CB1">
      <w:pPr>
        <w:pStyle w:val="berschrift1"/>
      </w:pPr>
      <w:bookmarkStart w:id="13" w:name="_Toc240869415"/>
      <w:r w:rsidRPr="00434CB1">
        <w:t>Zuschlag</w:t>
      </w:r>
      <w:bookmarkEnd w:id="13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1014"/>
        <w:gridCol w:w="2696"/>
        <w:gridCol w:w="4171"/>
        <w:gridCol w:w="987"/>
        <w:gridCol w:w="2220"/>
        <w:gridCol w:w="1533"/>
        <w:gridCol w:w="1278"/>
      </w:tblGrid>
      <w:tr w:rsidR="00FC4F70" w:rsidRPr="005D5EEC" w14:paraId="3EE5C159" w14:textId="77777777" w:rsidTr="007935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09AC48FD" w14:textId="77777777" w:rsidR="00FC4F70" w:rsidRPr="005D5EEC" w:rsidRDefault="00FC4F70" w:rsidP="0079351F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3178D306" w14:textId="77777777" w:rsidR="00FC4F70" w:rsidRPr="005D5EEC" w:rsidRDefault="00FC4F70" w:rsidP="0079351F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0344611A" w14:textId="77777777" w:rsidR="00FC4F70" w:rsidRPr="005D5EEC" w:rsidRDefault="00FC4F70" w:rsidP="0079351F">
            <w:pPr>
              <w:pStyle w:val="tabelleheader"/>
            </w:pPr>
            <w:r w:rsidRPr="005D5EEC">
              <w:t>Kriterium</w:t>
            </w:r>
          </w:p>
        </w:tc>
        <w:tc>
          <w:tcPr>
            <w:tcW w:w="987" w:type="dxa"/>
          </w:tcPr>
          <w:p w14:paraId="714DE6B4" w14:textId="77777777" w:rsidR="00FC4F70" w:rsidRPr="005D5EEC" w:rsidRDefault="00FC4F70" w:rsidP="0079351F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54987370" w14:textId="77777777" w:rsidR="00FC4F70" w:rsidRPr="005D5EEC" w:rsidRDefault="00FC4F70" w:rsidP="0079351F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77917DC1" w14:textId="77777777" w:rsidR="00FC4F70" w:rsidRPr="005D5EEC" w:rsidRDefault="00FC4F70" w:rsidP="0079351F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8" w:type="dxa"/>
          </w:tcPr>
          <w:p w14:paraId="23924ECD" w14:textId="77777777" w:rsidR="00FC4F70" w:rsidRPr="005D5EEC" w:rsidRDefault="00FC4F70" w:rsidP="0079351F">
            <w:pPr>
              <w:pStyle w:val="tabelleheader"/>
            </w:pPr>
            <w:r w:rsidRPr="005D5EEC">
              <w:t>Datum</w:t>
            </w:r>
          </w:p>
        </w:tc>
      </w:tr>
      <w:tr w:rsidR="00FC4F70" w:rsidRPr="00861926" w14:paraId="5983EC8A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0F3759FD" w14:textId="77777777" w:rsidR="00FC4F70" w:rsidRPr="00861926" w:rsidRDefault="00FC4F70" w:rsidP="0079351F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E028F4" w:rsidRPr="005C4EAF" w14:paraId="63A99866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35165BBA" w14:textId="4737DC0D" w:rsidR="00E028F4" w:rsidRPr="00626B8B" w:rsidRDefault="00E028F4" w:rsidP="00E028F4">
            <w:r w:rsidRPr="00626B8B">
              <w:t>G-01</w:t>
            </w:r>
          </w:p>
        </w:tc>
        <w:tc>
          <w:tcPr>
            <w:tcW w:w="2696" w:type="dxa"/>
          </w:tcPr>
          <w:p w14:paraId="35C9B022" w14:textId="709ECC17" w:rsidR="00E028F4" w:rsidRPr="00626B8B" w:rsidRDefault="00E028F4" w:rsidP="00E028F4">
            <w:r w:rsidRPr="00626B8B">
              <w:t>Evaluationsbericht</w:t>
            </w:r>
          </w:p>
        </w:tc>
        <w:tc>
          <w:tcPr>
            <w:tcW w:w="4171" w:type="dxa"/>
          </w:tcPr>
          <w:p w14:paraId="1576DFB9" w14:textId="3AD6BDCA" w:rsidR="00E028F4" w:rsidRPr="00626B8B" w:rsidRDefault="00E028F4" w:rsidP="00E028F4">
            <w:r w:rsidRPr="00626B8B">
              <w:t>Projektziele, Machbarkeit und Nutzen mit dem gewählten Angebot realistisch und Risiken tragbar?</w:t>
            </w:r>
          </w:p>
        </w:tc>
        <w:sdt>
          <w:sdtPr>
            <w:rPr>
              <w:rStyle w:val="Formatvorlage1"/>
            </w:rPr>
            <w:id w:val="-134111761"/>
            <w:placeholder>
              <w:docPart w:val="14CB7B79014C4A9BAEDF1C48FB5CDE1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C7167BE" w14:textId="1F403B7A" w:rsidR="00E028F4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5A5ABF4" w14:textId="77777777" w:rsidR="00E028F4" w:rsidRDefault="00E028F4" w:rsidP="00E028F4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6FC297DD" w14:textId="77777777" w:rsidR="00E028F4" w:rsidRPr="005C4EAF" w:rsidRDefault="00E028F4" w:rsidP="00E028F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748EC9A" w14:textId="263BA767" w:rsidR="00E028F4" w:rsidRPr="005C4EAF" w:rsidRDefault="00A07615" w:rsidP="00E028F4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E028F4" w:rsidRPr="005C4EAF" w14:paraId="499E33C4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7C4873B1" w14:textId="1C72076E" w:rsidR="00E028F4" w:rsidRPr="00626B8B" w:rsidRDefault="00E028F4" w:rsidP="00E028F4">
            <w:r w:rsidRPr="00626B8B">
              <w:t>G-02</w:t>
            </w:r>
          </w:p>
        </w:tc>
        <w:tc>
          <w:tcPr>
            <w:tcW w:w="2696" w:type="dxa"/>
          </w:tcPr>
          <w:p w14:paraId="028B4A0F" w14:textId="77777777" w:rsidR="00E028F4" w:rsidRPr="00626B8B" w:rsidRDefault="00E028F4" w:rsidP="00E028F4"/>
        </w:tc>
        <w:tc>
          <w:tcPr>
            <w:tcW w:w="4171" w:type="dxa"/>
          </w:tcPr>
          <w:p w14:paraId="34A4E58F" w14:textId="07F6C5C4" w:rsidR="00E028F4" w:rsidRPr="00626B8B" w:rsidRDefault="00E028F4" w:rsidP="00E028F4">
            <w:r w:rsidRPr="00626B8B">
              <w:t>Evaluation transparent und nachvollziehbar dokumentiert?</w:t>
            </w:r>
          </w:p>
        </w:tc>
        <w:sdt>
          <w:sdtPr>
            <w:rPr>
              <w:rStyle w:val="Formatvorlage1"/>
            </w:rPr>
            <w:id w:val="1963373309"/>
            <w:placeholder>
              <w:docPart w:val="5FBA5BEFE2FD4733A508B4A5BE5F657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5077D10" w14:textId="728533AF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B559EAF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EB5918B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69D3F9D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06B93583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5534B5DA" w14:textId="263B5A21" w:rsidR="00E028F4" w:rsidRPr="00626B8B" w:rsidRDefault="00E028F4" w:rsidP="00E028F4">
            <w:r w:rsidRPr="00626B8B">
              <w:t>G-03</w:t>
            </w:r>
          </w:p>
        </w:tc>
        <w:tc>
          <w:tcPr>
            <w:tcW w:w="2696" w:type="dxa"/>
          </w:tcPr>
          <w:p w14:paraId="62314941" w14:textId="4DFD7BF4" w:rsidR="00E028F4" w:rsidRPr="00626B8B" w:rsidRDefault="00E028F4" w:rsidP="00E028F4"/>
        </w:tc>
        <w:tc>
          <w:tcPr>
            <w:tcW w:w="4171" w:type="dxa"/>
          </w:tcPr>
          <w:p w14:paraId="17D43362" w14:textId="780D850F" w:rsidR="00E028F4" w:rsidRPr="00626B8B" w:rsidRDefault="00E028F4" w:rsidP="00E028F4">
            <w:r w:rsidRPr="00626B8B">
              <w:t>Evaluationsbericht den Entscheidungsträgern zugestellt?</w:t>
            </w:r>
          </w:p>
        </w:tc>
        <w:sdt>
          <w:sdtPr>
            <w:rPr>
              <w:rStyle w:val="Formatvorlage1"/>
            </w:rPr>
            <w:id w:val="-369308329"/>
            <w:placeholder>
              <w:docPart w:val="31F056C540334B1E9BC8B18A0C36A47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2C3F83D" w14:textId="7CF23C5E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3171A7E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86047E9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0B3A478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2E315B04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A4692A0" w14:textId="28B34CA1" w:rsidR="00E028F4" w:rsidRPr="00626B8B" w:rsidRDefault="00E028F4" w:rsidP="00E028F4">
            <w:r w:rsidRPr="00626B8B">
              <w:t>G-04</w:t>
            </w:r>
          </w:p>
        </w:tc>
        <w:tc>
          <w:tcPr>
            <w:tcW w:w="2696" w:type="dxa"/>
          </w:tcPr>
          <w:p w14:paraId="5073AD4C" w14:textId="77777777" w:rsidR="00E028F4" w:rsidRPr="00626B8B" w:rsidRDefault="00E028F4" w:rsidP="00E028F4"/>
        </w:tc>
        <w:tc>
          <w:tcPr>
            <w:tcW w:w="4171" w:type="dxa"/>
          </w:tcPr>
          <w:p w14:paraId="00CC2267" w14:textId="783437FA" w:rsidR="00E028F4" w:rsidRPr="00626B8B" w:rsidRDefault="00E028F4" w:rsidP="00E028F4">
            <w:r w:rsidRPr="00626B8B">
              <w:t>Antrag auf Zuschlagserteilung an einen Anbieter mit der Stammorganisation abgestimmt?</w:t>
            </w:r>
          </w:p>
        </w:tc>
        <w:sdt>
          <w:sdtPr>
            <w:rPr>
              <w:rStyle w:val="Formatvorlage1"/>
            </w:rPr>
            <w:id w:val="396332264"/>
            <w:placeholder>
              <w:docPart w:val="1C645A238274452DB5B0E283070078F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25086DC" w14:textId="785B8E7A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6527DAA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5ABBCA3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8707B28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5C297AA3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367D65BF" w14:textId="6CE438B6" w:rsidR="00E028F4" w:rsidRPr="00626B8B" w:rsidRDefault="00E028F4" w:rsidP="00E028F4">
            <w:r w:rsidRPr="00626B8B">
              <w:t>G-05</w:t>
            </w:r>
          </w:p>
        </w:tc>
        <w:tc>
          <w:tcPr>
            <w:tcW w:w="2696" w:type="dxa"/>
          </w:tcPr>
          <w:p w14:paraId="03B51A32" w14:textId="77777777" w:rsidR="00E028F4" w:rsidRPr="00626B8B" w:rsidRDefault="00E028F4" w:rsidP="00E028F4"/>
        </w:tc>
        <w:tc>
          <w:tcPr>
            <w:tcW w:w="4171" w:type="dxa"/>
          </w:tcPr>
          <w:p w14:paraId="55BAA06B" w14:textId="3758E4F4" w:rsidR="00E028F4" w:rsidRPr="00626B8B" w:rsidRDefault="00E028F4" w:rsidP="00E028F4">
            <w:pPr>
              <w:pStyle w:val="Aufzhlung1KTZH"/>
            </w:pPr>
            <w:r w:rsidRPr="00626B8B">
              <w:t>Beschaffungs- und vertragsrechtliche Vorgaben eingehalten?</w:t>
            </w:r>
          </w:p>
        </w:tc>
        <w:sdt>
          <w:sdtPr>
            <w:rPr>
              <w:rStyle w:val="Formatvorlage1"/>
            </w:rPr>
            <w:id w:val="351156347"/>
            <w:placeholder>
              <w:docPart w:val="E5536AA6E4054BA79760051CB2F61D12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3A901CF" w14:textId="0654F4A7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5B75358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505153C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F0C7677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75144BE6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E529D07" w14:textId="0249EDBB" w:rsidR="00E028F4" w:rsidRPr="00626B8B" w:rsidRDefault="00E028F4" w:rsidP="00E028F4">
            <w:r w:rsidRPr="00626B8B">
              <w:lastRenderedPageBreak/>
              <w:t>G-06</w:t>
            </w:r>
          </w:p>
        </w:tc>
        <w:tc>
          <w:tcPr>
            <w:tcW w:w="2696" w:type="dxa"/>
          </w:tcPr>
          <w:p w14:paraId="025ED8E8" w14:textId="77777777" w:rsidR="00E028F4" w:rsidRPr="00626B8B" w:rsidRDefault="00E028F4" w:rsidP="00E028F4"/>
        </w:tc>
        <w:tc>
          <w:tcPr>
            <w:tcW w:w="4171" w:type="dxa"/>
          </w:tcPr>
          <w:p w14:paraId="0BB3FB13" w14:textId="3805B073" w:rsidR="00E028F4" w:rsidRPr="00626B8B" w:rsidRDefault="00E028F4" w:rsidP="00E028F4">
            <w:r w:rsidRPr="00626B8B">
              <w:t>Evaluationsbericht genehmigt?</w:t>
            </w:r>
          </w:p>
        </w:tc>
        <w:sdt>
          <w:sdtPr>
            <w:rPr>
              <w:rStyle w:val="Formatvorlage1"/>
            </w:rPr>
            <w:id w:val="1456367640"/>
            <w:placeholder>
              <w:docPart w:val="E92B0CCA2CB24BB59B0C04405AF4ABD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2B3C3A0" w14:textId="5794B1ED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56492AE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E5BE554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679ADFB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7E8B8978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6B0AEF7" w14:textId="6883B381" w:rsidR="00E028F4" w:rsidRPr="00626B8B" w:rsidRDefault="00E028F4" w:rsidP="00E028F4">
            <w:r w:rsidRPr="00626B8B">
              <w:t>G-07</w:t>
            </w:r>
          </w:p>
        </w:tc>
        <w:tc>
          <w:tcPr>
            <w:tcW w:w="2696" w:type="dxa"/>
          </w:tcPr>
          <w:p w14:paraId="63350FAC" w14:textId="77777777" w:rsidR="00E028F4" w:rsidRPr="00626B8B" w:rsidRDefault="00E028F4" w:rsidP="00E028F4"/>
        </w:tc>
        <w:tc>
          <w:tcPr>
            <w:tcW w:w="4171" w:type="dxa"/>
          </w:tcPr>
          <w:p w14:paraId="05A72071" w14:textId="16A7F022" w:rsidR="00E028F4" w:rsidRPr="00626B8B" w:rsidRDefault="00E028F4" w:rsidP="00E028F4">
            <w:r w:rsidRPr="00626B8B">
              <w:t>Entscheidung mit der Stammorganisation und den für das Beschaffungswesen verantwortlichen Controlling- und Vorgabestellen abgestimmt?</w:t>
            </w:r>
          </w:p>
        </w:tc>
        <w:sdt>
          <w:sdtPr>
            <w:rPr>
              <w:rStyle w:val="Formatvorlage1"/>
            </w:rPr>
            <w:id w:val="-858573549"/>
            <w:placeholder>
              <w:docPart w:val="989E79731C8F4608B0A3F27CD6FA01D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7943230" w14:textId="35229169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B5662E9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C1D47B5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A54B408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6D99AAD4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AB4A328" w14:textId="43B3F396" w:rsidR="00E028F4" w:rsidRPr="00626B8B" w:rsidRDefault="00E028F4" w:rsidP="00E028F4">
            <w:r w:rsidRPr="00626B8B">
              <w:t>G-08</w:t>
            </w:r>
          </w:p>
        </w:tc>
        <w:tc>
          <w:tcPr>
            <w:tcW w:w="2696" w:type="dxa"/>
          </w:tcPr>
          <w:p w14:paraId="4EE3FE53" w14:textId="699493E9" w:rsidR="00E028F4" w:rsidRPr="00626B8B" w:rsidRDefault="00E028F4" w:rsidP="00E028F4">
            <w:r w:rsidRPr="00626B8B">
              <w:t>Bei Genehmigung des Evaluationsberichts</w:t>
            </w:r>
          </w:p>
        </w:tc>
        <w:tc>
          <w:tcPr>
            <w:tcW w:w="4171" w:type="dxa"/>
          </w:tcPr>
          <w:p w14:paraId="1BA08E9C" w14:textId="03FB4A5C" w:rsidR="00E028F4" w:rsidRPr="00626B8B" w:rsidRDefault="00E028F4" w:rsidP="00E028F4">
            <w:r w:rsidRPr="00626B8B">
              <w:t xml:space="preserve">Formeller Entscheid Zuschlag getroffen? </w:t>
            </w:r>
          </w:p>
        </w:tc>
        <w:sdt>
          <w:sdtPr>
            <w:rPr>
              <w:rStyle w:val="Formatvorlage1"/>
            </w:rPr>
            <w:id w:val="-2038032009"/>
            <w:placeholder>
              <w:docPart w:val="DED51E959C8449B9B5386C6E6F7381B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98BA75F" w14:textId="213924E3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DA0EA42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147E4D5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E2286C9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59B2B254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7047A47" w14:textId="5A60506F" w:rsidR="00E028F4" w:rsidRPr="00626B8B" w:rsidRDefault="00E028F4" w:rsidP="00E028F4">
            <w:r w:rsidRPr="00626B8B">
              <w:t>G-09</w:t>
            </w:r>
          </w:p>
        </w:tc>
        <w:tc>
          <w:tcPr>
            <w:tcW w:w="2696" w:type="dxa"/>
          </w:tcPr>
          <w:p w14:paraId="71D3B661" w14:textId="77777777" w:rsidR="00E028F4" w:rsidRPr="00626B8B" w:rsidRDefault="00E028F4" w:rsidP="00E028F4"/>
        </w:tc>
        <w:tc>
          <w:tcPr>
            <w:tcW w:w="4171" w:type="dxa"/>
          </w:tcPr>
          <w:p w14:paraId="6208971B" w14:textId="3BFAA830" w:rsidR="00E028F4" w:rsidRPr="00626B8B" w:rsidRDefault="00E028F4" w:rsidP="00E028F4">
            <w:r w:rsidRPr="00626B8B">
              <w:t>Zuschlag publiziert, z. B. auf www.simap.ch?</w:t>
            </w:r>
          </w:p>
        </w:tc>
        <w:sdt>
          <w:sdtPr>
            <w:rPr>
              <w:rStyle w:val="Formatvorlage1"/>
            </w:rPr>
            <w:id w:val="958373333"/>
            <w:placeholder>
              <w:docPart w:val="4C3C959AB1704915B622F0DA6322AD7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E99C7FD" w14:textId="25F77E94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C9A254D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095E67E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1B862CA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523F5E7D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00B2BD4" w14:textId="1A130890" w:rsidR="00E028F4" w:rsidRPr="00626B8B" w:rsidRDefault="00E028F4" w:rsidP="00E028F4">
            <w:r w:rsidRPr="00626B8B">
              <w:t>G-10</w:t>
            </w:r>
          </w:p>
        </w:tc>
        <w:tc>
          <w:tcPr>
            <w:tcW w:w="2696" w:type="dxa"/>
          </w:tcPr>
          <w:p w14:paraId="079D2C53" w14:textId="77777777" w:rsidR="00E028F4" w:rsidRPr="00626B8B" w:rsidRDefault="00E028F4" w:rsidP="00E028F4"/>
        </w:tc>
        <w:tc>
          <w:tcPr>
            <w:tcW w:w="4171" w:type="dxa"/>
          </w:tcPr>
          <w:p w14:paraId="33BA2A7E" w14:textId="673C4EF5" w:rsidR="00E028F4" w:rsidRPr="00626B8B" w:rsidRDefault="00E028F4" w:rsidP="00E028F4">
            <w:r w:rsidRPr="00626B8B">
              <w:t>Bei Bedarf Anbietergespräche geführt?</w:t>
            </w:r>
          </w:p>
        </w:tc>
        <w:sdt>
          <w:sdtPr>
            <w:rPr>
              <w:rStyle w:val="Formatvorlage1"/>
            </w:rPr>
            <w:id w:val="1299564535"/>
            <w:placeholder>
              <w:docPart w:val="86DA56A54C2C4F879421E88193624FF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7FD0269" w14:textId="6038E9A7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052396F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D720F25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BBBE4A4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167CFB35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34BE3B38" w14:textId="0FADF442" w:rsidR="00E028F4" w:rsidRPr="00626B8B" w:rsidRDefault="00E028F4" w:rsidP="00E028F4">
            <w:r w:rsidRPr="00626B8B">
              <w:t>G-11</w:t>
            </w:r>
          </w:p>
        </w:tc>
        <w:tc>
          <w:tcPr>
            <w:tcW w:w="2696" w:type="dxa"/>
          </w:tcPr>
          <w:p w14:paraId="00F292F6" w14:textId="77777777" w:rsidR="00E028F4" w:rsidRPr="00626B8B" w:rsidRDefault="00E028F4" w:rsidP="00E028F4"/>
        </w:tc>
        <w:tc>
          <w:tcPr>
            <w:tcW w:w="4171" w:type="dxa"/>
          </w:tcPr>
          <w:p w14:paraId="74FCA302" w14:textId="1F8046FE" w:rsidR="00E028F4" w:rsidRPr="00626B8B" w:rsidRDefault="00E028F4" w:rsidP="00E028F4">
            <w:r w:rsidRPr="00626B8B">
              <w:t>Absagen den nicht berücksichtigten Anbietern zugestellt?</w:t>
            </w:r>
          </w:p>
        </w:tc>
        <w:sdt>
          <w:sdtPr>
            <w:rPr>
              <w:rStyle w:val="Formatvorlage1"/>
            </w:rPr>
            <w:id w:val="-877308535"/>
            <w:placeholder>
              <w:docPart w:val="152295DD47164235926DEB7AF17987A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B06740C" w14:textId="68E7F3A5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19EBA29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158B3E1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2F97150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66050DD4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A25B661" w14:textId="334F921D" w:rsidR="00E028F4" w:rsidRPr="00626B8B" w:rsidRDefault="00E028F4" w:rsidP="00E028F4">
            <w:r w:rsidRPr="00626B8B">
              <w:t>G-12</w:t>
            </w:r>
          </w:p>
        </w:tc>
        <w:tc>
          <w:tcPr>
            <w:tcW w:w="2696" w:type="dxa"/>
          </w:tcPr>
          <w:p w14:paraId="23D295C2" w14:textId="77777777" w:rsidR="00E028F4" w:rsidRPr="00626B8B" w:rsidRDefault="00E028F4" w:rsidP="00E028F4"/>
        </w:tc>
        <w:tc>
          <w:tcPr>
            <w:tcW w:w="4171" w:type="dxa"/>
          </w:tcPr>
          <w:p w14:paraId="60C80A3E" w14:textId="75321339" w:rsidR="00E028F4" w:rsidRPr="00626B8B" w:rsidRDefault="00E028F4" w:rsidP="00E028F4">
            <w:r w:rsidRPr="00626B8B">
              <w:t>Bei Bedarf Anbietergespräche geführt (Debriefings)?</w:t>
            </w:r>
          </w:p>
        </w:tc>
        <w:sdt>
          <w:sdtPr>
            <w:rPr>
              <w:rStyle w:val="Formatvorlage1"/>
            </w:rPr>
            <w:id w:val="2005476496"/>
            <w:placeholder>
              <w:docPart w:val="05056601F51A431BABE26C63DEE86C57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53DD366" w14:textId="7B28124C" w:rsidR="00E028F4" w:rsidRPr="005C4EAF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FE3D8F4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306EDDE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BE046B2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315B55" w14:paraId="10CAA28F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4DF37B36" w14:textId="77777777" w:rsidR="00E028F4" w:rsidRPr="00315B55" w:rsidRDefault="00E028F4" w:rsidP="00E028F4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Projektspezifisch Prüfpunkte</w:t>
            </w:r>
          </w:p>
        </w:tc>
      </w:tr>
      <w:tr w:rsidR="00E028F4" w:rsidRPr="005C4EAF" w14:paraId="12B2885A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8CAF68E" w14:textId="77777777" w:rsidR="00E028F4" w:rsidRDefault="00E028F4" w:rsidP="00E028F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2D617EAD" w14:textId="77777777" w:rsidR="00E028F4" w:rsidRDefault="00E028F4" w:rsidP="00E028F4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10458B91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  <w:i/>
              <w:iCs/>
            </w:rPr>
            <w:id w:val="852771103"/>
            <w:placeholder>
              <w:docPart w:val="D282D5C3BC514D0BB16982B0EBB7E1C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707EF8C" w14:textId="45F557C4" w:rsidR="00E028F4" w:rsidRPr="00D6078E" w:rsidRDefault="00A07615" w:rsidP="00E028F4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67DBEB3" w14:textId="77777777" w:rsidR="00E028F4" w:rsidRPr="00D6078E" w:rsidRDefault="00E028F4" w:rsidP="00E028F4">
            <w:pPr>
              <w:rPr>
                <w:i/>
                <w:iCs/>
              </w:rPr>
            </w:pPr>
            <w:r w:rsidRPr="00D6078E"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0109C800" w14:textId="77777777" w:rsidR="00E028F4" w:rsidRPr="005C4EAF" w:rsidRDefault="00E028F4" w:rsidP="00E028F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6F4A5BD9" w14:textId="4B9FC453" w:rsidR="00E028F4" w:rsidRPr="005C4EAF" w:rsidRDefault="00A07615" w:rsidP="00E028F4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E028F4" w:rsidRPr="005C4EAF" w14:paraId="054420B6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6258EBA" w14:textId="77777777" w:rsidR="00E028F4" w:rsidRDefault="00E028F4" w:rsidP="00E028F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49E171F3" w14:textId="77777777" w:rsidR="00E028F4" w:rsidRDefault="00E028F4" w:rsidP="00E028F4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68DD6532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10801AEA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1D953E21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17D3788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BC81115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3340EA79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21A78909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  <w:r w:rsidRPr="00B26EF9">
              <w:rPr>
                <w:b/>
                <w:bCs/>
              </w:rPr>
              <w:t>Kantonsspezifische Prüfpunkte</w:t>
            </w:r>
          </w:p>
        </w:tc>
      </w:tr>
      <w:tr w:rsidR="00E028F4" w:rsidRPr="005C4EAF" w14:paraId="4EEF0ED4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5C6FF361" w14:textId="77777777" w:rsidR="00E028F4" w:rsidRPr="00A7270E" w:rsidRDefault="00E028F4" w:rsidP="00E028F4">
            <w:pPr>
              <w:rPr>
                <w:b/>
                <w:bCs/>
              </w:rPr>
            </w:pPr>
            <w:r w:rsidRPr="00A7270E">
              <w:rPr>
                <w:i/>
                <w:iCs/>
              </w:rPr>
              <w:t>K</w:t>
            </w:r>
            <w:r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4DD8BEC2" w14:textId="77777777" w:rsidR="00E028F4" w:rsidRPr="00A7270E" w:rsidRDefault="00E028F4" w:rsidP="00E028F4">
            <w:pPr>
              <w:rPr>
                <w:i/>
                <w:iCs/>
              </w:rPr>
            </w:pPr>
            <w:r>
              <w:rPr>
                <w:i/>
                <w:iCs/>
              </w:rPr>
              <w:t>keine</w:t>
            </w:r>
          </w:p>
        </w:tc>
        <w:tc>
          <w:tcPr>
            <w:tcW w:w="4171" w:type="dxa"/>
          </w:tcPr>
          <w:p w14:paraId="0F1AEF3F" w14:textId="77777777" w:rsidR="00E028F4" w:rsidRPr="00315B55" w:rsidRDefault="00E028F4" w:rsidP="00E028F4">
            <w:pPr>
              <w:rPr>
                <w:i/>
                <w:iCs/>
                <w:szCs w:val="22"/>
              </w:rPr>
            </w:pPr>
          </w:p>
        </w:tc>
        <w:sdt>
          <w:sdtPr>
            <w:rPr>
              <w:rStyle w:val="Formatvorlage1"/>
              <w:i/>
              <w:iCs/>
            </w:rPr>
            <w:id w:val="574172690"/>
            <w:placeholder>
              <w:docPart w:val="B802114325124CD5937DE5485DAA66D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7590467" w14:textId="58E75D83" w:rsidR="00E028F4" w:rsidRPr="00D6078E" w:rsidRDefault="00A07615" w:rsidP="00E028F4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D0AA5F4" w14:textId="77777777" w:rsidR="00E028F4" w:rsidRPr="00D6078E" w:rsidRDefault="00E028F4" w:rsidP="00E028F4">
            <w:pPr>
              <w:rPr>
                <w:i/>
                <w:iCs/>
              </w:rPr>
            </w:pPr>
            <w:r w:rsidRPr="00D6078E"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2C8D66DF" w14:textId="77777777" w:rsidR="00E028F4" w:rsidRPr="005C4EAF" w:rsidRDefault="00E028F4" w:rsidP="00E028F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47B03BB3" w14:textId="46E12DFA" w:rsidR="00E028F4" w:rsidRPr="005C4EAF" w:rsidRDefault="00A07615" w:rsidP="00E028F4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626B8B" w:rsidRPr="005C4EAF" w14:paraId="73C41E1F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639F9D1" w14:textId="21CFE818" w:rsidR="00626B8B" w:rsidRPr="00A7270E" w:rsidRDefault="00626B8B" w:rsidP="00E028F4">
            <w:pPr>
              <w:rPr>
                <w:i/>
                <w:iCs/>
              </w:rPr>
            </w:pPr>
            <w:r>
              <w:rPr>
                <w:i/>
                <w:iCs/>
              </w:rPr>
              <w:t>KP-02</w:t>
            </w:r>
          </w:p>
        </w:tc>
        <w:tc>
          <w:tcPr>
            <w:tcW w:w="2696" w:type="dxa"/>
          </w:tcPr>
          <w:p w14:paraId="69319885" w14:textId="77777777" w:rsidR="00626B8B" w:rsidRDefault="00626B8B" w:rsidP="00E028F4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2EB51F1A" w14:textId="77777777" w:rsidR="00626B8B" w:rsidRPr="00315B55" w:rsidRDefault="00626B8B" w:rsidP="00E028F4">
            <w:pPr>
              <w:rPr>
                <w:i/>
                <w:iCs/>
                <w:szCs w:val="22"/>
              </w:rPr>
            </w:pPr>
          </w:p>
        </w:tc>
        <w:tc>
          <w:tcPr>
            <w:tcW w:w="987" w:type="dxa"/>
          </w:tcPr>
          <w:p w14:paraId="7576FACA" w14:textId="77777777" w:rsidR="00626B8B" w:rsidRDefault="00626B8B" w:rsidP="00E028F4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7080091F" w14:textId="77777777" w:rsidR="00626B8B" w:rsidRDefault="00626B8B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AEAE045" w14:textId="77777777" w:rsidR="00626B8B" w:rsidRPr="005C4EAF" w:rsidRDefault="00626B8B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FAABA91" w14:textId="77777777" w:rsidR="00626B8B" w:rsidRPr="005C4EAF" w:rsidRDefault="00626B8B" w:rsidP="00E028F4">
            <w:pPr>
              <w:keepNext/>
              <w:rPr>
                <w:i/>
                <w:iCs/>
              </w:rPr>
            </w:pPr>
          </w:p>
        </w:tc>
      </w:tr>
    </w:tbl>
    <w:p w14:paraId="230A46B2" w14:textId="77777777" w:rsidR="00FC4F70" w:rsidRPr="00FC4F70" w:rsidRDefault="00FC4F70" w:rsidP="00FC4F70"/>
    <w:p w14:paraId="2A547019" w14:textId="13F21AF7" w:rsidR="00FC4F70" w:rsidRDefault="00871E4F" w:rsidP="00EF7EFB">
      <w:pPr>
        <w:pStyle w:val="berschrift1"/>
      </w:pPr>
      <w:bookmarkStart w:id="14" w:name="_Toc240869416"/>
      <w:r w:rsidRPr="00871E4F">
        <w:lastRenderedPageBreak/>
        <w:t xml:space="preserve">Phasenfreigabe </w:t>
      </w:r>
      <w:r w:rsidR="00385C7A">
        <w:t>Realisierung</w:t>
      </w:r>
      <w:bookmarkEnd w:id="14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1014"/>
        <w:gridCol w:w="2696"/>
        <w:gridCol w:w="4171"/>
        <w:gridCol w:w="987"/>
        <w:gridCol w:w="2220"/>
        <w:gridCol w:w="1533"/>
        <w:gridCol w:w="1278"/>
      </w:tblGrid>
      <w:tr w:rsidR="00FC4F70" w:rsidRPr="005D5EEC" w14:paraId="2E1B9F9F" w14:textId="77777777" w:rsidTr="007935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72B0E53F" w14:textId="77777777" w:rsidR="00FC4F70" w:rsidRPr="005D5EEC" w:rsidRDefault="00FC4F70" w:rsidP="0079351F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0757943B" w14:textId="77777777" w:rsidR="00FC4F70" w:rsidRPr="005D5EEC" w:rsidRDefault="00FC4F70" w:rsidP="0079351F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45DE561A" w14:textId="77777777" w:rsidR="00FC4F70" w:rsidRPr="005D5EEC" w:rsidRDefault="00FC4F70" w:rsidP="0079351F">
            <w:pPr>
              <w:pStyle w:val="tabelleheader"/>
            </w:pPr>
            <w:r w:rsidRPr="005D5EEC">
              <w:t>Kriterium</w:t>
            </w:r>
          </w:p>
        </w:tc>
        <w:tc>
          <w:tcPr>
            <w:tcW w:w="987" w:type="dxa"/>
          </w:tcPr>
          <w:p w14:paraId="7D9A05E6" w14:textId="77777777" w:rsidR="00FC4F70" w:rsidRPr="005D5EEC" w:rsidRDefault="00FC4F70" w:rsidP="0079351F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18E13C52" w14:textId="77777777" w:rsidR="00FC4F70" w:rsidRPr="005D5EEC" w:rsidRDefault="00FC4F70" w:rsidP="0079351F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13D3E1B2" w14:textId="77777777" w:rsidR="00FC4F70" w:rsidRPr="005D5EEC" w:rsidRDefault="00FC4F70" w:rsidP="0079351F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8" w:type="dxa"/>
          </w:tcPr>
          <w:p w14:paraId="42861D37" w14:textId="77777777" w:rsidR="00FC4F70" w:rsidRPr="005D5EEC" w:rsidRDefault="00FC4F70" w:rsidP="0079351F">
            <w:pPr>
              <w:pStyle w:val="tabelleheader"/>
            </w:pPr>
            <w:r w:rsidRPr="005D5EEC">
              <w:t>Datum</w:t>
            </w:r>
          </w:p>
        </w:tc>
      </w:tr>
      <w:tr w:rsidR="00FC4F70" w:rsidRPr="00861926" w14:paraId="21883D82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74C76C07" w14:textId="77777777" w:rsidR="00FC4F70" w:rsidRPr="00861926" w:rsidRDefault="00FC4F70" w:rsidP="0079351F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E028F4" w:rsidRPr="005C4EAF" w14:paraId="650BFA13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02AC6C89" w14:textId="1A61DCAF" w:rsidR="00E028F4" w:rsidRPr="00626B8B" w:rsidRDefault="00E028F4" w:rsidP="00E028F4">
            <w:r w:rsidRPr="00626B8B">
              <w:t>G-01</w:t>
            </w:r>
          </w:p>
        </w:tc>
        <w:tc>
          <w:tcPr>
            <w:tcW w:w="2696" w:type="dxa"/>
          </w:tcPr>
          <w:p w14:paraId="2BCC821D" w14:textId="1DBFA349" w:rsidR="00E028F4" w:rsidRPr="00626B8B" w:rsidRDefault="00AA2200" w:rsidP="00E028F4">
            <w:r>
              <w:t>Projektstatusbericht</w:t>
            </w:r>
          </w:p>
        </w:tc>
        <w:tc>
          <w:tcPr>
            <w:tcW w:w="4171" w:type="dxa"/>
          </w:tcPr>
          <w:p w14:paraId="5FA84ACF" w14:textId="61B54141" w:rsidR="00E028F4" w:rsidRPr="00626B8B" w:rsidRDefault="00AA4CEC" w:rsidP="00E028F4">
            <w:r w:rsidRPr="00626B8B">
              <w:t>Projektstatusbericht und ggfs. weitere Entscheidungsunterlagen den Entscheidungsträgern zugestellt?</w:t>
            </w:r>
          </w:p>
        </w:tc>
        <w:sdt>
          <w:sdtPr>
            <w:rPr>
              <w:rStyle w:val="Formatvorlage1"/>
            </w:rPr>
            <w:id w:val="-1167474235"/>
            <w:placeholder>
              <w:docPart w:val="3797ED6FA53940CAAFDA6EFE72CBA5B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64AC17D" w14:textId="7E43EED3" w:rsidR="00E028F4" w:rsidRDefault="00A07615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CEDAD88" w14:textId="77777777" w:rsidR="00E028F4" w:rsidRDefault="00E028F4" w:rsidP="00E028F4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1526FB13" w14:textId="77777777" w:rsidR="00E028F4" w:rsidRPr="005C4EAF" w:rsidRDefault="00E028F4" w:rsidP="00E028F4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37AB204" w14:textId="4BFB4156" w:rsidR="00E028F4" w:rsidRPr="005C4EAF" w:rsidRDefault="00DA7CED" w:rsidP="00E028F4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E028F4" w:rsidRPr="005C4EAF" w14:paraId="4A27425A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178594B4" w14:textId="2FAD7CF8" w:rsidR="00E028F4" w:rsidRPr="00626B8B" w:rsidRDefault="00E028F4" w:rsidP="00E028F4">
            <w:r w:rsidRPr="00626B8B">
              <w:t>G-02</w:t>
            </w:r>
          </w:p>
        </w:tc>
        <w:tc>
          <w:tcPr>
            <w:tcW w:w="2696" w:type="dxa"/>
          </w:tcPr>
          <w:p w14:paraId="7AA68325" w14:textId="77777777" w:rsidR="00E028F4" w:rsidRPr="00626B8B" w:rsidRDefault="00E028F4" w:rsidP="00E028F4"/>
        </w:tc>
        <w:tc>
          <w:tcPr>
            <w:tcW w:w="4171" w:type="dxa"/>
          </w:tcPr>
          <w:p w14:paraId="610226C3" w14:textId="3B529E08" w:rsidR="00E028F4" w:rsidRPr="00626B8B" w:rsidRDefault="00AA4CEC" w:rsidP="00E028F4">
            <w:r w:rsidRPr="00626B8B">
              <w:t>Projektrisiken ausgewiesen und tragbar?</w:t>
            </w:r>
          </w:p>
        </w:tc>
        <w:sdt>
          <w:sdtPr>
            <w:rPr>
              <w:rStyle w:val="Formatvorlage1"/>
            </w:rPr>
            <w:id w:val="-1345162329"/>
            <w:placeholder>
              <w:docPart w:val="A4999F9E507A49AA844E93D11609A2F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A95FEA7" w14:textId="19F9369A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7571127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239DFC2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149E01B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4AD4398D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515EF679" w14:textId="78EC026D" w:rsidR="00E028F4" w:rsidRPr="00626B8B" w:rsidRDefault="00E028F4" w:rsidP="00E028F4">
            <w:r w:rsidRPr="00626B8B">
              <w:t>G-0</w:t>
            </w:r>
            <w:r w:rsidR="00AA4CEC">
              <w:t>3</w:t>
            </w:r>
          </w:p>
        </w:tc>
        <w:tc>
          <w:tcPr>
            <w:tcW w:w="2696" w:type="dxa"/>
          </w:tcPr>
          <w:p w14:paraId="43225048" w14:textId="77777777" w:rsidR="00E028F4" w:rsidRPr="00626B8B" w:rsidRDefault="00E028F4" w:rsidP="00E028F4"/>
        </w:tc>
        <w:tc>
          <w:tcPr>
            <w:tcW w:w="4171" w:type="dxa"/>
          </w:tcPr>
          <w:p w14:paraId="166EA935" w14:textId="0CF9EE46" w:rsidR="00E028F4" w:rsidRPr="00626B8B" w:rsidRDefault="00E028F4" w:rsidP="00E028F4">
            <w:pPr>
              <w:pStyle w:val="Aufzhlung1KTZH"/>
            </w:pPr>
            <w:r w:rsidRPr="00626B8B">
              <w:t>Übergeordnete Strategien, Standards und Vorgaben eingehalten und Bestätigungen der zuständigen Stellen vorliegend?</w:t>
            </w:r>
          </w:p>
        </w:tc>
        <w:sdt>
          <w:sdtPr>
            <w:rPr>
              <w:rStyle w:val="Formatvorlage1"/>
            </w:rPr>
            <w:id w:val="500936764"/>
            <w:placeholder>
              <w:docPart w:val="9B051E1EE539484A85E1FD4F3875B1F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E5E21EF" w14:textId="31E03102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C4892D5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735DA62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807B5BF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3F3437DF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26D56987" w14:textId="7CDFB5B7" w:rsidR="00E028F4" w:rsidRPr="00626B8B" w:rsidRDefault="00E028F4" w:rsidP="00E028F4">
            <w:r w:rsidRPr="00626B8B">
              <w:t>G-0</w:t>
            </w:r>
            <w:r w:rsidR="00AA4CEC">
              <w:t>4</w:t>
            </w:r>
          </w:p>
        </w:tc>
        <w:tc>
          <w:tcPr>
            <w:tcW w:w="2696" w:type="dxa"/>
          </w:tcPr>
          <w:p w14:paraId="643E29C5" w14:textId="40E0DEB6" w:rsidR="00E028F4" w:rsidRPr="00626B8B" w:rsidRDefault="00E028F4" w:rsidP="00E028F4">
            <w:r w:rsidRPr="00626B8B">
              <w:t>Meilenstein Lösungsarchitektur</w:t>
            </w:r>
          </w:p>
        </w:tc>
        <w:tc>
          <w:tcPr>
            <w:tcW w:w="4171" w:type="dxa"/>
          </w:tcPr>
          <w:p w14:paraId="3FD56094" w14:textId="0DCCD266" w:rsidR="00E028F4" w:rsidRPr="00626B8B" w:rsidRDefault="00E028F4" w:rsidP="00E028F4">
            <w:r w:rsidRPr="00626B8B">
              <w:t>Meilenstein erreicht, falls relevant für Projekt?</w:t>
            </w:r>
          </w:p>
        </w:tc>
        <w:sdt>
          <w:sdtPr>
            <w:rPr>
              <w:rStyle w:val="Formatvorlage1"/>
            </w:rPr>
            <w:id w:val="269592760"/>
            <w:placeholder>
              <w:docPart w:val="17060B77483748FF80B167E3FA973C5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7E6EAD3" w14:textId="0094FB50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0CB916B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C969DF2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936324B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002A5CE5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C54043A" w14:textId="11945D56" w:rsidR="00E028F4" w:rsidRPr="00626B8B" w:rsidRDefault="00E028F4" w:rsidP="00E028F4">
            <w:r w:rsidRPr="00626B8B">
              <w:t>G-0</w:t>
            </w:r>
            <w:r w:rsidR="00AA4CEC">
              <w:t>5</w:t>
            </w:r>
          </w:p>
        </w:tc>
        <w:tc>
          <w:tcPr>
            <w:tcW w:w="2696" w:type="dxa"/>
          </w:tcPr>
          <w:p w14:paraId="3E332C04" w14:textId="56358516" w:rsidR="00E028F4" w:rsidRPr="00626B8B" w:rsidRDefault="00E028F4" w:rsidP="00E028F4">
            <w:r w:rsidRPr="00626B8B">
              <w:t xml:space="preserve">Meilenstein Produktkonzept </w:t>
            </w:r>
          </w:p>
        </w:tc>
        <w:tc>
          <w:tcPr>
            <w:tcW w:w="4171" w:type="dxa"/>
          </w:tcPr>
          <w:p w14:paraId="4C2C7489" w14:textId="5E3F830B" w:rsidR="00E028F4" w:rsidRPr="00626B8B" w:rsidRDefault="00E028F4" w:rsidP="00E028F4">
            <w:r w:rsidRPr="00626B8B">
              <w:t>Meilenstein erreicht, falls relevant für Projekt?</w:t>
            </w:r>
          </w:p>
        </w:tc>
        <w:sdt>
          <w:sdtPr>
            <w:rPr>
              <w:rStyle w:val="Formatvorlage1"/>
            </w:rPr>
            <w:id w:val="1942715767"/>
            <w:placeholder>
              <w:docPart w:val="F09A6BD5F7A44F87A2E45590235DBF9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607F98DD" w14:textId="48E10CA0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A18421C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FACEE43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83D3BC3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0682FA70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4CF23F9" w14:textId="1D12B513" w:rsidR="00E028F4" w:rsidRPr="00626B8B" w:rsidRDefault="00E028F4" w:rsidP="00E028F4">
            <w:r w:rsidRPr="00626B8B">
              <w:t>G-</w:t>
            </w:r>
            <w:r w:rsidR="00AA4CEC">
              <w:t>06</w:t>
            </w:r>
          </w:p>
        </w:tc>
        <w:tc>
          <w:tcPr>
            <w:tcW w:w="2696" w:type="dxa"/>
          </w:tcPr>
          <w:p w14:paraId="19A3CD12" w14:textId="3924874A" w:rsidR="00E028F4" w:rsidRPr="00626B8B" w:rsidRDefault="00E028F4" w:rsidP="00E028F4">
            <w:r w:rsidRPr="00626B8B">
              <w:t>Meilenstein ISDS-Konzept</w:t>
            </w:r>
          </w:p>
        </w:tc>
        <w:tc>
          <w:tcPr>
            <w:tcW w:w="4171" w:type="dxa"/>
          </w:tcPr>
          <w:p w14:paraId="3BFEE0B2" w14:textId="496706D0" w:rsidR="00E028F4" w:rsidRPr="00626B8B" w:rsidRDefault="00E028F4" w:rsidP="00E028F4">
            <w:r w:rsidRPr="00626B8B">
              <w:t>Meilenstein erreicht, falls relevant für Projekt?</w:t>
            </w:r>
          </w:p>
        </w:tc>
        <w:sdt>
          <w:sdtPr>
            <w:rPr>
              <w:rStyle w:val="Formatvorlage1"/>
            </w:rPr>
            <w:id w:val="749865199"/>
            <w:placeholder>
              <w:docPart w:val="81180F863AA3428B889897F0D8B848D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BFEED3A" w14:textId="024D30C9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DDFB0F3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9941CD0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2223CCA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0E700ACF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AFC6FD1" w14:textId="6CB86A83" w:rsidR="00E028F4" w:rsidRPr="00626B8B" w:rsidRDefault="00E028F4" w:rsidP="00E028F4">
            <w:r w:rsidRPr="00626B8B">
              <w:t>G-</w:t>
            </w:r>
            <w:r w:rsidR="00AA4CEC">
              <w:t>07</w:t>
            </w:r>
          </w:p>
        </w:tc>
        <w:tc>
          <w:tcPr>
            <w:tcW w:w="2696" w:type="dxa"/>
          </w:tcPr>
          <w:p w14:paraId="615A6FED" w14:textId="2C43FDF3" w:rsidR="00E028F4" w:rsidRPr="00626B8B" w:rsidRDefault="00E028F4" w:rsidP="00E028F4">
            <w:r w:rsidRPr="00626B8B">
              <w:t>Organisationskonzept</w:t>
            </w:r>
          </w:p>
        </w:tc>
        <w:tc>
          <w:tcPr>
            <w:tcW w:w="4171" w:type="dxa"/>
          </w:tcPr>
          <w:p w14:paraId="6584D07B" w14:textId="47720C39" w:rsidR="00E028F4" w:rsidRPr="00626B8B" w:rsidRDefault="00E028F4" w:rsidP="00E028F4">
            <w:r w:rsidRPr="00626B8B">
              <w:t>Geschäftsstrategiebezogene Organisationsanforderungen, Aufbau- und Ablauforganisation so detailliert beschrieben, dass die Geschäftsmodell-, Organisations- sowie Prozessbeschreibung dokumentiert und realisiert werden können?</w:t>
            </w:r>
          </w:p>
        </w:tc>
        <w:sdt>
          <w:sdtPr>
            <w:rPr>
              <w:rStyle w:val="Formatvorlage1"/>
            </w:rPr>
            <w:id w:val="728190013"/>
            <w:placeholder>
              <w:docPart w:val="91AA63B64F0B49429CFADEDDE78EE98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33EE26A" w14:textId="10953D49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E80CD49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E5015A6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15B80FB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4E15C9DE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18F8C47" w14:textId="6C9E4EE5" w:rsidR="00E028F4" w:rsidRPr="00626B8B" w:rsidRDefault="00E028F4" w:rsidP="00E028F4">
            <w:r w:rsidRPr="00626B8B">
              <w:t>G-</w:t>
            </w:r>
            <w:r w:rsidR="00AA4CEC">
              <w:t>08</w:t>
            </w:r>
          </w:p>
        </w:tc>
        <w:tc>
          <w:tcPr>
            <w:tcW w:w="2696" w:type="dxa"/>
          </w:tcPr>
          <w:p w14:paraId="6B05549C" w14:textId="5E6B896D" w:rsidR="00E028F4" w:rsidRPr="00626B8B" w:rsidRDefault="00E028F4" w:rsidP="00E028F4">
            <w:r w:rsidRPr="00626B8B">
              <w:t>Einführungskonzept</w:t>
            </w:r>
          </w:p>
        </w:tc>
        <w:tc>
          <w:tcPr>
            <w:tcW w:w="4171" w:type="dxa"/>
          </w:tcPr>
          <w:p w14:paraId="468BD630" w14:textId="5E840452" w:rsidR="00E028F4" w:rsidRPr="00626B8B" w:rsidRDefault="00E028F4" w:rsidP="00E028F4">
            <w:r w:rsidRPr="00626B8B">
              <w:t xml:space="preserve">Einführungsvorgehen, Einführungsorganisation und Einführungsmassnahmen so detailliert beschrieben, dass die </w:t>
            </w:r>
            <w:r w:rsidRPr="00626B8B">
              <w:lastRenderedPageBreak/>
              <w:t>Einführungsmassnahmen realisiert werden können?</w:t>
            </w:r>
          </w:p>
        </w:tc>
        <w:sdt>
          <w:sdtPr>
            <w:rPr>
              <w:rStyle w:val="Formatvorlage1"/>
            </w:rPr>
            <w:id w:val="828094566"/>
            <w:placeholder>
              <w:docPart w:val="74209B2A5ADC466A99BF77A04AAD1C1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DA4D077" w14:textId="4883F995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6DE6E0D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E30B647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DCD7531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5B89A744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F15A563" w14:textId="71CA5741" w:rsidR="00E028F4" w:rsidRPr="00626B8B" w:rsidRDefault="00E028F4" w:rsidP="00E028F4">
            <w:r w:rsidRPr="00626B8B">
              <w:t>G-</w:t>
            </w:r>
            <w:r w:rsidR="00AA4CEC">
              <w:t>09</w:t>
            </w:r>
          </w:p>
        </w:tc>
        <w:tc>
          <w:tcPr>
            <w:tcW w:w="2696" w:type="dxa"/>
          </w:tcPr>
          <w:p w14:paraId="6C768F6B" w14:textId="4DD6E8DB" w:rsidR="00E028F4" w:rsidRPr="00626B8B" w:rsidRDefault="00E028F4" w:rsidP="00E028F4">
            <w:r w:rsidRPr="00626B8B">
              <w:t>Betriebskonzept</w:t>
            </w:r>
          </w:p>
        </w:tc>
        <w:tc>
          <w:tcPr>
            <w:tcW w:w="4171" w:type="dxa"/>
          </w:tcPr>
          <w:p w14:paraId="1B68EE84" w14:textId="48B007EE" w:rsidR="00E028F4" w:rsidRPr="00626B8B" w:rsidRDefault="00E028F4" w:rsidP="00E028F4">
            <w:r w:rsidRPr="00626B8B">
              <w:t>Systemtechnik, Organisation, Systembetrieb sowie Anforderungsabdeckung so detailliert beschrieben, dass das Betriebshandbuch erstellt und die Betriebsinfrastruktur sowie die Betriebsorganisation realisiert werden können?</w:t>
            </w:r>
          </w:p>
        </w:tc>
        <w:sdt>
          <w:sdtPr>
            <w:rPr>
              <w:rStyle w:val="Formatvorlage1"/>
            </w:rPr>
            <w:id w:val="1031688736"/>
            <w:placeholder>
              <w:docPart w:val="5F06735F812349B995CA6FD58D511B9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392EE22" w14:textId="6E269E0C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6C66052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36A1F0E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93619D3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256DEF5E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7C8DACC" w14:textId="58D66E36" w:rsidR="00E028F4" w:rsidRPr="00626B8B" w:rsidRDefault="00E028F4" w:rsidP="00E028F4">
            <w:r w:rsidRPr="00626B8B">
              <w:t>G-</w:t>
            </w:r>
            <w:r w:rsidR="00AA4CEC">
              <w:t>10</w:t>
            </w:r>
          </w:p>
        </w:tc>
        <w:tc>
          <w:tcPr>
            <w:tcW w:w="2696" w:type="dxa"/>
          </w:tcPr>
          <w:p w14:paraId="3F7E7C15" w14:textId="31CC8E8B" w:rsidR="00E028F4" w:rsidRPr="00626B8B" w:rsidRDefault="00E028F4" w:rsidP="00E028F4">
            <w:r w:rsidRPr="00626B8B">
              <w:t>Migrationskonzept</w:t>
            </w:r>
          </w:p>
        </w:tc>
        <w:tc>
          <w:tcPr>
            <w:tcW w:w="4171" w:type="dxa"/>
          </w:tcPr>
          <w:p w14:paraId="726AFF67" w14:textId="0F852B50" w:rsidR="00E028F4" w:rsidRPr="00626B8B" w:rsidRDefault="00E028F4" w:rsidP="00E028F4">
            <w:r w:rsidRPr="00626B8B">
              <w:t>Migrationsobjekte, -verfahren, -plan und Machbarkeit so detailliert beschrieben, dass die Detailspezifikation erstellt sowie das Migrationsverfahren realisiert werden können?</w:t>
            </w:r>
          </w:p>
        </w:tc>
        <w:sdt>
          <w:sdtPr>
            <w:rPr>
              <w:rStyle w:val="Formatvorlage1"/>
            </w:rPr>
            <w:id w:val="-900361715"/>
            <w:placeholder>
              <w:docPart w:val="F4917C6CC7674F5F96F6986191399A4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DD50117" w14:textId="2DE995D0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F978DC5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426A42C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974EB26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7D067A9D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2D02A4E" w14:textId="0AA5DC01" w:rsidR="00E028F4" w:rsidRPr="00626B8B" w:rsidRDefault="00E028F4" w:rsidP="00E028F4">
            <w:r w:rsidRPr="00626B8B">
              <w:t>G-1</w:t>
            </w:r>
            <w:r w:rsidR="00AA4CEC">
              <w:t>1</w:t>
            </w:r>
          </w:p>
        </w:tc>
        <w:tc>
          <w:tcPr>
            <w:tcW w:w="2696" w:type="dxa"/>
          </w:tcPr>
          <w:p w14:paraId="36F3DFE2" w14:textId="33368AEB" w:rsidR="00E028F4" w:rsidRPr="00626B8B" w:rsidRDefault="00E028F4" w:rsidP="00E028F4">
            <w:r w:rsidRPr="00626B8B">
              <w:t>Testkonzept</w:t>
            </w:r>
          </w:p>
        </w:tc>
        <w:tc>
          <w:tcPr>
            <w:tcW w:w="4171" w:type="dxa"/>
          </w:tcPr>
          <w:p w14:paraId="44E0B58C" w14:textId="4E7C1D8F" w:rsidR="00E028F4" w:rsidRPr="00626B8B" w:rsidRDefault="00E028F4" w:rsidP="00E028F4">
            <w:r w:rsidRPr="00626B8B">
              <w:t>Teststrategie, -objekte, -arten sowie -abdeckung so detailliert beschrieben, dass die Testinfrastruktur realisiert werden kann?</w:t>
            </w:r>
          </w:p>
        </w:tc>
        <w:sdt>
          <w:sdtPr>
            <w:rPr>
              <w:rStyle w:val="Formatvorlage1"/>
            </w:rPr>
            <w:id w:val="-1071736307"/>
            <w:placeholder>
              <w:docPart w:val="ED46D040C6704060B7B96CC235EA691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BA18A88" w14:textId="2289E130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F4C78F7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3C99BC9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86A31D4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672CF379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7E28C102" w14:textId="4C238A39" w:rsidR="00E028F4" w:rsidRPr="00626B8B" w:rsidRDefault="00E028F4" w:rsidP="00E028F4">
            <w:r w:rsidRPr="00626B8B">
              <w:t>G-1</w:t>
            </w:r>
            <w:r w:rsidR="00AA4CEC">
              <w:t>2</w:t>
            </w:r>
          </w:p>
        </w:tc>
        <w:tc>
          <w:tcPr>
            <w:tcW w:w="2696" w:type="dxa"/>
          </w:tcPr>
          <w:p w14:paraId="7C8175EA" w14:textId="70668E2A" w:rsidR="00E028F4" w:rsidRPr="00626B8B" w:rsidRDefault="00E028F4" w:rsidP="00E028F4">
            <w:r w:rsidRPr="00626B8B">
              <w:t>Projektmanagementplan</w:t>
            </w:r>
          </w:p>
        </w:tc>
        <w:tc>
          <w:tcPr>
            <w:tcW w:w="4171" w:type="dxa"/>
          </w:tcPr>
          <w:p w14:paraId="0D958C85" w14:textId="2968DD7E" w:rsidR="00E028F4" w:rsidRPr="00626B8B" w:rsidRDefault="00E028F4" w:rsidP="00E028F4">
            <w:r w:rsidRPr="00626B8B">
              <w:t xml:space="preserve">Projektorganisation an die Aufgaben der Phase angepasst und berücksichtigt sie die Stakeholder? </w:t>
            </w:r>
          </w:p>
        </w:tc>
        <w:sdt>
          <w:sdtPr>
            <w:rPr>
              <w:rStyle w:val="Formatvorlage1"/>
            </w:rPr>
            <w:id w:val="-2090064231"/>
            <w:placeholder>
              <w:docPart w:val="873DBF5A3B274836A5249CBBD902900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D3C7D31" w14:textId="05E10135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49BA774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273E122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290C6F1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1A0D004F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5246F8F" w14:textId="1AE72AC2" w:rsidR="00E028F4" w:rsidRPr="00626B8B" w:rsidRDefault="00E028F4" w:rsidP="00E028F4">
            <w:r w:rsidRPr="00626B8B">
              <w:t>G-1</w:t>
            </w:r>
            <w:r w:rsidR="00AA4CEC">
              <w:t>3</w:t>
            </w:r>
          </w:p>
        </w:tc>
        <w:tc>
          <w:tcPr>
            <w:tcW w:w="2696" w:type="dxa"/>
          </w:tcPr>
          <w:p w14:paraId="31D878EC" w14:textId="77777777" w:rsidR="00E028F4" w:rsidRPr="00626B8B" w:rsidRDefault="00E028F4" w:rsidP="00E028F4"/>
        </w:tc>
        <w:tc>
          <w:tcPr>
            <w:tcW w:w="4171" w:type="dxa"/>
          </w:tcPr>
          <w:p w14:paraId="58A3C382" w14:textId="781D840E" w:rsidR="00E028F4" w:rsidRPr="00626B8B" w:rsidRDefault="00E028F4" w:rsidP="00E028F4">
            <w:r w:rsidRPr="00626B8B">
              <w:t>Personelle Ressourcen bei allen Partnern mit genügend Kapazität und den benötigten Fähigkeiten vorhanden?</w:t>
            </w:r>
          </w:p>
        </w:tc>
        <w:sdt>
          <w:sdtPr>
            <w:rPr>
              <w:rStyle w:val="Formatvorlage1"/>
            </w:rPr>
            <w:id w:val="-513155966"/>
            <w:placeholder>
              <w:docPart w:val="E699FF738F28406D9337CC99D34EF84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D9040E6" w14:textId="673174AC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21675E5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2B5B0D3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F4D784D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6A1906A7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3014656" w14:textId="0B7D3734" w:rsidR="00E028F4" w:rsidRPr="00626B8B" w:rsidRDefault="00E028F4" w:rsidP="00E028F4">
            <w:r w:rsidRPr="00626B8B">
              <w:t>G-</w:t>
            </w:r>
            <w:r w:rsidR="00AA4CEC">
              <w:t>14</w:t>
            </w:r>
          </w:p>
        </w:tc>
        <w:tc>
          <w:tcPr>
            <w:tcW w:w="2696" w:type="dxa"/>
          </w:tcPr>
          <w:p w14:paraId="22F427DD" w14:textId="42B6E3F5" w:rsidR="00E028F4" w:rsidRPr="00626B8B" w:rsidRDefault="00E028F4" w:rsidP="00E028F4">
            <w:r w:rsidRPr="00626B8B">
              <w:t xml:space="preserve"> </w:t>
            </w:r>
          </w:p>
        </w:tc>
        <w:tc>
          <w:tcPr>
            <w:tcW w:w="4171" w:type="dxa"/>
          </w:tcPr>
          <w:p w14:paraId="0BA9FBDE" w14:textId="7D540BD0" w:rsidR="00E028F4" w:rsidRPr="00626B8B" w:rsidRDefault="00E028F4" w:rsidP="00E028F4">
            <w:r w:rsidRPr="00626B8B">
              <w:t>Alle Pläne (Beschaffungen, Ergebnisse, Kommunikation, Prüfungen, Termine) vorhanden und plausibel?</w:t>
            </w:r>
          </w:p>
        </w:tc>
        <w:sdt>
          <w:sdtPr>
            <w:rPr>
              <w:rStyle w:val="Formatvorlage1"/>
            </w:rPr>
            <w:id w:val="-152290743"/>
            <w:placeholder>
              <w:docPart w:val="1555BB579B894697A7C790537710F3D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3301811" w14:textId="2A5F5673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718024B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F1CC0FA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D240677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6EF9C4CF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B02247C" w14:textId="7F98991B" w:rsidR="00E028F4" w:rsidRPr="00626B8B" w:rsidRDefault="00E028F4" w:rsidP="00E028F4">
            <w:r w:rsidRPr="00626B8B">
              <w:lastRenderedPageBreak/>
              <w:t>G-</w:t>
            </w:r>
            <w:r w:rsidR="00AA4CEC">
              <w:t>15</w:t>
            </w:r>
          </w:p>
        </w:tc>
        <w:tc>
          <w:tcPr>
            <w:tcW w:w="2696" w:type="dxa"/>
          </w:tcPr>
          <w:p w14:paraId="4C3EA2A8" w14:textId="2D5519C0" w:rsidR="00E028F4" w:rsidRPr="00626B8B" w:rsidRDefault="00E028F4" w:rsidP="00E028F4">
            <w:r w:rsidRPr="00626B8B">
              <w:t xml:space="preserve"> </w:t>
            </w:r>
          </w:p>
        </w:tc>
        <w:tc>
          <w:tcPr>
            <w:tcW w:w="4171" w:type="dxa"/>
          </w:tcPr>
          <w:p w14:paraId="19F2D961" w14:textId="34C99D70" w:rsidR="00E028F4" w:rsidRPr="00626B8B" w:rsidRDefault="00E028F4" w:rsidP="00E028F4">
            <w:r w:rsidRPr="00626B8B">
              <w:t>Methoden und Techniken für die Erarbeitung der Ergebnisse festgelegt und unter den Partnern vereinbart?</w:t>
            </w:r>
          </w:p>
        </w:tc>
        <w:sdt>
          <w:sdtPr>
            <w:rPr>
              <w:rStyle w:val="Formatvorlage1"/>
            </w:rPr>
            <w:id w:val="272140708"/>
            <w:placeholder>
              <w:docPart w:val="A881057A6FD4400D8EA0A859B7CED8A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48A299E" w14:textId="5CB96063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36B61E7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99783AE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4A37CDB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028F4" w:rsidRPr="005C4EAF" w14:paraId="255D9417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2FB0ED4A" w14:textId="44CE9E19" w:rsidR="00E028F4" w:rsidRPr="00626B8B" w:rsidRDefault="00E028F4" w:rsidP="00E028F4">
            <w:r w:rsidRPr="00626B8B">
              <w:t>G-</w:t>
            </w:r>
            <w:r w:rsidR="00AA4CEC">
              <w:t>16</w:t>
            </w:r>
          </w:p>
        </w:tc>
        <w:tc>
          <w:tcPr>
            <w:tcW w:w="2696" w:type="dxa"/>
          </w:tcPr>
          <w:p w14:paraId="318BFE7C" w14:textId="77777777" w:rsidR="00E028F4" w:rsidRPr="00626B8B" w:rsidRDefault="00E028F4" w:rsidP="00E028F4"/>
        </w:tc>
        <w:tc>
          <w:tcPr>
            <w:tcW w:w="4171" w:type="dxa"/>
          </w:tcPr>
          <w:p w14:paraId="62AEA347" w14:textId="45940CA2" w:rsidR="00E028F4" w:rsidRPr="00626B8B" w:rsidRDefault="00E028F4" w:rsidP="00E028F4">
            <w:r w:rsidRPr="00626B8B">
              <w:t>Projektmanagementplan und phasenspezifischen Ergebnisse von Entscheidungsträgern genehmigt?</w:t>
            </w:r>
          </w:p>
        </w:tc>
        <w:sdt>
          <w:sdtPr>
            <w:rPr>
              <w:rStyle w:val="Formatvorlage1"/>
            </w:rPr>
            <w:id w:val="-278573089"/>
            <w:placeholder>
              <w:docPart w:val="80ED8B67609A470BBD648CCF90C4FFD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60BAB887" w14:textId="40D79126" w:rsidR="00E028F4" w:rsidRPr="005C4EAF" w:rsidRDefault="00DA7CED" w:rsidP="00E028F4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645F5CC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4F37C61" w14:textId="77777777" w:rsidR="00E028F4" w:rsidRPr="005C4EAF" w:rsidRDefault="00E028F4" w:rsidP="00E028F4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BF79D62" w14:textId="77777777" w:rsidR="00E028F4" w:rsidRPr="005C4EAF" w:rsidRDefault="00E028F4" w:rsidP="00E028F4">
            <w:pPr>
              <w:keepNext/>
              <w:rPr>
                <w:i/>
                <w:iCs/>
              </w:rPr>
            </w:pPr>
          </w:p>
        </w:tc>
      </w:tr>
      <w:tr w:rsidR="00EF4483" w:rsidRPr="00315B55" w14:paraId="44A2FFB1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2464A88D" w14:textId="77777777" w:rsidR="00EF4483" w:rsidRPr="00315B55" w:rsidRDefault="00EF4483" w:rsidP="00EF4483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Projektspezifisch Prüfpunkte</w:t>
            </w:r>
          </w:p>
        </w:tc>
      </w:tr>
      <w:tr w:rsidR="00EF4483" w:rsidRPr="005C4EAF" w14:paraId="49A7367A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C37F44E" w14:textId="77777777" w:rsidR="00EF4483" w:rsidRDefault="00EF4483" w:rsidP="00EF448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49A4275B" w14:textId="77777777" w:rsidR="00EF4483" w:rsidRDefault="00EF4483" w:rsidP="00EF4483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3986B1CA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</w:rPr>
            <w:id w:val="1558519683"/>
            <w:placeholder>
              <w:docPart w:val="EC0D23CCA1334BBB916BDF02504AB45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F5F6327" w14:textId="137BF409" w:rsidR="00EF4483" w:rsidRPr="005C4EAF" w:rsidRDefault="00DA7CED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96BC808" w14:textId="77777777" w:rsidR="00EF4483" w:rsidRPr="005C4EAF" w:rsidRDefault="00EF4483" w:rsidP="00EF4483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06E58DF0" w14:textId="77777777" w:rsidR="00EF4483" w:rsidRPr="005C4EAF" w:rsidRDefault="00EF4483" w:rsidP="00EF448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2F82D80D" w14:textId="03A6BD65" w:rsidR="00EF4483" w:rsidRPr="005C4EAF" w:rsidRDefault="00DA7CED" w:rsidP="00EF4483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EF4483" w:rsidRPr="005C4EAF" w14:paraId="43EDA0FF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EE1B24D" w14:textId="77777777" w:rsidR="00EF4483" w:rsidRDefault="00EF4483" w:rsidP="00EF448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2381EE7E" w14:textId="77777777" w:rsidR="00EF4483" w:rsidRDefault="00EF4483" w:rsidP="00EF4483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4AA72C4B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0A5B0EE5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62570BE8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0709D45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B4E3FAD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341DBCBF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0E46259D" w14:textId="0A5CB29F" w:rsidR="00EF4483" w:rsidRPr="005C4EAF" w:rsidRDefault="00F873C6" w:rsidP="00EF4483">
            <w:pPr>
              <w:keepNext/>
              <w:rPr>
                <w:i/>
                <w:iCs/>
              </w:rPr>
            </w:pPr>
            <w:r>
              <w:rPr>
                <w:b/>
                <w:bCs/>
              </w:rPr>
              <w:t>K</w:t>
            </w:r>
            <w:r w:rsidR="00EF4483" w:rsidRPr="00B26EF9">
              <w:rPr>
                <w:b/>
                <w:bCs/>
              </w:rPr>
              <w:t>antonsspezifische Prüfpunkte</w:t>
            </w:r>
          </w:p>
        </w:tc>
      </w:tr>
      <w:tr w:rsidR="00FD67B7" w:rsidRPr="005C4EAF" w14:paraId="1EA339E7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2F6BE4D" w14:textId="23824C0B" w:rsidR="00FD67B7" w:rsidRPr="005F0415" w:rsidRDefault="00FD67B7" w:rsidP="00FD67B7">
            <w:r w:rsidRPr="005F0415">
              <w:t>KP-01</w:t>
            </w:r>
          </w:p>
        </w:tc>
        <w:tc>
          <w:tcPr>
            <w:tcW w:w="2696" w:type="dxa"/>
          </w:tcPr>
          <w:p w14:paraId="6EEF5906" w14:textId="6816195E" w:rsidR="00FD67B7" w:rsidRPr="00273F9C" w:rsidRDefault="00AA4CEC" w:rsidP="00FD67B7">
            <w:r w:rsidRPr="005F0415">
              <w:t>Vorabkontrolle DSB</w:t>
            </w:r>
          </w:p>
        </w:tc>
        <w:tc>
          <w:tcPr>
            <w:tcW w:w="4171" w:type="dxa"/>
          </w:tcPr>
          <w:p w14:paraId="42DCE132" w14:textId="3614AB8C" w:rsidR="00AA4CEC" w:rsidRPr="00AA4CEC" w:rsidRDefault="00AA4CEC" w:rsidP="00AA4CEC">
            <w:r w:rsidRPr="00AA4CEC">
              <w:t>Wurde die Vorabkontrolle bei DSB durchgeführt (sofern gemäss DSFA erforderlich) und Umsetzung von Massnahmen ist eingeplant (sofern gemäss DSB erforderlich) und umgesetzt?</w:t>
            </w:r>
            <w:r w:rsidR="0021128F">
              <w:t xml:space="preserve"> </w:t>
            </w:r>
            <w:r w:rsidR="0021128F" w:rsidRPr="0021128F">
              <w:t>Gibt es zusätzliche Auflagen und werden diese im Projekt berücksichtigt?</w:t>
            </w:r>
          </w:p>
          <w:p w14:paraId="70EAA679" w14:textId="77777777" w:rsidR="00FD67B7" w:rsidRDefault="00AA4CEC" w:rsidP="00AA4CEC">
            <w:r w:rsidRPr="00AA4CEC">
              <w:t>ISDS-Verantwortlicher hat die Ergebnisse geprüft und bei Bedarf auf das Schutzobjekt adaptiert?</w:t>
            </w:r>
          </w:p>
          <w:p w14:paraId="6F373F33" w14:textId="2CBA3D20" w:rsidR="00AA4CEC" w:rsidRPr="00273F9C" w:rsidRDefault="00AA4CEC" w:rsidP="00AA4CEC">
            <w:pPr>
              <w:rPr>
                <w:szCs w:val="22"/>
              </w:rPr>
            </w:pPr>
            <w:hyperlink r:id="rId23" w:history="1">
              <w:r w:rsidRPr="005F0415">
                <w:rPr>
                  <w:rStyle w:val="Hyperlink"/>
                  <w:color w:val="0070C0"/>
                </w:rPr>
                <w:t>Datenschutz-Folgenabschätzung und Vorabkontrolle | DSB Kanton Zürich</w:t>
              </w:r>
            </w:hyperlink>
          </w:p>
        </w:tc>
        <w:sdt>
          <w:sdtPr>
            <w:rPr>
              <w:rStyle w:val="Formatvorlage1"/>
            </w:rPr>
            <w:id w:val="1630664186"/>
            <w:placeholder>
              <w:docPart w:val="5CC55B0175EB4FCBB21D9985C956F05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58089D4" w14:textId="6D10D7DD" w:rsidR="00FD67B7" w:rsidRDefault="00DA7CED" w:rsidP="00FD67B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F345F10" w14:textId="2F6F20DE" w:rsidR="00FD67B7" w:rsidRDefault="00FD67B7" w:rsidP="00FD67B7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372FA282" w14:textId="554CB499" w:rsidR="00FD67B7" w:rsidRPr="005C4EAF" w:rsidRDefault="00FD67B7" w:rsidP="00FD67B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397A29D2" w14:textId="0D84A788" w:rsidR="00FD67B7" w:rsidRPr="005C4EAF" w:rsidRDefault="00DA7CED" w:rsidP="00FD67B7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866505" w:rsidRPr="005C4EAF" w14:paraId="33C20C3D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7A6C63E1" w14:textId="1E12EE0E" w:rsidR="00866505" w:rsidRPr="005F0415" w:rsidRDefault="00866505" w:rsidP="00866505">
            <w:r w:rsidRPr="005F0415">
              <w:t>KP-03</w:t>
            </w:r>
          </w:p>
        </w:tc>
        <w:tc>
          <w:tcPr>
            <w:tcW w:w="2696" w:type="dxa"/>
          </w:tcPr>
          <w:p w14:paraId="2B409D42" w14:textId="0C65E2BF" w:rsidR="00866505" w:rsidRPr="005F0415" w:rsidRDefault="00866505" w:rsidP="00866505">
            <w:r w:rsidRPr="005F0415">
              <w:t>Überprüfung System in Bezug auf Informationssicherheit</w:t>
            </w:r>
          </w:p>
        </w:tc>
        <w:tc>
          <w:tcPr>
            <w:tcW w:w="4171" w:type="dxa"/>
          </w:tcPr>
          <w:p w14:paraId="6DA754B7" w14:textId="5803560F" w:rsidR="00866505" w:rsidRPr="0056449D" w:rsidRDefault="00866505" w:rsidP="00866505">
            <w:r>
              <w:t xml:space="preserve">Wenn </w:t>
            </w:r>
            <w:r w:rsidRPr="0056449D">
              <w:t xml:space="preserve">sich </w:t>
            </w:r>
            <w:r>
              <w:t xml:space="preserve">innerhalb der Phase </w:t>
            </w:r>
            <w:r w:rsidRPr="0056449D">
              <w:t>Änderungen in Bezug auf Informationssicherheit ergeben haben</w:t>
            </w:r>
            <w:r>
              <w:t>,</w:t>
            </w:r>
            <w:r w:rsidRPr="0056449D">
              <w:t xml:space="preserve"> wurde </w:t>
            </w:r>
            <w:r>
              <w:t xml:space="preserve">nochmals </w:t>
            </w:r>
            <w:r w:rsidRPr="0056449D">
              <w:lastRenderedPageBreak/>
              <w:t xml:space="preserve">Überprüfung durch ISDS-Verantwortliche Stellen gemacht? </w:t>
            </w:r>
          </w:p>
          <w:p w14:paraId="27A7D3B7" w14:textId="77777777" w:rsidR="0017037A" w:rsidRDefault="00866505" w:rsidP="00866505">
            <w:r w:rsidRPr="005F0415">
              <w:t xml:space="preserve">Weiterführende kantonale Hilfestellungen: </w:t>
            </w:r>
          </w:p>
          <w:p w14:paraId="68DDC3D1" w14:textId="22102020" w:rsidR="00866505" w:rsidRPr="0017037A" w:rsidRDefault="0017037A" w:rsidP="00866505">
            <w:pPr>
              <w:rPr>
                <w:color w:val="0070C0"/>
                <w:u w:val="single"/>
              </w:rPr>
            </w:pPr>
            <w:hyperlink r:id="rId24" w:history="1">
              <w:r w:rsidRPr="00A1179E">
                <w:rPr>
                  <w:rStyle w:val="Hyperlink"/>
                  <w:color w:val="0070C0"/>
                </w:rPr>
                <w:t>Kantonales Regelwerk Informationssicherheit</w:t>
              </w:r>
            </w:hyperlink>
          </w:p>
        </w:tc>
        <w:sdt>
          <w:sdtPr>
            <w:rPr>
              <w:rStyle w:val="Formatvorlage1"/>
            </w:rPr>
            <w:id w:val="751323867"/>
            <w:placeholder>
              <w:docPart w:val="A59DD2D23B044BB89289E2309675CCA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EAE16C6" w14:textId="01C44776" w:rsidR="00866505" w:rsidRDefault="00830247" w:rsidP="00866505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7AC6859" w14:textId="77777777" w:rsidR="00866505" w:rsidRDefault="00866505" w:rsidP="00866505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C2BDD92" w14:textId="77777777" w:rsidR="00866505" w:rsidRPr="005C4EAF" w:rsidRDefault="00866505" w:rsidP="00866505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9E00F91" w14:textId="77777777" w:rsidR="00866505" w:rsidRPr="005C4EAF" w:rsidRDefault="00866505" w:rsidP="00866505">
            <w:pPr>
              <w:keepNext/>
              <w:rPr>
                <w:i/>
                <w:iCs/>
              </w:rPr>
            </w:pPr>
          </w:p>
        </w:tc>
      </w:tr>
    </w:tbl>
    <w:p w14:paraId="5D101990" w14:textId="5DBF835C" w:rsidR="00385C7A" w:rsidRDefault="00385C7A" w:rsidP="00385C7A">
      <w:pPr>
        <w:pStyle w:val="berschrift1"/>
      </w:pPr>
      <w:bookmarkStart w:id="15" w:name="_Toc240869417"/>
      <w:r w:rsidRPr="00871E4F">
        <w:t>Phasenfreigabe</w:t>
      </w:r>
      <w:r>
        <w:t xml:space="preserve"> Einführung</w:t>
      </w:r>
      <w:bookmarkEnd w:id="15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1014"/>
        <w:gridCol w:w="2696"/>
        <w:gridCol w:w="4171"/>
        <w:gridCol w:w="987"/>
        <w:gridCol w:w="2220"/>
        <w:gridCol w:w="1533"/>
        <w:gridCol w:w="1278"/>
      </w:tblGrid>
      <w:tr w:rsidR="00385C7A" w:rsidRPr="005D5EEC" w14:paraId="17698952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4DB194C2" w14:textId="77777777" w:rsidR="00385C7A" w:rsidRPr="005D5EEC" w:rsidRDefault="00385C7A" w:rsidP="00C12A6B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30A4C273" w14:textId="77777777" w:rsidR="00385C7A" w:rsidRPr="005D5EEC" w:rsidRDefault="00385C7A" w:rsidP="00C12A6B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3BC485CD" w14:textId="77777777" w:rsidR="00385C7A" w:rsidRPr="005D5EEC" w:rsidRDefault="00385C7A" w:rsidP="00C12A6B">
            <w:pPr>
              <w:pStyle w:val="tabelleheader"/>
            </w:pPr>
            <w:r w:rsidRPr="005D5EEC">
              <w:t>Kriterium</w:t>
            </w:r>
          </w:p>
        </w:tc>
        <w:tc>
          <w:tcPr>
            <w:tcW w:w="987" w:type="dxa"/>
          </w:tcPr>
          <w:p w14:paraId="7D4DE302" w14:textId="77777777" w:rsidR="00385C7A" w:rsidRPr="005D5EEC" w:rsidRDefault="00385C7A" w:rsidP="00C12A6B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300AC641" w14:textId="77777777" w:rsidR="00385C7A" w:rsidRPr="005D5EEC" w:rsidRDefault="00385C7A" w:rsidP="00C12A6B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28646F46" w14:textId="77777777" w:rsidR="00385C7A" w:rsidRPr="005D5EEC" w:rsidRDefault="00385C7A" w:rsidP="00C12A6B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8" w:type="dxa"/>
          </w:tcPr>
          <w:p w14:paraId="300DAB18" w14:textId="77777777" w:rsidR="00385C7A" w:rsidRPr="005D5EEC" w:rsidRDefault="00385C7A" w:rsidP="00C12A6B">
            <w:pPr>
              <w:pStyle w:val="tabelleheader"/>
            </w:pPr>
            <w:r w:rsidRPr="005D5EEC">
              <w:t>Datum</w:t>
            </w:r>
          </w:p>
        </w:tc>
      </w:tr>
      <w:tr w:rsidR="00385C7A" w:rsidRPr="00861926" w14:paraId="2A9DE92E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46C5BAD9" w14:textId="77777777" w:rsidR="00385C7A" w:rsidRPr="00861926" w:rsidRDefault="00385C7A" w:rsidP="00C12A6B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385C7A" w:rsidRPr="005C4EAF" w14:paraId="567F5098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07075518" w14:textId="77777777" w:rsidR="00385C7A" w:rsidRPr="00626B8B" w:rsidRDefault="00385C7A" w:rsidP="00C12A6B">
            <w:r w:rsidRPr="00626B8B">
              <w:t>G-01</w:t>
            </w:r>
          </w:p>
        </w:tc>
        <w:tc>
          <w:tcPr>
            <w:tcW w:w="2696" w:type="dxa"/>
          </w:tcPr>
          <w:p w14:paraId="3F5822DB" w14:textId="77777777" w:rsidR="00385C7A" w:rsidRPr="00626B8B" w:rsidRDefault="00385C7A" w:rsidP="00C12A6B">
            <w:r>
              <w:t>Projektstatusbericht</w:t>
            </w:r>
          </w:p>
        </w:tc>
        <w:tc>
          <w:tcPr>
            <w:tcW w:w="4171" w:type="dxa"/>
          </w:tcPr>
          <w:p w14:paraId="333DFAAF" w14:textId="77777777" w:rsidR="00385C7A" w:rsidRPr="00626B8B" w:rsidRDefault="00385C7A" w:rsidP="00C12A6B">
            <w:r w:rsidRPr="00626B8B">
              <w:t>Projektstatusbericht und ggfs. weitere Entscheidungsunterlagen den Entscheidungsträgern zugestellt?</w:t>
            </w:r>
          </w:p>
        </w:tc>
        <w:sdt>
          <w:sdtPr>
            <w:rPr>
              <w:rStyle w:val="Formatvorlage1"/>
            </w:rPr>
            <w:id w:val="-1117444264"/>
            <w:placeholder>
              <w:docPart w:val="88FE1DBDE4974EA984698A739DFBE9D5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6BC6DE38" w14:textId="77777777" w:rsidR="00385C7A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747F198" w14:textId="77777777" w:rsidR="00385C7A" w:rsidRDefault="00385C7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2E0C39BF" w14:textId="77777777" w:rsidR="00385C7A" w:rsidRPr="005C4EAF" w:rsidRDefault="00385C7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261032F3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385C7A" w:rsidRPr="005C4EAF" w14:paraId="7B3C359D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6D43B986" w14:textId="77777777" w:rsidR="00385C7A" w:rsidRPr="00626B8B" w:rsidRDefault="00385C7A" w:rsidP="00C12A6B">
            <w:r w:rsidRPr="00626B8B">
              <w:t>G-02</w:t>
            </w:r>
          </w:p>
        </w:tc>
        <w:tc>
          <w:tcPr>
            <w:tcW w:w="2696" w:type="dxa"/>
          </w:tcPr>
          <w:p w14:paraId="5A312F82" w14:textId="77777777" w:rsidR="00385C7A" w:rsidRPr="00626B8B" w:rsidRDefault="00385C7A" w:rsidP="00C12A6B"/>
        </w:tc>
        <w:tc>
          <w:tcPr>
            <w:tcW w:w="4171" w:type="dxa"/>
          </w:tcPr>
          <w:p w14:paraId="2BF8625F" w14:textId="77777777" w:rsidR="00385C7A" w:rsidRPr="00626B8B" w:rsidRDefault="00385C7A" w:rsidP="00C12A6B">
            <w:r w:rsidRPr="00626B8B">
              <w:t>Projektrisiken ausgewiesen und tragbar?</w:t>
            </w:r>
          </w:p>
        </w:tc>
        <w:sdt>
          <w:sdtPr>
            <w:rPr>
              <w:rStyle w:val="Formatvorlage1"/>
            </w:rPr>
            <w:id w:val="-1404832171"/>
            <w:placeholder>
              <w:docPart w:val="22A24DD208B1499493263ED529BC10E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2E2AFAC" w14:textId="77777777" w:rsidR="00385C7A" w:rsidRPr="005C4EAF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D7A5F87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AAFBC98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2E30B7B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</w:p>
        </w:tc>
      </w:tr>
      <w:tr w:rsidR="00385C7A" w:rsidRPr="005C4EAF" w14:paraId="10CFC045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FE1B043" w14:textId="77777777" w:rsidR="00385C7A" w:rsidRPr="00626B8B" w:rsidRDefault="00385C7A" w:rsidP="00C12A6B">
            <w:r w:rsidRPr="00626B8B">
              <w:t>G-0</w:t>
            </w:r>
            <w:r>
              <w:t>3</w:t>
            </w:r>
          </w:p>
        </w:tc>
        <w:tc>
          <w:tcPr>
            <w:tcW w:w="2696" w:type="dxa"/>
          </w:tcPr>
          <w:p w14:paraId="2033C74B" w14:textId="77777777" w:rsidR="00385C7A" w:rsidRPr="00626B8B" w:rsidRDefault="00385C7A" w:rsidP="00C12A6B"/>
        </w:tc>
        <w:tc>
          <w:tcPr>
            <w:tcW w:w="4171" w:type="dxa"/>
          </w:tcPr>
          <w:p w14:paraId="7D7150A0" w14:textId="77777777" w:rsidR="00385C7A" w:rsidRPr="00626B8B" w:rsidRDefault="00385C7A" w:rsidP="00C12A6B">
            <w:pPr>
              <w:pStyle w:val="Aufzhlung1KTZH"/>
            </w:pPr>
            <w:r w:rsidRPr="00626B8B">
              <w:t>Übergeordnete Strategien, Standards und Vorgaben eingehalten und Bestätigungen der zuständigen Stellen vorliegend?</w:t>
            </w:r>
          </w:p>
        </w:tc>
        <w:sdt>
          <w:sdtPr>
            <w:rPr>
              <w:rStyle w:val="Formatvorlage1"/>
            </w:rPr>
            <w:id w:val="286090640"/>
            <w:placeholder>
              <w:docPart w:val="387FF215DBE241A79FE48E5809AE051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F2EF5CB" w14:textId="77777777" w:rsidR="00385C7A" w:rsidRPr="005C4EAF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7986DB3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DB536BB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C018171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</w:p>
        </w:tc>
      </w:tr>
      <w:tr w:rsidR="00385C7A" w:rsidRPr="005C4EAF" w14:paraId="47AA1EA6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D0FC00E" w14:textId="77777777" w:rsidR="00385C7A" w:rsidRPr="00626B8B" w:rsidRDefault="00385C7A" w:rsidP="00C12A6B">
            <w:r w:rsidRPr="00626B8B">
              <w:t>G-0</w:t>
            </w:r>
            <w:r>
              <w:t>4</w:t>
            </w:r>
          </w:p>
        </w:tc>
        <w:tc>
          <w:tcPr>
            <w:tcW w:w="2696" w:type="dxa"/>
          </w:tcPr>
          <w:p w14:paraId="30479A46" w14:textId="5FB19850" w:rsidR="00385C7A" w:rsidRPr="00626B8B" w:rsidRDefault="00385C7A" w:rsidP="00C12A6B">
            <w:r w:rsidRPr="00626B8B">
              <w:t xml:space="preserve">Meilenstein </w:t>
            </w:r>
            <w:r>
              <w:t>Vorabnahme</w:t>
            </w:r>
          </w:p>
        </w:tc>
        <w:tc>
          <w:tcPr>
            <w:tcW w:w="4171" w:type="dxa"/>
          </w:tcPr>
          <w:p w14:paraId="45F64A51" w14:textId="000E815E" w:rsidR="00385C7A" w:rsidRPr="00626B8B" w:rsidRDefault="00385C7A" w:rsidP="00C12A6B">
            <w:r w:rsidRPr="00626B8B">
              <w:t xml:space="preserve">Meilenstein </w:t>
            </w:r>
            <w:r w:rsidR="007430C0" w:rsidRPr="00626B8B">
              <w:t>erreicht</w:t>
            </w:r>
            <w:r w:rsidR="007430C0">
              <w:t>?</w:t>
            </w:r>
          </w:p>
        </w:tc>
        <w:sdt>
          <w:sdtPr>
            <w:rPr>
              <w:rStyle w:val="Formatvorlage1"/>
            </w:rPr>
            <w:id w:val="-1656214419"/>
            <w:placeholder>
              <w:docPart w:val="3AF5279C1C18472BB3B661F8C115C34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48DEBEE" w14:textId="77777777" w:rsidR="00385C7A" w:rsidRPr="005C4EAF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3A0CF85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B45F4C9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5CCAA31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</w:p>
        </w:tc>
      </w:tr>
      <w:tr w:rsidR="00385C7A" w:rsidRPr="005C4EAF" w14:paraId="7C4E3691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53967CD2" w14:textId="77777777" w:rsidR="00385C7A" w:rsidRPr="00626B8B" w:rsidRDefault="00385C7A" w:rsidP="00C12A6B">
            <w:r w:rsidRPr="00626B8B">
              <w:t>G-1</w:t>
            </w:r>
            <w:r>
              <w:t>2</w:t>
            </w:r>
          </w:p>
        </w:tc>
        <w:tc>
          <w:tcPr>
            <w:tcW w:w="2696" w:type="dxa"/>
          </w:tcPr>
          <w:p w14:paraId="4F3F7402" w14:textId="77777777" w:rsidR="00385C7A" w:rsidRPr="00626B8B" w:rsidRDefault="00385C7A" w:rsidP="00C12A6B">
            <w:r w:rsidRPr="00626B8B">
              <w:t>Projektmanagementplan</w:t>
            </w:r>
          </w:p>
        </w:tc>
        <w:tc>
          <w:tcPr>
            <w:tcW w:w="4171" w:type="dxa"/>
          </w:tcPr>
          <w:p w14:paraId="505243E5" w14:textId="77777777" w:rsidR="00385C7A" w:rsidRPr="00626B8B" w:rsidRDefault="00385C7A" w:rsidP="00C12A6B">
            <w:r w:rsidRPr="00626B8B">
              <w:t xml:space="preserve">Projektorganisation an die Aufgaben der Phase angepasst und berücksichtigt sie die Stakeholder? </w:t>
            </w:r>
          </w:p>
        </w:tc>
        <w:sdt>
          <w:sdtPr>
            <w:rPr>
              <w:rStyle w:val="Formatvorlage1"/>
            </w:rPr>
            <w:id w:val="-374463296"/>
            <w:placeholder>
              <w:docPart w:val="84CB18673AAE46BF8A773707F6E36B75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F0399DB" w14:textId="77777777" w:rsidR="00385C7A" w:rsidRPr="005C4EAF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8325574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E051663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438A63D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</w:p>
        </w:tc>
      </w:tr>
      <w:tr w:rsidR="00385C7A" w:rsidRPr="005C4EAF" w14:paraId="5F9FD63E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F9052A8" w14:textId="77777777" w:rsidR="00385C7A" w:rsidRPr="00626B8B" w:rsidRDefault="00385C7A" w:rsidP="00C12A6B">
            <w:r w:rsidRPr="00626B8B">
              <w:lastRenderedPageBreak/>
              <w:t>G-1</w:t>
            </w:r>
            <w:r>
              <w:t>3</w:t>
            </w:r>
          </w:p>
        </w:tc>
        <w:tc>
          <w:tcPr>
            <w:tcW w:w="2696" w:type="dxa"/>
          </w:tcPr>
          <w:p w14:paraId="3EBFEC25" w14:textId="77777777" w:rsidR="00385C7A" w:rsidRPr="00626B8B" w:rsidRDefault="00385C7A" w:rsidP="00C12A6B"/>
        </w:tc>
        <w:tc>
          <w:tcPr>
            <w:tcW w:w="4171" w:type="dxa"/>
          </w:tcPr>
          <w:p w14:paraId="63D31D9B" w14:textId="77777777" w:rsidR="00385C7A" w:rsidRPr="00626B8B" w:rsidRDefault="00385C7A" w:rsidP="00C12A6B">
            <w:r w:rsidRPr="00626B8B">
              <w:t>Personelle Ressourcen bei allen Partnern mit genügend Kapazität und den benötigten Fähigkeiten vorhanden?</w:t>
            </w:r>
          </w:p>
        </w:tc>
        <w:sdt>
          <w:sdtPr>
            <w:rPr>
              <w:rStyle w:val="Formatvorlage1"/>
            </w:rPr>
            <w:id w:val="517044939"/>
            <w:placeholder>
              <w:docPart w:val="8FCD765E824A4FD883E197486B5AFD1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523BF2B" w14:textId="77777777" w:rsidR="00385C7A" w:rsidRPr="005C4EAF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76991C3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809C812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A4D3966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</w:p>
        </w:tc>
      </w:tr>
      <w:tr w:rsidR="00385C7A" w:rsidRPr="005C4EAF" w14:paraId="31EFC293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1EB00B6" w14:textId="77777777" w:rsidR="00385C7A" w:rsidRPr="00626B8B" w:rsidRDefault="00385C7A" w:rsidP="00C12A6B">
            <w:r w:rsidRPr="00626B8B">
              <w:t>G-</w:t>
            </w:r>
            <w:r>
              <w:t>14</w:t>
            </w:r>
          </w:p>
        </w:tc>
        <w:tc>
          <w:tcPr>
            <w:tcW w:w="2696" w:type="dxa"/>
          </w:tcPr>
          <w:p w14:paraId="7F870714" w14:textId="77777777" w:rsidR="00385C7A" w:rsidRPr="00626B8B" w:rsidRDefault="00385C7A" w:rsidP="00C12A6B">
            <w:r w:rsidRPr="00626B8B">
              <w:t xml:space="preserve"> </w:t>
            </w:r>
          </w:p>
        </w:tc>
        <w:tc>
          <w:tcPr>
            <w:tcW w:w="4171" w:type="dxa"/>
          </w:tcPr>
          <w:p w14:paraId="7A27769C" w14:textId="77777777" w:rsidR="00385C7A" w:rsidRPr="00626B8B" w:rsidRDefault="00385C7A" w:rsidP="00C12A6B">
            <w:r w:rsidRPr="00626B8B">
              <w:t>Alle Pläne (Beschaffungen, Ergebnisse, Kommunikation, Prüfungen, Termine) vorhanden und plausibel?</w:t>
            </w:r>
          </w:p>
        </w:tc>
        <w:sdt>
          <w:sdtPr>
            <w:rPr>
              <w:rStyle w:val="Formatvorlage1"/>
            </w:rPr>
            <w:id w:val="673462542"/>
            <w:placeholder>
              <w:docPart w:val="BF6FF04BC4AE4FE7B7434E2D0A3CDEE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6FE31B0" w14:textId="77777777" w:rsidR="00385C7A" w:rsidRPr="005C4EAF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0C4FFE1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0995DDD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6B2BC55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</w:p>
        </w:tc>
      </w:tr>
      <w:tr w:rsidR="00385C7A" w:rsidRPr="005C4EAF" w14:paraId="037E82E1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60855FF" w14:textId="77777777" w:rsidR="00385C7A" w:rsidRPr="00626B8B" w:rsidRDefault="00385C7A" w:rsidP="00C12A6B">
            <w:r w:rsidRPr="00626B8B">
              <w:t>G-</w:t>
            </w:r>
            <w:r>
              <w:t>15</w:t>
            </w:r>
          </w:p>
        </w:tc>
        <w:tc>
          <w:tcPr>
            <w:tcW w:w="2696" w:type="dxa"/>
          </w:tcPr>
          <w:p w14:paraId="18D7F440" w14:textId="77777777" w:rsidR="00385C7A" w:rsidRPr="00626B8B" w:rsidRDefault="00385C7A" w:rsidP="00C12A6B">
            <w:r w:rsidRPr="00626B8B">
              <w:t xml:space="preserve"> </w:t>
            </w:r>
          </w:p>
        </w:tc>
        <w:tc>
          <w:tcPr>
            <w:tcW w:w="4171" w:type="dxa"/>
          </w:tcPr>
          <w:p w14:paraId="2FC20235" w14:textId="77777777" w:rsidR="00385C7A" w:rsidRPr="00626B8B" w:rsidRDefault="00385C7A" w:rsidP="00C12A6B">
            <w:r w:rsidRPr="00626B8B">
              <w:t>Methoden und Techniken für die Erarbeitung der Ergebnisse festgelegt und unter den Partnern vereinbart?</w:t>
            </w:r>
          </w:p>
        </w:tc>
        <w:sdt>
          <w:sdtPr>
            <w:rPr>
              <w:rStyle w:val="Formatvorlage1"/>
            </w:rPr>
            <w:id w:val="612257858"/>
            <w:placeholder>
              <w:docPart w:val="ED1EC4372EF44BF48DC9B06A5B734A27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0DB859E" w14:textId="77777777" w:rsidR="00385C7A" w:rsidRPr="005C4EAF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0A1DA7C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C47A9F4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44FC67E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</w:p>
        </w:tc>
      </w:tr>
      <w:tr w:rsidR="00385C7A" w:rsidRPr="005C4EAF" w14:paraId="3F64C1B5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76FA092" w14:textId="77777777" w:rsidR="00385C7A" w:rsidRPr="00626B8B" w:rsidRDefault="00385C7A" w:rsidP="00C12A6B">
            <w:r w:rsidRPr="00626B8B">
              <w:t>G-</w:t>
            </w:r>
            <w:r>
              <w:t>16</w:t>
            </w:r>
          </w:p>
        </w:tc>
        <w:tc>
          <w:tcPr>
            <w:tcW w:w="2696" w:type="dxa"/>
          </w:tcPr>
          <w:p w14:paraId="006FC8AD" w14:textId="77777777" w:rsidR="00385C7A" w:rsidRPr="00626B8B" w:rsidRDefault="00385C7A" w:rsidP="00C12A6B"/>
        </w:tc>
        <w:tc>
          <w:tcPr>
            <w:tcW w:w="4171" w:type="dxa"/>
          </w:tcPr>
          <w:p w14:paraId="5B723AD6" w14:textId="77777777" w:rsidR="00385C7A" w:rsidRPr="00626B8B" w:rsidRDefault="00385C7A" w:rsidP="00C12A6B">
            <w:r w:rsidRPr="00626B8B">
              <w:t>Projektmanagementplan und phasenspezifischen Ergebnisse von Entscheidungsträgern genehmigt?</w:t>
            </w:r>
          </w:p>
        </w:tc>
        <w:sdt>
          <w:sdtPr>
            <w:rPr>
              <w:rStyle w:val="Formatvorlage1"/>
            </w:rPr>
            <w:id w:val="1096980004"/>
            <w:placeholder>
              <w:docPart w:val="49BAD8ACA32A47629CFD473807CBE11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848011B" w14:textId="77777777" w:rsidR="00385C7A" w:rsidRPr="005C4EAF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D5F3431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861E4F0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E989A4F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</w:p>
        </w:tc>
      </w:tr>
      <w:tr w:rsidR="00385C7A" w:rsidRPr="00315B55" w14:paraId="113CFF9D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17682415" w14:textId="77777777" w:rsidR="00385C7A" w:rsidRPr="00315B55" w:rsidRDefault="00385C7A" w:rsidP="00C12A6B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Projektspezifisch Prüfpunkte</w:t>
            </w:r>
          </w:p>
        </w:tc>
      </w:tr>
      <w:tr w:rsidR="00385C7A" w:rsidRPr="005C4EAF" w14:paraId="626F6277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C26F689" w14:textId="77777777" w:rsidR="00385C7A" w:rsidRDefault="00385C7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2DCCD111" w14:textId="77777777" w:rsidR="00385C7A" w:rsidRDefault="00385C7A" w:rsidP="00C12A6B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257D5736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</w:rPr>
            <w:id w:val="1428386213"/>
            <w:placeholder>
              <w:docPart w:val="CFDF00AE7205453CB08DF34E4D7B8E3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4878AE2" w14:textId="77777777" w:rsidR="00385C7A" w:rsidRPr="005C4EAF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EE7D8E4" w14:textId="77777777" w:rsidR="00385C7A" w:rsidRPr="005C4EAF" w:rsidRDefault="00385C7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4F788608" w14:textId="77777777" w:rsidR="00385C7A" w:rsidRPr="005C4EAF" w:rsidRDefault="00385C7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5DBACDA0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385C7A" w:rsidRPr="005C4EAF" w14:paraId="2EE11DE9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66216C49" w14:textId="77777777" w:rsidR="00385C7A" w:rsidRDefault="00385C7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2B440C6E" w14:textId="77777777" w:rsidR="00385C7A" w:rsidRDefault="00385C7A" w:rsidP="00C12A6B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6C9D9E9E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75DAF840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6C729BF8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3D66884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3744753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</w:p>
        </w:tc>
      </w:tr>
      <w:tr w:rsidR="00385C7A" w:rsidRPr="005C4EAF" w14:paraId="334AC74B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0D45368F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  <w:r>
              <w:rPr>
                <w:b/>
                <w:bCs/>
              </w:rPr>
              <w:t>K</w:t>
            </w:r>
            <w:r w:rsidRPr="00B26EF9">
              <w:rPr>
                <w:b/>
                <w:bCs/>
              </w:rPr>
              <w:t>antonsspezifische Prüfpunkte</w:t>
            </w:r>
          </w:p>
        </w:tc>
      </w:tr>
      <w:tr w:rsidR="00385C7A" w:rsidRPr="005C4EAF" w14:paraId="4542CA40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6CC5CB0" w14:textId="77777777" w:rsidR="00385C7A" w:rsidRPr="005F0415" w:rsidRDefault="00385C7A" w:rsidP="00C12A6B">
            <w:r w:rsidRPr="005F0415">
              <w:t>KP-01</w:t>
            </w:r>
          </w:p>
        </w:tc>
        <w:tc>
          <w:tcPr>
            <w:tcW w:w="2696" w:type="dxa"/>
          </w:tcPr>
          <w:p w14:paraId="790CC0F9" w14:textId="77777777" w:rsidR="00385C7A" w:rsidRPr="00273F9C" w:rsidRDefault="00385C7A" w:rsidP="00C12A6B">
            <w:r w:rsidRPr="005F0415">
              <w:t>Vorabkontrolle DSB</w:t>
            </w:r>
          </w:p>
        </w:tc>
        <w:tc>
          <w:tcPr>
            <w:tcW w:w="4171" w:type="dxa"/>
          </w:tcPr>
          <w:p w14:paraId="7B38488C" w14:textId="77777777" w:rsidR="0021128F" w:rsidRPr="00AA4CEC" w:rsidRDefault="00385C7A" w:rsidP="0021128F">
            <w:r w:rsidRPr="00AA4CEC">
              <w:t>Wurde die Vorabkontrolle bei DSB durchgeführt (sofern gemäss DSFA erforderlich) und Umsetzung von Massnahmen ist eingeplant (sofern gemäss DSB erforderlich) und umgesetzt?</w:t>
            </w:r>
            <w:r w:rsidR="0021128F">
              <w:t xml:space="preserve"> </w:t>
            </w:r>
            <w:r w:rsidR="0021128F" w:rsidRPr="0021128F">
              <w:t>Gibt es zusätzliche Auflagen und werden diese im Projekt berücksichtigt?</w:t>
            </w:r>
          </w:p>
          <w:p w14:paraId="79540604" w14:textId="39441EB7" w:rsidR="00385C7A" w:rsidRPr="00AA4CEC" w:rsidRDefault="00385C7A" w:rsidP="00C12A6B"/>
          <w:p w14:paraId="2777C782" w14:textId="77777777" w:rsidR="00385C7A" w:rsidRDefault="00385C7A" w:rsidP="00C12A6B">
            <w:r w:rsidRPr="00AA4CEC">
              <w:lastRenderedPageBreak/>
              <w:t>ISDS-Verantwortlicher hat die Ergebnisse geprüft und bei Bedarf auf das Schutzobjekt adaptiert?</w:t>
            </w:r>
          </w:p>
          <w:p w14:paraId="392D8A0A" w14:textId="77777777" w:rsidR="00385C7A" w:rsidRPr="00273F9C" w:rsidRDefault="00385C7A" w:rsidP="00C12A6B">
            <w:pPr>
              <w:rPr>
                <w:szCs w:val="22"/>
              </w:rPr>
            </w:pPr>
            <w:hyperlink r:id="rId25" w:history="1">
              <w:r w:rsidRPr="005F0415">
                <w:rPr>
                  <w:rStyle w:val="Hyperlink"/>
                  <w:color w:val="0070C0"/>
                </w:rPr>
                <w:t>Datenschutz-Folgenabschätzung und Vorabkontrolle | DSB Kanton Zürich</w:t>
              </w:r>
            </w:hyperlink>
          </w:p>
        </w:tc>
        <w:sdt>
          <w:sdtPr>
            <w:rPr>
              <w:rStyle w:val="Formatvorlage1"/>
            </w:rPr>
            <w:id w:val="382607218"/>
            <w:placeholder>
              <w:docPart w:val="BB0D8D87879C401AAD1C0B5630E1334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31563DF" w14:textId="77777777" w:rsidR="00385C7A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6A52B5F" w14:textId="77777777" w:rsidR="00385C7A" w:rsidRDefault="00385C7A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097D8853" w14:textId="77777777" w:rsidR="00385C7A" w:rsidRPr="005C4EAF" w:rsidRDefault="00385C7A" w:rsidP="00C12A6B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2FE37D18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385C7A" w:rsidRPr="005C4EAF" w14:paraId="22E3A435" w14:textId="77777777" w:rsidTr="00C12A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20AC511" w14:textId="77777777" w:rsidR="00385C7A" w:rsidRPr="005F0415" w:rsidRDefault="00385C7A" w:rsidP="00C12A6B">
            <w:r w:rsidRPr="005F0415">
              <w:t>KP-03</w:t>
            </w:r>
          </w:p>
        </w:tc>
        <w:tc>
          <w:tcPr>
            <w:tcW w:w="2696" w:type="dxa"/>
          </w:tcPr>
          <w:p w14:paraId="22371BBB" w14:textId="77777777" w:rsidR="00385C7A" w:rsidRPr="005F0415" w:rsidRDefault="00385C7A" w:rsidP="00C12A6B">
            <w:r w:rsidRPr="005F0415">
              <w:t>Überprüfung System in Bezug auf Informationssicherheit</w:t>
            </w:r>
          </w:p>
        </w:tc>
        <w:tc>
          <w:tcPr>
            <w:tcW w:w="4171" w:type="dxa"/>
          </w:tcPr>
          <w:p w14:paraId="372FA6D5" w14:textId="77777777" w:rsidR="00385C7A" w:rsidRPr="0056449D" w:rsidRDefault="00385C7A" w:rsidP="00C12A6B">
            <w:r>
              <w:t xml:space="preserve">Wenn </w:t>
            </w:r>
            <w:r w:rsidRPr="0056449D">
              <w:t xml:space="preserve">sich </w:t>
            </w:r>
            <w:r>
              <w:t xml:space="preserve">innerhalb der Phase </w:t>
            </w:r>
            <w:r w:rsidRPr="0056449D">
              <w:t>Änderungen in Bezug auf Informationssicherheit ergeben haben</w:t>
            </w:r>
            <w:r>
              <w:t>,</w:t>
            </w:r>
            <w:r w:rsidRPr="0056449D">
              <w:t xml:space="preserve"> wurde </w:t>
            </w:r>
            <w:r>
              <w:t xml:space="preserve">nochmals </w:t>
            </w:r>
            <w:r w:rsidRPr="0056449D">
              <w:t xml:space="preserve">Überprüfung durch ISDS-Verantwortliche Stellen gemacht? </w:t>
            </w:r>
          </w:p>
          <w:p w14:paraId="3A200150" w14:textId="77777777" w:rsidR="00385C7A" w:rsidRDefault="00385C7A" w:rsidP="00C12A6B">
            <w:r w:rsidRPr="005F0415">
              <w:t xml:space="preserve">Weiterführende kantonale Hilfestellungen: </w:t>
            </w:r>
          </w:p>
          <w:p w14:paraId="78DF1BEC" w14:textId="77777777" w:rsidR="00385C7A" w:rsidRPr="0017037A" w:rsidRDefault="00385C7A" w:rsidP="00C12A6B">
            <w:pPr>
              <w:rPr>
                <w:color w:val="0070C0"/>
                <w:u w:val="single"/>
              </w:rPr>
            </w:pPr>
            <w:hyperlink r:id="rId26" w:history="1">
              <w:r w:rsidRPr="00A1179E">
                <w:rPr>
                  <w:rStyle w:val="Hyperlink"/>
                  <w:color w:val="0070C0"/>
                </w:rPr>
                <w:t>Kantonales Regelwerk Informationssicherheit</w:t>
              </w:r>
            </w:hyperlink>
          </w:p>
        </w:tc>
        <w:sdt>
          <w:sdtPr>
            <w:rPr>
              <w:rStyle w:val="Formatvorlage1"/>
            </w:rPr>
            <w:id w:val="616722470"/>
            <w:placeholder>
              <w:docPart w:val="5907E36B04C246F6A760D29D3F3EA5E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23F1FFA" w14:textId="77777777" w:rsidR="00385C7A" w:rsidRDefault="00385C7A" w:rsidP="00C12A6B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ABA7B61" w14:textId="77777777" w:rsidR="00385C7A" w:rsidRDefault="00385C7A" w:rsidP="00C12A6B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F1C35F9" w14:textId="77777777" w:rsidR="00385C7A" w:rsidRPr="005C4EAF" w:rsidRDefault="00385C7A" w:rsidP="00C12A6B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84F3CFD" w14:textId="77777777" w:rsidR="00385C7A" w:rsidRPr="005C4EAF" w:rsidRDefault="00385C7A" w:rsidP="00C12A6B">
            <w:pPr>
              <w:keepNext/>
              <w:rPr>
                <w:i/>
                <w:iCs/>
              </w:rPr>
            </w:pPr>
          </w:p>
        </w:tc>
      </w:tr>
    </w:tbl>
    <w:p w14:paraId="1CA77151" w14:textId="77777777" w:rsidR="00385C7A" w:rsidRDefault="00385C7A" w:rsidP="00385C7A">
      <w:pPr>
        <w:pStyle w:val="berschrift1"/>
        <w:numPr>
          <w:ilvl w:val="0"/>
          <w:numId w:val="0"/>
        </w:numPr>
        <w:ind w:left="851" w:hanging="851"/>
      </w:pPr>
    </w:p>
    <w:p w14:paraId="758E6B43" w14:textId="63750E03" w:rsidR="004E5836" w:rsidRDefault="004E5836" w:rsidP="004E5836">
      <w:pPr>
        <w:pStyle w:val="berschrift1"/>
      </w:pPr>
      <w:bookmarkStart w:id="16" w:name="_Toc240869418"/>
      <w:r>
        <w:t>Releasefreigabe (nur für agile Projekte)</w:t>
      </w:r>
      <w:bookmarkEnd w:id="16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1014"/>
        <w:gridCol w:w="2696"/>
        <w:gridCol w:w="4171"/>
        <w:gridCol w:w="987"/>
        <w:gridCol w:w="2220"/>
        <w:gridCol w:w="1533"/>
        <w:gridCol w:w="1278"/>
      </w:tblGrid>
      <w:tr w:rsidR="00FC4F70" w:rsidRPr="005D5EEC" w14:paraId="4C75FFE0" w14:textId="77777777" w:rsidTr="007935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54A21216" w14:textId="77777777" w:rsidR="00FC4F70" w:rsidRPr="005D5EEC" w:rsidRDefault="00FC4F70" w:rsidP="0079351F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689CADCE" w14:textId="77777777" w:rsidR="00FC4F70" w:rsidRPr="005D5EEC" w:rsidRDefault="00FC4F70" w:rsidP="0079351F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5DC4B38B" w14:textId="77777777" w:rsidR="00FC4F70" w:rsidRPr="005D5EEC" w:rsidRDefault="00FC4F70" w:rsidP="0079351F">
            <w:pPr>
              <w:pStyle w:val="tabelleheader"/>
            </w:pPr>
            <w:r w:rsidRPr="005D5EEC">
              <w:t>Kriterium</w:t>
            </w:r>
          </w:p>
        </w:tc>
        <w:tc>
          <w:tcPr>
            <w:tcW w:w="987" w:type="dxa"/>
          </w:tcPr>
          <w:p w14:paraId="5E28B110" w14:textId="77777777" w:rsidR="00FC4F70" w:rsidRPr="005D5EEC" w:rsidRDefault="00FC4F70" w:rsidP="0079351F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5A1D9D49" w14:textId="77777777" w:rsidR="00FC4F70" w:rsidRPr="005D5EEC" w:rsidRDefault="00FC4F70" w:rsidP="0079351F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3D27D7A1" w14:textId="77777777" w:rsidR="00FC4F70" w:rsidRPr="005D5EEC" w:rsidRDefault="00FC4F70" w:rsidP="0079351F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8" w:type="dxa"/>
          </w:tcPr>
          <w:p w14:paraId="3C881AB9" w14:textId="77777777" w:rsidR="00FC4F70" w:rsidRPr="005D5EEC" w:rsidRDefault="00FC4F70" w:rsidP="0079351F">
            <w:pPr>
              <w:pStyle w:val="tabelleheader"/>
            </w:pPr>
            <w:r w:rsidRPr="005D5EEC">
              <w:t>Datum</w:t>
            </w:r>
          </w:p>
        </w:tc>
      </w:tr>
      <w:tr w:rsidR="00FC4F70" w:rsidRPr="00861926" w14:paraId="4731D4D7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65E617F4" w14:textId="77777777" w:rsidR="00FC4F70" w:rsidRPr="00861926" w:rsidRDefault="00FC4F70" w:rsidP="0079351F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EF4483" w:rsidRPr="005C4EAF" w14:paraId="421EC356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5DBF16D8" w14:textId="7691C14F" w:rsidR="00EF4483" w:rsidRPr="00626B8B" w:rsidRDefault="00EF4483" w:rsidP="00EF4483">
            <w:r w:rsidRPr="00626B8B">
              <w:t>G-01</w:t>
            </w:r>
          </w:p>
        </w:tc>
        <w:tc>
          <w:tcPr>
            <w:tcW w:w="2696" w:type="dxa"/>
          </w:tcPr>
          <w:p w14:paraId="06DC350A" w14:textId="53D8AE41" w:rsidR="00EF4483" w:rsidRPr="00626B8B" w:rsidRDefault="00EF4483" w:rsidP="00EF4483">
            <w:r w:rsidRPr="00626B8B">
              <w:t>Releasebericht</w:t>
            </w:r>
            <w:r w:rsidRPr="00626B8B">
              <w:br/>
              <w:t>(Rückblick)</w:t>
            </w:r>
          </w:p>
        </w:tc>
        <w:tc>
          <w:tcPr>
            <w:tcW w:w="4171" w:type="dxa"/>
          </w:tcPr>
          <w:p w14:paraId="48EB6892" w14:textId="700B2201" w:rsidR="00EF4483" w:rsidRPr="00626B8B" w:rsidRDefault="00EF4483" w:rsidP="00EF4483">
            <w:r w:rsidRPr="00626B8B">
              <w:t>Releasebericht vorhanden und von allen Projektpartnern geprüft?</w:t>
            </w:r>
          </w:p>
        </w:tc>
        <w:sdt>
          <w:sdtPr>
            <w:rPr>
              <w:rStyle w:val="Formatvorlage1"/>
            </w:rPr>
            <w:id w:val="-1717582111"/>
            <w:placeholder>
              <w:docPart w:val="EBCEA1A298EA40F8968EE0627AE644E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A177BC3" w14:textId="07B82778" w:rsidR="00EF4483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1F3AFB2" w14:textId="77777777" w:rsidR="00EF4483" w:rsidRDefault="00EF4483" w:rsidP="00EF4483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3CA820EC" w14:textId="77777777" w:rsidR="00EF4483" w:rsidRPr="005C4EAF" w:rsidRDefault="00EF4483" w:rsidP="00EF448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903CEBC" w14:textId="3DCD3533" w:rsidR="00EF4483" w:rsidRPr="005C4EAF" w:rsidRDefault="00830247" w:rsidP="00EF4483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EF4483" w:rsidRPr="005C4EAF" w14:paraId="523E9F5B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1388732" w14:textId="6E2091FB" w:rsidR="00EF4483" w:rsidRPr="00626B8B" w:rsidRDefault="00EF4483" w:rsidP="00EF4483">
            <w:r w:rsidRPr="00626B8B">
              <w:t>G-02</w:t>
            </w:r>
          </w:p>
        </w:tc>
        <w:tc>
          <w:tcPr>
            <w:tcW w:w="2696" w:type="dxa"/>
          </w:tcPr>
          <w:p w14:paraId="60A7518B" w14:textId="77777777" w:rsidR="00EF4483" w:rsidRPr="00626B8B" w:rsidRDefault="00EF4483" w:rsidP="00EF4483"/>
        </w:tc>
        <w:tc>
          <w:tcPr>
            <w:tcW w:w="4171" w:type="dxa"/>
          </w:tcPr>
          <w:p w14:paraId="0DF02D2C" w14:textId="2D1BBB60" w:rsidR="00EF4483" w:rsidRPr="00626B8B" w:rsidRDefault="00EF4483" w:rsidP="00EF4483">
            <w:r w:rsidRPr="00626B8B">
              <w:t>Bezug der Projektziele zu Strategie und Zielen der Stammorganisation noch gegeben?</w:t>
            </w:r>
          </w:p>
        </w:tc>
        <w:sdt>
          <w:sdtPr>
            <w:rPr>
              <w:rStyle w:val="Formatvorlage1"/>
            </w:rPr>
            <w:id w:val="348926941"/>
            <w:placeholder>
              <w:docPart w:val="E2B37B4B5C8847A0BA3ADE9D604D123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201A522" w14:textId="7F9924A3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428F361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20D848A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BA273BA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0D11D90B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7743868" w14:textId="6477036E" w:rsidR="00EF4483" w:rsidRPr="00626B8B" w:rsidRDefault="00EF4483" w:rsidP="00EF4483">
            <w:r w:rsidRPr="00626B8B">
              <w:t>G-03</w:t>
            </w:r>
          </w:p>
        </w:tc>
        <w:tc>
          <w:tcPr>
            <w:tcW w:w="2696" w:type="dxa"/>
          </w:tcPr>
          <w:p w14:paraId="50A4B929" w14:textId="44CB8AEC" w:rsidR="00EF4483" w:rsidRPr="00626B8B" w:rsidRDefault="00EF4483" w:rsidP="00EF4483"/>
        </w:tc>
        <w:tc>
          <w:tcPr>
            <w:tcW w:w="4171" w:type="dxa"/>
          </w:tcPr>
          <w:p w14:paraId="5A602964" w14:textId="61659AE0" w:rsidR="00EF4483" w:rsidRPr="00626B8B" w:rsidRDefault="00EF4483" w:rsidP="00EF4483">
            <w:r w:rsidRPr="00626B8B">
              <w:t>Einhaltung von Standards und Vorgaben noch gegeben?</w:t>
            </w:r>
          </w:p>
        </w:tc>
        <w:sdt>
          <w:sdtPr>
            <w:rPr>
              <w:rStyle w:val="Formatvorlage1"/>
            </w:rPr>
            <w:id w:val="66158769"/>
            <w:placeholder>
              <w:docPart w:val="5EAE244B62AE4A5F821119517C2BAE4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620D6D1" w14:textId="3882A57F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4DDE293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F49E24A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07B1644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1B3BAADF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0C0202A" w14:textId="43E0CF66" w:rsidR="00EF4483" w:rsidRPr="00626B8B" w:rsidRDefault="00EF4483" w:rsidP="00EF4483">
            <w:r w:rsidRPr="00626B8B">
              <w:lastRenderedPageBreak/>
              <w:t>G-04</w:t>
            </w:r>
          </w:p>
        </w:tc>
        <w:tc>
          <w:tcPr>
            <w:tcW w:w="2696" w:type="dxa"/>
          </w:tcPr>
          <w:p w14:paraId="659EADD4" w14:textId="77777777" w:rsidR="00EF4483" w:rsidRPr="00626B8B" w:rsidRDefault="00EF4483" w:rsidP="00EF4483"/>
        </w:tc>
        <w:tc>
          <w:tcPr>
            <w:tcW w:w="4171" w:type="dxa"/>
          </w:tcPr>
          <w:p w14:paraId="137F99EA" w14:textId="552DF65B" w:rsidR="00EF4483" w:rsidRPr="00626B8B" w:rsidRDefault="00EF4483" w:rsidP="00EF4483">
            <w:r w:rsidRPr="00626B8B">
              <w:t>Ist der Nutzen und die Wirtschaftlichkeit noch gegeben?</w:t>
            </w:r>
          </w:p>
        </w:tc>
        <w:sdt>
          <w:sdtPr>
            <w:rPr>
              <w:rStyle w:val="Formatvorlage1"/>
            </w:rPr>
            <w:id w:val="-627929321"/>
            <w:placeholder>
              <w:docPart w:val="B837CE73922A4590B708349BB3D49EF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1405EF5" w14:textId="6A1023AC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D879247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5038D41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44EB9D3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270FC5BF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5B16F0F8" w14:textId="3DED0414" w:rsidR="00EF4483" w:rsidRPr="00626B8B" w:rsidRDefault="00EF4483" w:rsidP="00EF4483">
            <w:r w:rsidRPr="00626B8B">
              <w:t>G-05</w:t>
            </w:r>
          </w:p>
        </w:tc>
        <w:tc>
          <w:tcPr>
            <w:tcW w:w="2696" w:type="dxa"/>
          </w:tcPr>
          <w:p w14:paraId="1A2750A2" w14:textId="77777777" w:rsidR="00EF4483" w:rsidRPr="00626B8B" w:rsidRDefault="00EF4483" w:rsidP="00EF4483"/>
        </w:tc>
        <w:tc>
          <w:tcPr>
            <w:tcW w:w="4171" w:type="dxa"/>
          </w:tcPr>
          <w:p w14:paraId="714D17F6" w14:textId="5FB34663" w:rsidR="00EF4483" w:rsidRPr="00626B8B" w:rsidRDefault="00EF4483" w:rsidP="00EF4483">
            <w:pPr>
              <w:pStyle w:val="Aufzhlung1KTZH"/>
            </w:pPr>
            <w:r w:rsidRPr="00626B8B">
              <w:t>Projektrisiken ausgewiesen und tragbar?</w:t>
            </w:r>
          </w:p>
        </w:tc>
        <w:sdt>
          <w:sdtPr>
            <w:rPr>
              <w:rStyle w:val="Formatvorlage1"/>
            </w:rPr>
            <w:id w:val="2119095638"/>
            <w:placeholder>
              <w:docPart w:val="E05CC7A51C1C40A28BF0A470DFA919A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59D32A7" w14:textId="546F7B14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AACF4ED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83D1426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A3AA66F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12BD79C6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2321E690" w14:textId="49CC4C30" w:rsidR="00EF4483" w:rsidRPr="00626B8B" w:rsidRDefault="00EF4483" w:rsidP="00EF4483">
            <w:r w:rsidRPr="00626B8B">
              <w:t>G-06</w:t>
            </w:r>
          </w:p>
        </w:tc>
        <w:tc>
          <w:tcPr>
            <w:tcW w:w="2696" w:type="dxa"/>
          </w:tcPr>
          <w:p w14:paraId="6696E24D" w14:textId="77777777" w:rsidR="00EF4483" w:rsidRPr="00626B8B" w:rsidRDefault="00EF4483" w:rsidP="00EF4483"/>
        </w:tc>
        <w:tc>
          <w:tcPr>
            <w:tcW w:w="4171" w:type="dxa"/>
          </w:tcPr>
          <w:p w14:paraId="45748275" w14:textId="6417E561" w:rsidR="00EF4483" w:rsidRPr="00626B8B" w:rsidRDefault="00EF4483" w:rsidP="00EF4483">
            <w:r w:rsidRPr="00626B8B">
              <w:t>Machbarkeit / Umsetzbarkeit finanziell, wirtschaftlich, technisch und politisch noch gegeben?</w:t>
            </w:r>
          </w:p>
        </w:tc>
        <w:sdt>
          <w:sdtPr>
            <w:rPr>
              <w:rStyle w:val="Formatvorlage1"/>
            </w:rPr>
            <w:id w:val="1092669043"/>
            <w:placeholder>
              <w:docPart w:val="9A2BA8FFD0964BCDBD0C7DEA7A791CE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1BD9E38" w14:textId="37280FE8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26B8A69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2A99D3B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001DE63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61157D1D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AA0B61D" w14:textId="03C796C7" w:rsidR="00EF4483" w:rsidRPr="00626B8B" w:rsidRDefault="00EF4483" w:rsidP="00EF4483">
            <w:r w:rsidRPr="00626B8B">
              <w:t>G-07</w:t>
            </w:r>
          </w:p>
        </w:tc>
        <w:tc>
          <w:tcPr>
            <w:tcW w:w="2696" w:type="dxa"/>
          </w:tcPr>
          <w:p w14:paraId="32775DB6" w14:textId="1AF01049" w:rsidR="00EF4483" w:rsidRPr="00626B8B" w:rsidRDefault="00EF4483" w:rsidP="00EF4483">
            <w:r w:rsidRPr="00626B8B">
              <w:t>Projektmanagementplan</w:t>
            </w:r>
            <w:r w:rsidRPr="00626B8B">
              <w:br/>
              <w:t>(Ausblick)</w:t>
            </w:r>
          </w:p>
        </w:tc>
        <w:tc>
          <w:tcPr>
            <w:tcW w:w="4171" w:type="dxa"/>
          </w:tcPr>
          <w:p w14:paraId="2852ED87" w14:textId="06AD78A5" w:rsidR="00EF4483" w:rsidRPr="00626B8B" w:rsidRDefault="00EF4483" w:rsidP="00EF4483">
            <w:r w:rsidRPr="00626B8B">
              <w:t xml:space="preserve">Projektorganisation an die Aufgaben angepasst und berücksichtigt sie die Stakeholder? </w:t>
            </w:r>
          </w:p>
        </w:tc>
        <w:sdt>
          <w:sdtPr>
            <w:rPr>
              <w:rStyle w:val="Formatvorlage1"/>
            </w:rPr>
            <w:id w:val="-38586489"/>
            <w:placeholder>
              <w:docPart w:val="88E98A2214CB4E9ABC7DEB48A46D17F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06F28CA" w14:textId="41FBAFAC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37C9192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CE94CC1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D32633B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267B8619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1C5A15EC" w14:textId="47FA074A" w:rsidR="00EF4483" w:rsidRPr="00626B8B" w:rsidRDefault="00EF4483" w:rsidP="00EF4483">
            <w:r w:rsidRPr="00626B8B">
              <w:t>G-08</w:t>
            </w:r>
          </w:p>
        </w:tc>
        <w:tc>
          <w:tcPr>
            <w:tcW w:w="2696" w:type="dxa"/>
          </w:tcPr>
          <w:p w14:paraId="4707ADA4" w14:textId="77777777" w:rsidR="00EF4483" w:rsidRPr="00626B8B" w:rsidRDefault="00EF4483" w:rsidP="00EF4483"/>
        </w:tc>
        <w:tc>
          <w:tcPr>
            <w:tcW w:w="4171" w:type="dxa"/>
          </w:tcPr>
          <w:p w14:paraId="0C9D3B2E" w14:textId="5DF6884F" w:rsidR="00EF4483" w:rsidRPr="00626B8B" w:rsidRDefault="00EF4483" w:rsidP="00EF4483">
            <w:r w:rsidRPr="00626B8B">
              <w:t>Personelle Ressourcen bei allen Partnern mit genügend Kapazität und den benötigten Fähigkeiten vorhanden?</w:t>
            </w:r>
          </w:p>
        </w:tc>
        <w:sdt>
          <w:sdtPr>
            <w:rPr>
              <w:rStyle w:val="Formatvorlage1"/>
            </w:rPr>
            <w:id w:val="-65570861"/>
            <w:placeholder>
              <w:docPart w:val="7A1BFC9772BA4F848CC70183AF08942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6F41BF2" w14:textId="23B8DA53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DE0CA49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3BD3547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CB1A7B4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02C87F35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28965A7" w14:textId="55D82427" w:rsidR="00EF4483" w:rsidRPr="00626B8B" w:rsidRDefault="00EF4483" w:rsidP="00EF4483">
            <w:r w:rsidRPr="00626B8B">
              <w:t>G-09</w:t>
            </w:r>
          </w:p>
        </w:tc>
        <w:tc>
          <w:tcPr>
            <w:tcW w:w="2696" w:type="dxa"/>
          </w:tcPr>
          <w:p w14:paraId="2C0D8299" w14:textId="5FEFC3C2" w:rsidR="00EF4483" w:rsidRPr="00626B8B" w:rsidRDefault="00EF4483" w:rsidP="00EF4483">
            <w:r w:rsidRPr="00626B8B">
              <w:t xml:space="preserve"> </w:t>
            </w:r>
          </w:p>
        </w:tc>
        <w:tc>
          <w:tcPr>
            <w:tcW w:w="4171" w:type="dxa"/>
          </w:tcPr>
          <w:p w14:paraId="1D57F3A3" w14:textId="0C35D048" w:rsidR="00EF4483" w:rsidRPr="00626B8B" w:rsidRDefault="00EF4483" w:rsidP="00EF4483">
            <w:r w:rsidRPr="00626B8B">
              <w:t>Alle Pläne (Beschaffungen, Ergebnisse, Kommunikation, Prüfungen, Termine) vorhanden und plausibel?</w:t>
            </w:r>
          </w:p>
        </w:tc>
        <w:sdt>
          <w:sdtPr>
            <w:rPr>
              <w:rStyle w:val="Formatvorlage1"/>
            </w:rPr>
            <w:id w:val="-247733576"/>
            <w:placeholder>
              <w:docPart w:val="3169AA2B229348D1AC19E56FA04B598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22A75B4" w14:textId="0AECC27A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1F24ACA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72BFD67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DA51FFA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5B7BC477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9B72B99" w14:textId="078415BA" w:rsidR="00EF4483" w:rsidRPr="00626B8B" w:rsidRDefault="00EF4483" w:rsidP="00EF4483">
            <w:r w:rsidRPr="00626B8B">
              <w:t>G-10</w:t>
            </w:r>
          </w:p>
        </w:tc>
        <w:tc>
          <w:tcPr>
            <w:tcW w:w="2696" w:type="dxa"/>
          </w:tcPr>
          <w:p w14:paraId="43106453" w14:textId="7142438E" w:rsidR="00EF4483" w:rsidRPr="00626B8B" w:rsidRDefault="00EF4483" w:rsidP="00EF4483">
            <w:r w:rsidRPr="00626B8B">
              <w:t xml:space="preserve"> </w:t>
            </w:r>
          </w:p>
        </w:tc>
        <w:tc>
          <w:tcPr>
            <w:tcW w:w="4171" w:type="dxa"/>
          </w:tcPr>
          <w:p w14:paraId="66E59286" w14:textId="16268743" w:rsidR="00EF4483" w:rsidRPr="00626B8B" w:rsidRDefault="00EF4483" w:rsidP="00EF4483">
            <w:r w:rsidRPr="00626B8B">
              <w:t>Methoden und Techniken für die Erarbeitung der Ergebnisse festgelegt und unter den Partnern vereinbart?</w:t>
            </w:r>
          </w:p>
        </w:tc>
        <w:sdt>
          <w:sdtPr>
            <w:rPr>
              <w:rStyle w:val="Formatvorlage1"/>
            </w:rPr>
            <w:id w:val="-1509286498"/>
            <w:placeholder>
              <w:docPart w:val="DF660CA016D84CE1941D804FA167257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0331EBC" w14:textId="425418D5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42ED609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3D5D289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CFAC59C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3F93CF34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0DACED3" w14:textId="5F1FE5BD" w:rsidR="00EF4483" w:rsidRPr="00626B8B" w:rsidRDefault="00EF4483" w:rsidP="00EF4483">
            <w:r w:rsidRPr="00626B8B">
              <w:t>G-11</w:t>
            </w:r>
          </w:p>
        </w:tc>
        <w:tc>
          <w:tcPr>
            <w:tcW w:w="2696" w:type="dxa"/>
          </w:tcPr>
          <w:p w14:paraId="353D3D69" w14:textId="65BD59AD" w:rsidR="00EF4483" w:rsidRPr="00626B8B" w:rsidRDefault="00EF4483" w:rsidP="00EF4483">
            <w:r w:rsidRPr="00626B8B">
              <w:t>Projektmanagementplan</w:t>
            </w:r>
            <w:r w:rsidRPr="00626B8B">
              <w:br/>
              <w:t>(Rückblick)</w:t>
            </w:r>
          </w:p>
        </w:tc>
        <w:tc>
          <w:tcPr>
            <w:tcW w:w="4171" w:type="dxa"/>
          </w:tcPr>
          <w:p w14:paraId="0969A6EF" w14:textId="2C262FC5" w:rsidR="00EF4483" w:rsidRPr="00626B8B" w:rsidRDefault="00EF4483" w:rsidP="00EF4483">
            <w:r w:rsidRPr="00626B8B">
              <w:t>Wurden die Releaseinformationen im Projektmanagementplan nachgeführt?</w:t>
            </w:r>
          </w:p>
        </w:tc>
        <w:sdt>
          <w:sdtPr>
            <w:rPr>
              <w:rStyle w:val="Formatvorlage1"/>
            </w:rPr>
            <w:id w:val="-1329214412"/>
            <w:placeholder>
              <w:docPart w:val="94D5C717D4C444F5BBC3F5D957EAFAD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535E4BC" w14:textId="2A33D57A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F94C5D4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976456F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9529110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2F0A7EEA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66CAC4A9" w14:textId="50035DF3" w:rsidR="00EF4483" w:rsidRPr="00626B8B" w:rsidRDefault="00EF4483" w:rsidP="00EF4483">
            <w:r w:rsidRPr="00626B8B">
              <w:t>G-12</w:t>
            </w:r>
          </w:p>
        </w:tc>
        <w:tc>
          <w:tcPr>
            <w:tcW w:w="2696" w:type="dxa"/>
          </w:tcPr>
          <w:p w14:paraId="0BE77C70" w14:textId="2C3814C3" w:rsidR="00EF4483" w:rsidRPr="00626B8B" w:rsidRDefault="00EF4483" w:rsidP="00EF4483">
            <w:r w:rsidRPr="00626B8B">
              <w:t>Controlling (Rückblick)</w:t>
            </w:r>
          </w:p>
        </w:tc>
        <w:tc>
          <w:tcPr>
            <w:tcW w:w="4171" w:type="dxa"/>
          </w:tcPr>
          <w:p w14:paraId="4A9D7D86" w14:textId="7E813C60" w:rsidR="00EF4483" w:rsidRPr="00626B8B" w:rsidRDefault="00EF4483" w:rsidP="00EF4483">
            <w:r w:rsidRPr="00626B8B">
              <w:t>Liegt ein Bericht zuhanden des Auftraggebers vor, falls spezifische Stellen für Controlling und QS/Risikomanagement beauftragt wurden?</w:t>
            </w:r>
          </w:p>
        </w:tc>
        <w:sdt>
          <w:sdtPr>
            <w:rPr>
              <w:rStyle w:val="Formatvorlage1"/>
            </w:rPr>
            <w:id w:val="-1800442828"/>
            <w:placeholder>
              <w:docPart w:val="5882E6BF789844C69DA3CC39B458DDB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6E5574C" w14:textId="381585C8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752BB60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BEB37A1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9C1E8BD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0305ADDE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5433114" w14:textId="3EF63047" w:rsidR="00EF4483" w:rsidRPr="00626B8B" w:rsidRDefault="00EF4483" w:rsidP="00EF4483">
            <w:r w:rsidRPr="00626B8B">
              <w:lastRenderedPageBreak/>
              <w:t>G-13</w:t>
            </w:r>
          </w:p>
        </w:tc>
        <w:tc>
          <w:tcPr>
            <w:tcW w:w="2696" w:type="dxa"/>
          </w:tcPr>
          <w:p w14:paraId="5DBEB3F7" w14:textId="05A6E1F2" w:rsidR="00EF4483" w:rsidRPr="00626B8B" w:rsidRDefault="00EF4483" w:rsidP="00EF4483">
            <w:r w:rsidRPr="00626B8B">
              <w:t>ISDS-Konzept</w:t>
            </w:r>
          </w:p>
        </w:tc>
        <w:tc>
          <w:tcPr>
            <w:tcW w:w="4171" w:type="dxa"/>
          </w:tcPr>
          <w:p w14:paraId="780AF38D" w14:textId="6E36C5B2" w:rsidR="00EF4483" w:rsidRPr="00626B8B" w:rsidRDefault="00EF4483" w:rsidP="00EF4483">
            <w:r w:rsidRPr="00626B8B">
              <w:t>Ist das ISDS-Konzept überprüft und ggfs. nachgeführt?</w:t>
            </w:r>
          </w:p>
        </w:tc>
        <w:sdt>
          <w:sdtPr>
            <w:rPr>
              <w:rStyle w:val="Formatvorlage1"/>
            </w:rPr>
            <w:id w:val="1244924817"/>
            <w:placeholder>
              <w:docPart w:val="545732DD75FC4275AA469B377D3ABF6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72E6CD8" w14:textId="01515B66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B1287CA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0F02AC0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8A4BD7A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2783A74C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FFFD489" w14:textId="464B3420" w:rsidR="00EF4483" w:rsidRPr="00626B8B" w:rsidRDefault="00EF4483" w:rsidP="00EF4483">
            <w:r w:rsidRPr="00626B8B">
              <w:t>G-14</w:t>
            </w:r>
          </w:p>
        </w:tc>
        <w:tc>
          <w:tcPr>
            <w:tcW w:w="2696" w:type="dxa"/>
          </w:tcPr>
          <w:p w14:paraId="24897E43" w14:textId="4E1B9035" w:rsidR="00EF4483" w:rsidRPr="00626B8B" w:rsidRDefault="00EF4483" w:rsidP="00EF4483">
            <w:r w:rsidRPr="00626B8B">
              <w:t>Lösungsarchitektur</w:t>
            </w:r>
          </w:p>
        </w:tc>
        <w:tc>
          <w:tcPr>
            <w:tcW w:w="4171" w:type="dxa"/>
          </w:tcPr>
          <w:p w14:paraId="49BD98CC" w14:textId="12782044" w:rsidR="00EF4483" w:rsidRPr="00626B8B" w:rsidRDefault="00EF4483" w:rsidP="00EF4483">
            <w:r w:rsidRPr="00626B8B">
              <w:t>Ist die Lösungsarchitektur überprüft und ggfs. nachgeführt?</w:t>
            </w:r>
          </w:p>
        </w:tc>
        <w:sdt>
          <w:sdtPr>
            <w:rPr>
              <w:rStyle w:val="Formatvorlage1"/>
            </w:rPr>
            <w:id w:val="297734899"/>
            <w:placeholder>
              <w:docPart w:val="87828F0CE03F4DF68FE064B6AD51811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99B9664" w14:textId="270FE2FE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0E52A5C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296CF74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EA192A5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1C81268A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04BCB54" w14:textId="257A9078" w:rsidR="00EF4483" w:rsidRPr="00626B8B" w:rsidRDefault="00EF4483" w:rsidP="00EF4483">
            <w:r w:rsidRPr="00626B8B">
              <w:t>G-15</w:t>
            </w:r>
          </w:p>
        </w:tc>
        <w:tc>
          <w:tcPr>
            <w:tcW w:w="2696" w:type="dxa"/>
          </w:tcPr>
          <w:p w14:paraId="16C40F70" w14:textId="6A05152C" w:rsidR="00EF4483" w:rsidRPr="00626B8B" w:rsidRDefault="00EF4483" w:rsidP="00EF4483">
            <w:r w:rsidRPr="00626B8B">
              <w:t>Rechtsgrundlagen</w:t>
            </w:r>
          </w:p>
        </w:tc>
        <w:tc>
          <w:tcPr>
            <w:tcW w:w="4171" w:type="dxa"/>
          </w:tcPr>
          <w:p w14:paraId="7A90FED2" w14:textId="600A210F" w:rsidR="00EF4483" w:rsidRPr="00626B8B" w:rsidRDefault="00EF4483" w:rsidP="00EF4483">
            <w:r w:rsidRPr="00626B8B">
              <w:t>Ist die Rechtsgrundlagenanalyse überprüft und ggfs. nachgeführt?</w:t>
            </w:r>
          </w:p>
        </w:tc>
        <w:sdt>
          <w:sdtPr>
            <w:rPr>
              <w:rStyle w:val="Formatvorlage1"/>
            </w:rPr>
            <w:id w:val="-1181121269"/>
            <w:placeholder>
              <w:docPart w:val="61E72B021B3848C795D6831054A0F3B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78CB4E7" w14:textId="25B4BAC6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C04CA13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EC911AB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2B7B3FF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7E0C3369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B176F61" w14:textId="7FA321C0" w:rsidR="00EF4483" w:rsidRPr="00626B8B" w:rsidRDefault="00EF4483" w:rsidP="00EF4483">
            <w:r w:rsidRPr="00626B8B">
              <w:t>G-16</w:t>
            </w:r>
          </w:p>
        </w:tc>
        <w:tc>
          <w:tcPr>
            <w:tcW w:w="2696" w:type="dxa"/>
          </w:tcPr>
          <w:p w14:paraId="5D18C729" w14:textId="3052B2C5" w:rsidR="00EF4483" w:rsidRPr="00626B8B" w:rsidRDefault="00EF4483" w:rsidP="00EF4483">
            <w:r w:rsidRPr="00626B8B">
              <w:t>Entscheid</w:t>
            </w:r>
          </w:p>
        </w:tc>
        <w:tc>
          <w:tcPr>
            <w:tcW w:w="4171" w:type="dxa"/>
          </w:tcPr>
          <w:p w14:paraId="1A9D5174" w14:textId="6FA0F852" w:rsidR="00EF4483" w:rsidRPr="00626B8B" w:rsidRDefault="00EF4483" w:rsidP="00EF4483">
            <w:r w:rsidRPr="00626B8B">
              <w:t>Releasebericht, Projektmanagementplan und Release spezifische Ergebnisse mit der Stammorganisation abgestimmt und genehmigt?</w:t>
            </w:r>
          </w:p>
        </w:tc>
        <w:sdt>
          <w:sdtPr>
            <w:rPr>
              <w:rStyle w:val="Formatvorlage1"/>
            </w:rPr>
            <w:id w:val="991990757"/>
            <w:placeholder>
              <w:docPart w:val="B2EA41E62C94441EA82F8F6DAC65FE9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04A95A7" w14:textId="0D5BCBB1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85BD838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682D129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39ECC31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29F536E6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607CF27" w14:textId="0D6349F1" w:rsidR="00EF4483" w:rsidRPr="00626B8B" w:rsidRDefault="00EF4483" w:rsidP="00EF4483">
            <w:r w:rsidRPr="00626B8B">
              <w:t>G-17</w:t>
            </w:r>
          </w:p>
        </w:tc>
        <w:tc>
          <w:tcPr>
            <w:tcW w:w="2696" w:type="dxa"/>
          </w:tcPr>
          <w:p w14:paraId="24A2F844" w14:textId="77777777" w:rsidR="00EF4483" w:rsidRPr="00626B8B" w:rsidRDefault="00EF4483" w:rsidP="00EF4483"/>
        </w:tc>
        <w:tc>
          <w:tcPr>
            <w:tcW w:w="4171" w:type="dxa"/>
          </w:tcPr>
          <w:p w14:paraId="1B1B0E2A" w14:textId="3518689C" w:rsidR="00EF4483" w:rsidRPr="00626B8B" w:rsidRDefault="00EF4483" w:rsidP="00EF4483">
            <w:r w:rsidRPr="00626B8B">
              <w:t>Bei positivem Entscheid, wurden Betroffene über Entscheid informiert?</w:t>
            </w:r>
          </w:p>
        </w:tc>
        <w:sdt>
          <w:sdtPr>
            <w:rPr>
              <w:rStyle w:val="Formatvorlage1"/>
            </w:rPr>
            <w:id w:val="-416636899"/>
            <w:placeholder>
              <w:docPart w:val="58FF1DC63F154341945CC492069D90C2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7FB2357" w14:textId="6EAE54D7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887C8BF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C2D493E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05F7AC2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72250A90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A63DF44" w14:textId="0471FC25" w:rsidR="00EF4483" w:rsidRPr="00626B8B" w:rsidRDefault="00EF4483" w:rsidP="00EF4483">
            <w:r w:rsidRPr="00626B8B">
              <w:t>G-18</w:t>
            </w:r>
          </w:p>
        </w:tc>
        <w:tc>
          <w:tcPr>
            <w:tcW w:w="2696" w:type="dxa"/>
          </w:tcPr>
          <w:p w14:paraId="3478EE5F" w14:textId="77777777" w:rsidR="00EF4483" w:rsidRPr="00626B8B" w:rsidRDefault="00EF4483" w:rsidP="00EF4483"/>
        </w:tc>
        <w:tc>
          <w:tcPr>
            <w:tcW w:w="4171" w:type="dxa"/>
          </w:tcPr>
          <w:p w14:paraId="1E5D94F8" w14:textId="23E2D842" w:rsidR="00EF4483" w:rsidRPr="00626B8B" w:rsidRDefault="00EF4483" w:rsidP="00EF4483">
            <w:r w:rsidRPr="00626B8B">
              <w:t>Können die Projektziele nicht erreicht werden, wurden Korrekturmassnahmen festgelegt? oder</w:t>
            </w:r>
          </w:p>
        </w:tc>
        <w:sdt>
          <w:sdtPr>
            <w:rPr>
              <w:rStyle w:val="Formatvorlage1"/>
            </w:rPr>
            <w:id w:val="1991047526"/>
            <w:placeholder>
              <w:docPart w:val="BAED1C2520474A4C9EC1622564C376C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728BB80" w14:textId="167F0244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0ADC2F7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51D50AD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0ACD99C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25A680C1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09F55383" w14:textId="1BFFFEED" w:rsidR="00EF4483" w:rsidRPr="00626B8B" w:rsidRDefault="00EF4483" w:rsidP="00EF4483">
            <w:r w:rsidRPr="00626B8B">
              <w:t>G-19</w:t>
            </w:r>
          </w:p>
        </w:tc>
        <w:tc>
          <w:tcPr>
            <w:tcW w:w="2696" w:type="dxa"/>
          </w:tcPr>
          <w:p w14:paraId="23916D02" w14:textId="77777777" w:rsidR="00EF4483" w:rsidRPr="00626B8B" w:rsidRDefault="00EF4483" w:rsidP="00EF4483"/>
        </w:tc>
        <w:tc>
          <w:tcPr>
            <w:tcW w:w="4171" w:type="dxa"/>
          </w:tcPr>
          <w:p w14:paraId="1D0FA3D8" w14:textId="22D6453D" w:rsidR="00EF4483" w:rsidRPr="00626B8B" w:rsidRDefault="00EF4483" w:rsidP="00EF4483">
            <w:r w:rsidRPr="00626B8B">
              <w:t>Können die Projektziele nicht erreicht werden, wurde der Entscheid Projektabbruch getroffen und Beendigung des Projekts beantragt?</w:t>
            </w:r>
          </w:p>
        </w:tc>
        <w:sdt>
          <w:sdtPr>
            <w:rPr>
              <w:rStyle w:val="Formatvorlage1"/>
            </w:rPr>
            <w:id w:val="1497069794"/>
            <w:placeholder>
              <w:docPart w:val="30229A06660E4C4CBBE5906127B8014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C0D5F32" w14:textId="64F03C5C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809F72E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15C567C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E6EA46B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315B55" w14:paraId="0F6520DD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6C9E490B" w14:textId="77777777" w:rsidR="00EF4483" w:rsidRPr="00315B55" w:rsidRDefault="00EF4483" w:rsidP="00EF4483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Organisationss</w:t>
            </w:r>
            <w:r>
              <w:rPr>
                <w:b/>
                <w:bCs/>
              </w:rPr>
              <w:t>p</w:t>
            </w:r>
            <w:r w:rsidRPr="00315B55">
              <w:rPr>
                <w:b/>
                <w:bCs/>
              </w:rPr>
              <w:t>ezifische Prüfpunkte</w:t>
            </w:r>
          </w:p>
        </w:tc>
      </w:tr>
      <w:tr w:rsidR="00EF4483" w:rsidRPr="005C4EAF" w14:paraId="53D4C452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35AA671F" w14:textId="77777777" w:rsidR="00EF4483" w:rsidRDefault="00EF4483" w:rsidP="00EF4483">
            <w:pPr>
              <w:rPr>
                <w:i/>
                <w:iCs/>
              </w:rPr>
            </w:pPr>
            <w:r>
              <w:rPr>
                <w:i/>
                <w:iCs/>
              </w:rPr>
              <w:t>O-01</w:t>
            </w:r>
          </w:p>
        </w:tc>
        <w:tc>
          <w:tcPr>
            <w:tcW w:w="2696" w:type="dxa"/>
          </w:tcPr>
          <w:p w14:paraId="6542E9E0" w14:textId="77777777" w:rsidR="00EF4483" w:rsidRPr="005C4EAF" w:rsidRDefault="00EF4483" w:rsidP="00EF4483">
            <w:pPr>
              <w:rPr>
                <w:i/>
                <w:iCs/>
              </w:rPr>
            </w:pPr>
            <w:r>
              <w:rPr>
                <w:i/>
                <w:iCs/>
              </w:rPr>
              <w:t>…</w:t>
            </w:r>
          </w:p>
        </w:tc>
        <w:tc>
          <w:tcPr>
            <w:tcW w:w="4171" w:type="dxa"/>
          </w:tcPr>
          <w:p w14:paraId="53131981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</w:rPr>
            <w:id w:val="1228419848"/>
            <w:placeholder>
              <w:docPart w:val="47657C6EDB864DBD81A4F20276853A3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EC64F9E" w14:textId="097881BF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8E92D80" w14:textId="77777777" w:rsidR="00EF4483" w:rsidRPr="005C4EAF" w:rsidRDefault="00EF4483" w:rsidP="00EF4483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64835DD1" w14:textId="77777777" w:rsidR="00EF4483" w:rsidRPr="005C4EAF" w:rsidRDefault="00EF4483" w:rsidP="00EF448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EB2FE5C" w14:textId="4070ED3D" w:rsidR="00EF4483" w:rsidRPr="005C4EAF" w:rsidRDefault="00830247" w:rsidP="00EF4483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EF4483" w:rsidRPr="005C4EAF" w14:paraId="1626753C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247C60C5" w14:textId="77777777" w:rsidR="00EF4483" w:rsidRPr="005C4EAF" w:rsidRDefault="00EF4483" w:rsidP="00EF4483">
            <w:pPr>
              <w:rPr>
                <w:i/>
                <w:iCs/>
              </w:rPr>
            </w:pPr>
            <w:r>
              <w:rPr>
                <w:i/>
                <w:iCs/>
              </w:rPr>
              <w:t>O-02</w:t>
            </w:r>
          </w:p>
        </w:tc>
        <w:tc>
          <w:tcPr>
            <w:tcW w:w="2696" w:type="dxa"/>
          </w:tcPr>
          <w:p w14:paraId="52993D62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5BD4ADF2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0921F27C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76604327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5FD33A4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DB2F9D0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315B55" w14:paraId="35EC5DAA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2C04242B" w14:textId="77777777" w:rsidR="00EF4483" w:rsidRPr="00315B55" w:rsidRDefault="00EF4483" w:rsidP="00EF4483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lastRenderedPageBreak/>
              <w:t>Projektspezifisch Prüfpunkte</w:t>
            </w:r>
          </w:p>
        </w:tc>
      </w:tr>
      <w:tr w:rsidR="00EF4483" w:rsidRPr="005C4EAF" w14:paraId="7CE0E26E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7D206A5" w14:textId="77777777" w:rsidR="00EF4483" w:rsidRDefault="00EF4483" w:rsidP="00EF448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5F55B125" w14:textId="77777777" w:rsidR="00EF4483" w:rsidRDefault="00EF4483" w:rsidP="00EF4483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7579C409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</w:rPr>
            <w:id w:val="-1094548368"/>
            <w:placeholder>
              <w:docPart w:val="571E2E1B2F754A86901A166028C7ABF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B62872D" w14:textId="04573BD6" w:rsidR="00EF4483" w:rsidRPr="005C4EAF" w:rsidRDefault="00830247" w:rsidP="00EF4483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DE8B791" w14:textId="77777777" w:rsidR="00EF4483" w:rsidRPr="005C4EAF" w:rsidRDefault="00EF4483" w:rsidP="00EF4483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13D716F0" w14:textId="77777777" w:rsidR="00EF4483" w:rsidRPr="005C4EAF" w:rsidRDefault="00EF4483" w:rsidP="00EF448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3D979FF9" w14:textId="1A03CD7F" w:rsidR="00EF4483" w:rsidRPr="005C4EAF" w:rsidRDefault="00830247" w:rsidP="00EF4483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EF4483" w:rsidRPr="005C4EAF" w14:paraId="219AB8B1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5A5B8108" w14:textId="77777777" w:rsidR="00EF4483" w:rsidRDefault="00EF4483" w:rsidP="00EF4483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0371FF7A" w14:textId="77777777" w:rsidR="00EF4483" w:rsidRDefault="00EF4483" w:rsidP="00EF4483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4762B08E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301C0B22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3EE3DF22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6F3F5A4" w14:textId="77777777" w:rsidR="00EF4483" w:rsidRPr="005C4EAF" w:rsidRDefault="00EF4483" w:rsidP="00EF4483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82369B3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</w:p>
        </w:tc>
      </w:tr>
      <w:tr w:rsidR="00EF4483" w:rsidRPr="005C4EAF" w14:paraId="338B3EEB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47AC2EC6" w14:textId="77777777" w:rsidR="00EF4483" w:rsidRPr="005C4EAF" w:rsidRDefault="00EF4483" w:rsidP="00EF4483">
            <w:pPr>
              <w:keepNext/>
              <w:rPr>
                <w:i/>
                <w:iCs/>
              </w:rPr>
            </w:pPr>
            <w:r w:rsidRPr="00B26EF9">
              <w:rPr>
                <w:b/>
                <w:bCs/>
              </w:rPr>
              <w:t>Kantonsspezifische Prüfpunkte</w:t>
            </w:r>
          </w:p>
        </w:tc>
      </w:tr>
      <w:tr w:rsidR="00030F71" w:rsidRPr="005C4EAF" w14:paraId="362335C7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790A9E0" w14:textId="7E794A42" w:rsidR="00030F71" w:rsidRPr="00892220" w:rsidRDefault="00030F71" w:rsidP="00030F71">
            <w:r w:rsidRPr="00892220">
              <w:t>KP-01</w:t>
            </w:r>
          </w:p>
        </w:tc>
        <w:tc>
          <w:tcPr>
            <w:tcW w:w="2696" w:type="dxa"/>
          </w:tcPr>
          <w:p w14:paraId="33D1E3B2" w14:textId="0E22B21A" w:rsidR="00030F71" w:rsidRPr="00892220" w:rsidRDefault="00030F71" w:rsidP="00030F71">
            <w:r w:rsidRPr="00892220">
              <w:t>Budget</w:t>
            </w:r>
          </w:p>
        </w:tc>
        <w:tc>
          <w:tcPr>
            <w:tcW w:w="4171" w:type="dxa"/>
          </w:tcPr>
          <w:p w14:paraId="1618FE08" w14:textId="08D74FE0" w:rsidR="00030F71" w:rsidRPr="00892220" w:rsidRDefault="006679EE" w:rsidP="00030F71">
            <w:r>
              <w:t>Das</w:t>
            </w:r>
            <w:r w:rsidRPr="00AE7AC6">
              <w:t xml:space="preserve"> Projekt- Budget </w:t>
            </w:r>
            <w:r>
              <w:t xml:space="preserve">ist </w:t>
            </w:r>
            <w:r w:rsidRPr="00AE7AC6">
              <w:t>eingestellt und genehmigt?</w:t>
            </w:r>
          </w:p>
        </w:tc>
        <w:sdt>
          <w:sdtPr>
            <w:rPr>
              <w:rStyle w:val="Formatvorlage1"/>
            </w:rPr>
            <w:id w:val="409200257"/>
            <w:placeholder>
              <w:docPart w:val="73DEB0C2F36B457DB90986F6515F0E3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7D62EA1" w14:textId="2A57B506" w:rsidR="00030F71" w:rsidRPr="00892220" w:rsidRDefault="00830247" w:rsidP="00030F71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EC7B965" w14:textId="41FB7E0C" w:rsidR="00030F71" w:rsidRPr="00892220" w:rsidRDefault="00030F71" w:rsidP="00030F71">
            <w:pPr>
              <w:rPr>
                <w:i/>
                <w:iCs/>
              </w:rPr>
            </w:pPr>
            <w:r w:rsidRPr="00892220"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5F20288A" w14:textId="681F75A3" w:rsidR="00030F71" w:rsidRPr="00892220" w:rsidRDefault="00030F71" w:rsidP="00030F71">
            <w:pPr>
              <w:rPr>
                <w:i/>
                <w:iCs/>
              </w:rPr>
            </w:pPr>
            <w:r w:rsidRPr="00892220">
              <w:rPr>
                <w:i/>
                <w:iCs/>
              </w:rPr>
              <w:t>Peter Muster</w:t>
            </w:r>
          </w:p>
        </w:tc>
        <w:tc>
          <w:tcPr>
            <w:tcW w:w="1278" w:type="dxa"/>
          </w:tcPr>
          <w:p w14:paraId="6FC00F98" w14:textId="5B7FC8A9" w:rsidR="00030F71" w:rsidRPr="00892220" w:rsidRDefault="00830247" w:rsidP="00030F71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030F71" w:rsidRPr="005C4EAF" w14:paraId="4BB036BB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C957F0D" w14:textId="49174624" w:rsidR="00030F71" w:rsidRPr="00892220" w:rsidRDefault="00030F71" w:rsidP="00030F71">
            <w:r w:rsidRPr="00892220">
              <w:t>KP-02</w:t>
            </w:r>
          </w:p>
        </w:tc>
        <w:tc>
          <w:tcPr>
            <w:tcW w:w="2696" w:type="dxa"/>
          </w:tcPr>
          <w:p w14:paraId="4E37F422" w14:textId="1CEAAA26" w:rsidR="00030F71" w:rsidRPr="00892220" w:rsidRDefault="00030F71" w:rsidP="00030F71">
            <w:r w:rsidRPr="00892220">
              <w:t>Vorgaben öffentliches Beschaffungswesen</w:t>
            </w:r>
          </w:p>
        </w:tc>
        <w:tc>
          <w:tcPr>
            <w:tcW w:w="4171" w:type="dxa"/>
          </w:tcPr>
          <w:p w14:paraId="271C16C6" w14:textId="77777777" w:rsidR="006679EE" w:rsidRPr="00AE7AC6" w:rsidRDefault="006679EE" w:rsidP="006679EE">
            <w:r>
              <w:t>Die</w:t>
            </w:r>
            <w:r w:rsidRPr="00AE7AC6">
              <w:t xml:space="preserve"> Weisungen </w:t>
            </w:r>
            <w:r>
              <w:t>d</w:t>
            </w:r>
            <w:r w:rsidRPr="00AE7AC6">
              <w:t xml:space="preserve">er interkantonalen Vereinbarung über das öffentliche Beschaffungswesen </w:t>
            </w:r>
            <w:r>
              <w:t xml:space="preserve">werden </w:t>
            </w:r>
            <w:r w:rsidRPr="00AE7AC6">
              <w:t>eingehalten?</w:t>
            </w:r>
          </w:p>
          <w:p w14:paraId="539D9118" w14:textId="15621CA1" w:rsidR="00030F71" w:rsidRPr="00892220" w:rsidRDefault="00030F71" w:rsidP="00307FA5">
            <w:hyperlink r:id="rId27" w:history="1">
              <w:r w:rsidRPr="00892220">
                <w:rPr>
                  <w:rStyle w:val="Hyperlink"/>
                  <w:color w:val="0075A7" w:themeColor="accent5" w:themeShade="BF"/>
                </w:rPr>
                <w:t>Gesetz über den Beitritt zur Interkantonalen Vereinbarung</w:t>
              </w:r>
              <w:r w:rsidRPr="00892220">
                <w:rPr>
                  <w:rStyle w:val="Hyperlink"/>
                </w:rPr>
                <w:t xml:space="preserve"> </w:t>
              </w:r>
            </w:hyperlink>
          </w:p>
        </w:tc>
        <w:sdt>
          <w:sdtPr>
            <w:rPr>
              <w:rStyle w:val="Formatvorlage1"/>
            </w:rPr>
            <w:id w:val="711544563"/>
            <w:placeholder>
              <w:docPart w:val="981ED783BDA04BD3A7D851B7FBC039C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ED43044" w14:textId="0CE49D4C" w:rsidR="00030F71" w:rsidRPr="00892220" w:rsidRDefault="00830247" w:rsidP="00030F71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D4C85C9" w14:textId="77777777" w:rsidR="00030F71" w:rsidRPr="00892220" w:rsidRDefault="00030F71" w:rsidP="00030F71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BB524C5" w14:textId="77777777" w:rsidR="00030F71" w:rsidRPr="00892220" w:rsidRDefault="00030F71" w:rsidP="00030F71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F506E9B" w14:textId="77777777" w:rsidR="00030F71" w:rsidRPr="00892220" w:rsidRDefault="00030F71" w:rsidP="00030F71">
            <w:pPr>
              <w:keepNext/>
              <w:rPr>
                <w:i/>
                <w:iCs/>
              </w:rPr>
            </w:pPr>
          </w:p>
        </w:tc>
      </w:tr>
      <w:tr w:rsidR="00A04758" w:rsidRPr="005C4EAF" w14:paraId="02107F3C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F8BA62D" w14:textId="665A1156" w:rsidR="00A04758" w:rsidRPr="00866505" w:rsidRDefault="00866505" w:rsidP="00A04758">
            <w:r w:rsidRPr="00866505">
              <w:t>KP-0</w:t>
            </w:r>
            <w:r w:rsidR="007430C0">
              <w:t>3</w:t>
            </w:r>
          </w:p>
        </w:tc>
        <w:tc>
          <w:tcPr>
            <w:tcW w:w="2696" w:type="dxa"/>
          </w:tcPr>
          <w:p w14:paraId="1B72E464" w14:textId="08B94B46" w:rsidR="00A04758" w:rsidRPr="00F873C6" w:rsidRDefault="00A04758" w:rsidP="00A04758">
            <w:pPr>
              <w:rPr>
                <w:i/>
                <w:iCs/>
                <w:highlight w:val="yellow"/>
              </w:rPr>
            </w:pPr>
            <w:r w:rsidRPr="005F0415">
              <w:t>Vorabkontrolle DSB</w:t>
            </w:r>
          </w:p>
        </w:tc>
        <w:tc>
          <w:tcPr>
            <w:tcW w:w="4171" w:type="dxa"/>
          </w:tcPr>
          <w:p w14:paraId="1408A6C6" w14:textId="24E09056" w:rsidR="00AA4CEC" w:rsidRPr="00AA4CEC" w:rsidRDefault="00AA4CEC" w:rsidP="00AA4CEC">
            <w:r w:rsidRPr="00AA4CEC">
              <w:t>Wurde die Vorabkontrolle bei DSB durchgeführt (sofern gemäss DSFA erforderlich) und Umsetzung von Massnahmen ist eingeplant (sofern gemäss DSB erforderlich) und umgesetzt?</w:t>
            </w:r>
            <w:r w:rsidR="0021128F">
              <w:t xml:space="preserve"> </w:t>
            </w:r>
            <w:r w:rsidR="0021128F" w:rsidRPr="0021128F">
              <w:t>Gibt es zusätzliche Auflagen und werden diese im Projekt berücksichtigt?</w:t>
            </w:r>
          </w:p>
          <w:p w14:paraId="2AF2A683" w14:textId="3888E767" w:rsidR="00AA4CEC" w:rsidRPr="00AA4CEC" w:rsidRDefault="00AA4CEC" w:rsidP="00AA4CEC">
            <w:r w:rsidRPr="00AA4CEC">
              <w:t>ISDS-Verantwortlicher hat die Ergebnisse geprüft und bei Bedarf auf das Schutzobjekt adaptier</w:t>
            </w:r>
            <w:r>
              <w:t>t.</w:t>
            </w:r>
          </w:p>
          <w:p w14:paraId="21B09437" w14:textId="47C12750" w:rsidR="00A04758" w:rsidRPr="00F873C6" w:rsidRDefault="00A04758" w:rsidP="00A04758">
            <w:pPr>
              <w:rPr>
                <w:i/>
                <w:iCs/>
                <w:highlight w:val="yellow"/>
              </w:rPr>
            </w:pPr>
            <w:r w:rsidRPr="00CA6CE9">
              <w:t>Weiterführende kantonale Hilfestellungen</w:t>
            </w:r>
            <w:r>
              <w:t xml:space="preserve"> </w:t>
            </w:r>
            <w:hyperlink r:id="rId28" w:history="1">
              <w:r w:rsidRPr="005F0415">
                <w:rPr>
                  <w:rStyle w:val="Hyperlink"/>
                  <w:color w:val="0070C0"/>
                </w:rPr>
                <w:t>Datenschutz-Folgenabschätzung und Vorabkontrolle | DSB Kanton Zürich</w:t>
              </w:r>
            </w:hyperlink>
          </w:p>
        </w:tc>
        <w:sdt>
          <w:sdtPr>
            <w:rPr>
              <w:rStyle w:val="Formatvorlage1"/>
            </w:rPr>
            <w:id w:val="1116252256"/>
            <w:placeholder>
              <w:docPart w:val="DEB191FEE7E643CFBDEF4683787C999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E32CB30" w14:textId="6F3C9DC0" w:rsidR="00A04758" w:rsidRPr="00F873C6" w:rsidRDefault="00830247" w:rsidP="00A04758">
                <w:pPr>
                  <w:rPr>
                    <w:i/>
                    <w:iCs/>
                    <w:highlight w:val="yellow"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DA9B5AC" w14:textId="77777777" w:rsidR="00A04758" w:rsidRPr="00F873C6" w:rsidRDefault="00A04758" w:rsidP="00A04758">
            <w:pPr>
              <w:rPr>
                <w:i/>
                <w:iCs/>
                <w:highlight w:val="yellow"/>
              </w:rPr>
            </w:pPr>
          </w:p>
        </w:tc>
        <w:tc>
          <w:tcPr>
            <w:tcW w:w="1533" w:type="dxa"/>
          </w:tcPr>
          <w:p w14:paraId="02AB5B09" w14:textId="77777777" w:rsidR="00A04758" w:rsidRPr="00F873C6" w:rsidRDefault="00A04758" w:rsidP="00A04758">
            <w:pPr>
              <w:rPr>
                <w:i/>
                <w:iCs/>
                <w:highlight w:val="yellow"/>
              </w:rPr>
            </w:pPr>
          </w:p>
        </w:tc>
        <w:tc>
          <w:tcPr>
            <w:tcW w:w="1278" w:type="dxa"/>
          </w:tcPr>
          <w:p w14:paraId="02D009B1" w14:textId="77777777" w:rsidR="00A04758" w:rsidRPr="00F873C6" w:rsidRDefault="00A04758" w:rsidP="00A04758">
            <w:pPr>
              <w:keepNext/>
              <w:rPr>
                <w:i/>
                <w:iCs/>
                <w:highlight w:val="yellow"/>
              </w:rPr>
            </w:pPr>
          </w:p>
        </w:tc>
      </w:tr>
      <w:tr w:rsidR="00A04758" w:rsidRPr="005C4EAF" w14:paraId="07763778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63E1C211" w14:textId="55509906" w:rsidR="00A04758" w:rsidRPr="00866505" w:rsidRDefault="00866505" w:rsidP="00A04758">
            <w:pPr>
              <w:rPr>
                <w:highlight w:val="yellow"/>
              </w:rPr>
            </w:pPr>
            <w:r w:rsidRPr="00866505">
              <w:lastRenderedPageBreak/>
              <w:t>KP-0</w:t>
            </w:r>
            <w:r w:rsidR="007430C0">
              <w:t>4</w:t>
            </w:r>
          </w:p>
        </w:tc>
        <w:tc>
          <w:tcPr>
            <w:tcW w:w="2696" w:type="dxa"/>
          </w:tcPr>
          <w:p w14:paraId="66DEE735" w14:textId="5F8885E7" w:rsidR="00A04758" w:rsidRPr="005F0415" w:rsidRDefault="00A04758" w:rsidP="00A04758">
            <w:r w:rsidRPr="005F0415">
              <w:t>Überprüfung System in Bezug auf Informationssicherheit</w:t>
            </w:r>
          </w:p>
        </w:tc>
        <w:tc>
          <w:tcPr>
            <w:tcW w:w="4171" w:type="dxa"/>
          </w:tcPr>
          <w:p w14:paraId="7B2E274D" w14:textId="355B396B" w:rsidR="00A04758" w:rsidRPr="0056449D" w:rsidRDefault="00A04758" w:rsidP="00A04758">
            <w:r>
              <w:t xml:space="preserve">Wenn </w:t>
            </w:r>
            <w:r w:rsidRPr="0056449D">
              <w:t xml:space="preserve">sich </w:t>
            </w:r>
            <w:r>
              <w:t xml:space="preserve">innerhalb des Release </w:t>
            </w:r>
            <w:r w:rsidRPr="0056449D">
              <w:t>Änderungen in Bezug auf Informationssicherheit ergeben haben</w:t>
            </w:r>
            <w:r>
              <w:t>,</w:t>
            </w:r>
            <w:r w:rsidRPr="0056449D">
              <w:t xml:space="preserve"> wurde </w:t>
            </w:r>
            <w:r>
              <w:t xml:space="preserve">nochmals </w:t>
            </w:r>
            <w:r w:rsidRPr="0056449D">
              <w:t xml:space="preserve">Überprüfung durch ISDS-Verantwortliche Stellen gemacht? </w:t>
            </w:r>
          </w:p>
          <w:p w14:paraId="1058BEB7" w14:textId="34A6BA59" w:rsidR="00A04758" w:rsidRDefault="00A04758" w:rsidP="00A04758">
            <w:r w:rsidRPr="005F0415">
              <w:t xml:space="preserve">Weiterführende kantonale Hilfestellungen: </w:t>
            </w:r>
            <w:r w:rsidRPr="005F0415">
              <w:rPr>
                <w:color w:val="FF0000"/>
              </w:rPr>
              <w:br/>
            </w:r>
            <w:hyperlink r:id="rId29" w:history="1">
              <w:r w:rsidRPr="005F0415">
                <w:rPr>
                  <w:rStyle w:val="Hyperlink"/>
                  <w:color w:val="0070C0"/>
                </w:rPr>
                <w:t>Cybersicherheit – Kontaktpersonen in den Direktionen</w:t>
              </w:r>
            </w:hyperlink>
          </w:p>
        </w:tc>
        <w:sdt>
          <w:sdtPr>
            <w:rPr>
              <w:rStyle w:val="Formatvorlage1"/>
            </w:rPr>
            <w:id w:val="-1052382491"/>
            <w:placeholder>
              <w:docPart w:val="831E7941E9794B3ABFB0F1632D2D2D25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7991985" w14:textId="5DE2BB2E" w:rsidR="00A04758" w:rsidRPr="00F873C6" w:rsidRDefault="00830247" w:rsidP="00A04758">
                <w:pPr>
                  <w:rPr>
                    <w:i/>
                    <w:iCs/>
                    <w:highlight w:val="yellow"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774CF26" w14:textId="77777777" w:rsidR="00A04758" w:rsidRPr="00F873C6" w:rsidRDefault="00A04758" w:rsidP="00A04758">
            <w:pPr>
              <w:rPr>
                <w:i/>
                <w:iCs/>
                <w:highlight w:val="yellow"/>
              </w:rPr>
            </w:pPr>
          </w:p>
        </w:tc>
        <w:tc>
          <w:tcPr>
            <w:tcW w:w="1533" w:type="dxa"/>
          </w:tcPr>
          <w:p w14:paraId="273B9164" w14:textId="77777777" w:rsidR="00A04758" w:rsidRPr="00F873C6" w:rsidRDefault="00A04758" w:rsidP="00A04758">
            <w:pPr>
              <w:rPr>
                <w:i/>
                <w:iCs/>
                <w:highlight w:val="yellow"/>
              </w:rPr>
            </w:pPr>
          </w:p>
        </w:tc>
        <w:tc>
          <w:tcPr>
            <w:tcW w:w="1278" w:type="dxa"/>
          </w:tcPr>
          <w:p w14:paraId="33455FBA" w14:textId="77777777" w:rsidR="00A04758" w:rsidRPr="00F873C6" w:rsidRDefault="00A04758" w:rsidP="00A04758">
            <w:pPr>
              <w:keepNext/>
              <w:rPr>
                <w:i/>
                <w:iCs/>
                <w:highlight w:val="yellow"/>
              </w:rPr>
            </w:pPr>
          </w:p>
        </w:tc>
      </w:tr>
    </w:tbl>
    <w:p w14:paraId="05142B2F" w14:textId="77777777" w:rsidR="00FC4F70" w:rsidRDefault="00FC4F70" w:rsidP="00FC4F70"/>
    <w:p w14:paraId="0C637FE8" w14:textId="77777777" w:rsidR="00FC4F70" w:rsidRDefault="00FC4F70" w:rsidP="00FC4F70"/>
    <w:p w14:paraId="09D5C6FA" w14:textId="77777777" w:rsidR="00871E4F" w:rsidRDefault="00871E4F">
      <w:r>
        <w:br w:type="page"/>
      </w:r>
    </w:p>
    <w:p w14:paraId="1CD93DFE" w14:textId="77777777" w:rsidR="005F6C3C" w:rsidRDefault="0039410E" w:rsidP="0039410E">
      <w:pPr>
        <w:pStyle w:val="berschrift1"/>
      </w:pPr>
      <w:bookmarkStart w:id="17" w:name="_Toc240869419"/>
      <w:r w:rsidRPr="0039410E">
        <w:lastRenderedPageBreak/>
        <w:t>Betriebsaufnahme</w:t>
      </w:r>
      <w:bookmarkEnd w:id="17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1014"/>
        <w:gridCol w:w="2696"/>
        <w:gridCol w:w="4171"/>
        <w:gridCol w:w="987"/>
        <w:gridCol w:w="2220"/>
        <w:gridCol w:w="1533"/>
        <w:gridCol w:w="1278"/>
      </w:tblGrid>
      <w:tr w:rsidR="00FC4F70" w:rsidRPr="005D5EEC" w14:paraId="5C621B74" w14:textId="77777777" w:rsidTr="007935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0951B8EF" w14:textId="77777777" w:rsidR="00FC4F70" w:rsidRPr="005D5EEC" w:rsidRDefault="00FC4F70" w:rsidP="0079351F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1F305C27" w14:textId="77777777" w:rsidR="00FC4F70" w:rsidRPr="005D5EEC" w:rsidRDefault="00FC4F70" w:rsidP="0079351F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1D4C07E8" w14:textId="77777777" w:rsidR="00FC4F70" w:rsidRPr="005D5EEC" w:rsidRDefault="00FC4F70" w:rsidP="0079351F">
            <w:pPr>
              <w:pStyle w:val="tabelleheader"/>
            </w:pPr>
            <w:r w:rsidRPr="005D5EEC">
              <w:t>Kriterium</w:t>
            </w:r>
          </w:p>
        </w:tc>
        <w:tc>
          <w:tcPr>
            <w:tcW w:w="987" w:type="dxa"/>
          </w:tcPr>
          <w:p w14:paraId="08D80A8E" w14:textId="77777777" w:rsidR="00FC4F70" w:rsidRPr="005D5EEC" w:rsidRDefault="00FC4F70" w:rsidP="0079351F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631990B2" w14:textId="77777777" w:rsidR="00FC4F70" w:rsidRPr="005D5EEC" w:rsidRDefault="00FC4F70" w:rsidP="0079351F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66D0F5D2" w14:textId="77777777" w:rsidR="00FC4F70" w:rsidRPr="005D5EEC" w:rsidRDefault="00FC4F70" w:rsidP="0079351F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8" w:type="dxa"/>
          </w:tcPr>
          <w:p w14:paraId="79736E79" w14:textId="77777777" w:rsidR="00FC4F70" w:rsidRPr="005D5EEC" w:rsidRDefault="00FC4F70" w:rsidP="0079351F">
            <w:pPr>
              <w:pStyle w:val="tabelleheader"/>
            </w:pPr>
            <w:r w:rsidRPr="005D5EEC">
              <w:t>Datum</w:t>
            </w:r>
          </w:p>
        </w:tc>
      </w:tr>
      <w:tr w:rsidR="00FC4F70" w:rsidRPr="00861926" w14:paraId="1263DD21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3AC428F4" w14:textId="77777777" w:rsidR="00FC4F70" w:rsidRPr="00861926" w:rsidRDefault="00FC4F70" w:rsidP="0079351F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7549DA" w:rsidRPr="005C4EAF" w14:paraId="65D53766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C26EF37" w14:textId="52ADFBBA" w:rsidR="007549DA" w:rsidRPr="00611379" w:rsidRDefault="007549DA" w:rsidP="007549DA">
            <w:r w:rsidRPr="00611379">
              <w:t>G-01</w:t>
            </w:r>
          </w:p>
        </w:tc>
        <w:tc>
          <w:tcPr>
            <w:tcW w:w="2696" w:type="dxa"/>
          </w:tcPr>
          <w:p w14:paraId="1CB3DB9D" w14:textId="281B60BD" w:rsidR="007549DA" w:rsidRPr="00611379" w:rsidRDefault="007549DA" w:rsidP="007549DA">
            <w:r w:rsidRPr="00611379">
              <w:t>Meilenstein Vorabnahme</w:t>
            </w:r>
          </w:p>
        </w:tc>
        <w:tc>
          <w:tcPr>
            <w:tcW w:w="4171" w:type="dxa"/>
          </w:tcPr>
          <w:p w14:paraId="3AFCC637" w14:textId="65FEBE92" w:rsidR="007549DA" w:rsidRPr="00611379" w:rsidRDefault="007549DA" w:rsidP="007549DA">
            <w:r w:rsidRPr="00611379">
              <w:t>Meilenstein erreicht?</w:t>
            </w:r>
          </w:p>
        </w:tc>
        <w:sdt>
          <w:sdtPr>
            <w:rPr>
              <w:rStyle w:val="Formatvorlage1"/>
            </w:rPr>
            <w:id w:val="575857580"/>
            <w:placeholder>
              <w:docPart w:val="A826A18067FD4F68898A8072311E6EF7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E4CFDF5" w14:textId="5A91B130" w:rsidR="007549DA" w:rsidRDefault="00830247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AB7488A" w14:textId="77777777" w:rsidR="007549DA" w:rsidRDefault="007549DA" w:rsidP="007549DA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2466BA3D" w14:textId="77777777" w:rsidR="007549DA" w:rsidRPr="005C4EAF" w:rsidRDefault="007549DA" w:rsidP="007549DA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403836A" w14:textId="6AEBCE6E" w:rsidR="007549DA" w:rsidRPr="005C4EAF" w:rsidRDefault="00830247" w:rsidP="007549DA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830247" w:rsidRPr="005C4EAF" w14:paraId="391D74CF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FBB1F3E" w14:textId="0AED242B" w:rsidR="00830247" w:rsidRPr="00611379" w:rsidRDefault="00830247" w:rsidP="00830247">
            <w:r w:rsidRPr="00611379">
              <w:t>G-02</w:t>
            </w:r>
          </w:p>
        </w:tc>
        <w:tc>
          <w:tcPr>
            <w:tcW w:w="2696" w:type="dxa"/>
          </w:tcPr>
          <w:p w14:paraId="08AA698A" w14:textId="4C98C222" w:rsidR="00830247" w:rsidRPr="00611379" w:rsidRDefault="00830247" w:rsidP="00830247">
            <w:r w:rsidRPr="00611379">
              <w:t>Meilenstein Phasenfreigabe Einführung</w:t>
            </w:r>
          </w:p>
        </w:tc>
        <w:tc>
          <w:tcPr>
            <w:tcW w:w="4171" w:type="dxa"/>
          </w:tcPr>
          <w:p w14:paraId="0C9F88B6" w14:textId="4392A6C4" w:rsidR="00830247" w:rsidRPr="00611379" w:rsidRDefault="00830247" w:rsidP="00830247">
            <w:r w:rsidRPr="00611379">
              <w:t>Meilenstein erreicht?</w:t>
            </w:r>
          </w:p>
        </w:tc>
        <w:sdt>
          <w:sdtPr>
            <w:rPr>
              <w:rStyle w:val="Formatvorlage1"/>
            </w:rPr>
            <w:id w:val="1901626819"/>
            <w:placeholder>
              <w:docPart w:val="ACCFD5E511E14FCC97EA40786ACC106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F4C5CB9" w14:textId="5C99E0AA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F8DFE4D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5618253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8D18664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54F490CD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3A16F1CE" w14:textId="6AE97E87" w:rsidR="00830247" w:rsidRPr="00611379" w:rsidRDefault="00830247" w:rsidP="00830247">
            <w:r w:rsidRPr="00611379">
              <w:t>G-03</w:t>
            </w:r>
          </w:p>
        </w:tc>
        <w:tc>
          <w:tcPr>
            <w:tcW w:w="2696" w:type="dxa"/>
          </w:tcPr>
          <w:p w14:paraId="1D47460D" w14:textId="37B53D1F" w:rsidR="00830247" w:rsidRPr="00611379" w:rsidRDefault="00830247" w:rsidP="00830247">
            <w:r w:rsidRPr="00611379">
              <w:t>Meilenstein Abnahme Migration</w:t>
            </w:r>
          </w:p>
        </w:tc>
        <w:tc>
          <w:tcPr>
            <w:tcW w:w="4171" w:type="dxa"/>
          </w:tcPr>
          <w:p w14:paraId="52572EDF" w14:textId="15AA757E" w:rsidR="00830247" w:rsidRPr="00611379" w:rsidRDefault="00830247" w:rsidP="00830247">
            <w:r w:rsidRPr="00611379">
              <w:t>Meilenstein erreicht?</w:t>
            </w:r>
          </w:p>
        </w:tc>
        <w:sdt>
          <w:sdtPr>
            <w:rPr>
              <w:rStyle w:val="Formatvorlage1"/>
            </w:rPr>
            <w:id w:val="227742546"/>
            <w:placeholder>
              <w:docPart w:val="394331251C7C4EB89E07C053F582742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5AE0C28" w14:textId="18906799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11550FE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9D100DC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21AB092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6EEB2D50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563F86B" w14:textId="4F2EA107" w:rsidR="00830247" w:rsidRPr="00611379" w:rsidRDefault="00830247" w:rsidP="00830247">
            <w:r w:rsidRPr="00611379">
              <w:t>G-04</w:t>
            </w:r>
          </w:p>
        </w:tc>
        <w:tc>
          <w:tcPr>
            <w:tcW w:w="2696" w:type="dxa"/>
          </w:tcPr>
          <w:p w14:paraId="273DF997" w14:textId="39B97643" w:rsidR="00830247" w:rsidRPr="00611379" w:rsidRDefault="00830247" w:rsidP="00830247">
            <w:r w:rsidRPr="00611379">
              <w:t>Einführungsmassnahmen</w:t>
            </w:r>
          </w:p>
        </w:tc>
        <w:tc>
          <w:tcPr>
            <w:tcW w:w="4171" w:type="dxa"/>
          </w:tcPr>
          <w:p w14:paraId="0F9CCBBB" w14:textId="1F7421D8" w:rsidR="00830247" w:rsidRPr="00611379" w:rsidRDefault="00830247" w:rsidP="00830247">
            <w:r w:rsidRPr="00611379">
              <w:t>Einführungsmassnahmen durchgeführt?</w:t>
            </w:r>
          </w:p>
        </w:tc>
        <w:sdt>
          <w:sdtPr>
            <w:rPr>
              <w:rStyle w:val="Formatvorlage1"/>
            </w:rPr>
            <w:id w:val="1910578444"/>
            <w:placeholder>
              <w:docPart w:val="98FD2D05A24A4E3983F4F9A4655A5E3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D408F6A" w14:textId="31DE972C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0CA9E1E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82098BF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590CBE8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19B34C94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F365271" w14:textId="3B72AB20" w:rsidR="00830247" w:rsidRPr="00611379" w:rsidRDefault="00830247" w:rsidP="00830247">
            <w:r w:rsidRPr="00611379">
              <w:t>G-05</w:t>
            </w:r>
          </w:p>
        </w:tc>
        <w:tc>
          <w:tcPr>
            <w:tcW w:w="2696" w:type="dxa"/>
          </w:tcPr>
          <w:p w14:paraId="7205A6F8" w14:textId="79723938" w:rsidR="00830247" w:rsidRPr="00611379" w:rsidRDefault="00830247" w:rsidP="00830247">
            <w:r w:rsidRPr="00611379">
              <w:t>IT-Grundschutz und ISDS-Konzept</w:t>
            </w:r>
          </w:p>
        </w:tc>
        <w:tc>
          <w:tcPr>
            <w:tcW w:w="4171" w:type="dxa"/>
          </w:tcPr>
          <w:p w14:paraId="5DE363D7" w14:textId="522A1CB6" w:rsidR="00830247" w:rsidRPr="00611379" w:rsidRDefault="00830247" w:rsidP="00830247">
            <w:pPr>
              <w:pStyle w:val="Aufzhlung1KTZH"/>
            </w:pPr>
            <w:r w:rsidRPr="00611379">
              <w:t>IT-Grundschutz und ggfs. ISDS-Konzept überführt?</w:t>
            </w:r>
          </w:p>
        </w:tc>
        <w:sdt>
          <w:sdtPr>
            <w:rPr>
              <w:rStyle w:val="Formatvorlage1"/>
            </w:rPr>
            <w:id w:val="-1782565886"/>
            <w:placeholder>
              <w:docPart w:val="CB399DFDEB3B491DA3F8C7723260094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77A10BC" w14:textId="3742DAB5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0E0F023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06941A8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108CD29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1846A61D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E8D8377" w14:textId="69F874BC" w:rsidR="00830247" w:rsidRPr="00611379" w:rsidRDefault="00830247" w:rsidP="00830247">
            <w:r w:rsidRPr="00611379">
              <w:t>G-06</w:t>
            </w:r>
          </w:p>
        </w:tc>
        <w:tc>
          <w:tcPr>
            <w:tcW w:w="2696" w:type="dxa"/>
          </w:tcPr>
          <w:p w14:paraId="65F91A76" w14:textId="42657AE8" w:rsidR="00830247" w:rsidRPr="00611379" w:rsidRDefault="00830247" w:rsidP="00830247">
            <w:r w:rsidRPr="00611379">
              <w:t>Betriebshandbuch</w:t>
            </w:r>
          </w:p>
        </w:tc>
        <w:tc>
          <w:tcPr>
            <w:tcW w:w="4171" w:type="dxa"/>
          </w:tcPr>
          <w:p w14:paraId="2078FD7B" w14:textId="1F06AD25" w:rsidR="00830247" w:rsidRPr="00611379" w:rsidRDefault="00830247" w:rsidP="00830247">
            <w:r w:rsidRPr="00611379">
              <w:t>Betriebshandbuch vollständig und so detailliert auf das zu betreibende System ausgerichtet, dass es die Anforderungen des Betreibers erfüllt?</w:t>
            </w:r>
          </w:p>
        </w:tc>
        <w:sdt>
          <w:sdtPr>
            <w:rPr>
              <w:rStyle w:val="Formatvorlage1"/>
            </w:rPr>
            <w:id w:val="-498666920"/>
            <w:placeholder>
              <w:docPart w:val="DCA55821A9FF4102B2C8B55170744F22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CA11EA4" w14:textId="19C823C9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C2153F1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59E20A4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E56F01E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3BD088B4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95F59B6" w14:textId="03D01A7A" w:rsidR="00830247" w:rsidRPr="00611379" w:rsidRDefault="00830247" w:rsidP="00830247">
            <w:r w:rsidRPr="00611379">
              <w:t>G-07</w:t>
            </w:r>
          </w:p>
        </w:tc>
        <w:tc>
          <w:tcPr>
            <w:tcW w:w="2696" w:type="dxa"/>
          </w:tcPr>
          <w:p w14:paraId="0A017748" w14:textId="77777777" w:rsidR="00830247" w:rsidRPr="00611379" w:rsidRDefault="00830247" w:rsidP="00830247"/>
        </w:tc>
        <w:tc>
          <w:tcPr>
            <w:tcW w:w="4171" w:type="dxa"/>
          </w:tcPr>
          <w:p w14:paraId="7549C8AA" w14:textId="167E7A33" w:rsidR="00830247" w:rsidRPr="00611379" w:rsidRDefault="00830247" w:rsidP="00830247">
            <w:r w:rsidRPr="00611379">
              <w:t>Betriebshandbuch von den zuständigen Stellen geprüft und keine kritischen Befunde vorhanden?</w:t>
            </w:r>
          </w:p>
        </w:tc>
        <w:sdt>
          <w:sdtPr>
            <w:rPr>
              <w:rStyle w:val="Formatvorlage1"/>
            </w:rPr>
            <w:id w:val="720866531"/>
            <w:placeholder>
              <w:docPart w:val="F9967FD42F4040ECBD558039E4E9F0E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AA414D9" w14:textId="69719A69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3C0A2AB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02D7228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A814212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6789F33C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A1924E7" w14:textId="04F504A5" w:rsidR="00830247" w:rsidRPr="00611379" w:rsidRDefault="00830247" w:rsidP="00830247">
            <w:r w:rsidRPr="00611379">
              <w:t>G-08</w:t>
            </w:r>
          </w:p>
        </w:tc>
        <w:tc>
          <w:tcPr>
            <w:tcW w:w="2696" w:type="dxa"/>
          </w:tcPr>
          <w:p w14:paraId="41A97EA5" w14:textId="490CA4FE" w:rsidR="00830247" w:rsidRPr="00611379" w:rsidRDefault="00830247" w:rsidP="00830247">
            <w:r w:rsidRPr="00611379">
              <w:t>System integriert</w:t>
            </w:r>
          </w:p>
        </w:tc>
        <w:tc>
          <w:tcPr>
            <w:tcW w:w="4171" w:type="dxa"/>
          </w:tcPr>
          <w:p w14:paraId="1E6C59C8" w14:textId="1838A59B" w:rsidR="00830247" w:rsidRPr="00611379" w:rsidRDefault="00830247" w:rsidP="00830247">
            <w:r w:rsidRPr="00611379">
              <w:t>Integration vollständig durchgeführt?</w:t>
            </w:r>
          </w:p>
        </w:tc>
        <w:sdt>
          <w:sdtPr>
            <w:rPr>
              <w:rStyle w:val="Formatvorlage1"/>
            </w:rPr>
            <w:id w:val="1227646840"/>
            <w:placeholder>
              <w:docPart w:val="D80B7666B2884E3DA30B2DCC41F4F43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DBD1F54" w14:textId="147ECC03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B67B2E8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4473C81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BE912FA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1E41C5C7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F7462DB" w14:textId="3EB90ACB" w:rsidR="00830247" w:rsidRPr="00611379" w:rsidRDefault="00830247" w:rsidP="00830247">
            <w:r w:rsidRPr="00611379">
              <w:t>G-09</w:t>
            </w:r>
          </w:p>
        </w:tc>
        <w:tc>
          <w:tcPr>
            <w:tcW w:w="2696" w:type="dxa"/>
          </w:tcPr>
          <w:p w14:paraId="4F01342A" w14:textId="385F702E" w:rsidR="00830247" w:rsidRPr="00611379" w:rsidRDefault="00830247" w:rsidP="00830247">
            <w:r w:rsidRPr="00611379">
              <w:t>Betriebsorganisation</w:t>
            </w:r>
          </w:p>
        </w:tc>
        <w:tc>
          <w:tcPr>
            <w:tcW w:w="4171" w:type="dxa"/>
          </w:tcPr>
          <w:p w14:paraId="7C3B0978" w14:textId="2934DC7B" w:rsidR="00830247" w:rsidRPr="00611379" w:rsidRDefault="00830247" w:rsidP="00830247">
            <w:r w:rsidRPr="00611379">
              <w:t>Betriebsorganisation realisiert und Mitarbeitende (für Nutzung der Lösung) instruiert?</w:t>
            </w:r>
          </w:p>
        </w:tc>
        <w:sdt>
          <w:sdtPr>
            <w:rPr>
              <w:rStyle w:val="Formatvorlage1"/>
            </w:rPr>
            <w:id w:val="721016816"/>
            <w:placeholder>
              <w:docPart w:val="2698AF181E8942048E26DE2B31FAC69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FE7351B" w14:textId="3E6215B0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3ED3807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E8B620D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43D49B6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1C7646A3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BD9305B" w14:textId="1D3D9FD2" w:rsidR="00830247" w:rsidRPr="00611379" w:rsidRDefault="00830247" w:rsidP="00830247">
            <w:r w:rsidRPr="00611379">
              <w:lastRenderedPageBreak/>
              <w:t>G-10</w:t>
            </w:r>
          </w:p>
        </w:tc>
        <w:tc>
          <w:tcPr>
            <w:tcW w:w="2696" w:type="dxa"/>
          </w:tcPr>
          <w:p w14:paraId="362109F9" w14:textId="77777777" w:rsidR="00830247" w:rsidRPr="00611379" w:rsidRDefault="00830247" w:rsidP="00830247"/>
        </w:tc>
        <w:tc>
          <w:tcPr>
            <w:tcW w:w="4171" w:type="dxa"/>
          </w:tcPr>
          <w:p w14:paraId="2C88530D" w14:textId="2213F08F" w:rsidR="00830247" w:rsidRPr="00611379" w:rsidRDefault="00830247" w:rsidP="00830247">
            <w:r w:rsidRPr="00611379">
              <w:t>Freigabekriterien beurteilt und Einführungsrisiken eingeschätzt?</w:t>
            </w:r>
          </w:p>
        </w:tc>
        <w:sdt>
          <w:sdtPr>
            <w:rPr>
              <w:rStyle w:val="Formatvorlage1"/>
            </w:rPr>
            <w:id w:val="-92866854"/>
            <w:placeholder>
              <w:docPart w:val="4AD2507DDF0845B39EF66E15AD7E197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4E6D90A" w14:textId="26F93350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7211AC4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C0CABA4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D2195A2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21CA69B8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06FAB8BC" w14:textId="16429A98" w:rsidR="00830247" w:rsidRPr="00611379" w:rsidRDefault="00830247" w:rsidP="00830247">
            <w:r w:rsidRPr="00611379">
              <w:t>G-11</w:t>
            </w:r>
          </w:p>
        </w:tc>
        <w:tc>
          <w:tcPr>
            <w:tcW w:w="2696" w:type="dxa"/>
          </w:tcPr>
          <w:p w14:paraId="5B8DBF1D" w14:textId="77777777" w:rsidR="00830247" w:rsidRPr="00611379" w:rsidRDefault="00830247" w:rsidP="00830247"/>
        </w:tc>
        <w:tc>
          <w:tcPr>
            <w:tcW w:w="4171" w:type="dxa"/>
          </w:tcPr>
          <w:p w14:paraId="67E9ABED" w14:textId="4796B52A" w:rsidR="00830247" w:rsidRPr="00611379" w:rsidRDefault="00830247" w:rsidP="00830247">
            <w:r w:rsidRPr="00611379">
              <w:t>Entscheidungsgrundlagen den Entscheidungsträgern zugestellt?</w:t>
            </w:r>
          </w:p>
        </w:tc>
        <w:sdt>
          <w:sdtPr>
            <w:rPr>
              <w:rStyle w:val="Formatvorlage1"/>
            </w:rPr>
            <w:id w:val="841823086"/>
            <w:placeholder>
              <w:docPart w:val="558530DCAB8945EA8A367E87111C04A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A758EA0" w14:textId="0581EB17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AED3656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94A7382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83E1C25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3E1B1290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219AE908" w14:textId="4AB1F330" w:rsidR="00830247" w:rsidRPr="00611379" w:rsidRDefault="00830247" w:rsidP="00830247">
            <w:r w:rsidRPr="00611379">
              <w:t>G-12</w:t>
            </w:r>
          </w:p>
        </w:tc>
        <w:tc>
          <w:tcPr>
            <w:tcW w:w="2696" w:type="dxa"/>
          </w:tcPr>
          <w:p w14:paraId="4EEA920D" w14:textId="77777777" w:rsidR="00830247" w:rsidRPr="00611379" w:rsidRDefault="00830247" w:rsidP="00830247"/>
        </w:tc>
        <w:tc>
          <w:tcPr>
            <w:tcW w:w="4171" w:type="dxa"/>
          </w:tcPr>
          <w:p w14:paraId="17F1D4C4" w14:textId="3DE6C20D" w:rsidR="00830247" w:rsidRPr="00611379" w:rsidRDefault="00830247" w:rsidP="00830247">
            <w:r w:rsidRPr="00611379">
              <w:t>Beurteilung der Freigabekriterien und Risiken präsentiert?</w:t>
            </w:r>
          </w:p>
        </w:tc>
        <w:sdt>
          <w:sdtPr>
            <w:rPr>
              <w:rStyle w:val="Formatvorlage1"/>
            </w:rPr>
            <w:id w:val="2010870749"/>
            <w:placeholder>
              <w:docPart w:val="FF5AF5CD259A47ADB23107883CEEEE7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37C2717" w14:textId="49DA3FF8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CF46690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70F678D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5043967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315B55" w14:paraId="22D18C93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32452CB9" w14:textId="77777777" w:rsidR="00830247" w:rsidRPr="00315B55" w:rsidRDefault="00830247" w:rsidP="00830247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Organisationss</w:t>
            </w:r>
            <w:r>
              <w:rPr>
                <w:b/>
                <w:bCs/>
              </w:rPr>
              <w:t>p</w:t>
            </w:r>
            <w:r w:rsidRPr="00315B55">
              <w:rPr>
                <w:b/>
                <w:bCs/>
              </w:rPr>
              <w:t>ezifische Prüfpunkte</w:t>
            </w:r>
          </w:p>
        </w:tc>
      </w:tr>
      <w:tr w:rsidR="00830247" w:rsidRPr="005C4EAF" w14:paraId="2FBA3BA5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C0AB54C" w14:textId="77777777" w:rsidR="00830247" w:rsidRDefault="00830247" w:rsidP="00830247">
            <w:pPr>
              <w:rPr>
                <w:i/>
                <w:iCs/>
              </w:rPr>
            </w:pPr>
            <w:r>
              <w:rPr>
                <w:i/>
                <w:iCs/>
              </w:rPr>
              <w:t>O-01</w:t>
            </w:r>
          </w:p>
        </w:tc>
        <w:tc>
          <w:tcPr>
            <w:tcW w:w="2696" w:type="dxa"/>
          </w:tcPr>
          <w:p w14:paraId="21DA12E8" w14:textId="77777777" w:rsidR="00830247" w:rsidRPr="005C4EAF" w:rsidRDefault="00830247" w:rsidP="00830247">
            <w:pPr>
              <w:rPr>
                <w:i/>
                <w:iCs/>
              </w:rPr>
            </w:pPr>
            <w:r>
              <w:rPr>
                <w:i/>
                <w:iCs/>
              </w:rPr>
              <w:t>…</w:t>
            </w:r>
          </w:p>
        </w:tc>
        <w:tc>
          <w:tcPr>
            <w:tcW w:w="4171" w:type="dxa"/>
          </w:tcPr>
          <w:p w14:paraId="46141025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  <w:i/>
              <w:iCs/>
            </w:rPr>
            <w:id w:val="-366839233"/>
            <w:placeholder>
              <w:docPart w:val="95CA07AF0F784A6BB6D4F24575994DB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ABC2852" w14:textId="2C1109CD" w:rsidR="00830247" w:rsidRPr="00D6078E" w:rsidRDefault="00830247" w:rsidP="00830247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F639333" w14:textId="77777777" w:rsidR="00830247" w:rsidRPr="00D6078E" w:rsidRDefault="00830247" w:rsidP="00830247">
            <w:pPr>
              <w:rPr>
                <w:i/>
                <w:iCs/>
              </w:rPr>
            </w:pPr>
            <w:r w:rsidRPr="00D6078E"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5A12FB52" w14:textId="77777777" w:rsidR="00830247" w:rsidRPr="005C4EAF" w:rsidRDefault="00830247" w:rsidP="0083024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254052EE" w14:textId="34DA43C5" w:rsidR="00830247" w:rsidRPr="005C4EAF" w:rsidRDefault="00D6078E" w:rsidP="00830247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830247" w:rsidRPr="005C4EAF" w14:paraId="7DB07730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68EF1D9" w14:textId="77777777" w:rsidR="00830247" w:rsidRPr="005C4EAF" w:rsidRDefault="00830247" w:rsidP="00830247">
            <w:pPr>
              <w:rPr>
                <w:i/>
                <w:iCs/>
              </w:rPr>
            </w:pPr>
            <w:r>
              <w:rPr>
                <w:i/>
                <w:iCs/>
              </w:rPr>
              <w:t>O-02</w:t>
            </w:r>
          </w:p>
        </w:tc>
        <w:tc>
          <w:tcPr>
            <w:tcW w:w="2696" w:type="dxa"/>
          </w:tcPr>
          <w:p w14:paraId="04E0E18F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4239E89E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429DBBAE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3835EA96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775574F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BA32ADF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315B55" w14:paraId="7E3E9350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752A990E" w14:textId="77777777" w:rsidR="00830247" w:rsidRPr="00315B55" w:rsidRDefault="00830247" w:rsidP="00830247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Projektspezifisch Prüfpunkte</w:t>
            </w:r>
          </w:p>
        </w:tc>
      </w:tr>
      <w:tr w:rsidR="00830247" w:rsidRPr="005C4EAF" w14:paraId="47C016D3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1A64D30" w14:textId="77777777" w:rsidR="00830247" w:rsidRDefault="00830247" w:rsidP="0083024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23EBFE49" w14:textId="77777777" w:rsidR="00830247" w:rsidRDefault="00830247" w:rsidP="00830247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2F86F3D0" w14:textId="77777777" w:rsidR="00830247" w:rsidRPr="00D6078E" w:rsidRDefault="00830247" w:rsidP="00830247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  <w:i/>
              <w:iCs/>
            </w:rPr>
            <w:id w:val="-1522083329"/>
            <w:placeholder>
              <w:docPart w:val="1E2E91595406464794D63D1518EBDCF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67443C5D" w14:textId="67AB7F88" w:rsidR="00830247" w:rsidRPr="00D6078E" w:rsidRDefault="00830247" w:rsidP="00830247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FCCB8C4" w14:textId="77777777" w:rsidR="00830247" w:rsidRPr="005C4EAF" w:rsidRDefault="00830247" w:rsidP="00830247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2BD91025" w14:textId="77777777" w:rsidR="00830247" w:rsidRPr="005C4EAF" w:rsidRDefault="00830247" w:rsidP="0083024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414D2638" w14:textId="26AEC9AC" w:rsidR="00830247" w:rsidRPr="005C4EAF" w:rsidRDefault="00D6078E" w:rsidP="00830247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830247" w:rsidRPr="005C4EAF" w14:paraId="08F88D47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2F386662" w14:textId="77777777" w:rsidR="00830247" w:rsidRDefault="00830247" w:rsidP="0083024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21BC8D41" w14:textId="77777777" w:rsidR="00830247" w:rsidRDefault="00830247" w:rsidP="00830247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5983AD4F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2B9CA078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32C4DD3B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567FEC5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1A59958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295C45FD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42509B22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  <w:r w:rsidRPr="00B26EF9">
              <w:rPr>
                <w:b/>
                <w:bCs/>
              </w:rPr>
              <w:t>Kantonsspezifische Prüfpunkte</w:t>
            </w:r>
          </w:p>
        </w:tc>
      </w:tr>
      <w:tr w:rsidR="00830247" w:rsidRPr="005C4EAF" w14:paraId="7BC60798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3F5BE32" w14:textId="77777777" w:rsidR="00830247" w:rsidRPr="00A7270E" w:rsidRDefault="00830247" w:rsidP="00830247">
            <w:pPr>
              <w:rPr>
                <w:b/>
                <w:bCs/>
              </w:rPr>
            </w:pPr>
            <w:r w:rsidRPr="00A7270E">
              <w:rPr>
                <w:i/>
                <w:iCs/>
              </w:rPr>
              <w:t>K</w:t>
            </w:r>
            <w:r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158E625A" w14:textId="77777777" w:rsidR="00830247" w:rsidRPr="00A7270E" w:rsidRDefault="00830247" w:rsidP="00830247">
            <w:pPr>
              <w:rPr>
                <w:i/>
                <w:iCs/>
              </w:rPr>
            </w:pPr>
            <w:r>
              <w:rPr>
                <w:i/>
                <w:iCs/>
              </w:rPr>
              <w:t>keine</w:t>
            </w:r>
          </w:p>
        </w:tc>
        <w:tc>
          <w:tcPr>
            <w:tcW w:w="4171" w:type="dxa"/>
          </w:tcPr>
          <w:p w14:paraId="125FD68A" w14:textId="77777777" w:rsidR="00830247" w:rsidRPr="00D6078E" w:rsidRDefault="00830247" w:rsidP="00830247">
            <w:pPr>
              <w:rPr>
                <w:i/>
                <w:iCs/>
                <w:szCs w:val="22"/>
              </w:rPr>
            </w:pPr>
          </w:p>
        </w:tc>
        <w:sdt>
          <w:sdtPr>
            <w:rPr>
              <w:rStyle w:val="Formatvorlage1"/>
              <w:i/>
              <w:iCs/>
            </w:rPr>
            <w:id w:val="-1860424331"/>
            <w:placeholder>
              <w:docPart w:val="7F5EDDA76455490189EF90F0094133F3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1B61652" w14:textId="7260A11D" w:rsidR="00830247" w:rsidRPr="00D6078E" w:rsidRDefault="00830247" w:rsidP="00830247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1830561" w14:textId="77777777" w:rsidR="00830247" w:rsidRPr="005C4EAF" w:rsidRDefault="00830247" w:rsidP="00830247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5A723FEB" w14:textId="77777777" w:rsidR="00830247" w:rsidRPr="005C4EAF" w:rsidRDefault="00830247" w:rsidP="0083024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6C0AF781" w14:textId="0F9CEB37" w:rsidR="00830247" w:rsidRPr="005C4EAF" w:rsidRDefault="00D6078E" w:rsidP="00830247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830247" w:rsidRPr="005C4EAF" w14:paraId="74B24684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7B654C9" w14:textId="5F97E18B" w:rsidR="00830247" w:rsidRPr="00A7270E" w:rsidRDefault="00830247" w:rsidP="00830247">
            <w:pPr>
              <w:rPr>
                <w:i/>
                <w:iCs/>
              </w:rPr>
            </w:pPr>
            <w:r>
              <w:rPr>
                <w:i/>
                <w:iCs/>
              </w:rPr>
              <w:t>KP-02</w:t>
            </w:r>
          </w:p>
        </w:tc>
        <w:tc>
          <w:tcPr>
            <w:tcW w:w="2696" w:type="dxa"/>
          </w:tcPr>
          <w:p w14:paraId="38DF7358" w14:textId="77777777" w:rsidR="00830247" w:rsidRDefault="00830247" w:rsidP="00830247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6F58C604" w14:textId="77777777" w:rsidR="00830247" w:rsidRPr="00315B55" w:rsidRDefault="00830247" w:rsidP="00830247">
            <w:pPr>
              <w:rPr>
                <w:i/>
                <w:iCs/>
                <w:szCs w:val="22"/>
              </w:rPr>
            </w:pPr>
          </w:p>
        </w:tc>
        <w:tc>
          <w:tcPr>
            <w:tcW w:w="987" w:type="dxa"/>
          </w:tcPr>
          <w:p w14:paraId="3BB1797F" w14:textId="77777777" w:rsidR="00830247" w:rsidRDefault="00830247" w:rsidP="00830247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228EC24C" w14:textId="77777777" w:rsidR="00830247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9C0AA2F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F4DBF57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</w:tbl>
    <w:p w14:paraId="373F0FE6" w14:textId="77777777" w:rsidR="00FC4F70" w:rsidRDefault="00FC4F70" w:rsidP="00FC4F70"/>
    <w:p w14:paraId="61802E09" w14:textId="77777777" w:rsidR="00FC4F70" w:rsidRDefault="00FC4F70" w:rsidP="00FC4F70"/>
    <w:p w14:paraId="11566FF2" w14:textId="77777777" w:rsidR="00FC4F70" w:rsidRDefault="00FC4F70" w:rsidP="00FC4F70"/>
    <w:p w14:paraId="26C3DD11" w14:textId="2FB39509" w:rsidR="0039410E" w:rsidRDefault="0039410E" w:rsidP="00CD6F9E"/>
    <w:p w14:paraId="3A7F9960" w14:textId="77777777" w:rsidR="00072B44" w:rsidRDefault="00072B44" w:rsidP="00CD6F9E"/>
    <w:p w14:paraId="48D9C27D" w14:textId="77777777" w:rsidR="00072B44" w:rsidRDefault="00072B44" w:rsidP="00CD6F9E"/>
    <w:p w14:paraId="4F030D60" w14:textId="77777777" w:rsidR="00072B44" w:rsidRDefault="00072B44" w:rsidP="00CD6F9E"/>
    <w:p w14:paraId="4304A3ED" w14:textId="77777777" w:rsidR="0039410E" w:rsidRDefault="002055DF" w:rsidP="002055DF">
      <w:pPr>
        <w:pStyle w:val="berschrift1"/>
      </w:pPr>
      <w:bookmarkStart w:id="18" w:name="_Toc240869420"/>
      <w:r w:rsidRPr="002055DF">
        <w:lastRenderedPageBreak/>
        <w:t>Phasenfreigabe Abschluss</w:t>
      </w:r>
      <w:bookmarkEnd w:id="18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1014"/>
        <w:gridCol w:w="2696"/>
        <w:gridCol w:w="4171"/>
        <w:gridCol w:w="987"/>
        <w:gridCol w:w="2220"/>
        <w:gridCol w:w="1533"/>
        <w:gridCol w:w="1278"/>
      </w:tblGrid>
      <w:tr w:rsidR="00FC4F70" w:rsidRPr="005D5EEC" w14:paraId="4EDCCA4D" w14:textId="77777777" w:rsidTr="007935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3190BFDA" w14:textId="77777777" w:rsidR="00FC4F70" w:rsidRPr="005D5EEC" w:rsidRDefault="00FC4F70" w:rsidP="0079351F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191CC951" w14:textId="77777777" w:rsidR="00FC4F70" w:rsidRPr="005D5EEC" w:rsidRDefault="00FC4F70" w:rsidP="0079351F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0063E7F8" w14:textId="77777777" w:rsidR="00FC4F70" w:rsidRPr="005D5EEC" w:rsidRDefault="00FC4F70" w:rsidP="0079351F">
            <w:pPr>
              <w:pStyle w:val="tabelleheader"/>
            </w:pPr>
            <w:r w:rsidRPr="005D5EEC">
              <w:t>Kriterium</w:t>
            </w:r>
          </w:p>
        </w:tc>
        <w:tc>
          <w:tcPr>
            <w:tcW w:w="987" w:type="dxa"/>
          </w:tcPr>
          <w:p w14:paraId="13C6C9C5" w14:textId="77777777" w:rsidR="00FC4F70" w:rsidRPr="005D5EEC" w:rsidRDefault="00FC4F70" w:rsidP="0079351F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4C3758A5" w14:textId="77777777" w:rsidR="00FC4F70" w:rsidRPr="005D5EEC" w:rsidRDefault="00FC4F70" w:rsidP="0079351F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02507E21" w14:textId="77777777" w:rsidR="00FC4F70" w:rsidRPr="005D5EEC" w:rsidRDefault="00FC4F70" w:rsidP="0079351F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8" w:type="dxa"/>
          </w:tcPr>
          <w:p w14:paraId="650368EA" w14:textId="77777777" w:rsidR="00FC4F70" w:rsidRPr="005D5EEC" w:rsidRDefault="00FC4F70" w:rsidP="0079351F">
            <w:pPr>
              <w:pStyle w:val="tabelleheader"/>
            </w:pPr>
            <w:r w:rsidRPr="005D5EEC">
              <w:t>Datum</w:t>
            </w:r>
          </w:p>
        </w:tc>
      </w:tr>
      <w:tr w:rsidR="00FC4F70" w:rsidRPr="00861926" w14:paraId="35981E54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0749CF08" w14:textId="77777777" w:rsidR="00FC4F70" w:rsidRPr="00861926" w:rsidRDefault="00FC4F70" w:rsidP="0079351F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830247" w:rsidRPr="005C4EAF" w14:paraId="7E673852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7D04DBD" w14:textId="749A40C0" w:rsidR="00830247" w:rsidRPr="00626B8B" w:rsidRDefault="00830247" w:rsidP="00830247">
            <w:r w:rsidRPr="00626B8B">
              <w:t>G-01</w:t>
            </w:r>
          </w:p>
        </w:tc>
        <w:tc>
          <w:tcPr>
            <w:tcW w:w="2696" w:type="dxa"/>
          </w:tcPr>
          <w:p w14:paraId="7D432199" w14:textId="58B94D40" w:rsidR="00830247" w:rsidRPr="00626B8B" w:rsidRDefault="00830247" w:rsidP="00830247">
            <w:r w:rsidRPr="00626B8B">
              <w:t>Meilenstein Phasenfreigabe Abschluss</w:t>
            </w:r>
          </w:p>
        </w:tc>
        <w:tc>
          <w:tcPr>
            <w:tcW w:w="4171" w:type="dxa"/>
          </w:tcPr>
          <w:p w14:paraId="136CF7E6" w14:textId="3516BAB4" w:rsidR="00830247" w:rsidRPr="00626B8B" w:rsidRDefault="00830247" w:rsidP="00830247">
            <w:r w:rsidRPr="00626B8B">
              <w:t>Meilenstein erreicht?</w:t>
            </w:r>
          </w:p>
        </w:tc>
        <w:sdt>
          <w:sdtPr>
            <w:rPr>
              <w:rStyle w:val="Formatvorlage1"/>
            </w:rPr>
            <w:id w:val="1389068610"/>
            <w:placeholder>
              <w:docPart w:val="339F1735C2254C4E9DBB49B11DB035F7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66EFC35" w14:textId="44B86394" w:rsidR="00830247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ACE6C4B" w14:textId="77777777" w:rsidR="00830247" w:rsidRDefault="00830247" w:rsidP="00830247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5C1D80CA" w14:textId="77777777" w:rsidR="00830247" w:rsidRPr="005C4EAF" w:rsidRDefault="00830247" w:rsidP="0083024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72E2B5D9" w14:textId="7D30B5D0" w:rsidR="00830247" w:rsidRPr="005C4EAF" w:rsidRDefault="00D6078E" w:rsidP="00830247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830247" w:rsidRPr="005C4EAF" w14:paraId="1E2491FA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8E8909B" w14:textId="1E0C39FA" w:rsidR="00830247" w:rsidRPr="00626B8B" w:rsidRDefault="00830247" w:rsidP="00830247">
            <w:r w:rsidRPr="00626B8B">
              <w:t>G-02</w:t>
            </w:r>
          </w:p>
        </w:tc>
        <w:tc>
          <w:tcPr>
            <w:tcW w:w="2696" w:type="dxa"/>
          </w:tcPr>
          <w:p w14:paraId="6D007D05" w14:textId="56190116" w:rsidR="00830247" w:rsidRPr="00626B8B" w:rsidRDefault="00830247" w:rsidP="00830247">
            <w:r w:rsidRPr="00626B8B">
              <w:t>Abnahmeprotokoll</w:t>
            </w:r>
          </w:p>
        </w:tc>
        <w:tc>
          <w:tcPr>
            <w:tcW w:w="4171" w:type="dxa"/>
          </w:tcPr>
          <w:p w14:paraId="46C92C8A" w14:textId="27F7883D" w:rsidR="00830247" w:rsidRPr="00626B8B" w:rsidRDefault="00830247" w:rsidP="00830247">
            <w:r w:rsidRPr="00626B8B">
              <w:t>Wurde die Abnahme durchgeführt und protokolliert?</w:t>
            </w:r>
          </w:p>
        </w:tc>
        <w:sdt>
          <w:sdtPr>
            <w:rPr>
              <w:rStyle w:val="Formatvorlage1"/>
            </w:rPr>
            <w:id w:val="-1969505552"/>
            <w:placeholder>
              <w:docPart w:val="8BF18CEBE603465EA2E313217B5C01C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EBE9090" w14:textId="02645D0D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FBCA367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2D57E02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34FF987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148560B5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C00E6CE" w14:textId="49559B29" w:rsidR="00830247" w:rsidRPr="00626B8B" w:rsidRDefault="00830247" w:rsidP="00830247">
            <w:r w:rsidRPr="00626B8B">
              <w:t>G-03</w:t>
            </w:r>
          </w:p>
        </w:tc>
        <w:tc>
          <w:tcPr>
            <w:tcW w:w="2696" w:type="dxa"/>
          </w:tcPr>
          <w:p w14:paraId="49A35583" w14:textId="31B91C54" w:rsidR="00830247" w:rsidRPr="00626B8B" w:rsidRDefault="00830247" w:rsidP="00830247">
            <w:r w:rsidRPr="00626B8B">
              <w:t>ISDS-Konzept überführt</w:t>
            </w:r>
          </w:p>
        </w:tc>
        <w:tc>
          <w:tcPr>
            <w:tcW w:w="4171" w:type="dxa"/>
          </w:tcPr>
          <w:p w14:paraId="1A1452FE" w14:textId="512C2A0B" w:rsidR="00830247" w:rsidRPr="00626B8B" w:rsidRDefault="00830247" w:rsidP="00830247">
            <w:r w:rsidRPr="00626B8B">
              <w:t>Wurde das ISDS-Konzept überführt (wird gem. diesem gearbeitet)?</w:t>
            </w:r>
          </w:p>
        </w:tc>
        <w:sdt>
          <w:sdtPr>
            <w:rPr>
              <w:rStyle w:val="Formatvorlage1"/>
            </w:rPr>
            <w:id w:val="1693419377"/>
            <w:placeholder>
              <w:docPart w:val="ECFD19423E4344A0BC535D4AD9C2F4D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8C089EE" w14:textId="50991A11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D783705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7E38032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DBA0602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315B55" w14:paraId="374659FA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7449336A" w14:textId="77777777" w:rsidR="00830247" w:rsidRPr="00315B55" w:rsidRDefault="00830247" w:rsidP="00830247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Organisationss</w:t>
            </w:r>
            <w:r>
              <w:rPr>
                <w:b/>
                <w:bCs/>
              </w:rPr>
              <w:t>p</w:t>
            </w:r>
            <w:r w:rsidRPr="00315B55">
              <w:rPr>
                <w:b/>
                <w:bCs/>
              </w:rPr>
              <w:t>ezifische Prüfpunkte</w:t>
            </w:r>
          </w:p>
        </w:tc>
      </w:tr>
      <w:tr w:rsidR="00830247" w:rsidRPr="005C4EAF" w14:paraId="733BD983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01A52C82" w14:textId="797F61E1" w:rsidR="00830247" w:rsidRPr="00D6078E" w:rsidRDefault="00830247" w:rsidP="00830247">
            <w:pPr>
              <w:rPr>
                <w:i/>
                <w:iCs/>
              </w:rPr>
            </w:pPr>
            <w:r w:rsidRPr="00D6078E">
              <w:rPr>
                <w:i/>
                <w:iCs/>
              </w:rPr>
              <w:t>O-01</w:t>
            </w:r>
          </w:p>
        </w:tc>
        <w:tc>
          <w:tcPr>
            <w:tcW w:w="2696" w:type="dxa"/>
          </w:tcPr>
          <w:p w14:paraId="38A931AC" w14:textId="26DAE2E2" w:rsidR="00830247" w:rsidRPr="00D6078E" w:rsidRDefault="00830247" w:rsidP="00830247">
            <w:pPr>
              <w:rPr>
                <w:i/>
                <w:iCs/>
              </w:rPr>
            </w:pPr>
            <w:r w:rsidRPr="00D6078E">
              <w:rPr>
                <w:i/>
                <w:iCs/>
              </w:rPr>
              <w:t>…</w:t>
            </w:r>
          </w:p>
        </w:tc>
        <w:tc>
          <w:tcPr>
            <w:tcW w:w="4171" w:type="dxa"/>
          </w:tcPr>
          <w:p w14:paraId="4DE36109" w14:textId="77777777" w:rsidR="00830247" w:rsidRPr="00D6078E" w:rsidRDefault="00830247" w:rsidP="00830247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  <w:i/>
              <w:iCs/>
            </w:rPr>
            <w:id w:val="-747418476"/>
            <w:placeholder>
              <w:docPart w:val="80F91D6FAD84487F8A511829819E981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70E7B80" w14:textId="07536FF4" w:rsidR="00830247" w:rsidRPr="00D6078E" w:rsidRDefault="00830247" w:rsidP="00830247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1A4A02F" w14:textId="231FDB31" w:rsidR="00830247" w:rsidRPr="00D6078E" w:rsidRDefault="00830247" w:rsidP="00830247">
            <w:pPr>
              <w:rPr>
                <w:i/>
                <w:iCs/>
              </w:rPr>
            </w:pPr>
            <w:r w:rsidRPr="00D6078E"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53A21E3D" w14:textId="18289F39" w:rsidR="00830247" w:rsidRPr="00D6078E" w:rsidRDefault="00830247" w:rsidP="00830247">
            <w:pPr>
              <w:rPr>
                <w:i/>
                <w:iCs/>
              </w:rPr>
            </w:pPr>
            <w:r w:rsidRPr="00D6078E">
              <w:rPr>
                <w:i/>
                <w:iCs/>
              </w:rPr>
              <w:t>Peter Muster</w:t>
            </w:r>
          </w:p>
        </w:tc>
        <w:tc>
          <w:tcPr>
            <w:tcW w:w="1278" w:type="dxa"/>
          </w:tcPr>
          <w:p w14:paraId="0D6EEB0C" w14:textId="527D03B6" w:rsidR="00830247" w:rsidRPr="00D6078E" w:rsidRDefault="00D6078E" w:rsidP="00830247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830247" w:rsidRPr="005C4EAF" w14:paraId="066D7D86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A147298" w14:textId="5DB1645E" w:rsidR="00830247" w:rsidRPr="00D6078E" w:rsidRDefault="00830247" w:rsidP="00830247">
            <w:pPr>
              <w:rPr>
                <w:i/>
                <w:iCs/>
              </w:rPr>
            </w:pPr>
            <w:r w:rsidRPr="00D6078E">
              <w:rPr>
                <w:i/>
                <w:iCs/>
              </w:rPr>
              <w:t>O-02</w:t>
            </w:r>
          </w:p>
        </w:tc>
        <w:tc>
          <w:tcPr>
            <w:tcW w:w="2696" w:type="dxa"/>
          </w:tcPr>
          <w:p w14:paraId="5D7D22BC" w14:textId="79645A03" w:rsidR="00830247" w:rsidRPr="00D6078E" w:rsidRDefault="00830247" w:rsidP="00830247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24AA6742" w14:textId="77777777" w:rsidR="00830247" w:rsidRPr="00D6078E" w:rsidRDefault="00830247" w:rsidP="00830247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  <w:i/>
              <w:iCs/>
            </w:rPr>
            <w:id w:val="493458806"/>
            <w:placeholder>
              <w:docPart w:val="8960FC146FF94A6E854F7C5976B4087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848041A" w14:textId="517DEF4E" w:rsidR="00830247" w:rsidRPr="00D6078E" w:rsidRDefault="00830247" w:rsidP="00830247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DD22AF8" w14:textId="77777777" w:rsidR="00830247" w:rsidRPr="00D6078E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2C7378C" w14:textId="77777777" w:rsidR="00830247" w:rsidRPr="00D6078E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FAACC53" w14:textId="77777777" w:rsidR="00830247" w:rsidRPr="00D6078E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315B55" w14:paraId="76E8E8D7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31752A6A" w14:textId="77777777" w:rsidR="00830247" w:rsidRPr="00315B55" w:rsidRDefault="00830247" w:rsidP="00830247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Projektspezifisch Prüfpunkte</w:t>
            </w:r>
          </w:p>
        </w:tc>
      </w:tr>
      <w:tr w:rsidR="00830247" w:rsidRPr="005C4EAF" w14:paraId="2C0DF293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6039731E" w14:textId="77777777" w:rsidR="00830247" w:rsidRDefault="00830247" w:rsidP="0083024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17023F36" w14:textId="77777777" w:rsidR="00830247" w:rsidRDefault="00830247" w:rsidP="00830247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4C3FB104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</w:rPr>
            <w:id w:val="-1135029878"/>
            <w:placeholder>
              <w:docPart w:val="11BB152667204E0E88410875D999B3E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276BB59" w14:textId="0C791D57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FFE1774" w14:textId="77777777" w:rsidR="00830247" w:rsidRPr="005C4EAF" w:rsidRDefault="00830247" w:rsidP="00830247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31D699FA" w14:textId="77777777" w:rsidR="00830247" w:rsidRPr="005C4EAF" w:rsidRDefault="00830247" w:rsidP="0083024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0DDE7B0" w14:textId="3A2D41A2" w:rsidR="00830247" w:rsidRPr="005C4EAF" w:rsidRDefault="00D6078E" w:rsidP="00830247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830247" w:rsidRPr="005C4EAF" w14:paraId="31056108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E1FCE9D" w14:textId="77777777" w:rsidR="00830247" w:rsidRDefault="00830247" w:rsidP="0083024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15463561" w14:textId="77777777" w:rsidR="00830247" w:rsidRDefault="00830247" w:rsidP="00830247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417A83A2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</w:rPr>
            <w:id w:val="1479799189"/>
            <w:placeholder>
              <w:docPart w:val="6D59372E3DD946838009A8E02A0E525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418BCF0" w14:textId="2DFF6C2E" w:rsidR="00830247" w:rsidRPr="005C4EAF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41509EC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62A6832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3EC0841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  <w:tr w:rsidR="00830247" w:rsidRPr="005C4EAF" w14:paraId="5A1E5357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36684B52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  <w:r w:rsidRPr="00B26EF9">
              <w:rPr>
                <w:b/>
                <w:bCs/>
              </w:rPr>
              <w:t>Kantonsspezifische Prüfpunkte</w:t>
            </w:r>
          </w:p>
        </w:tc>
      </w:tr>
      <w:tr w:rsidR="00830247" w:rsidRPr="005C4EAF" w14:paraId="1F6194D0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3D89E7A5" w14:textId="780BB6BB" w:rsidR="00830247" w:rsidRPr="00072B44" w:rsidRDefault="00830247" w:rsidP="00830247">
            <w:r w:rsidRPr="00A7270E">
              <w:rPr>
                <w:i/>
                <w:iCs/>
              </w:rPr>
              <w:t>K</w:t>
            </w:r>
            <w:r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6E887CFB" w14:textId="3C7C31C8" w:rsidR="00830247" w:rsidRDefault="00830247" w:rsidP="00830247">
            <w:pPr>
              <w:rPr>
                <w:i/>
                <w:iCs/>
              </w:rPr>
            </w:pPr>
            <w:r>
              <w:rPr>
                <w:i/>
                <w:iCs/>
              </w:rPr>
              <w:t>keine</w:t>
            </w:r>
          </w:p>
        </w:tc>
        <w:tc>
          <w:tcPr>
            <w:tcW w:w="4171" w:type="dxa"/>
          </w:tcPr>
          <w:p w14:paraId="052F9370" w14:textId="038E93CF" w:rsidR="00830247" w:rsidRPr="00315B55" w:rsidRDefault="00830247" w:rsidP="00830247">
            <w:pPr>
              <w:rPr>
                <w:i/>
                <w:iCs/>
                <w:szCs w:val="22"/>
              </w:rPr>
            </w:pPr>
          </w:p>
        </w:tc>
        <w:sdt>
          <w:sdtPr>
            <w:rPr>
              <w:rStyle w:val="Formatvorlage1"/>
            </w:rPr>
            <w:id w:val="-339163158"/>
            <w:placeholder>
              <w:docPart w:val="646B85727BE9489CBABDE6224439423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D37D2AF" w14:textId="56BBBA75" w:rsidR="00830247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19A3062" w14:textId="774D60D1" w:rsidR="00830247" w:rsidRDefault="00830247" w:rsidP="00830247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033EEAE9" w14:textId="76ADB3B3" w:rsidR="00830247" w:rsidRPr="005C4EAF" w:rsidRDefault="00830247" w:rsidP="00830247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FC68ED0" w14:textId="0EC0EE4C" w:rsidR="00830247" w:rsidRPr="005C4EAF" w:rsidRDefault="00D6078E" w:rsidP="00830247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830247" w:rsidRPr="005C4EAF" w14:paraId="6869F967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0BBE942" w14:textId="4B7A7A43" w:rsidR="00830247" w:rsidRPr="00072B44" w:rsidRDefault="00830247" w:rsidP="00830247">
            <w:r>
              <w:rPr>
                <w:i/>
                <w:iCs/>
              </w:rPr>
              <w:t>KP-02</w:t>
            </w:r>
          </w:p>
        </w:tc>
        <w:tc>
          <w:tcPr>
            <w:tcW w:w="2696" w:type="dxa"/>
          </w:tcPr>
          <w:p w14:paraId="03F06046" w14:textId="34B149F6" w:rsidR="00830247" w:rsidRDefault="00830247" w:rsidP="00830247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37AA01FF" w14:textId="106F323E" w:rsidR="00830247" w:rsidRPr="00315B55" w:rsidRDefault="00830247" w:rsidP="00830247">
            <w:pPr>
              <w:rPr>
                <w:i/>
                <w:iCs/>
                <w:szCs w:val="22"/>
              </w:rPr>
            </w:pPr>
          </w:p>
        </w:tc>
        <w:sdt>
          <w:sdtPr>
            <w:rPr>
              <w:rStyle w:val="Formatvorlage1"/>
            </w:rPr>
            <w:id w:val="1635292291"/>
            <w:placeholder>
              <w:docPart w:val="CA2E0E65DEFD4200A79C4B1F1022FFA5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01B5FB1" w14:textId="03FB717C" w:rsidR="00830247" w:rsidRDefault="00830247" w:rsidP="00830247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532CACB" w14:textId="77777777" w:rsidR="00830247" w:rsidRDefault="00830247" w:rsidP="00830247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89A77C9" w14:textId="77777777" w:rsidR="00830247" w:rsidRPr="005C4EAF" w:rsidRDefault="00830247" w:rsidP="00830247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8F209AD" w14:textId="77777777" w:rsidR="00830247" w:rsidRPr="005C4EAF" w:rsidRDefault="00830247" w:rsidP="00830247">
            <w:pPr>
              <w:keepNext/>
              <w:rPr>
                <w:i/>
                <w:iCs/>
              </w:rPr>
            </w:pPr>
          </w:p>
        </w:tc>
      </w:tr>
    </w:tbl>
    <w:p w14:paraId="0B623E92" w14:textId="77777777" w:rsidR="00830247" w:rsidRDefault="00830247" w:rsidP="00830247"/>
    <w:p w14:paraId="71F6C815" w14:textId="48D0D474" w:rsidR="0039410E" w:rsidRDefault="00E123CC" w:rsidP="00830247">
      <w:pPr>
        <w:pStyle w:val="berschrift1"/>
      </w:pPr>
      <w:bookmarkStart w:id="19" w:name="_Toc240869421"/>
      <w:r>
        <w:lastRenderedPageBreak/>
        <w:t>Projektabschluss</w:t>
      </w:r>
      <w:bookmarkEnd w:id="19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1014"/>
        <w:gridCol w:w="2696"/>
        <w:gridCol w:w="4171"/>
        <w:gridCol w:w="987"/>
        <w:gridCol w:w="2220"/>
        <w:gridCol w:w="1533"/>
        <w:gridCol w:w="1278"/>
      </w:tblGrid>
      <w:tr w:rsidR="00FC4F70" w:rsidRPr="005D5EEC" w14:paraId="06722709" w14:textId="77777777" w:rsidTr="007935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311C11AA" w14:textId="77777777" w:rsidR="00FC4F70" w:rsidRPr="005D5EEC" w:rsidRDefault="00FC4F70" w:rsidP="0079351F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1CDE8086" w14:textId="77777777" w:rsidR="00FC4F70" w:rsidRPr="005D5EEC" w:rsidRDefault="00FC4F70" w:rsidP="0079351F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1EF55F63" w14:textId="77777777" w:rsidR="00FC4F70" w:rsidRPr="005D5EEC" w:rsidRDefault="00FC4F70" w:rsidP="0079351F">
            <w:pPr>
              <w:pStyle w:val="tabelleheader"/>
            </w:pPr>
            <w:r w:rsidRPr="005D5EEC">
              <w:t>Kriterium</w:t>
            </w:r>
          </w:p>
        </w:tc>
        <w:tc>
          <w:tcPr>
            <w:tcW w:w="987" w:type="dxa"/>
          </w:tcPr>
          <w:p w14:paraId="4659101D" w14:textId="77777777" w:rsidR="00FC4F70" w:rsidRPr="005D5EEC" w:rsidRDefault="00FC4F70" w:rsidP="0079351F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61CBF662" w14:textId="77777777" w:rsidR="00FC4F70" w:rsidRPr="005D5EEC" w:rsidRDefault="00FC4F70" w:rsidP="0079351F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68B8033D" w14:textId="77777777" w:rsidR="00FC4F70" w:rsidRPr="005D5EEC" w:rsidRDefault="00FC4F70" w:rsidP="0079351F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8" w:type="dxa"/>
          </w:tcPr>
          <w:p w14:paraId="76611BBD" w14:textId="77777777" w:rsidR="00FC4F70" w:rsidRPr="005D5EEC" w:rsidRDefault="00FC4F70" w:rsidP="0079351F">
            <w:pPr>
              <w:pStyle w:val="tabelleheader"/>
            </w:pPr>
            <w:r w:rsidRPr="005D5EEC">
              <w:t>Datum</w:t>
            </w:r>
          </w:p>
        </w:tc>
      </w:tr>
      <w:tr w:rsidR="00FC4F70" w:rsidRPr="00861926" w14:paraId="764ED6D9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64504408" w14:textId="77777777" w:rsidR="00FC4F70" w:rsidRPr="00861926" w:rsidRDefault="00FC4F70" w:rsidP="0079351F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7549DA" w:rsidRPr="005C4EAF" w14:paraId="79BBB30E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9952AE8" w14:textId="2F8545EB" w:rsidR="007549DA" w:rsidRPr="00611379" w:rsidRDefault="007549DA" w:rsidP="007549DA">
            <w:r w:rsidRPr="00611379">
              <w:t>G-01</w:t>
            </w:r>
          </w:p>
        </w:tc>
        <w:tc>
          <w:tcPr>
            <w:tcW w:w="2696" w:type="dxa"/>
          </w:tcPr>
          <w:p w14:paraId="7A9BEBA8" w14:textId="49526992" w:rsidR="007549DA" w:rsidRPr="00611379" w:rsidRDefault="007549DA" w:rsidP="007549DA">
            <w:r w:rsidRPr="00611379">
              <w:t>Meilenstein Projektabschluss</w:t>
            </w:r>
          </w:p>
        </w:tc>
        <w:tc>
          <w:tcPr>
            <w:tcW w:w="4171" w:type="dxa"/>
          </w:tcPr>
          <w:p w14:paraId="4AAC8304" w14:textId="5D655AA2" w:rsidR="007549DA" w:rsidRPr="00611379" w:rsidRDefault="007549DA" w:rsidP="007549DA">
            <w:r w:rsidRPr="00611379">
              <w:t>Meilenstein erreicht?</w:t>
            </w:r>
          </w:p>
        </w:tc>
        <w:sdt>
          <w:sdtPr>
            <w:rPr>
              <w:rStyle w:val="Formatvorlage1"/>
            </w:rPr>
            <w:id w:val="-796992487"/>
            <w:placeholder>
              <w:docPart w:val="F8CC8DB4A1FB448CA3F7E0CFAA6C1E4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72B1B60" w14:textId="0B77FCEF" w:rsidR="007549DA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BC6136F" w14:textId="77777777" w:rsidR="007549DA" w:rsidRDefault="007549DA" w:rsidP="007549DA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68E44FD4" w14:textId="77777777" w:rsidR="007549DA" w:rsidRPr="005C4EAF" w:rsidRDefault="007549DA" w:rsidP="007549DA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9D7754C" w14:textId="1DBBD30C" w:rsidR="007549DA" w:rsidRPr="005C4EAF" w:rsidRDefault="00D6078E" w:rsidP="007549DA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7549DA" w:rsidRPr="005C4EAF" w14:paraId="07CAA1CB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0D1271C" w14:textId="4D09ECB1" w:rsidR="007549DA" w:rsidRPr="00611379" w:rsidRDefault="007549DA" w:rsidP="007549DA">
            <w:r w:rsidRPr="00611379">
              <w:t>G-02</w:t>
            </w:r>
          </w:p>
        </w:tc>
        <w:tc>
          <w:tcPr>
            <w:tcW w:w="2696" w:type="dxa"/>
          </w:tcPr>
          <w:p w14:paraId="62D61CEF" w14:textId="10CA11CE" w:rsidR="007549DA" w:rsidRPr="00611379" w:rsidRDefault="007549DA" w:rsidP="007549DA">
            <w:r w:rsidRPr="00611379">
              <w:t>Altsystem entfernt</w:t>
            </w:r>
          </w:p>
        </w:tc>
        <w:tc>
          <w:tcPr>
            <w:tcW w:w="4171" w:type="dxa"/>
          </w:tcPr>
          <w:p w14:paraId="4B20ECC4" w14:textId="7C322439" w:rsidR="007549DA" w:rsidRPr="00611379" w:rsidRDefault="007549DA" w:rsidP="007549DA">
            <w:r w:rsidRPr="00611379">
              <w:t>Ist das Altsystem entfernt worden?</w:t>
            </w:r>
          </w:p>
        </w:tc>
        <w:sdt>
          <w:sdtPr>
            <w:rPr>
              <w:rStyle w:val="Formatvorlage1"/>
            </w:rPr>
            <w:id w:val="-1824198523"/>
            <w:placeholder>
              <w:docPart w:val="67D8B729C68C453BB1F8607AA5984EF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9280347" w14:textId="499D7D5F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F12A019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894A8BD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A1A2357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19FAEE2E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03AD8C6A" w14:textId="0A73AB52" w:rsidR="007549DA" w:rsidRPr="00611379" w:rsidRDefault="007549DA" w:rsidP="007549DA">
            <w:r w:rsidRPr="00611379">
              <w:t>G-03</w:t>
            </w:r>
          </w:p>
        </w:tc>
        <w:tc>
          <w:tcPr>
            <w:tcW w:w="2696" w:type="dxa"/>
          </w:tcPr>
          <w:p w14:paraId="33F083AB" w14:textId="587E463A" w:rsidR="007549DA" w:rsidRPr="00611379" w:rsidRDefault="007549DA" w:rsidP="007549DA">
            <w:r w:rsidRPr="00611379">
              <w:t>Testinfrastruktur überführt</w:t>
            </w:r>
          </w:p>
        </w:tc>
        <w:tc>
          <w:tcPr>
            <w:tcW w:w="4171" w:type="dxa"/>
          </w:tcPr>
          <w:p w14:paraId="2CF803B3" w14:textId="1496A5B5" w:rsidR="007549DA" w:rsidRPr="00611379" w:rsidRDefault="007549DA" w:rsidP="007549DA">
            <w:r w:rsidRPr="00611379">
              <w:t>Wurde die Testinfrastruktur überführt?</w:t>
            </w:r>
          </w:p>
        </w:tc>
        <w:sdt>
          <w:sdtPr>
            <w:rPr>
              <w:rStyle w:val="Formatvorlage1"/>
            </w:rPr>
            <w:id w:val="1247693843"/>
            <w:placeholder>
              <w:docPart w:val="3E8E3BCF8EAD44BDBEE9875723770D17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1B2B5EE" w14:textId="5FDA48FC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FFA455F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F444C84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A38394C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4BBA1C46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A901ED2" w14:textId="5E1D66EF" w:rsidR="007549DA" w:rsidRPr="00611379" w:rsidRDefault="007549DA" w:rsidP="007549DA">
            <w:r w:rsidRPr="00611379">
              <w:t>G-04</w:t>
            </w:r>
          </w:p>
        </w:tc>
        <w:tc>
          <w:tcPr>
            <w:tcW w:w="2696" w:type="dxa"/>
          </w:tcPr>
          <w:p w14:paraId="15FB3C67" w14:textId="2902BEA9" w:rsidR="007549DA" w:rsidRPr="00611379" w:rsidRDefault="007549DA" w:rsidP="007549DA">
            <w:r w:rsidRPr="00611379">
              <w:t>Dokumentablage</w:t>
            </w:r>
          </w:p>
        </w:tc>
        <w:tc>
          <w:tcPr>
            <w:tcW w:w="4171" w:type="dxa"/>
          </w:tcPr>
          <w:p w14:paraId="6248F449" w14:textId="1A24239B" w:rsidR="007549DA" w:rsidRPr="00611379" w:rsidRDefault="007549DA" w:rsidP="007549DA">
            <w:r w:rsidRPr="00611379">
              <w:t>Dokumentenablage bereinigt, Systemdokumentation an die Stammorganisation übergeben und Dokumentation der Projektabwicklung archiviert?</w:t>
            </w:r>
          </w:p>
        </w:tc>
        <w:sdt>
          <w:sdtPr>
            <w:rPr>
              <w:rStyle w:val="Formatvorlage1"/>
            </w:rPr>
            <w:id w:val="-730843784"/>
            <w:placeholder>
              <w:docPart w:val="3CC336755AB041758FFCC7C4100A73D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3D08F8E" w14:textId="41E7F23D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31FF7CE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C725CAC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A5A0D39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20CF80AC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3DDB77BB" w14:textId="205CC502" w:rsidR="007549DA" w:rsidRPr="00611379" w:rsidRDefault="007549DA" w:rsidP="007549DA">
            <w:r w:rsidRPr="00611379">
              <w:t>G-05</w:t>
            </w:r>
          </w:p>
        </w:tc>
        <w:tc>
          <w:tcPr>
            <w:tcW w:w="2696" w:type="dxa"/>
          </w:tcPr>
          <w:p w14:paraId="278D13A8" w14:textId="21FEAAFB" w:rsidR="007549DA" w:rsidRPr="00611379" w:rsidRDefault="007549DA" w:rsidP="007549DA">
            <w:r w:rsidRPr="00611379">
              <w:t>Ressourcen</w:t>
            </w:r>
          </w:p>
        </w:tc>
        <w:tc>
          <w:tcPr>
            <w:tcW w:w="4171" w:type="dxa"/>
          </w:tcPr>
          <w:p w14:paraId="6A37DBE3" w14:textId="00523D18" w:rsidR="007549DA" w:rsidRPr="00611379" w:rsidRDefault="007549DA" w:rsidP="007549DA">
            <w:pPr>
              <w:pStyle w:val="Aufzhlung1KTZH"/>
            </w:pPr>
            <w:r w:rsidRPr="00611379">
              <w:t>Nicht benötigte Ressourcen (Infrastruktur etc.)  an die Stammorganisation zurückgegeben?</w:t>
            </w:r>
          </w:p>
        </w:tc>
        <w:sdt>
          <w:sdtPr>
            <w:rPr>
              <w:rStyle w:val="Formatvorlage1"/>
            </w:rPr>
            <w:id w:val="-2098242581"/>
            <w:placeholder>
              <w:docPart w:val="B281944223C242A8962B98904D21787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BFB74B8" w14:textId="45CC5579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8B9AE34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65CE85F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54B3225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2ABD9621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388080C" w14:textId="56362D16" w:rsidR="007549DA" w:rsidRPr="00611379" w:rsidRDefault="007549DA" w:rsidP="007549DA">
            <w:r w:rsidRPr="00611379">
              <w:t>G-06</w:t>
            </w:r>
          </w:p>
        </w:tc>
        <w:tc>
          <w:tcPr>
            <w:tcW w:w="2696" w:type="dxa"/>
          </w:tcPr>
          <w:p w14:paraId="24A98BBA" w14:textId="776C886B" w:rsidR="007549DA" w:rsidRPr="00611379" w:rsidRDefault="007549DA" w:rsidP="007549DA">
            <w:r w:rsidRPr="00611379">
              <w:t>Zugriffsberechtigung</w:t>
            </w:r>
          </w:p>
        </w:tc>
        <w:tc>
          <w:tcPr>
            <w:tcW w:w="4171" w:type="dxa"/>
          </w:tcPr>
          <w:p w14:paraId="17623078" w14:textId="20C75545" w:rsidR="007549DA" w:rsidRPr="00611379" w:rsidRDefault="007549DA" w:rsidP="007549DA">
            <w:r w:rsidRPr="00611379">
              <w:t>Zugriffsberechtigungen aufgehoben?</w:t>
            </w:r>
          </w:p>
        </w:tc>
        <w:sdt>
          <w:sdtPr>
            <w:rPr>
              <w:rStyle w:val="Formatvorlage1"/>
            </w:rPr>
            <w:id w:val="106325943"/>
            <w:placeholder>
              <w:docPart w:val="74C53808593843A49546117B2979489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CEA3387" w14:textId="0FEBCA63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FC783E8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41C2829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73D6E4F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185666FE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6354A21" w14:textId="3108109B" w:rsidR="007549DA" w:rsidRPr="00611379" w:rsidRDefault="007549DA" w:rsidP="007549DA">
            <w:r w:rsidRPr="00611379">
              <w:t>G-07</w:t>
            </w:r>
          </w:p>
        </w:tc>
        <w:tc>
          <w:tcPr>
            <w:tcW w:w="2696" w:type="dxa"/>
          </w:tcPr>
          <w:p w14:paraId="05699B2D" w14:textId="1D71E0A1" w:rsidR="007549DA" w:rsidRPr="00611379" w:rsidRDefault="007549DA" w:rsidP="007549DA">
            <w:r w:rsidRPr="00611379">
              <w:t>Projektadministration</w:t>
            </w:r>
          </w:p>
        </w:tc>
        <w:tc>
          <w:tcPr>
            <w:tcW w:w="4171" w:type="dxa"/>
          </w:tcPr>
          <w:p w14:paraId="3F72AFE4" w14:textId="411D4BD9" w:rsidR="007549DA" w:rsidRPr="00611379" w:rsidRDefault="007549DA" w:rsidP="007549DA">
            <w:r w:rsidRPr="00611379">
              <w:t>Aufwanderfassungssysteme, Projektbuchhaltung etc. abgeschlossen?</w:t>
            </w:r>
          </w:p>
        </w:tc>
        <w:sdt>
          <w:sdtPr>
            <w:rPr>
              <w:rStyle w:val="Formatvorlage1"/>
            </w:rPr>
            <w:id w:val="-1845395351"/>
            <w:placeholder>
              <w:docPart w:val="310931EFB80D4E02AEF9EC4C274E674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DD28D8E" w14:textId="487E6414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18D3E42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29A09E6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0A7A7E92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13C1E179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0A9A36C" w14:textId="1BF3A6D1" w:rsidR="007549DA" w:rsidRPr="00611379" w:rsidRDefault="007549DA" w:rsidP="007549DA">
            <w:r w:rsidRPr="00611379">
              <w:t>G-08</w:t>
            </w:r>
          </w:p>
        </w:tc>
        <w:tc>
          <w:tcPr>
            <w:tcW w:w="2696" w:type="dxa"/>
          </w:tcPr>
          <w:p w14:paraId="06EF1B4A" w14:textId="6D535160" w:rsidR="007549DA" w:rsidRPr="00611379" w:rsidRDefault="007549DA" w:rsidP="007549DA">
            <w:r w:rsidRPr="00611379">
              <w:t>Projekterfahrungen, Projektschlussbeurteilung</w:t>
            </w:r>
          </w:p>
        </w:tc>
        <w:tc>
          <w:tcPr>
            <w:tcW w:w="4171" w:type="dxa"/>
          </w:tcPr>
          <w:p w14:paraId="1DF68A14" w14:textId="3065CB95" w:rsidR="007549DA" w:rsidRPr="00611379" w:rsidRDefault="007549DA" w:rsidP="007549DA">
            <w:r w:rsidRPr="00611379">
              <w:t>Erfahrungen in der Schlussbeurteilung zusammengefasst und mit der Stammorganisation abgestimmt?</w:t>
            </w:r>
          </w:p>
        </w:tc>
        <w:sdt>
          <w:sdtPr>
            <w:rPr>
              <w:rStyle w:val="Formatvorlage1"/>
            </w:rPr>
            <w:id w:val="511961166"/>
            <w:placeholder>
              <w:docPart w:val="C40C652250E7415B8EDD952482B4DA2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61BD5FB" w14:textId="2FF78EDA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4ECBC90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90AAF40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9F1FE9F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4E0AE177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311AFBD" w14:textId="4C3FE8C6" w:rsidR="007549DA" w:rsidRPr="00611379" w:rsidRDefault="007549DA" w:rsidP="007549DA">
            <w:r w:rsidRPr="00611379">
              <w:t>G-09</w:t>
            </w:r>
          </w:p>
        </w:tc>
        <w:tc>
          <w:tcPr>
            <w:tcW w:w="2696" w:type="dxa"/>
          </w:tcPr>
          <w:p w14:paraId="188FBD7B" w14:textId="77777777" w:rsidR="007549DA" w:rsidRPr="00611379" w:rsidRDefault="007549DA" w:rsidP="007549DA"/>
        </w:tc>
        <w:tc>
          <w:tcPr>
            <w:tcW w:w="4171" w:type="dxa"/>
          </w:tcPr>
          <w:p w14:paraId="5D64C6AA" w14:textId="4AD1BF02" w:rsidR="007549DA" w:rsidRPr="00611379" w:rsidRDefault="007549DA" w:rsidP="007549DA">
            <w:r w:rsidRPr="00611379">
              <w:t>Abschlussarbeiten vollständig erfolgt?</w:t>
            </w:r>
          </w:p>
        </w:tc>
        <w:sdt>
          <w:sdtPr>
            <w:rPr>
              <w:rStyle w:val="Formatvorlage1"/>
            </w:rPr>
            <w:id w:val="910122316"/>
            <w:placeholder>
              <w:docPart w:val="4687073BCA26473DB21D3968276ED2A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E263D53" w14:textId="409F5DDA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C0B83A1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0C56F50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14C0FE7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5A441203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5E4177B" w14:textId="6B9989B7" w:rsidR="007549DA" w:rsidRPr="00611379" w:rsidRDefault="007549DA" w:rsidP="007549DA">
            <w:r w:rsidRPr="00611379">
              <w:lastRenderedPageBreak/>
              <w:t>G-10</w:t>
            </w:r>
          </w:p>
        </w:tc>
        <w:tc>
          <w:tcPr>
            <w:tcW w:w="2696" w:type="dxa"/>
          </w:tcPr>
          <w:p w14:paraId="0A658CD3" w14:textId="77777777" w:rsidR="007549DA" w:rsidRPr="00611379" w:rsidRDefault="007549DA" w:rsidP="007549DA"/>
        </w:tc>
        <w:tc>
          <w:tcPr>
            <w:tcW w:w="4171" w:type="dxa"/>
          </w:tcPr>
          <w:p w14:paraId="74D82489" w14:textId="7C451116" w:rsidR="007549DA" w:rsidRPr="00611379" w:rsidRDefault="007549DA" w:rsidP="007549DA">
            <w:r w:rsidRPr="00611379">
              <w:t>Projektschlussbeurteilung und weitere Entscheidungsgrundlagen mit Entscheidungsträgern und Stakeholdern abgestimmt?</w:t>
            </w:r>
          </w:p>
        </w:tc>
        <w:sdt>
          <w:sdtPr>
            <w:rPr>
              <w:rStyle w:val="Formatvorlage1"/>
            </w:rPr>
            <w:id w:val="-1909836172"/>
            <w:placeholder>
              <w:docPart w:val="E5668BD1766B430CBAF1E2731CF4DDF2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2FE8A37" w14:textId="21442006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A092FEE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D809008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8226330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6B0471F2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C3560CC" w14:textId="00AD7082" w:rsidR="007549DA" w:rsidRPr="00611379" w:rsidRDefault="007549DA" w:rsidP="007549DA">
            <w:r w:rsidRPr="00611379">
              <w:t>G-11</w:t>
            </w:r>
          </w:p>
        </w:tc>
        <w:tc>
          <w:tcPr>
            <w:tcW w:w="2696" w:type="dxa"/>
          </w:tcPr>
          <w:p w14:paraId="56CF6280" w14:textId="77777777" w:rsidR="007549DA" w:rsidRPr="00611379" w:rsidRDefault="007549DA" w:rsidP="007549DA"/>
        </w:tc>
        <w:tc>
          <w:tcPr>
            <w:tcW w:w="4171" w:type="dxa"/>
          </w:tcPr>
          <w:p w14:paraId="6D02B405" w14:textId="18C1D3EA" w:rsidR="007549DA" w:rsidRPr="00611379" w:rsidRDefault="007549DA" w:rsidP="007549DA">
            <w:r w:rsidRPr="00611379">
              <w:t>Entscheidung mit Controlling- und Vorgabestellen abgestimmt?</w:t>
            </w:r>
          </w:p>
        </w:tc>
        <w:sdt>
          <w:sdtPr>
            <w:rPr>
              <w:rStyle w:val="Formatvorlage1"/>
            </w:rPr>
            <w:id w:val="320624678"/>
            <w:placeholder>
              <w:docPart w:val="585D271CD0764AB09BE7444A534AE62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BC116C2" w14:textId="7A0B2DA1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992DC87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72230EE4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5FF3797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639C263D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69C18AC8" w14:textId="5EEB83AF" w:rsidR="007549DA" w:rsidRPr="00611379" w:rsidRDefault="007549DA" w:rsidP="007549DA">
            <w:r w:rsidRPr="00611379">
              <w:t>G-12</w:t>
            </w:r>
          </w:p>
        </w:tc>
        <w:tc>
          <w:tcPr>
            <w:tcW w:w="2696" w:type="dxa"/>
          </w:tcPr>
          <w:p w14:paraId="40F5FB17" w14:textId="77777777" w:rsidR="007549DA" w:rsidRPr="00611379" w:rsidRDefault="007549DA" w:rsidP="007549DA"/>
        </w:tc>
        <w:tc>
          <w:tcPr>
            <w:tcW w:w="4171" w:type="dxa"/>
          </w:tcPr>
          <w:p w14:paraId="37AE726E" w14:textId="0C27C774" w:rsidR="007549DA" w:rsidRPr="00611379" w:rsidRDefault="007549DA" w:rsidP="007549DA">
            <w:r w:rsidRPr="00611379">
              <w:t>Massnahmen zur Projekterfolgskontrolle nach Projektabschluss festgelegt, einem Verantwortlichen zugewiesen und terminiert?</w:t>
            </w:r>
          </w:p>
        </w:tc>
        <w:sdt>
          <w:sdtPr>
            <w:rPr>
              <w:rStyle w:val="Formatvorlage1"/>
            </w:rPr>
            <w:id w:val="708532150"/>
            <w:placeholder>
              <w:docPart w:val="E7936E34BF3947EEAE85A3D1B695E379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A68ADF8" w14:textId="176A33E3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CE6CBEC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D2A0BDB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1159258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4F161ED0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9D2453C" w14:textId="6D1B541A" w:rsidR="007549DA" w:rsidRPr="00611379" w:rsidRDefault="007549DA" w:rsidP="007549DA">
            <w:r w:rsidRPr="00611379">
              <w:t>G-13</w:t>
            </w:r>
          </w:p>
        </w:tc>
        <w:tc>
          <w:tcPr>
            <w:tcW w:w="2696" w:type="dxa"/>
          </w:tcPr>
          <w:p w14:paraId="42B6FAC5" w14:textId="77777777" w:rsidR="007549DA" w:rsidRPr="00611379" w:rsidRDefault="007549DA" w:rsidP="007549DA"/>
        </w:tc>
        <w:tc>
          <w:tcPr>
            <w:tcW w:w="4171" w:type="dxa"/>
          </w:tcPr>
          <w:p w14:paraId="00BF2798" w14:textId="4C7654AB" w:rsidR="007549DA" w:rsidRPr="00611379" w:rsidRDefault="007549DA" w:rsidP="007549DA">
            <w:r w:rsidRPr="00611379">
              <w:t>Projektabschlusssitzung durchgeführt?</w:t>
            </w:r>
          </w:p>
        </w:tc>
        <w:sdt>
          <w:sdtPr>
            <w:rPr>
              <w:rStyle w:val="Formatvorlage1"/>
            </w:rPr>
            <w:id w:val="-1315184091"/>
            <w:placeholder>
              <w:docPart w:val="347DF3E9E517452B92E89141874DFE1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05EA565" w14:textId="0A025667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9FBEFDC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12D7389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7B6137A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1DE67088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7FE9D0A8" w14:textId="729AFB43" w:rsidR="007549DA" w:rsidRPr="00611379" w:rsidRDefault="007549DA" w:rsidP="007549DA">
            <w:r w:rsidRPr="00611379">
              <w:t>G-14</w:t>
            </w:r>
          </w:p>
        </w:tc>
        <w:tc>
          <w:tcPr>
            <w:tcW w:w="2696" w:type="dxa"/>
          </w:tcPr>
          <w:p w14:paraId="47F6A7A7" w14:textId="77777777" w:rsidR="007549DA" w:rsidRPr="00611379" w:rsidRDefault="007549DA" w:rsidP="007549DA"/>
        </w:tc>
        <w:tc>
          <w:tcPr>
            <w:tcW w:w="4171" w:type="dxa"/>
          </w:tcPr>
          <w:p w14:paraId="5C8A9DCA" w14:textId="3EA61CB2" w:rsidR="007549DA" w:rsidRPr="00611379" w:rsidRDefault="007549DA" w:rsidP="007549DA">
            <w:r w:rsidRPr="00611379">
              <w:t>Projektorganisation aufgelöst?</w:t>
            </w:r>
          </w:p>
        </w:tc>
        <w:sdt>
          <w:sdtPr>
            <w:rPr>
              <w:rStyle w:val="Formatvorlage1"/>
            </w:rPr>
            <w:id w:val="-573122493"/>
            <w:placeholder>
              <w:docPart w:val="49695C6DD86A42B6B90623A5E56A997F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CD42C58" w14:textId="73D45D65" w:rsidR="007549DA" w:rsidRPr="005C4EAF" w:rsidRDefault="00E123CC" w:rsidP="007549D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2B5FD45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AC1F69E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E1EC7DF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315B55" w14:paraId="52BE5E50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5F8A2BC7" w14:textId="77777777" w:rsidR="007549DA" w:rsidRPr="00315B55" w:rsidRDefault="007549DA" w:rsidP="007549DA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Organisationss</w:t>
            </w:r>
            <w:r>
              <w:rPr>
                <w:b/>
                <w:bCs/>
              </w:rPr>
              <w:t>p</w:t>
            </w:r>
            <w:r w:rsidRPr="00315B55">
              <w:rPr>
                <w:b/>
                <w:bCs/>
              </w:rPr>
              <w:t>ezifische Prüfpunkte</w:t>
            </w:r>
          </w:p>
        </w:tc>
      </w:tr>
      <w:tr w:rsidR="007549DA" w:rsidRPr="005C4EAF" w14:paraId="693AC3F5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6C3507EA" w14:textId="77777777" w:rsidR="007549DA" w:rsidRDefault="007549DA" w:rsidP="007549DA">
            <w:pPr>
              <w:rPr>
                <w:i/>
                <w:iCs/>
              </w:rPr>
            </w:pPr>
            <w:r>
              <w:rPr>
                <w:i/>
                <w:iCs/>
              </w:rPr>
              <w:t>O-01</w:t>
            </w:r>
          </w:p>
        </w:tc>
        <w:tc>
          <w:tcPr>
            <w:tcW w:w="2696" w:type="dxa"/>
          </w:tcPr>
          <w:p w14:paraId="497D8894" w14:textId="77777777" w:rsidR="007549DA" w:rsidRPr="005C4EAF" w:rsidRDefault="007549DA" w:rsidP="007549DA">
            <w:pPr>
              <w:rPr>
                <w:i/>
                <w:iCs/>
              </w:rPr>
            </w:pPr>
            <w:r>
              <w:rPr>
                <w:i/>
                <w:iCs/>
              </w:rPr>
              <w:t>…</w:t>
            </w:r>
          </w:p>
        </w:tc>
        <w:tc>
          <w:tcPr>
            <w:tcW w:w="4171" w:type="dxa"/>
          </w:tcPr>
          <w:p w14:paraId="6FED773F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  <w:i/>
              <w:iCs/>
            </w:rPr>
            <w:id w:val="802732309"/>
            <w:placeholder>
              <w:docPart w:val="71B0653E54C4452E93BBCC3F7984F71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40491CB" w14:textId="6216E316" w:rsidR="007549DA" w:rsidRPr="00D6078E" w:rsidRDefault="00E123CC" w:rsidP="007549DA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E59CD6C" w14:textId="77777777" w:rsidR="007549DA" w:rsidRPr="00D6078E" w:rsidRDefault="007549DA" w:rsidP="007549DA">
            <w:pPr>
              <w:rPr>
                <w:i/>
                <w:iCs/>
              </w:rPr>
            </w:pPr>
            <w:r w:rsidRPr="00D6078E"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162A7650" w14:textId="77777777" w:rsidR="007549DA" w:rsidRPr="005C4EAF" w:rsidRDefault="007549DA" w:rsidP="007549DA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760998E0" w14:textId="066DF2B6" w:rsidR="007549DA" w:rsidRPr="005C4EAF" w:rsidRDefault="00D6078E" w:rsidP="007549DA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7549DA" w:rsidRPr="005C4EAF" w14:paraId="135517AB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0E7C6E24" w14:textId="77777777" w:rsidR="007549DA" w:rsidRPr="005C4EAF" w:rsidRDefault="007549DA" w:rsidP="007549DA">
            <w:pPr>
              <w:rPr>
                <w:i/>
                <w:iCs/>
              </w:rPr>
            </w:pPr>
            <w:r>
              <w:rPr>
                <w:i/>
                <w:iCs/>
              </w:rPr>
              <w:t>O-02</w:t>
            </w:r>
          </w:p>
        </w:tc>
        <w:tc>
          <w:tcPr>
            <w:tcW w:w="2696" w:type="dxa"/>
          </w:tcPr>
          <w:p w14:paraId="569A1047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6F6F4C48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1BCE53DB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5573A909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128AC1D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05FB951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65DA16F5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4279BA49" w14:textId="77777777" w:rsidR="007549DA" w:rsidRPr="005C4EAF" w:rsidRDefault="007549DA" w:rsidP="007549DA">
            <w:pPr>
              <w:rPr>
                <w:i/>
                <w:iCs/>
              </w:rPr>
            </w:pPr>
            <w:r>
              <w:rPr>
                <w:i/>
                <w:iCs/>
              </w:rPr>
              <w:t>O-03</w:t>
            </w:r>
          </w:p>
        </w:tc>
        <w:tc>
          <w:tcPr>
            <w:tcW w:w="2696" w:type="dxa"/>
          </w:tcPr>
          <w:p w14:paraId="52EC6114" w14:textId="77777777" w:rsidR="007549DA" w:rsidRPr="005C4EAF" w:rsidRDefault="007549DA" w:rsidP="007549DA">
            <w:pPr>
              <w:rPr>
                <w:i/>
                <w:iCs/>
              </w:rPr>
            </w:pPr>
            <w:r>
              <w:rPr>
                <w:i/>
                <w:iCs/>
              </w:rPr>
              <w:t>….</w:t>
            </w:r>
          </w:p>
        </w:tc>
        <w:tc>
          <w:tcPr>
            <w:tcW w:w="4171" w:type="dxa"/>
          </w:tcPr>
          <w:p w14:paraId="51551EF2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49910C38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5C8EA62B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789BA0D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9B37D49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315B55" w14:paraId="4177078C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7AAFB31B" w14:textId="77777777" w:rsidR="007549DA" w:rsidRPr="00315B55" w:rsidRDefault="007549DA" w:rsidP="007549DA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Projektspezifisch Prüfpunkte</w:t>
            </w:r>
          </w:p>
        </w:tc>
      </w:tr>
      <w:tr w:rsidR="007549DA" w:rsidRPr="005C4EAF" w14:paraId="183E1B76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E695FB4" w14:textId="77777777" w:rsidR="007549DA" w:rsidRDefault="007549DA" w:rsidP="007549DA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7B8927B2" w14:textId="77777777" w:rsidR="007549DA" w:rsidRDefault="007549DA" w:rsidP="007549DA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57C4D76A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  <w:i/>
              <w:iCs/>
            </w:rPr>
            <w:id w:val="-1284026308"/>
            <w:placeholder>
              <w:docPart w:val="AA59B54A4CD6478BA19FA39ED9663C4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588F22C" w14:textId="3A7B35D7" w:rsidR="007549DA" w:rsidRPr="00D6078E" w:rsidRDefault="00E123CC" w:rsidP="007549DA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61BF54B4" w14:textId="77777777" w:rsidR="007549DA" w:rsidRPr="00D6078E" w:rsidRDefault="007549DA" w:rsidP="007549DA">
            <w:pPr>
              <w:rPr>
                <w:i/>
                <w:iCs/>
              </w:rPr>
            </w:pPr>
            <w:r w:rsidRPr="00D6078E"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04216B9D" w14:textId="77777777" w:rsidR="007549DA" w:rsidRPr="005C4EAF" w:rsidRDefault="007549DA" w:rsidP="007549DA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112A20EF" w14:textId="2DF80BC1" w:rsidR="007549DA" w:rsidRPr="005C4EAF" w:rsidRDefault="00D6078E" w:rsidP="007549DA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7549DA" w:rsidRPr="005C4EAF" w14:paraId="4B4F93BB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1B03EE8" w14:textId="77777777" w:rsidR="007549DA" w:rsidRDefault="007549DA" w:rsidP="007549DA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016A173D" w14:textId="77777777" w:rsidR="007549DA" w:rsidRDefault="007549DA" w:rsidP="007549DA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5E0A212D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45A7A705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4BBF50CB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58B5DC2" w14:textId="77777777" w:rsidR="007549DA" w:rsidRPr="005C4EAF" w:rsidRDefault="007549DA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E987F11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</w:p>
        </w:tc>
      </w:tr>
      <w:tr w:rsidR="007549DA" w:rsidRPr="005C4EAF" w14:paraId="16C03B62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46E33DA2" w14:textId="77777777" w:rsidR="007549DA" w:rsidRPr="005C4EAF" w:rsidRDefault="007549DA" w:rsidP="007549DA">
            <w:pPr>
              <w:keepNext/>
              <w:rPr>
                <w:i/>
                <w:iCs/>
              </w:rPr>
            </w:pPr>
            <w:r w:rsidRPr="00B26EF9">
              <w:rPr>
                <w:b/>
                <w:bCs/>
              </w:rPr>
              <w:lastRenderedPageBreak/>
              <w:t>Kantonsspezifische Prüfpunkte</w:t>
            </w:r>
          </w:p>
        </w:tc>
      </w:tr>
      <w:tr w:rsidR="007549DA" w:rsidRPr="005C4EAF" w14:paraId="5B60015B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7B2D5AC" w14:textId="77777777" w:rsidR="007549DA" w:rsidRPr="00A7270E" w:rsidRDefault="007549DA" w:rsidP="007549DA">
            <w:pPr>
              <w:rPr>
                <w:b/>
                <w:bCs/>
              </w:rPr>
            </w:pPr>
            <w:r w:rsidRPr="00A7270E">
              <w:rPr>
                <w:i/>
                <w:iCs/>
              </w:rPr>
              <w:t>K</w:t>
            </w:r>
            <w:r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52BC14BB" w14:textId="77777777" w:rsidR="007549DA" w:rsidRPr="00A7270E" w:rsidRDefault="007549DA" w:rsidP="007549DA">
            <w:pPr>
              <w:rPr>
                <w:i/>
                <w:iCs/>
              </w:rPr>
            </w:pPr>
            <w:r>
              <w:rPr>
                <w:i/>
                <w:iCs/>
              </w:rPr>
              <w:t>keine</w:t>
            </w:r>
          </w:p>
        </w:tc>
        <w:tc>
          <w:tcPr>
            <w:tcW w:w="4171" w:type="dxa"/>
          </w:tcPr>
          <w:p w14:paraId="14741D55" w14:textId="77777777" w:rsidR="007549DA" w:rsidRPr="00315B55" w:rsidRDefault="007549DA" w:rsidP="007549DA">
            <w:pPr>
              <w:rPr>
                <w:i/>
                <w:iCs/>
                <w:szCs w:val="22"/>
              </w:rPr>
            </w:pPr>
          </w:p>
        </w:tc>
        <w:sdt>
          <w:sdtPr>
            <w:rPr>
              <w:rStyle w:val="Formatvorlage1"/>
              <w:i/>
              <w:iCs/>
            </w:rPr>
            <w:id w:val="-1700692662"/>
            <w:placeholder>
              <w:docPart w:val="255B356C69FF48BC9EAA3006B4F9C74C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595FFB9" w14:textId="655B31F9" w:rsidR="007549DA" w:rsidRPr="00D6078E" w:rsidRDefault="00E123CC" w:rsidP="007549DA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6803EBD" w14:textId="77777777" w:rsidR="007549DA" w:rsidRPr="005C4EAF" w:rsidRDefault="007549DA" w:rsidP="007549DA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20F3AD08" w14:textId="77777777" w:rsidR="007549DA" w:rsidRPr="005C4EAF" w:rsidRDefault="007549DA" w:rsidP="007549DA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3F41D39D" w14:textId="13A5095B" w:rsidR="007549DA" w:rsidRPr="005C4EAF" w:rsidRDefault="00D6078E" w:rsidP="007549DA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626B8B" w:rsidRPr="005C4EAF" w14:paraId="5ED30FD0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7A9388B0" w14:textId="115E926C" w:rsidR="00626B8B" w:rsidRPr="00A7270E" w:rsidRDefault="00626B8B" w:rsidP="007549DA">
            <w:pPr>
              <w:rPr>
                <w:i/>
                <w:iCs/>
              </w:rPr>
            </w:pPr>
            <w:r>
              <w:rPr>
                <w:i/>
                <w:iCs/>
              </w:rPr>
              <w:t>KP-02</w:t>
            </w:r>
          </w:p>
        </w:tc>
        <w:tc>
          <w:tcPr>
            <w:tcW w:w="2696" w:type="dxa"/>
          </w:tcPr>
          <w:p w14:paraId="08EFB3B0" w14:textId="77777777" w:rsidR="00626B8B" w:rsidRDefault="00626B8B" w:rsidP="007549DA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6ECD2234" w14:textId="77777777" w:rsidR="00626B8B" w:rsidRPr="00315B55" w:rsidRDefault="00626B8B" w:rsidP="007549DA">
            <w:pPr>
              <w:rPr>
                <w:i/>
                <w:iCs/>
                <w:szCs w:val="22"/>
              </w:rPr>
            </w:pPr>
          </w:p>
        </w:tc>
        <w:tc>
          <w:tcPr>
            <w:tcW w:w="987" w:type="dxa"/>
          </w:tcPr>
          <w:p w14:paraId="4EA618BB" w14:textId="77777777" w:rsidR="00626B8B" w:rsidRDefault="00626B8B" w:rsidP="007549DA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550F90E1" w14:textId="77777777" w:rsidR="00626B8B" w:rsidRDefault="00626B8B" w:rsidP="007549D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135E480" w14:textId="77777777" w:rsidR="00626B8B" w:rsidRPr="005C4EAF" w:rsidRDefault="00626B8B" w:rsidP="007549D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B8BD765" w14:textId="77777777" w:rsidR="00626B8B" w:rsidRPr="005C4EAF" w:rsidRDefault="00626B8B" w:rsidP="007549DA">
            <w:pPr>
              <w:keepNext/>
              <w:rPr>
                <w:i/>
                <w:iCs/>
              </w:rPr>
            </w:pPr>
          </w:p>
        </w:tc>
      </w:tr>
    </w:tbl>
    <w:p w14:paraId="07B0DD83" w14:textId="77777777" w:rsidR="00FC4F70" w:rsidRDefault="00FC4F70" w:rsidP="00FC4F70"/>
    <w:p w14:paraId="04F5F83E" w14:textId="784F9E41" w:rsidR="005F6C3C" w:rsidRDefault="00072B44" w:rsidP="000477B9">
      <w:pPr>
        <w:pStyle w:val="berschrift1"/>
      </w:pPr>
      <w:bookmarkStart w:id="20" w:name="_Toc240869422"/>
      <w:r>
        <w:t>P</w:t>
      </w:r>
      <w:r w:rsidR="000477B9" w:rsidRPr="000477B9">
        <w:t>rojektabbruch</w:t>
      </w:r>
      <w:bookmarkEnd w:id="20"/>
    </w:p>
    <w:tbl>
      <w:tblPr>
        <w:tblStyle w:val="KTZH-TabelleHermes"/>
        <w:tblW w:w="13899" w:type="dxa"/>
        <w:tblLook w:val="0420" w:firstRow="1" w:lastRow="0" w:firstColumn="0" w:lastColumn="0" w:noHBand="0" w:noVBand="1"/>
      </w:tblPr>
      <w:tblGrid>
        <w:gridCol w:w="1014"/>
        <w:gridCol w:w="2696"/>
        <w:gridCol w:w="4171"/>
        <w:gridCol w:w="987"/>
        <w:gridCol w:w="2220"/>
        <w:gridCol w:w="1533"/>
        <w:gridCol w:w="1278"/>
      </w:tblGrid>
      <w:tr w:rsidR="00FC4F70" w:rsidRPr="005D5EEC" w14:paraId="0BBF220E" w14:textId="77777777" w:rsidTr="007935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14" w:type="dxa"/>
          </w:tcPr>
          <w:p w14:paraId="528BAECB" w14:textId="77777777" w:rsidR="00FC4F70" w:rsidRPr="005D5EEC" w:rsidRDefault="00FC4F70" w:rsidP="0079351F">
            <w:pPr>
              <w:pStyle w:val="tabelleheader"/>
            </w:pPr>
            <w:r w:rsidRPr="005D5EEC">
              <w:t>Nr.</w:t>
            </w:r>
          </w:p>
        </w:tc>
        <w:tc>
          <w:tcPr>
            <w:tcW w:w="2696" w:type="dxa"/>
          </w:tcPr>
          <w:p w14:paraId="53BD8F11" w14:textId="77777777" w:rsidR="00FC4F70" w:rsidRPr="005D5EEC" w:rsidRDefault="00FC4F70" w:rsidP="0079351F">
            <w:pPr>
              <w:pStyle w:val="tabelleheader"/>
            </w:pPr>
            <w:r>
              <w:t>Prüfpunkt</w:t>
            </w:r>
          </w:p>
        </w:tc>
        <w:tc>
          <w:tcPr>
            <w:tcW w:w="4171" w:type="dxa"/>
          </w:tcPr>
          <w:p w14:paraId="2A26598A" w14:textId="77777777" w:rsidR="00FC4F70" w:rsidRPr="005D5EEC" w:rsidRDefault="00FC4F70" w:rsidP="0079351F">
            <w:pPr>
              <w:pStyle w:val="tabelleheader"/>
            </w:pPr>
            <w:r w:rsidRPr="005D5EEC">
              <w:t>Kriterium</w:t>
            </w:r>
          </w:p>
        </w:tc>
        <w:tc>
          <w:tcPr>
            <w:tcW w:w="987" w:type="dxa"/>
          </w:tcPr>
          <w:p w14:paraId="1C45DF39" w14:textId="77777777" w:rsidR="00FC4F70" w:rsidRPr="005D5EEC" w:rsidRDefault="00FC4F70" w:rsidP="0079351F">
            <w:pPr>
              <w:pStyle w:val="tabelleheader"/>
            </w:pPr>
            <w:r>
              <w:t>Bewertung</w:t>
            </w:r>
          </w:p>
        </w:tc>
        <w:tc>
          <w:tcPr>
            <w:tcW w:w="2220" w:type="dxa"/>
          </w:tcPr>
          <w:p w14:paraId="3F914A40" w14:textId="77777777" w:rsidR="00FC4F70" w:rsidRPr="005D5EEC" w:rsidRDefault="00FC4F70" w:rsidP="0079351F">
            <w:pPr>
              <w:pStyle w:val="tabelleheader"/>
            </w:pPr>
            <w:r>
              <w:t>Erläuterung</w:t>
            </w:r>
          </w:p>
        </w:tc>
        <w:tc>
          <w:tcPr>
            <w:tcW w:w="1533" w:type="dxa"/>
          </w:tcPr>
          <w:p w14:paraId="43DA4A19" w14:textId="77777777" w:rsidR="00FC4F70" w:rsidRPr="005D5EEC" w:rsidRDefault="00FC4F70" w:rsidP="0079351F">
            <w:pPr>
              <w:pStyle w:val="tabelleheader"/>
            </w:pPr>
            <w:r w:rsidRPr="005D5EEC">
              <w:t>Verantwortlich</w:t>
            </w:r>
          </w:p>
        </w:tc>
        <w:tc>
          <w:tcPr>
            <w:tcW w:w="1278" w:type="dxa"/>
          </w:tcPr>
          <w:p w14:paraId="28597A8C" w14:textId="77777777" w:rsidR="00FC4F70" w:rsidRPr="005D5EEC" w:rsidRDefault="00FC4F70" w:rsidP="0079351F">
            <w:pPr>
              <w:pStyle w:val="tabelleheader"/>
            </w:pPr>
            <w:r w:rsidRPr="005D5EEC">
              <w:t>Datum</w:t>
            </w:r>
          </w:p>
        </w:tc>
      </w:tr>
      <w:tr w:rsidR="00FC4F70" w:rsidRPr="00861926" w14:paraId="57FB7132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3E8A3AB8" w14:textId="77777777" w:rsidR="00FC4F70" w:rsidRPr="00861926" w:rsidRDefault="00FC4F70" w:rsidP="0079351F">
            <w:pPr>
              <w:keepNext/>
              <w:rPr>
                <w:b/>
                <w:bCs/>
              </w:rPr>
            </w:pPr>
            <w:r w:rsidRPr="00861926">
              <w:rPr>
                <w:b/>
                <w:bCs/>
              </w:rPr>
              <w:t>Generelle Prüfpunkte</w:t>
            </w:r>
          </w:p>
        </w:tc>
      </w:tr>
      <w:tr w:rsidR="004C2EFA" w:rsidRPr="005C4EAF" w14:paraId="109E84E0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4326886" w14:textId="76AF0324" w:rsidR="004C2EFA" w:rsidRPr="00626B8B" w:rsidRDefault="004C2EFA" w:rsidP="004C2EFA">
            <w:r w:rsidRPr="00626B8B">
              <w:t>G-01</w:t>
            </w:r>
          </w:p>
        </w:tc>
        <w:tc>
          <w:tcPr>
            <w:tcW w:w="2696" w:type="dxa"/>
          </w:tcPr>
          <w:p w14:paraId="7CE0C2F4" w14:textId="33186700" w:rsidR="004C2EFA" w:rsidRPr="00626B8B" w:rsidRDefault="004C2EFA" w:rsidP="004C2EFA"/>
        </w:tc>
        <w:tc>
          <w:tcPr>
            <w:tcW w:w="4171" w:type="dxa"/>
          </w:tcPr>
          <w:p w14:paraId="55A40885" w14:textId="536CB054" w:rsidR="004C2EFA" w:rsidRPr="00626B8B" w:rsidRDefault="004C2EFA" w:rsidP="004C2EFA">
            <w:r w:rsidRPr="00626B8B">
              <w:t>Dokumentenablage bereinigt, Systemdokumentation an die Stammorganisation übergeben und Dokumentation der Projektabwicklung archiviert?</w:t>
            </w:r>
          </w:p>
        </w:tc>
        <w:sdt>
          <w:sdtPr>
            <w:rPr>
              <w:rStyle w:val="Formatvorlage1"/>
            </w:rPr>
            <w:id w:val="530384387"/>
            <w:placeholder>
              <w:docPart w:val="4EE2660342734B5C9A174490E6EEA59D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0E7B627" w14:textId="77A55F4D" w:rsidR="004C2EFA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443B5DC" w14:textId="77777777" w:rsidR="004C2EFA" w:rsidRDefault="004C2EFA" w:rsidP="004C2EFA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54A47B88" w14:textId="77777777" w:rsidR="004C2EFA" w:rsidRPr="005C4EAF" w:rsidRDefault="004C2EFA" w:rsidP="004C2EFA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4523FC9A" w14:textId="5667F72F" w:rsidR="004C2EFA" w:rsidRPr="005C4EAF" w:rsidRDefault="00D6078E" w:rsidP="004C2EFA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4C2EFA" w:rsidRPr="005C4EAF" w14:paraId="5C0CCDE9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2C5C528D" w14:textId="473020E3" w:rsidR="004C2EFA" w:rsidRPr="00626B8B" w:rsidRDefault="004C2EFA" w:rsidP="004C2EFA">
            <w:r w:rsidRPr="00626B8B">
              <w:t>G-02</w:t>
            </w:r>
          </w:p>
        </w:tc>
        <w:tc>
          <w:tcPr>
            <w:tcW w:w="2696" w:type="dxa"/>
          </w:tcPr>
          <w:p w14:paraId="6CD7C882" w14:textId="77777777" w:rsidR="004C2EFA" w:rsidRPr="00626B8B" w:rsidRDefault="004C2EFA" w:rsidP="004C2EFA"/>
        </w:tc>
        <w:tc>
          <w:tcPr>
            <w:tcW w:w="4171" w:type="dxa"/>
          </w:tcPr>
          <w:p w14:paraId="2D340289" w14:textId="3CFAC251" w:rsidR="004C2EFA" w:rsidRPr="00626B8B" w:rsidRDefault="004C2EFA" w:rsidP="004C2EFA">
            <w:r w:rsidRPr="00626B8B">
              <w:t>Nicht benötigte Ressourcen (Infrastruktur etc.)  an die Stammorganisation zurückgegeben?</w:t>
            </w:r>
          </w:p>
        </w:tc>
        <w:sdt>
          <w:sdtPr>
            <w:rPr>
              <w:rStyle w:val="Formatvorlage1"/>
            </w:rPr>
            <w:id w:val="-759064672"/>
            <w:placeholder>
              <w:docPart w:val="FB2DA9A8F905401F98451BC5B737F9C7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F521D68" w14:textId="1FBA91EB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C3EFE3D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7AC53BC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9152A84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775C7508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72445A2E" w14:textId="6A566C0B" w:rsidR="004C2EFA" w:rsidRPr="00626B8B" w:rsidRDefault="004C2EFA" w:rsidP="004C2EFA">
            <w:r w:rsidRPr="00626B8B">
              <w:t>G-03</w:t>
            </w:r>
          </w:p>
        </w:tc>
        <w:tc>
          <w:tcPr>
            <w:tcW w:w="2696" w:type="dxa"/>
          </w:tcPr>
          <w:p w14:paraId="43447E30" w14:textId="107BD29E" w:rsidR="004C2EFA" w:rsidRPr="00626B8B" w:rsidRDefault="004C2EFA" w:rsidP="004C2EFA"/>
        </w:tc>
        <w:tc>
          <w:tcPr>
            <w:tcW w:w="4171" w:type="dxa"/>
          </w:tcPr>
          <w:p w14:paraId="35A9CB6F" w14:textId="66EFC4A8" w:rsidR="004C2EFA" w:rsidRPr="00626B8B" w:rsidRDefault="004C2EFA" w:rsidP="004C2EFA">
            <w:r w:rsidRPr="00626B8B">
              <w:t>Zugriffsberechtigungen aufgehoben?</w:t>
            </w:r>
          </w:p>
        </w:tc>
        <w:sdt>
          <w:sdtPr>
            <w:rPr>
              <w:rStyle w:val="Formatvorlage1"/>
            </w:rPr>
            <w:id w:val="-1822881108"/>
            <w:placeholder>
              <w:docPart w:val="CD3EB5F3166542EB82778A478D84A82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DEE2C8D" w14:textId="5FE344AA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45300526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E425A2B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28A1BE2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663A3076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1029C22" w14:textId="32AE6275" w:rsidR="004C2EFA" w:rsidRPr="00626B8B" w:rsidRDefault="004C2EFA" w:rsidP="004C2EFA">
            <w:r w:rsidRPr="00626B8B">
              <w:t>G-04</w:t>
            </w:r>
          </w:p>
        </w:tc>
        <w:tc>
          <w:tcPr>
            <w:tcW w:w="2696" w:type="dxa"/>
          </w:tcPr>
          <w:p w14:paraId="4C2C914D" w14:textId="77777777" w:rsidR="004C2EFA" w:rsidRPr="00626B8B" w:rsidRDefault="004C2EFA" w:rsidP="004C2EFA"/>
        </w:tc>
        <w:tc>
          <w:tcPr>
            <w:tcW w:w="4171" w:type="dxa"/>
          </w:tcPr>
          <w:p w14:paraId="64CF25B7" w14:textId="1AA4BF4E" w:rsidR="004C2EFA" w:rsidRPr="00626B8B" w:rsidRDefault="004C2EFA" w:rsidP="004C2EFA">
            <w:r w:rsidRPr="00626B8B">
              <w:t>Aufwanderfassungssysteme, Projektbuchhaltung etc. abgeschlossen?</w:t>
            </w:r>
          </w:p>
        </w:tc>
        <w:sdt>
          <w:sdtPr>
            <w:rPr>
              <w:rStyle w:val="Formatvorlage1"/>
            </w:rPr>
            <w:id w:val="1658338803"/>
            <w:placeholder>
              <w:docPart w:val="14AD2A49A9444E49A6CF68E7F9CCEE6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9E6C926" w14:textId="74544998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5BFB7AF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46F6783C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86F7075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4D93156B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616217BA" w14:textId="20759B75" w:rsidR="004C2EFA" w:rsidRPr="00626B8B" w:rsidRDefault="004C2EFA" w:rsidP="004C2EFA">
            <w:r w:rsidRPr="00626B8B">
              <w:t>G-05</w:t>
            </w:r>
          </w:p>
        </w:tc>
        <w:tc>
          <w:tcPr>
            <w:tcW w:w="2696" w:type="dxa"/>
          </w:tcPr>
          <w:p w14:paraId="0B3513E3" w14:textId="77777777" w:rsidR="004C2EFA" w:rsidRPr="00626B8B" w:rsidRDefault="004C2EFA" w:rsidP="004C2EFA"/>
        </w:tc>
        <w:tc>
          <w:tcPr>
            <w:tcW w:w="4171" w:type="dxa"/>
          </w:tcPr>
          <w:p w14:paraId="0E48B2BA" w14:textId="6BC8D666" w:rsidR="004C2EFA" w:rsidRPr="00626B8B" w:rsidRDefault="004C2EFA" w:rsidP="004C2EFA">
            <w:pPr>
              <w:pStyle w:val="Aufzhlung1KTZH"/>
            </w:pPr>
            <w:r w:rsidRPr="00626B8B">
              <w:t>Offene Pendenzen aus dem Projekt an verantwortliche Personen in der Stammorganisation übergeben?</w:t>
            </w:r>
          </w:p>
        </w:tc>
        <w:sdt>
          <w:sdtPr>
            <w:rPr>
              <w:rStyle w:val="Formatvorlage1"/>
            </w:rPr>
            <w:id w:val="-735548904"/>
            <w:placeholder>
              <w:docPart w:val="85347B354BB94E04B87DC4749A8D3D74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5FD3315" w14:textId="398830F5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2D9D783C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0D1A53D7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460F21DE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41173A4E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1EA9868F" w14:textId="349FA63B" w:rsidR="004C2EFA" w:rsidRPr="00626B8B" w:rsidRDefault="004C2EFA" w:rsidP="004C2EFA">
            <w:r w:rsidRPr="00626B8B">
              <w:t>G-06</w:t>
            </w:r>
          </w:p>
        </w:tc>
        <w:tc>
          <w:tcPr>
            <w:tcW w:w="2696" w:type="dxa"/>
          </w:tcPr>
          <w:p w14:paraId="689BE9DF" w14:textId="77777777" w:rsidR="004C2EFA" w:rsidRPr="00626B8B" w:rsidRDefault="004C2EFA" w:rsidP="004C2EFA"/>
        </w:tc>
        <w:tc>
          <w:tcPr>
            <w:tcW w:w="4171" w:type="dxa"/>
          </w:tcPr>
          <w:p w14:paraId="40680C9E" w14:textId="2F407EFB" w:rsidR="004C2EFA" w:rsidRPr="00626B8B" w:rsidRDefault="004C2EFA" w:rsidP="004C2EFA">
            <w:r w:rsidRPr="00626B8B">
              <w:t>Entscheidung den Controlling- und Vorgabestellen kommunizieren?</w:t>
            </w:r>
          </w:p>
        </w:tc>
        <w:sdt>
          <w:sdtPr>
            <w:rPr>
              <w:rStyle w:val="Formatvorlage1"/>
            </w:rPr>
            <w:id w:val="-515153295"/>
            <w:placeholder>
              <w:docPart w:val="903E503BBACA42ED937CC5E47A0448CE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72B8E5DB" w14:textId="6E88FBC7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3A57084E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7E67B04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00A2AC3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0FEEBCE4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33249668" w14:textId="2E7D117B" w:rsidR="004C2EFA" w:rsidRPr="00626B8B" w:rsidRDefault="004C2EFA" w:rsidP="004C2EFA">
            <w:r w:rsidRPr="00626B8B">
              <w:lastRenderedPageBreak/>
              <w:t>G-07</w:t>
            </w:r>
          </w:p>
        </w:tc>
        <w:tc>
          <w:tcPr>
            <w:tcW w:w="2696" w:type="dxa"/>
          </w:tcPr>
          <w:p w14:paraId="1DAAE5FB" w14:textId="77777777" w:rsidR="004C2EFA" w:rsidRPr="00626B8B" w:rsidRDefault="004C2EFA" w:rsidP="004C2EFA"/>
        </w:tc>
        <w:tc>
          <w:tcPr>
            <w:tcW w:w="4171" w:type="dxa"/>
          </w:tcPr>
          <w:p w14:paraId="40458BA0" w14:textId="1B5B507B" w:rsidR="004C2EFA" w:rsidRPr="00626B8B" w:rsidRDefault="004C2EFA" w:rsidP="004C2EFA">
            <w:r w:rsidRPr="00626B8B">
              <w:t>Liegt ein Schlussbericht zuhanden des Auftraggebers vor, falls spezifische Stellen für Controlling und QS/Risikomanagement beauftragt wurden?</w:t>
            </w:r>
          </w:p>
        </w:tc>
        <w:sdt>
          <w:sdtPr>
            <w:rPr>
              <w:rStyle w:val="Formatvorlage1"/>
            </w:rPr>
            <w:id w:val="-810325536"/>
            <w:placeholder>
              <w:docPart w:val="977D40097A1B4178AB33E44C2E12BF4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70A50DE" w14:textId="0785C50C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1CD2305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5C576DE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36E0CD2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24A8CCB9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4D1402F" w14:textId="2A0A96BD" w:rsidR="004C2EFA" w:rsidRPr="00626B8B" w:rsidRDefault="004C2EFA" w:rsidP="004C2EFA">
            <w:r w:rsidRPr="00626B8B">
              <w:t>G-08</w:t>
            </w:r>
          </w:p>
        </w:tc>
        <w:tc>
          <w:tcPr>
            <w:tcW w:w="2696" w:type="dxa"/>
          </w:tcPr>
          <w:p w14:paraId="7A981E3E" w14:textId="77777777" w:rsidR="004C2EFA" w:rsidRPr="00626B8B" w:rsidRDefault="004C2EFA" w:rsidP="004C2EFA"/>
        </w:tc>
        <w:tc>
          <w:tcPr>
            <w:tcW w:w="4171" w:type="dxa"/>
          </w:tcPr>
          <w:p w14:paraId="38CD2231" w14:textId="51A80DCF" w:rsidR="004C2EFA" w:rsidRPr="00626B8B" w:rsidRDefault="004C2EFA" w:rsidP="004C2EFA">
            <w:r w:rsidRPr="00626B8B">
              <w:t>Schlusssitzung des Projektausschusses durchgeführt?</w:t>
            </w:r>
          </w:p>
        </w:tc>
        <w:sdt>
          <w:sdtPr>
            <w:rPr>
              <w:rStyle w:val="Formatvorlage1"/>
            </w:rPr>
            <w:id w:val="-801611209"/>
            <w:placeholder>
              <w:docPart w:val="26853BE1CF104FA8814DF5D366C584D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0A57A68" w14:textId="13398C15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755C1FE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100021CA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701D072A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48BFF49A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28544DD1" w14:textId="3726B137" w:rsidR="004C2EFA" w:rsidRPr="00626B8B" w:rsidRDefault="004C2EFA" w:rsidP="004C2EFA">
            <w:r w:rsidRPr="00626B8B">
              <w:t>G-09</w:t>
            </w:r>
          </w:p>
        </w:tc>
        <w:tc>
          <w:tcPr>
            <w:tcW w:w="2696" w:type="dxa"/>
          </w:tcPr>
          <w:p w14:paraId="453A1002" w14:textId="77777777" w:rsidR="004C2EFA" w:rsidRPr="00626B8B" w:rsidRDefault="004C2EFA" w:rsidP="004C2EFA"/>
        </w:tc>
        <w:tc>
          <w:tcPr>
            <w:tcW w:w="4171" w:type="dxa"/>
          </w:tcPr>
          <w:p w14:paraId="5F8508B2" w14:textId="62695DD9" w:rsidR="004C2EFA" w:rsidRPr="00626B8B" w:rsidRDefault="004C2EFA" w:rsidP="004C2EFA">
            <w:r w:rsidRPr="00626B8B">
              <w:t>Formeller Entscheid Projektabbruch getroffen?</w:t>
            </w:r>
          </w:p>
        </w:tc>
        <w:sdt>
          <w:sdtPr>
            <w:rPr>
              <w:rStyle w:val="Formatvorlage1"/>
            </w:rPr>
            <w:id w:val="615639492"/>
            <w:placeholder>
              <w:docPart w:val="A61E708DA87A4720BAC0FFC1AA0F762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DAB8B0E" w14:textId="41310C35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9024B44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80E2581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1C18960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2D538FCA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31FFF38D" w14:textId="7F4249FC" w:rsidR="004C2EFA" w:rsidRPr="00626B8B" w:rsidRDefault="004C2EFA" w:rsidP="004C2EFA">
            <w:r w:rsidRPr="00626B8B">
              <w:t>G-10</w:t>
            </w:r>
          </w:p>
        </w:tc>
        <w:tc>
          <w:tcPr>
            <w:tcW w:w="2696" w:type="dxa"/>
          </w:tcPr>
          <w:p w14:paraId="432F2CB5" w14:textId="77777777" w:rsidR="004C2EFA" w:rsidRPr="00626B8B" w:rsidRDefault="004C2EFA" w:rsidP="004C2EFA"/>
        </w:tc>
        <w:tc>
          <w:tcPr>
            <w:tcW w:w="4171" w:type="dxa"/>
          </w:tcPr>
          <w:p w14:paraId="03D2F659" w14:textId="2D1D47ED" w:rsidR="004C2EFA" w:rsidRPr="00626B8B" w:rsidRDefault="004C2EFA" w:rsidP="004C2EFA">
            <w:r w:rsidRPr="00626B8B">
              <w:t>Projektorganisation aufgelöst?</w:t>
            </w:r>
          </w:p>
        </w:tc>
        <w:sdt>
          <w:sdtPr>
            <w:rPr>
              <w:rStyle w:val="Formatvorlage1"/>
            </w:rPr>
            <w:id w:val="160201118"/>
            <w:placeholder>
              <w:docPart w:val="A28F6E4ABD9F4462A99B57323D1B1CB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4F415899" w14:textId="7A3CB7C1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8F0BC20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66DE998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1A7617C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60240FE7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0326A11D" w14:textId="575D20D8" w:rsidR="004C2EFA" w:rsidRPr="00626B8B" w:rsidRDefault="004C2EFA" w:rsidP="004C2EFA">
            <w:r w:rsidRPr="00626B8B">
              <w:t>G-11</w:t>
            </w:r>
          </w:p>
        </w:tc>
        <w:tc>
          <w:tcPr>
            <w:tcW w:w="2696" w:type="dxa"/>
          </w:tcPr>
          <w:p w14:paraId="7BFF94FF" w14:textId="77777777" w:rsidR="004C2EFA" w:rsidRPr="00626B8B" w:rsidRDefault="004C2EFA" w:rsidP="004C2EFA"/>
        </w:tc>
        <w:tc>
          <w:tcPr>
            <w:tcW w:w="4171" w:type="dxa"/>
          </w:tcPr>
          <w:p w14:paraId="1703F513" w14:textId="2AC1DED4" w:rsidR="004C2EFA" w:rsidRPr="00626B8B" w:rsidRDefault="004C2EFA" w:rsidP="004C2EFA">
            <w:r w:rsidRPr="00626B8B">
              <w:t>Betroffene (alle Projektmitarbeiter, alle betroffenen Stakeholder sowie alle am Projekt beteiligten internen Stellen und externen Dienstleister) und Interessierte über Entscheid informiert?</w:t>
            </w:r>
          </w:p>
        </w:tc>
        <w:sdt>
          <w:sdtPr>
            <w:rPr>
              <w:rStyle w:val="Formatvorlage1"/>
            </w:rPr>
            <w:id w:val="425004939"/>
            <w:placeholder>
              <w:docPart w:val="C81853DD6F794B47ABBD3AC1A804829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DDD9CD1" w14:textId="426B8FC0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9D5B946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67316082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6C505043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0C4CA9DA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54D0207" w14:textId="60A6E15F" w:rsidR="004C2EFA" w:rsidRPr="00626B8B" w:rsidRDefault="004C2EFA" w:rsidP="004C2EFA">
            <w:r w:rsidRPr="00626B8B">
              <w:t>G-13</w:t>
            </w:r>
          </w:p>
        </w:tc>
        <w:tc>
          <w:tcPr>
            <w:tcW w:w="2696" w:type="dxa"/>
          </w:tcPr>
          <w:p w14:paraId="0653A8A1" w14:textId="7D20D6DE" w:rsidR="004C2EFA" w:rsidRPr="00626B8B" w:rsidRDefault="004C2EFA" w:rsidP="004C2EFA">
            <w:r w:rsidRPr="00626B8B">
              <w:t>Projektschlussbeurteilung</w:t>
            </w:r>
          </w:p>
        </w:tc>
        <w:tc>
          <w:tcPr>
            <w:tcW w:w="4171" w:type="dxa"/>
          </w:tcPr>
          <w:p w14:paraId="5278D30C" w14:textId="6FE00F49" w:rsidR="004C2EFA" w:rsidRPr="00626B8B" w:rsidRDefault="004C2EFA" w:rsidP="004C2EFA">
            <w:r w:rsidRPr="00626B8B">
              <w:t>Projekterfahrungen in der -Schlussbeurteilung zusammengefasst und mit der Stammorganisation abgestimmt?</w:t>
            </w:r>
          </w:p>
        </w:tc>
        <w:sdt>
          <w:sdtPr>
            <w:rPr>
              <w:rStyle w:val="Formatvorlage1"/>
            </w:rPr>
            <w:id w:val="1475418366"/>
            <w:placeholder>
              <w:docPart w:val="C2E77C1DB87E42ABAFF74B2A3BD1F7FB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04553CC" w14:textId="033266A3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EAC63D1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67E374C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231C35E7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451AF55A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74FD18F" w14:textId="01B7617A" w:rsidR="004C2EFA" w:rsidRPr="00626B8B" w:rsidRDefault="004C2EFA" w:rsidP="004C2EFA">
            <w:r w:rsidRPr="00626B8B">
              <w:t>G-14</w:t>
            </w:r>
          </w:p>
        </w:tc>
        <w:tc>
          <w:tcPr>
            <w:tcW w:w="2696" w:type="dxa"/>
          </w:tcPr>
          <w:p w14:paraId="5C2746EB" w14:textId="77777777" w:rsidR="004C2EFA" w:rsidRPr="00626B8B" w:rsidRDefault="004C2EFA" w:rsidP="004C2EFA"/>
        </w:tc>
        <w:tc>
          <w:tcPr>
            <w:tcW w:w="4171" w:type="dxa"/>
          </w:tcPr>
          <w:p w14:paraId="69D89BC1" w14:textId="732345D5" w:rsidR="004C2EFA" w:rsidRPr="00626B8B" w:rsidRDefault="004C2EFA" w:rsidP="004C2EFA">
            <w:r w:rsidRPr="00626B8B">
              <w:t>Projektschlussbeurteilung der Projektleitung durch Projektsteuerung geprüft und genehmigt?</w:t>
            </w:r>
          </w:p>
        </w:tc>
        <w:sdt>
          <w:sdtPr>
            <w:rPr>
              <w:rStyle w:val="Formatvorlage1"/>
            </w:rPr>
            <w:id w:val="274369146"/>
            <w:placeholder>
              <w:docPart w:val="1885E5D7690B4710866345F1F433E4CA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35DC3B04" w14:textId="5B18D840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5CD0E49D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4DF44E8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4636B60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3492AEA4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026B3567" w14:textId="2B3AE548" w:rsidR="004C2EFA" w:rsidRPr="00626B8B" w:rsidRDefault="004C2EFA" w:rsidP="004C2EFA">
            <w:r w:rsidRPr="00626B8B">
              <w:t>G-15</w:t>
            </w:r>
          </w:p>
        </w:tc>
        <w:tc>
          <w:tcPr>
            <w:tcW w:w="2696" w:type="dxa"/>
          </w:tcPr>
          <w:p w14:paraId="65EC4FBC" w14:textId="77777777" w:rsidR="004C2EFA" w:rsidRPr="00626B8B" w:rsidRDefault="004C2EFA" w:rsidP="004C2EFA"/>
        </w:tc>
        <w:tc>
          <w:tcPr>
            <w:tcW w:w="4171" w:type="dxa"/>
          </w:tcPr>
          <w:p w14:paraId="35BBDCA8" w14:textId="0D7AD11A" w:rsidR="004C2EFA" w:rsidRPr="00626B8B" w:rsidRDefault="004C2EFA" w:rsidP="004C2EFA">
            <w:r w:rsidRPr="00626B8B">
              <w:t>Wichtige Erfahrungen aus dem Projekt durch Auftraggeber an die relevanten Stellen weitergeleitet?</w:t>
            </w:r>
          </w:p>
        </w:tc>
        <w:sdt>
          <w:sdtPr>
            <w:rPr>
              <w:rStyle w:val="Formatvorlage1"/>
            </w:rPr>
            <w:id w:val="-606119693"/>
            <w:placeholder>
              <w:docPart w:val="C0B4E5F1D9C246448B3FDD9AAE1351C1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030CDF18" w14:textId="5B832573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FD748D4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2111ADD5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E46936E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4C2EFA" w:rsidRPr="005C4EAF" w14:paraId="453327BF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9B3E768" w14:textId="3BB49309" w:rsidR="004C2EFA" w:rsidRPr="00626B8B" w:rsidRDefault="004C2EFA" w:rsidP="004C2EFA">
            <w:r w:rsidRPr="00626B8B">
              <w:t>G-16</w:t>
            </w:r>
          </w:p>
        </w:tc>
        <w:tc>
          <w:tcPr>
            <w:tcW w:w="2696" w:type="dxa"/>
          </w:tcPr>
          <w:p w14:paraId="25C147F7" w14:textId="197989C7" w:rsidR="004C2EFA" w:rsidRPr="00626B8B" w:rsidRDefault="004C2EFA" w:rsidP="004C2EFA">
            <w:r w:rsidRPr="00626B8B">
              <w:t>Rechtliche Aspekte</w:t>
            </w:r>
          </w:p>
        </w:tc>
        <w:tc>
          <w:tcPr>
            <w:tcW w:w="4171" w:type="dxa"/>
          </w:tcPr>
          <w:p w14:paraId="02F297A4" w14:textId="66A75209" w:rsidR="004C2EFA" w:rsidRPr="00626B8B" w:rsidRDefault="004C2EFA" w:rsidP="004C2EFA">
            <w:r w:rsidRPr="00626B8B">
              <w:t xml:space="preserve">Rechtliche Aspekte wie Streitfragen betreffend Vereinbarungen, </w:t>
            </w:r>
            <w:r w:rsidRPr="00626B8B">
              <w:lastRenderedPageBreak/>
              <w:t>Rückabwicklung, Mitverschuldung, Honorare, Schadendersatzansprüche und u. ä. in einem separaten Auftrag samt Unterlagen an die Rechtsabteilung der Stammorganisation weitergeleitet oder Juristen direkt beigezogen?</w:t>
            </w:r>
          </w:p>
        </w:tc>
        <w:sdt>
          <w:sdtPr>
            <w:rPr>
              <w:rStyle w:val="Formatvorlage1"/>
            </w:rPr>
            <w:id w:val="2081634633"/>
            <w:placeholder>
              <w:docPart w:val="189122F7C0124D29BCC2FB8D515FB166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2FB017F1" w14:textId="793FC3F3" w:rsidR="004C2EFA" w:rsidRPr="005C4EAF" w:rsidRDefault="00E123CC" w:rsidP="004C2EFA">
                <w:pPr>
                  <w:rPr>
                    <w:i/>
                    <w:iCs/>
                  </w:rPr>
                </w:pPr>
                <w:r w:rsidRPr="00B524C2">
                  <w:rPr>
                    <w:rStyle w:val="Formatvorlage1"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11933639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793DFA1" w14:textId="77777777" w:rsidR="004C2EFA" w:rsidRPr="005C4EAF" w:rsidRDefault="004C2EFA" w:rsidP="004C2EFA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5EF702CC" w14:textId="77777777" w:rsidR="004C2EFA" w:rsidRPr="005C4EAF" w:rsidRDefault="004C2EFA" w:rsidP="004C2EFA">
            <w:pPr>
              <w:keepNext/>
              <w:rPr>
                <w:i/>
                <w:iCs/>
              </w:rPr>
            </w:pPr>
          </w:p>
        </w:tc>
      </w:tr>
      <w:tr w:rsidR="00FC4F70" w:rsidRPr="00315B55" w14:paraId="3DFD9423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77CAE69A" w14:textId="77777777" w:rsidR="00FC4F70" w:rsidRPr="00315B55" w:rsidRDefault="00FC4F70" w:rsidP="0079351F">
            <w:pPr>
              <w:keepNext/>
              <w:rPr>
                <w:b/>
                <w:bCs/>
              </w:rPr>
            </w:pPr>
            <w:r w:rsidRPr="00315B55">
              <w:rPr>
                <w:b/>
                <w:bCs/>
              </w:rPr>
              <w:t>Projektspezifisch Prüfpunkte</w:t>
            </w:r>
          </w:p>
        </w:tc>
      </w:tr>
      <w:tr w:rsidR="00FC4F70" w:rsidRPr="005C4EAF" w14:paraId="1F5BA95F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4428D5A9" w14:textId="77777777" w:rsidR="00FC4F70" w:rsidRDefault="00FC4F70" w:rsidP="0079351F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6D999127" w14:textId="77777777" w:rsidR="00FC4F70" w:rsidRDefault="00FC4F70" w:rsidP="0079351F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3762806D" w14:textId="77777777" w:rsidR="00FC4F70" w:rsidRPr="005C4EAF" w:rsidRDefault="00FC4F70" w:rsidP="0079351F">
            <w:pPr>
              <w:rPr>
                <w:i/>
                <w:iCs/>
              </w:rPr>
            </w:pPr>
          </w:p>
        </w:tc>
        <w:sdt>
          <w:sdtPr>
            <w:rPr>
              <w:rStyle w:val="Formatvorlage1"/>
              <w:i/>
              <w:iCs/>
            </w:rPr>
            <w:id w:val="239379457"/>
            <w:placeholder>
              <w:docPart w:val="5AC249C902B74AA0BCA22F433F823D58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58E5A7CB" w14:textId="11244F8C" w:rsidR="00FC4F70" w:rsidRPr="00D6078E" w:rsidRDefault="00E123CC" w:rsidP="0079351F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7D62FA8C" w14:textId="77777777" w:rsidR="00FC4F70" w:rsidRPr="005C4EAF" w:rsidRDefault="00FC4F70" w:rsidP="0079351F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5932CAF6" w14:textId="77777777" w:rsidR="00FC4F70" w:rsidRPr="005C4EAF" w:rsidRDefault="00FC4F70" w:rsidP="0079351F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0CA1342F" w14:textId="5426162F" w:rsidR="00FC4F70" w:rsidRPr="005C4EAF" w:rsidRDefault="00D6078E" w:rsidP="0079351F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FC4F70" w:rsidRPr="005C4EAF" w14:paraId="36DDA6B4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1A7D6121" w14:textId="77777777" w:rsidR="00FC4F70" w:rsidRDefault="00FC4F70" w:rsidP="0079351F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>P-02</w:t>
            </w:r>
          </w:p>
        </w:tc>
        <w:tc>
          <w:tcPr>
            <w:tcW w:w="2696" w:type="dxa"/>
          </w:tcPr>
          <w:p w14:paraId="5703EAA1" w14:textId="77777777" w:rsidR="00FC4F70" w:rsidRDefault="00FC4F70" w:rsidP="0079351F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4C4D12CE" w14:textId="77777777" w:rsidR="00FC4F70" w:rsidRPr="005C4EAF" w:rsidRDefault="00FC4F70" w:rsidP="0079351F">
            <w:pPr>
              <w:rPr>
                <w:i/>
                <w:iCs/>
              </w:rPr>
            </w:pPr>
          </w:p>
        </w:tc>
        <w:tc>
          <w:tcPr>
            <w:tcW w:w="987" w:type="dxa"/>
          </w:tcPr>
          <w:p w14:paraId="43D74D64" w14:textId="77777777" w:rsidR="00FC4F70" w:rsidRPr="005C4EAF" w:rsidRDefault="00FC4F70" w:rsidP="0079351F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35C0C607" w14:textId="77777777" w:rsidR="00FC4F70" w:rsidRPr="005C4EAF" w:rsidRDefault="00FC4F70" w:rsidP="0079351F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3F79C612" w14:textId="77777777" w:rsidR="00FC4F70" w:rsidRPr="005C4EAF" w:rsidRDefault="00FC4F70" w:rsidP="0079351F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3DB07DFA" w14:textId="77777777" w:rsidR="00FC4F70" w:rsidRPr="005C4EAF" w:rsidRDefault="00FC4F70" w:rsidP="0079351F">
            <w:pPr>
              <w:keepNext/>
              <w:rPr>
                <w:i/>
                <w:iCs/>
              </w:rPr>
            </w:pPr>
          </w:p>
        </w:tc>
      </w:tr>
      <w:tr w:rsidR="00FC4F70" w:rsidRPr="005C4EAF" w14:paraId="727D713A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3899" w:type="dxa"/>
            <w:gridSpan w:val="7"/>
          </w:tcPr>
          <w:p w14:paraId="70511AC8" w14:textId="77777777" w:rsidR="00FC4F70" w:rsidRPr="005C4EAF" w:rsidRDefault="00FC4F70" w:rsidP="0079351F">
            <w:pPr>
              <w:keepNext/>
              <w:rPr>
                <w:i/>
                <w:iCs/>
              </w:rPr>
            </w:pPr>
            <w:r w:rsidRPr="00B26EF9">
              <w:rPr>
                <w:b/>
                <w:bCs/>
              </w:rPr>
              <w:t>Kantonsspezifische Prüfpunkte</w:t>
            </w:r>
          </w:p>
        </w:tc>
      </w:tr>
      <w:tr w:rsidR="00FC4F70" w:rsidRPr="005C4EAF" w14:paraId="2ABF5FF5" w14:textId="77777777" w:rsidTr="007935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14" w:type="dxa"/>
          </w:tcPr>
          <w:p w14:paraId="516DA09A" w14:textId="77777777" w:rsidR="00FC4F70" w:rsidRPr="00A7270E" w:rsidRDefault="00FC4F70" w:rsidP="0079351F">
            <w:pPr>
              <w:rPr>
                <w:b/>
                <w:bCs/>
              </w:rPr>
            </w:pPr>
            <w:r w:rsidRPr="00A7270E">
              <w:rPr>
                <w:i/>
                <w:iCs/>
              </w:rPr>
              <w:t>K</w:t>
            </w:r>
            <w:r>
              <w:rPr>
                <w:i/>
                <w:iCs/>
              </w:rPr>
              <w:t>P-01</w:t>
            </w:r>
          </w:p>
        </w:tc>
        <w:tc>
          <w:tcPr>
            <w:tcW w:w="2696" w:type="dxa"/>
          </w:tcPr>
          <w:p w14:paraId="75B70863" w14:textId="77777777" w:rsidR="00FC4F70" w:rsidRPr="00A7270E" w:rsidRDefault="00FC4F70" w:rsidP="0079351F">
            <w:pPr>
              <w:rPr>
                <w:i/>
                <w:iCs/>
              </w:rPr>
            </w:pPr>
            <w:r>
              <w:rPr>
                <w:i/>
                <w:iCs/>
              </w:rPr>
              <w:t>keine</w:t>
            </w:r>
          </w:p>
        </w:tc>
        <w:tc>
          <w:tcPr>
            <w:tcW w:w="4171" w:type="dxa"/>
          </w:tcPr>
          <w:p w14:paraId="09C9B302" w14:textId="77777777" w:rsidR="00FC4F70" w:rsidRPr="00315B55" w:rsidRDefault="00FC4F70" w:rsidP="0079351F">
            <w:pPr>
              <w:rPr>
                <w:i/>
                <w:iCs/>
                <w:szCs w:val="22"/>
              </w:rPr>
            </w:pPr>
          </w:p>
        </w:tc>
        <w:sdt>
          <w:sdtPr>
            <w:rPr>
              <w:rStyle w:val="Formatvorlage1"/>
              <w:i/>
              <w:iCs/>
            </w:rPr>
            <w:id w:val="-295767939"/>
            <w:placeholder>
              <w:docPart w:val="57A7760823D04E5781B69A3D9B5CF610"/>
            </w:placeholder>
            <w:dropDownList>
              <w:listItem w:displayText="Auswählen" w:value="Auswählen"/>
              <w:listItem w:displayText="Ja" w:value="Ja"/>
              <w:listItem w:displayText="Nein" w:value="Nein"/>
            </w:dropDownList>
          </w:sdtPr>
          <w:sdtEndPr>
            <w:rPr>
              <w:rStyle w:val="Formatvorlage1"/>
            </w:rPr>
          </w:sdtEndPr>
          <w:sdtContent>
            <w:tc>
              <w:tcPr>
                <w:tcW w:w="987" w:type="dxa"/>
              </w:tcPr>
              <w:p w14:paraId="19E4FCB7" w14:textId="26E77052" w:rsidR="00FC4F70" w:rsidRPr="00D6078E" w:rsidRDefault="00E123CC" w:rsidP="0079351F">
                <w:pPr>
                  <w:rPr>
                    <w:i/>
                    <w:iCs/>
                  </w:rPr>
                </w:pPr>
                <w:r w:rsidRPr="00D6078E">
                  <w:rPr>
                    <w:rStyle w:val="Formatvorlage1"/>
                    <w:i/>
                    <w:iCs/>
                  </w:rPr>
                  <w:t>Auswählen</w:t>
                </w:r>
              </w:p>
            </w:tc>
          </w:sdtContent>
        </w:sdt>
        <w:tc>
          <w:tcPr>
            <w:tcW w:w="2220" w:type="dxa"/>
          </w:tcPr>
          <w:p w14:paraId="00BFB9AC" w14:textId="77777777" w:rsidR="00FC4F70" w:rsidRPr="005C4EAF" w:rsidRDefault="00FC4F70" w:rsidP="0079351F">
            <w:pPr>
              <w:rPr>
                <w:i/>
                <w:iCs/>
              </w:rPr>
            </w:pPr>
            <w:r>
              <w:rPr>
                <w:i/>
                <w:iCs/>
              </w:rPr>
              <w:t>……</w:t>
            </w:r>
          </w:p>
        </w:tc>
        <w:tc>
          <w:tcPr>
            <w:tcW w:w="1533" w:type="dxa"/>
          </w:tcPr>
          <w:p w14:paraId="5642B002" w14:textId="77777777" w:rsidR="00FC4F70" w:rsidRPr="005C4EAF" w:rsidRDefault="00FC4F70" w:rsidP="0079351F">
            <w:pPr>
              <w:rPr>
                <w:i/>
                <w:iCs/>
              </w:rPr>
            </w:pPr>
            <w:r w:rsidRPr="005C4EAF">
              <w:rPr>
                <w:i/>
                <w:iCs/>
              </w:rPr>
              <w:t xml:space="preserve">Peter </w:t>
            </w:r>
            <w:r>
              <w:rPr>
                <w:i/>
                <w:iCs/>
              </w:rPr>
              <w:t>Muster</w:t>
            </w:r>
          </w:p>
        </w:tc>
        <w:tc>
          <w:tcPr>
            <w:tcW w:w="1278" w:type="dxa"/>
          </w:tcPr>
          <w:p w14:paraId="5767233B" w14:textId="038E8CD5" w:rsidR="00FC4F70" w:rsidRPr="005C4EAF" w:rsidRDefault="00D6078E" w:rsidP="0079351F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tt.mm.jjjj</w:t>
            </w:r>
          </w:p>
        </w:tc>
      </w:tr>
      <w:tr w:rsidR="00626B8B" w:rsidRPr="005C4EAF" w14:paraId="5BAEC7E1" w14:textId="77777777" w:rsidTr="0079351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014" w:type="dxa"/>
          </w:tcPr>
          <w:p w14:paraId="12337E4E" w14:textId="3968D758" w:rsidR="00626B8B" w:rsidRPr="00A7270E" w:rsidRDefault="00626B8B" w:rsidP="0079351F">
            <w:pPr>
              <w:rPr>
                <w:i/>
                <w:iCs/>
              </w:rPr>
            </w:pPr>
            <w:r>
              <w:rPr>
                <w:i/>
                <w:iCs/>
              </w:rPr>
              <w:t>KP-02</w:t>
            </w:r>
          </w:p>
        </w:tc>
        <w:tc>
          <w:tcPr>
            <w:tcW w:w="2696" w:type="dxa"/>
          </w:tcPr>
          <w:p w14:paraId="5C813E57" w14:textId="77777777" w:rsidR="00626B8B" w:rsidRDefault="00626B8B" w:rsidP="0079351F">
            <w:pPr>
              <w:rPr>
                <w:i/>
                <w:iCs/>
              </w:rPr>
            </w:pPr>
          </w:p>
        </w:tc>
        <w:tc>
          <w:tcPr>
            <w:tcW w:w="4171" w:type="dxa"/>
          </w:tcPr>
          <w:p w14:paraId="65417ECC" w14:textId="77777777" w:rsidR="00626B8B" w:rsidRPr="00315B55" w:rsidRDefault="00626B8B" w:rsidP="0079351F">
            <w:pPr>
              <w:rPr>
                <w:i/>
                <w:iCs/>
                <w:szCs w:val="22"/>
              </w:rPr>
            </w:pPr>
          </w:p>
        </w:tc>
        <w:tc>
          <w:tcPr>
            <w:tcW w:w="987" w:type="dxa"/>
          </w:tcPr>
          <w:p w14:paraId="1CAA473B" w14:textId="77777777" w:rsidR="00626B8B" w:rsidRDefault="00626B8B" w:rsidP="0079351F">
            <w:pPr>
              <w:rPr>
                <w:i/>
                <w:iCs/>
              </w:rPr>
            </w:pPr>
          </w:p>
        </w:tc>
        <w:tc>
          <w:tcPr>
            <w:tcW w:w="2220" w:type="dxa"/>
          </w:tcPr>
          <w:p w14:paraId="4B7B6438" w14:textId="77777777" w:rsidR="00626B8B" w:rsidRDefault="00626B8B" w:rsidP="0079351F">
            <w:pPr>
              <w:rPr>
                <w:i/>
                <w:iCs/>
              </w:rPr>
            </w:pPr>
          </w:p>
        </w:tc>
        <w:tc>
          <w:tcPr>
            <w:tcW w:w="1533" w:type="dxa"/>
          </w:tcPr>
          <w:p w14:paraId="57C0A49D" w14:textId="77777777" w:rsidR="00626B8B" w:rsidRPr="005C4EAF" w:rsidRDefault="00626B8B" w:rsidP="0079351F">
            <w:pPr>
              <w:rPr>
                <w:i/>
                <w:iCs/>
              </w:rPr>
            </w:pPr>
          </w:p>
        </w:tc>
        <w:tc>
          <w:tcPr>
            <w:tcW w:w="1278" w:type="dxa"/>
          </w:tcPr>
          <w:p w14:paraId="147806EF" w14:textId="77777777" w:rsidR="00626B8B" w:rsidRPr="005C4EAF" w:rsidRDefault="00626B8B" w:rsidP="0079351F">
            <w:pPr>
              <w:keepNext/>
              <w:rPr>
                <w:i/>
                <w:iCs/>
              </w:rPr>
            </w:pPr>
          </w:p>
        </w:tc>
      </w:tr>
    </w:tbl>
    <w:p w14:paraId="672B5FF6" w14:textId="77777777" w:rsidR="00FC4F70" w:rsidRDefault="00FC4F70" w:rsidP="00FC4F70"/>
    <w:p w14:paraId="48EB61F9" w14:textId="77777777" w:rsidR="00FC4F70" w:rsidRDefault="00FC4F70" w:rsidP="00FC4F70"/>
    <w:p w14:paraId="530B3686" w14:textId="046DD22D" w:rsidR="00AA4CEC" w:rsidRDefault="00AA4CEC" w:rsidP="00FC4F70">
      <w:r>
        <w:br w:type="page"/>
      </w:r>
    </w:p>
    <w:p w14:paraId="10D210DD" w14:textId="1F7CA1DC" w:rsidR="00AA4CEC" w:rsidRDefault="00AA4CEC" w:rsidP="00AA4CEC">
      <w:pPr>
        <w:pStyle w:val="berschrift1"/>
      </w:pPr>
      <w:bookmarkStart w:id="21" w:name="_Toc240869423"/>
      <w:r>
        <w:lastRenderedPageBreak/>
        <w:t>Unterschriften</w:t>
      </w:r>
      <w:bookmarkEnd w:id="21"/>
    </w:p>
    <w:p w14:paraId="1433F32C" w14:textId="46153E1A" w:rsidR="00FC4F70" w:rsidRDefault="00AA4CEC" w:rsidP="00FC4F70">
      <w:r w:rsidRPr="00AA4CEC">
        <w:t>Die Unterschriftenfelder sind optional und können bei Bedarf verwendet werden. Die Unterzeichnung kann gemäss den Vorgaben der Direktion durch den Auftraggeber erfolgen.</w:t>
      </w:r>
    </w:p>
    <w:p w14:paraId="65D23DFB" w14:textId="77777777" w:rsidR="002F2DE7" w:rsidRDefault="002F2DE7" w:rsidP="00FC4F70"/>
    <w:p w14:paraId="7D49A8B7" w14:textId="72622A0E" w:rsidR="00AA4CEC" w:rsidRPr="00AA4CEC" w:rsidRDefault="00AA4CEC" w:rsidP="00AA4CEC">
      <w:pPr>
        <w:rPr>
          <w:rFonts w:asciiTheme="majorHAnsi" w:hAnsiTheme="majorHAnsi"/>
          <w:iCs/>
        </w:rPr>
      </w:pPr>
      <w:r w:rsidRPr="00AA4CEC">
        <w:rPr>
          <w:rStyle w:val="IntensiveHervorhebung"/>
        </w:rPr>
        <w:t>Unterschrift Checkliste Durchführungsfreigabe</w:t>
      </w:r>
    </w:p>
    <w:tbl>
      <w:tblPr>
        <w:tblStyle w:val="KTZH-TabelleHermes"/>
        <w:tblW w:w="13892" w:type="dxa"/>
        <w:tblLook w:val="0420" w:firstRow="1" w:lastRow="0" w:firstColumn="0" w:lastColumn="0" w:noHBand="0" w:noVBand="1"/>
      </w:tblPr>
      <w:tblGrid>
        <w:gridCol w:w="2750"/>
        <w:gridCol w:w="2637"/>
        <w:gridCol w:w="3118"/>
        <w:gridCol w:w="5387"/>
      </w:tblGrid>
      <w:tr w:rsidR="00AA4CEC" w:rsidRPr="005D5EEC" w14:paraId="55F2EDCA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50" w:type="dxa"/>
          </w:tcPr>
          <w:p w14:paraId="0DDA7DD4" w14:textId="77777777" w:rsidR="00AA4CEC" w:rsidRPr="005D5EEC" w:rsidRDefault="00AA4CEC" w:rsidP="00C12A6B">
            <w:pPr>
              <w:pStyle w:val="tabelleheader"/>
            </w:pPr>
            <w:r>
              <w:t>Name</w:t>
            </w:r>
          </w:p>
        </w:tc>
        <w:tc>
          <w:tcPr>
            <w:tcW w:w="2637" w:type="dxa"/>
          </w:tcPr>
          <w:p w14:paraId="1219DF8C" w14:textId="77777777" w:rsidR="00AA4CEC" w:rsidRPr="005D5EEC" w:rsidRDefault="00AA4CEC" w:rsidP="00C12A6B">
            <w:pPr>
              <w:pStyle w:val="tabelleheader"/>
            </w:pPr>
            <w:r>
              <w:t>Funktion</w:t>
            </w:r>
          </w:p>
        </w:tc>
        <w:tc>
          <w:tcPr>
            <w:tcW w:w="3118" w:type="dxa"/>
          </w:tcPr>
          <w:p w14:paraId="05A1B3D0" w14:textId="77777777" w:rsidR="00AA4CEC" w:rsidRPr="005D5EEC" w:rsidRDefault="00AA4CEC" w:rsidP="00C12A6B">
            <w:pPr>
              <w:pStyle w:val="tabelleheader"/>
            </w:pPr>
            <w:r>
              <w:t>Ort und Datum</w:t>
            </w:r>
          </w:p>
        </w:tc>
        <w:tc>
          <w:tcPr>
            <w:tcW w:w="5387" w:type="dxa"/>
          </w:tcPr>
          <w:p w14:paraId="277BDDA6" w14:textId="77777777" w:rsidR="00AA4CEC" w:rsidRPr="005D5EEC" w:rsidRDefault="00AA4CEC" w:rsidP="00C12A6B">
            <w:pPr>
              <w:pStyle w:val="tabelleheader"/>
            </w:pPr>
            <w:r>
              <w:t>Unterschrift</w:t>
            </w:r>
          </w:p>
        </w:tc>
      </w:tr>
      <w:tr w:rsidR="00AA4CEC" w:rsidRPr="005C4EAF" w14:paraId="53F28DEC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3"/>
        </w:trPr>
        <w:tc>
          <w:tcPr>
            <w:tcW w:w="2750" w:type="dxa"/>
          </w:tcPr>
          <w:p w14:paraId="639938F8" w14:textId="77777777" w:rsidR="00AA4CEC" w:rsidRPr="005C4EAF" w:rsidRDefault="00AA4CEC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Max Muster</w:t>
            </w:r>
          </w:p>
        </w:tc>
        <w:tc>
          <w:tcPr>
            <w:tcW w:w="2637" w:type="dxa"/>
          </w:tcPr>
          <w:p w14:paraId="082B7317" w14:textId="77777777" w:rsidR="00AA4CEC" w:rsidRPr="005C4EAF" w:rsidRDefault="00AA4CEC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Auftraggeber</w:t>
            </w:r>
          </w:p>
        </w:tc>
        <w:tc>
          <w:tcPr>
            <w:tcW w:w="3118" w:type="dxa"/>
          </w:tcPr>
          <w:p w14:paraId="05EAE98A" w14:textId="5117B679" w:rsidR="00AA4CEC" w:rsidRPr="005C4EAF" w:rsidRDefault="00AA4CEC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Zürich</w:t>
            </w:r>
            <w:r w:rsidR="00B917D1">
              <w:rPr>
                <w:i/>
                <w:iCs/>
              </w:rPr>
              <w:t xml:space="preserve">, </w:t>
            </w:r>
            <w:r w:rsidR="00B917D1">
              <w:rPr>
                <w:i/>
                <w:iCs/>
              </w:rPr>
              <w:t>tt.mm.jjjj</w:t>
            </w:r>
          </w:p>
        </w:tc>
        <w:tc>
          <w:tcPr>
            <w:tcW w:w="5387" w:type="dxa"/>
          </w:tcPr>
          <w:p w14:paraId="200DFEBE" w14:textId="77777777" w:rsidR="00AA4CEC" w:rsidRPr="005C4EAF" w:rsidRDefault="00AA4CEC" w:rsidP="00C12A6B">
            <w:pPr>
              <w:rPr>
                <w:i/>
                <w:iCs/>
              </w:rPr>
            </w:pPr>
          </w:p>
        </w:tc>
      </w:tr>
    </w:tbl>
    <w:p w14:paraId="554DA9B0" w14:textId="77777777" w:rsidR="00FC4F70" w:rsidRDefault="00FC4F70" w:rsidP="00FC4F70"/>
    <w:p w14:paraId="75FB61D0" w14:textId="32F95D39" w:rsidR="00AA4CEC" w:rsidRPr="00AA4CEC" w:rsidRDefault="00AA4CEC" w:rsidP="00AA4CEC">
      <w:pPr>
        <w:rPr>
          <w:rFonts w:asciiTheme="majorHAnsi" w:hAnsiTheme="majorHAnsi"/>
          <w:iCs/>
        </w:rPr>
      </w:pPr>
      <w:r w:rsidRPr="00AA4CEC">
        <w:rPr>
          <w:rStyle w:val="IntensiveHervorhebung"/>
        </w:rPr>
        <w:t xml:space="preserve">Unterschrift Checkliste </w:t>
      </w:r>
      <w:r w:rsidR="00CF3345">
        <w:rPr>
          <w:rStyle w:val="IntensiveHervorhebung"/>
        </w:rPr>
        <w:t>Ausschreibung</w:t>
      </w:r>
    </w:p>
    <w:tbl>
      <w:tblPr>
        <w:tblStyle w:val="KTZH-TabelleHermes"/>
        <w:tblW w:w="13892" w:type="dxa"/>
        <w:tblLook w:val="0420" w:firstRow="1" w:lastRow="0" w:firstColumn="0" w:lastColumn="0" w:noHBand="0" w:noVBand="1"/>
      </w:tblPr>
      <w:tblGrid>
        <w:gridCol w:w="2750"/>
        <w:gridCol w:w="2637"/>
        <w:gridCol w:w="3118"/>
        <w:gridCol w:w="5387"/>
      </w:tblGrid>
      <w:tr w:rsidR="00CF3345" w:rsidRPr="005D5EEC" w14:paraId="18153E77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50" w:type="dxa"/>
          </w:tcPr>
          <w:p w14:paraId="038327D6" w14:textId="77777777" w:rsidR="00CF3345" w:rsidRPr="005D5EEC" w:rsidRDefault="00CF3345" w:rsidP="00C12A6B">
            <w:pPr>
              <w:pStyle w:val="tabelleheader"/>
            </w:pPr>
            <w:r>
              <w:t>Name</w:t>
            </w:r>
          </w:p>
        </w:tc>
        <w:tc>
          <w:tcPr>
            <w:tcW w:w="2637" w:type="dxa"/>
          </w:tcPr>
          <w:p w14:paraId="599BDF22" w14:textId="77777777" w:rsidR="00CF3345" w:rsidRPr="005D5EEC" w:rsidRDefault="00CF3345" w:rsidP="00C12A6B">
            <w:pPr>
              <w:pStyle w:val="tabelleheader"/>
            </w:pPr>
            <w:r>
              <w:t>Funktion</w:t>
            </w:r>
          </w:p>
        </w:tc>
        <w:tc>
          <w:tcPr>
            <w:tcW w:w="3118" w:type="dxa"/>
          </w:tcPr>
          <w:p w14:paraId="4BCC0380" w14:textId="77777777" w:rsidR="00CF3345" w:rsidRPr="005D5EEC" w:rsidRDefault="00CF3345" w:rsidP="00C12A6B">
            <w:pPr>
              <w:pStyle w:val="tabelleheader"/>
            </w:pPr>
            <w:r>
              <w:t>Ort und Datum</w:t>
            </w:r>
          </w:p>
        </w:tc>
        <w:tc>
          <w:tcPr>
            <w:tcW w:w="5387" w:type="dxa"/>
          </w:tcPr>
          <w:p w14:paraId="6CAF31C5" w14:textId="77777777" w:rsidR="00CF3345" w:rsidRPr="005D5EEC" w:rsidRDefault="00CF3345" w:rsidP="00C12A6B">
            <w:pPr>
              <w:pStyle w:val="tabelleheader"/>
            </w:pPr>
            <w:r>
              <w:t>Unterschrift</w:t>
            </w:r>
          </w:p>
        </w:tc>
      </w:tr>
      <w:tr w:rsidR="00CF3345" w:rsidRPr="005C4EAF" w14:paraId="77F9E61B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3"/>
        </w:trPr>
        <w:tc>
          <w:tcPr>
            <w:tcW w:w="2750" w:type="dxa"/>
          </w:tcPr>
          <w:p w14:paraId="020A244A" w14:textId="77777777" w:rsidR="00CF3345" w:rsidRPr="005C4EAF" w:rsidRDefault="00CF3345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Max Muster</w:t>
            </w:r>
          </w:p>
        </w:tc>
        <w:tc>
          <w:tcPr>
            <w:tcW w:w="2637" w:type="dxa"/>
          </w:tcPr>
          <w:p w14:paraId="5A1EE22E" w14:textId="77777777" w:rsidR="00CF3345" w:rsidRPr="005C4EAF" w:rsidRDefault="00CF3345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Auftraggeber</w:t>
            </w:r>
          </w:p>
        </w:tc>
        <w:tc>
          <w:tcPr>
            <w:tcW w:w="3118" w:type="dxa"/>
          </w:tcPr>
          <w:p w14:paraId="6DD7DA7F" w14:textId="2D32A495" w:rsidR="00CF3345" w:rsidRPr="005C4EAF" w:rsidRDefault="00CF3345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Zürich</w:t>
            </w:r>
            <w:r w:rsidR="00B917D1">
              <w:rPr>
                <w:i/>
                <w:iCs/>
              </w:rPr>
              <w:t>,</w:t>
            </w:r>
            <w:r>
              <w:rPr>
                <w:i/>
                <w:iCs/>
              </w:rPr>
              <w:t xml:space="preserve"> </w:t>
            </w:r>
            <w:r w:rsidR="00B917D1">
              <w:rPr>
                <w:i/>
                <w:iCs/>
              </w:rPr>
              <w:t>tt.mm.jjjj</w:t>
            </w:r>
          </w:p>
        </w:tc>
        <w:tc>
          <w:tcPr>
            <w:tcW w:w="5387" w:type="dxa"/>
          </w:tcPr>
          <w:p w14:paraId="0CE63E8A" w14:textId="77777777" w:rsidR="00CF3345" w:rsidRPr="005C4EAF" w:rsidRDefault="00CF3345" w:rsidP="00C12A6B">
            <w:pPr>
              <w:rPr>
                <w:i/>
                <w:iCs/>
              </w:rPr>
            </w:pPr>
          </w:p>
        </w:tc>
      </w:tr>
    </w:tbl>
    <w:p w14:paraId="48FD9FEE" w14:textId="77777777" w:rsidR="00CF3345" w:rsidRDefault="00CF3345" w:rsidP="00CF3345"/>
    <w:p w14:paraId="1BCACDCA" w14:textId="0A5D3C14" w:rsidR="002F2DE7" w:rsidRPr="00AA4CEC" w:rsidRDefault="002F2DE7" w:rsidP="002F2DE7">
      <w:pPr>
        <w:rPr>
          <w:rFonts w:asciiTheme="majorHAnsi" w:hAnsiTheme="majorHAnsi"/>
          <w:iCs/>
        </w:rPr>
      </w:pPr>
      <w:r w:rsidRPr="00AA4CEC">
        <w:rPr>
          <w:rStyle w:val="IntensiveHervorhebung"/>
        </w:rPr>
        <w:t xml:space="preserve">Unterschrift Checkliste </w:t>
      </w:r>
      <w:r>
        <w:rPr>
          <w:rStyle w:val="IntensiveHervorhebung"/>
        </w:rPr>
        <w:t>Phasenfreigabe Realisierung</w:t>
      </w:r>
    </w:p>
    <w:tbl>
      <w:tblPr>
        <w:tblStyle w:val="KTZH-TabelleHermes"/>
        <w:tblW w:w="13892" w:type="dxa"/>
        <w:tblLook w:val="0420" w:firstRow="1" w:lastRow="0" w:firstColumn="0" w:lastColumn="0" w:noHBand="0" w:noVBand="1"/>
      </w:tblPr>
      <w:tblGrid>
        <w:gridCol w:w="2750"/>
        <w:gridCol w:w="2637"/>
        <w:gridCol w:w="3118"/>
        <w:gridCol w:w="5387"/>
      </w:tblGrid>
      <w:tr w:rsidR="002F2DE7" w:rsidRPr="005D5EEC" w14:paraId="74158C02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50" w:type="dxa"/>
          </w:tcPr>
          <w:p w14:paraId="0791B65C" w14:textId="77777777" w:rsidR="002F2DE7" w:rsidRPr="005D5EEC" w:rsidRDefault="002F2DE7" w:rsidP="00C12A6B">
            <w:pPr>
              <w:pStyle w:val="tabelleheader"/>
            </w:pPr>
            <w:r>
              <w:t>Name</w:t>
            </w:r>
          </w:p>
        </w:tc>
        <w:tc>
          <w:tcPr>
            <w:tcW w:w="2637" w:type="dxa"/>
          </w:tcPr>
          <w:p w14:paraId="7C0D98A5" w14:textId="77777777" w:rsidR="002F2DE7" w:rsidRPr="005D5EEC" w:rsidRDefault="002F2DE7" w:rsidP="00C12A6B">
            <w:pPr>
              <w:pStyle w:val="tabelleheader"/>
            </w:pPr>
            <w:r>
              <w:t>Funktion</w:t>
            </w:r>
          </w:p>
        </w:tc>
        <w:tc>
          <w:tcPr>
            <w:tcW w:w="3118" w:type="dxa"/>
          </w:tcPr>
          <w:p w14:paraId="30A5FF1C" w14:textId="77777777" w:rsidR="002F2DE7" w:rsidRPr="005D5EEC" w:rsidRDefault="002F2DE7" w:rsidP="00C12A6B">
            <w:pPr>
              <w:pStyle w:val="tabelleheader"/>
            </w:pPr>
            <w:r>
              <w:t>Ort und Datum</w:t>
            </w:r>
          </w:p>
        </w:tc>
        <w:tc>
          <w:tcPr>
            <w:tcW w:w="5387" w:type="dxa"/>
          </w:tcPr>
          <w:p w14:paraId="6B3890BD" w14:textId="77777777" w:rsidR="002F2DE7" w:rsidRPr="005D5EEC" w:rsidRDefault="002F2DE7" w:rsidP="00C12A6B">
            <w:pPr>
              <w:pStyle w:val="tabelleheader"/>
            </w:pPr>
            <w:r>
              <w:t>Unterschrift</w:t>
            </w:r>
          </w:p>
        </w:tc>
      </w:tr>
      <w:tr w:rsidR="002F2DE7" w:rsidRPr="005C4EAF" w14:paraId="4532B9F8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3"/>
        </w:trPr>
        <w:tc>
          <w:tcPr>
            <w:tcW w:w="2750" w:type="dxa"/>
          </w:tcPr>
          <w:p w14:paraId="79A9118C" w14:textId="77777777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Max Muster</w:t>
            </w:r>
          </w:p>
        </w:tc>
        <w:tc>
          <w:tcPr>
            <w:tcW w:w="2637" w:type="dxa"/>
          </w:tcPr>
          <w:p w14:paraId="66132C8E" w14:textId="77777777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Auftraggeber</w:t>
            </w:r>
          </w:p>
        </w:tc>
        <w:tc>
          <w:tcPr>
            <w:tcW w:w="3118" w:type="dxa"/>
          </w:tcPr>
          <w:p w14:paraId="08A137CE" w14:textId="6C2BF0B1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Züric</w:t>
            </w:r>
            <w:r w:rsidR="00B917D1">
              <w:rPr>
                <w:i/>
                <w:iCs/>
              </w:rPr>
              <w:t>h,</w:t>
            </w:r>
            <w:r>
              <w:rPr>
                <w:i/>
                <w:iCs/>
              </w:rPr>
              <w:t xml:space="preserve"> </w:t>
            </w:r>
            <w:r w:rsidR="00B917D1">
              <w:rPr>
                <w:i/>
                <w:iCs/>
              </w:rPr>
              <w:t>tt.mm.jjjj</w:t>
            </w:r>
          </w:p>
        </w:tc>
        <w:tc>
          <w:tcPr>
            <w:tcW w:w="5387" w:type="dxa"/>
          </w:tcPr>
          <w:p w14:paraId="2BE682C0" w14:textId="77777777" w:rsidR="002F2DE7" w:rsidRPr="005C4EAF" w:rsidRDefault="002F2DE7" w:rsidP="00C12A6B">
            <w:pPr>
              <w:rPr>
                <w:i/>
                <w:iCs/>
              </w:rPr>
            </w:pPr>
          </w:p>
        </w:tc>
      </w:tr>
    </w:tbl>
    <w:p w14:paraId="35A9DB69" w14:textId="77777777" w:rsidR="00FC4F70" w:rsidRDefault="00FC4F70" w:rsidP="00FC4F70"/>
    <w:p w14:paraId="73C6088E" w14:textId="68601EAB" w:rsidR="002F2DE7" w:rsidRPr="002F2DE7" w:rsidRDefault="002F2DE7" w:rsidP="002F2DE7">
      <w:pPr>
        <w:rPr>
          <w:rFonts w:asciiTheme="majorHAnsi" w:hAnsiTheme="majorHAnsi"/>
          <w:iCs/>
        </w:rPr>
      </w:pPr>
      <w:r w:rsidRPr="00AA4CEC">
        <w:rPr>
          <w:rStyle w:val="IntensiveHervorhebung"/>
        </w:rPr>
        <w:lastRenderedPageBreak/>
        <w:t xml:space="preserve">Unterschrift Checkliste </w:t>
      </w:r>
      <w:r>
        <w:rPr>
          <w:rStyle w:val="IntensiveHervorhebung"/>
        </w:rPr>
        <w:t>Phasenfreigabe Einführung</w:t>
      </w:r>
    </w:p>
    <w:tbl>
      <w:tblPr>
        <w:tblStyle w:val="KTZH-TabelleHermes"/>
        <w:tblW w:w="13892" w:type="dxa"/>
        <w:tblLook w:val="0420" w:firstRow="1" w:lastRow="0" w:firstColumn="0" w:lastColumn="0" w:noHBand="0" w:noVBand="1"/>
      </w:tblPr>
      <w:tblGrid>
        <w:gridCol w:w="2750"/>
        <w:gridCol w:w="2637"/>
        <w:gridCol w:w="3118"/>
        <w:gridCol w:w="5387"/>
      </w:tblGrid>
      <w:tr w:rsidR="002F2DE7" w:rsidRPr="005D5EEC" w14:paraId="3DBBD3A3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50" w:type="dxa"/>
          </w:tcPr>
          <w:p w14:paraId="0F431F4F" w14:textId="77777777" w:rsidR="002F2DE7" w:rsidRPr="005D5EEC" w:rsidRDefault="002F2DE7" w:rsidP="00C12A6B">
            <w:pPr>
              <w:pStyle w:val="tabelleheader"/>
            </w:pPr>
            <w:r>
              <w:t>Name</w:t>
            </w:r>
          </w:p>
        </w:tc>
        <w:tc>
          <w:tcPr>
            <w:tcW w:w="2637" w:type="dxa"/>
          </w:tcPr>
          <w:p w14:paraId="1D14C695" w14:textId="77777777" w:rsidR="002F2DE7" w:rsidRPr="005D5EEC" w:rsidRDefault="002F2DE7" w:rsidP="00C12A6B">
            <w:pPr>
              <w:pStyle w:val="tabelleheader"/>
            </w:pPr>
            <w:r>
              <w:t>Funktion</w:t>
            </w:r>
          </w:p>
        </w:tc>
        <w:tc>
          <w:tcPr>
            <w:tcW w:w="3118" w:type="dxa"/>
          </w:tcPr>
          <w:p w14:paraId="41131467" w14:textId="77777777" w:rsidR="002F2DE7" w:rsidRPr="005D5EEC" w:rsidRDefault="002F2DE7" w:rsidP="00C12A6B">
            <w:pPr>
              <w:pStyle w:val="tabelleheader"/>
            </w:pPr>
            <w:r>
              <w:t>Ort und Datum</w:t>
            </w:r>
          </w:p>
        </w:tc>
        <w:tc>
          <w:tcPr>
            <w:tcW w:w="5387" w:type="dxa"/>
          </w:tcPr>
          <w:p w14:paraId="140277D5" w14:textId="77777777" w:rsidR="002F2DE7" w:rsidRPr="005D5EEC" w:rsidRDefault="002F2DE7" w:rsidP="00C12A6B">
            <w:pPr>
              <w:pStyle w:val="tabelleheader"/>
            </w:pPr>
            <w:r>
              <w:t>Unterschrift</w:t>
            </w:r>
          </w:p>
        </w:tc>
      </w:tr>
      <w:tr w:rsidR="002F2DE7" w:rsidRPr="005C4EAF" w14:paraId="2CF3C785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2"/>
        </w:trPr>
        <w:tc>
          <w:tcPr>
            <w:tcW w:w="2750" w:type="dxa"/>
          </w:tcPr>
          <w:p w14:paraId="69B2E2F6" w14:textId="77777777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Max Muster</w:t>
            </w:r>
          </w:p>
        </w:tc>
        <w:tc>
          <w:tcPr>
            <w:tcW w:w="2637" w:type="dxa"/>
          </w:tcPr>
          <w:p w14:paraId="0EB9F3E7" w14:textId="77777777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Auftraggeber</w:t>
            </w:r>
          </w:p>
        </w:tc>
        <w:tc>
          <w:tcPr>
            <w:tcW w:w="3118" w:type="dxa"/>
          </w:tcPr>
          <w:p w14:paraId="0ECE940D" w14:textId="4104732B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Zürich</w:t>
            </w:r>
            <w:r w:rsidR="00B41F9F">
              <w:rPr>
                <w:i/>
                <w:iCs/>
              </w:rPr>
              <w:t xml:space="preserve">, </w:t>
            </w:r>
            <w:r w:rsidR="00B917D1">
              <w:rPr>
                <w:i/>
                <w:iCs/>
              </w:rPr>
              <w:t>tt.mm.jjjj</w:t>
            </w:r>
          </w:p>
        </w:tc>
        <w:tc>
          <w:tcPr>
            <w:tcW w:w="5387" w:type="dxa"/>
          </w:tcPr>
          <w:p w14:paraId="261273DE" w14:textId="77777777" w:rsidR="002F2DE7" w:rsidRPr="005C4EAF" w:rsidRDefault="002F2DE7" w:rsidP="00C12A6B">
            <w:pPr>
              <w:rPr>
                <w:i/>
                <w:iCs/>
              </w:rPr>
            </w:pPr>
          </w:p>
        </w:tc>
      </w:tr>
    </w:tbl>
    <w:p w14:paraId="2F256372" w14:textId="77777777" w:rsidR="002F2DE7" w:rsidRDefault="002F2DE7" w:rsidP="00FC4F70"/>
    <w:p w14:paraId="4522BA2B" w14:textId="543079FA" w:rsidR="002F2DE7" w:rsidRPr="0017037A" w:rsidRDefault="002F2DE7" w:rsidP="002F2DE7">
      <w:pPr>
        <w:rPr>
          <w:rStyle w:val="IntensiveHervorhebung"/>
          <w:iCs w:val="0"/>
        </w:rPr>
      </w:pPr>
      <w:r w:rsidRPr="00AA4CEC">
        <w:rPr>
          <w:rStyle w:val="IntensiveHervorhebung"/>
        </w:rPr>
        <w:t xml:space="preserve">Unterschrift Checkliste </w:t>
      </w:r>
      <w:r>
        <w:rPr>
          <w:rStyle w:val="IntensiveHervorhebung"/>
        </w:rPr>
        <w:t>Releasefreigabe</w:t>
      </w:r>
      <w:r w:rsidR="0017037A">
        <w:rPr>
          <w:rStyle w:val="IntensiveHervorhebung"/>
        </w:rPr>
        <w:t xml:space="preserve"> </w:t>
      </w:r>
      <w:r w:rsidR="0017037A" w:rsidRPr="0017037A">
        <w:rPr>
          <w:rStyle w:val="IntensiveHervorhebung"/>
        </w:rPr>
        <w:t>(nur für agile Projekte)</w:t>
      </w:r>
    </w:p>
    <w:tbl>
      <w:tblPr>
        <w:tblStyle w:val="KTZH-TabelleHermes"/>
        <w:tblW w:w="13892" w:type="dxa"/>
        <w:tblLook w:val="0420" w:firstRow="1" w:lastRow="0" w:firstColumn="0" w:lastColumn="0" w:noHBand="0" w:noVBand="1"/>
      </w:tblPr>
      <w:tblGrid>
        <w:gridCol w:w="2750"/>
        <w:gridCol w:w="2637"/>
        <w:gridCol w:w="3118"/>
        <w:gridCol w:w="5387"/>
      </w:tblGrid>
      <w:tr w:rsidR="002F2DE7" w:rsidRPr="005D5EEC" w14:paraId="25CC7855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50" w:type="dxa"/>
          </w:tcPr>
          <w:p w14:paraId="147D5263" w14:textId="77777777" w:rsidR="002F2DE7" w:rsidRPr="005D5EEC" w:rsidRDefault="002F2DE7" w:rsidP="00C12A6B">
            <w:pPr>
              <w:pStyle w:val="tabelleheader"/>
            </w:pPr>
            <w:r>
              <w:t>Name</w:t>
            </w:r>
          </w:p>
        </w:tc>
        <w:tc>
          <w:tcPr>
            <w:tcW w:w="2637" w:type="dxa"/>
          </w:tcPr>
          <w:p w14:paraId="26CE6C65" w14:textId="77777777" w:rsidR="002F2DE7" w:rsidRPr="005D5EEC" w:rsidRDefault="002F2DE7" w:rsidP="00C12A6B">
            <w:pPr>
              <w:pStyle w:val="tabelleheader"/>
            </w:pPr>
            <w:r>
              <w:t>Funktion</w:t>
            </w:r>
          </w:p>
        </w:tc>
        <w:tc>
          <w:tcPr>
            <w:tcW w:w="3118" w:type="dxa"/>
          </w:tcPr>
          <w:p w14:paraId="58211CA8" w14:textId="77777777" w:rsidR="002F2DE7" w:rsidRPr="005D5EEC" w:rsidRDefault="002F2DE7" w:rsidP="00C12A6B">
            <w:pPr>
              <w:pStyle w:val="tabelleheader"/>
            </w:pPr>
            <w:r>
              <w:t>Ort und Datum</w:t>
            </w:r>
          </w:p>
        </w:tc>
        <w:tc>
          <w:tcPr>
            <w:tcW w:w="5387" w:type="dxa"/>
          </w:tcPr>
          <w:p w14:paraId="09553B31" w14:textId="77777777" w:rsidR="002F2DE7" w:rsidRPr="005D5EEC" w:rsidRDefault="002F2DE7" w:rsidP="00C12A6B">
            <w:pPr>
              <w:pStyle w:val="tabelleheader"/>
            </w:pPr>
            <w:r>
              <w:t>Unterschrift</w:t>
            </w:r>
          </w:p>
        </w:tc>
      </w:tr>
      <w:tr w:rsidR="002F2DE7" w:rsidRPr="005C4EAF" w14:paraId="4E54812B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3"/>
        </w:trPr>
        <w:tc>
          <w:tcPr>
            <w:tcW w:w="2750" w:type="dxa"/>
          </w:tcPr>
          <w:p w14:paraId="30310AD4" w14:textId="77777777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Max Muster</w:t>
            </w:r>
          </w:p>
        </w:tc>
        <w:tc>
          <w:tcPr>
            <w:tcW w:w="2637" w:type="dxa"/>
          </w:tcPr>
          <w:p w14:paraId="64793876" w14:textId="77777777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Projektleiter</w:t>
            </w:r>
          </w:p>
        </w:tc>
        <w:tc>
          <w:tcPr>
            <w:tcW w:w="3118" w:type="dxa"/>
          </w:tcPr>
          <w:p w14:paraId="1977F1B8" w14:textId="6FC214E2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Zürich</w:t>
            </w:r>
            <w:r w:rsidR="00B41F9F">
              <w:rPr>
                <w:i/>
                <w:iCs/>
              </w:rPr>
              <w:t xml:space="preserve">, </w:t>
            </w:r>
            <w:r w:rsidR="00B917D1">
              <w:rPr>
                <w:i/>
                <w:iCs/>
              </w:rPr>
              <w:t>tt.mm.jjjj</w:t>
            </w:r>
          </w:p>
        </w:tc>
        <w:tc>
          <w:tcPr>
            <w:tcW w:w="5387" w:type="dxa"/>
          </w:tcPr>
          <w:p w14:paraId="2980D412" w14:textId="77777777" w:rsidR="002F2DE7" w:rsidRPr="005C4EAF" w:rsidRDefault="002F2DE7" w:rsidP="00C12A6B">
            <w:pPr>
              <w:rPr>
                <w:i/>
                <w:iCs/>
              </w:rPr>
            </w:pPr>
          </w:p>
        </w:tc>
      </w:tr>
    </w:tbl>
    <w:p w14:paraId="6F038D0C" w14:textId="77777777" w:rsidR="002F2DE7" w:rsidRDefault="002F2DE7" w:rsidP="00FC4F70"/>
    <w:p w14:paraId="008DC844" w14:textId="1190B10C" w:rsidR="002F2DE7" w:rsidRPr="002F2DE7" w:rsidRDefault="002F2DE7" w:rsidP="002F2DE7">
      <w:pPr>
        <w:rPr>
          <w:rFonts w:asciiTheme="majorHAnsi" w:hAnsiTheme="majorHAnsi"/>
          <w:iCs/>
        </w:rPr>
      </w:pPr>
      <w:r w:rsidRPr="00AA4CEC">
        <w:rPr>
          <w:rStyle w:val="IntensiveHervorhebung"/>
        </w:rPr>
        <w:t xml:space="preserve">Unterschrift Checkliste </w:t>
      </w:r>
      <w:r w:rsidR="00EE4391">
        <w:rPr>
          <w:rStyle w:val="IntensiveHervorhebung"/>
        </w:rPr>
        <w:t>Abschluss</w:t>
      </w:r>
    </w:p>
    <w:tbl>
      <w:tblPr>
        <w:tblStyle w:val="KTZH-TabelleHermes"/>
        <w:tblW w:w="13892" w:type="dxa"/>
        <w:tblLook w:val="0420" w:firstRow="1" w:lastRow="0" w:firstColumn="0" w:lastColumn="0" w:noHBand="0" w:noVBand="1"/>
      </w:tblPr>
      <w:tblGrid>
        <w:gridCol w:w="2750"/>
        <w:gridCol w:w="2637"/>
        <w:gridCol w:w="3118"/>
        <w:gridCol w:w="5387"/>
      </w:tblGrid>
      <w:tr w:rsidR="002F2DE7" w:rsidRPr="005D5EEC" w14:paraId="5959F8A0" w14:textId="77777777" w:rsidTr="00C12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50" w:type="dxa"/>
          </w:tcPr>
          <w:p w14:paraId="22A8C186" w14:textId="77777777" w:rsidR="002F2DE7" w:rsidRPr="005D5EEC" w:rsidRDefault="002F2DE7" w:rsidP="00C12A6B">
            <w:pPr>
              <w:pStyle w:val="tabelleheader"/>
            </w:pPr>
            <w:r>
              <w:t>Name</w:t>
            </w:r>
          </w:p>
        </w:tc>
        <w:tc>
          <w:tcPr>
            <w:tcW w:w="2637" w:type="dxa"/>
          </w:tcPr>
          <w:p w14:paraId="3F14E65B" w14:textId="77777777" w:rsidR="002F2DE7" w:rsidRPr="005D5EEC" w:rsidRDefault="002F2DE7" w:rsidP="00C12A6B">
            <w:pPr>
              <w:pStyle w:val="tabelleheader"/>
            </w:pPr>
            <w:r>
              <w:t>Funktion</w:t>
            </w:r>
          </w:p>
        </w:tc>
        <w:tc>
          <w:tcPr>
            <w:tcW w:w="3118" w:type="dxa"/>
          </w:tcPr>
          <w:p w14:paraId="1FD5FF23" w14:textId="77777777" w:rsidR="002F2DE7" w:rsidRPr="005D5EEC" w:rsidRDefault="002F2DE7" w:rsidP="00C12A6B">
            <w:pPr>
              <w:pStyle w:val="tabelleheader"/>
            </w:pPr>
            <w:r>
              <w:t>Ort und Datum</w:t>
            </w:r>
          </w:p>
        </w:tc>
        <w:tc>
          <w:tcPr>
            <w:tcW w:w="5387" w:type="dxa"/>
          </w:tcPr>
          <w:p w14:paraId="6FA99F87" w14:textId="77777777" w:rsidR="002F2DE7" w:rsidRPr="005D5EEC" w:rsidRDefault="002F2DE7" w:rsidP="00C12A6B">
            <w:pPr>
              <w:pStyle w:val="tabelleheader"/>
            </w:pPr>
            <w:r>
              <w:t>Unterschrift</w:t>
            </w:r>
          </w:p>
        </w:tc>
      </w:tr>
      <w:tr w:rsidR="002F2DE7" w:rsidRPr="005C4EAF" w14:paraId="20CBD347" w14:textId="77777777" w:rsidTr="00C12A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3"/>
        </w:trPr>
        <w:tc>
          <w:tcPr>
            <w:tcW w:w="2750" w:type="dxa"/>
          </w:tcPr>
          <w:p w14:paraId="6BA3F241" w14:textId="77777777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Max Muster</w:t>
            </w:r>
          </w:p>
        </w:tc>
        <w:tc>
          <w:tcPr>
            <w:tcW w:w="2637" w:type="dxa"/>
          </w:tcPr>
          <w:p w14:paraId="0B91A98B" w14:textId="77777777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Projektleiter</w:t>
            </w:r>
          </w:p>
        </w:tc>
        <w:tc>
          <w:tcPr>
            <w:tcW w:w="3118" w:type="dxa"/>
          </w:tcPr>
          <w:p w14:paraId="6E21EBC5" w14:textId="61D1B7C2" w:rsidR="002F2DE7" w:rsidRPr="005C4EAF" w:rsidRDefault="002F2DE7" w:rsidP="00C12A6B">
            <w:pPr>
              <w:rPr>
                <w:i/>
                <w:iCs/>
              </w:rPr>
            </w:pPr>
            <w:r>
              <w:rPr>
                <w:i/>
                <w:iCs/>
              </w:rPr>
              <w:t>Zürich</w:t>
            </w:r>
            <w:r w:rsidR="00B41F9F">
              <w:rPr>
                <w:i/>
                <w:iCs/>
              </w:rPr>
              <w:t xml:space="preserve">, </w:t>
            </w:r>
            <w:r w:rsidR="00B917D1">
              <w:rPr>
                <w:i/>
                <w:iCs/>
              </w:rPr>
              <w:t>tt.mm.jjjj</w:t>
            </w:r>
          </w:p>
        </w:tc>
        <w:tc>
          <w:tcPr>
            <w:tcW w:w="5387" w:type="dxa"/>
          </w:tcPr>
          <w:p w14:paraId="265EE033" w14:textId="77777777" w:rsidR="002F2DE7" w:rsidRPr="005C4EAF" w:rsidRDefault="002F2DE7" w:rsidP="00C12A6B">
            <w:pPr>
              <w:rPr>
                <w:i/>
                <w:iCs/>
              </w:rPr>
            </w:pPr>
          </w:p>
        </w:tc>
      </w:tr>
    </w:tbl>
    <w:p w14:paraId="445A274A" w14:textId="245D8078" w:rsidR="008B3872" w:rsidRPr="008B3872" w:rsidRDefault="008B3872" w:rsidP="008B3872"/>
    <w:sectPr w:rsidR="008B3872" w:rsidRPr="008B3872" w:rsidSect="005D5EEC">
      <w:pgSz w:w="16838" w:h="11906" w:orient="landscape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361E6" w14:textId="77777777" w:rsidR="00FF4439" w:rsidRDefault="00FF4439" w:rsidP="00A16E13">
      <w:pPr>
        <w:spacing w:line="240" w:lineRule="auto"/>
      </w:pPr>
      <w:r>
        <w:separator/>
      </w:r>
    </w:p>
  </w:endnote>
  <w:endnote w:type="continuationSeparator" w:id="0">
    <w:p w14:paraId="21A1665C" w14:textId="77777777" w:rsidR="00FF4439" w:rsidRDefault="00FF4439" w:rsidP="00A16E13">
      <w:pPr>
        <w:spacing w:line="240" w:lineRule="auto"/>
      </w:pPr>
      <w:r>
        <w:continuationSeparator/>
      </w:r>
    </w:p>
  </w:endnote>
  <w:endnote w:type="continuationNotice" w:id="1">
    <w:p w14:paraId="107EDA37" w14:textId="77777777" w:rsidR="00FF4439" w:rsidRDefault="00FF443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8BC8D" w14:textId="11DA9574" w:rsidR="000339B5" w:rsidRDefault="00CE3C69" w:rsidP="008E07D4">
    <w:pPr>
      <w:pStyle w:val="KTZH-LayoutCCPM-Box"/>
      <w:framePr w:wrap="around"/>
    </w:pPr>
    <w:r>
      <w:t>…</w:t>
    </w:r>
  </w:p>
  <w:p w14:paraId="342651DA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A5569037B23D4B259C67E52113CCC4AE"/>
      </w:placeholder>
    </w:sdtPr>
    <w:sdtEndPr/>
    <w:sdtContent>
      <w:p w14:paraId="0CB071C0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6641B81C" wp14:editId="024102CF">
              <wp:extent cx="720000" cy="118800"/>
              <wp:effectExtent l="0" t="0" r="4445" b="0"/>
              <wp:docPr id="1426026673" name="Grafik 1426026673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68087DC2" w14:textId="77777777" w:rsidR="004A37E8" w:rsidRDefault="004A37E8" w:rsidP="008E07D4">
    <w:pPr>
      <w:pStyle w:val="KTZH-LayoutCCPM-Box"/>
      <w:framePr w:wrap="aroun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83D94" w14:textId="77777777" w:rsidR="00FF4439" w:rsidRDefault="00FF4439" w:rsidP="00A16E13">
      <w:pPr>
        <w:spacing w:line="240" w:lineRule="auto"/>
      </w:pPr>
      <w:r>
        <w:separator/>
      </w:r>
    </w:p>
  </w:footnote>
  <w:footnote w:type="continuationSeparator" w:id="0">
    <w:p w14:paraId="36B76CAB" w14:textId="77777777" w:rsidR="00FF4439" w:rsidRDefault="00FF4439" w:rsidP="00A16E13">
      <w:pPr>
        <w:spacing w:line="240" w:lineRule="auto"/>
      </w:pPr>
      <w:r>
        <w:continuationSeparator/>
      </w:r>
    </w:p>
  </w:footnote>
  <w:footnote w:type="continuationNotice" w:id="1">
    <w:p w14:paraId="227714D4" w14:textId="77777777" w:rsidR="00FF4439" w:rsidRDefault="00FF443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076E0FCE9F2B4DFD84EF3EEBD883A002"/>
      </w:placeholder>
    </w:sdtPr>
    <w:sdtEndPr/>
    <w:sdtContent>
      <w:p w14:paraId="0CF5F435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78CC16E2" wp14:editId="4896DC27">
              <wp:extent cx="215900" cy="215900"/>
              <wp:effectExtent l="0" t="0" r="0" b="0"/>
              <wp:docPr id="1587006401" name="Grafik 1587006401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52A63DDD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5E88AE57" wp14:editId="3C952835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C53C3D1" w14:textId="77777777" w:rsidR="00BA18E2" w:rsidRDefault="005D5EEC" w:rsidP="005F5BFE">
                          <w:pPr>
                            <w:pStyle w:val="KTZH-LayoutInfo-Page2-Box"/>
                          </w:pPr>
                          <w:r>
                            <w:t>Checklisten Auftraggeber</w:t>
                          </w:r>
                        </w:p>
                        <w:p w14:paraId="648C295A" w14:textId="77777777" w:rsidR="005A1B0D" w:rsidRDefault="005A1B0D" w:rsidP="005F5BFE">
                          <w:pPr>
                            <w:pStyle w:val="KTZH-LayoutInfo-Page2-Box"/>
                          </w:pPr>
                        </w:p>
                        <w:p w14:paraId="701B486B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88AE57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p w14:paraId="6C53C3D1" w14:textId="77777777" w:rsidR="00BA18E2" w:rsidRDefault="005D5EEC" w:rsidP="005F5BFE">
                    <w:pPr>
                      <w:pStyle w:val="KTZH-LayoutInfo-Page2-Box"/>
                    </w:pPr>
                    <w:r>
                      <w:t>Checklisten Auftraggeber</w:t>
                    </w:r>
                  </w:p>
                  <w:p w14:paraId="648C295A" w14:textId="77777777" w:rsidR="005A1B0D" w:rsidRDefault="005A1B0D" w:rsidP="005F5BFE">
                    <w:pPr>
                      <w:pStyle w:val="KTZH-LayoutInfo-Page2-Box"/>
                    </w:pPr>
                  </w:p>
                  <w:p w14:paraId="701B486B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429340FB88D54418BB181C1DB1C14BD3"/>
      </w:placeholder>
    </w:sdtPr>
    <w:sdtEndPr/>
    <w:sdtContent>
      <w:p w14:paraId="66E7988F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4134429C" wp14:editId="0CEC2DD9">
              <wp:extent cx="215900" cy="215900"/>
              <wp:effectExtent l="0" t="0" r="0" b="0"/>
              <wp:docPr id="1882674851" name="Grafik 1882674851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5DD4A600" w14:textId="77777777" w:rsidR="00960812" w:rsidRPr="00B36D08" w:rsidRDefault="00960812" w:rsidP="00B36D08">
    <w:pPr>
      <w:pStyle w:val="KTZH-LayoutInfo0-Page1-Spacer"/>
    </w:pPr>
  </w:p>
  <w:p w14:paraId="41F13819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1519039645"/>
      <w:lock w:val="sdtLocked"/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5E01F8B6" w14:textId="77777777" w:rsidR="003A0A9E" w:rsidRDefault="004616C0" w:rsidP="003D0244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1152711550"/>
      <w:lock w:val="sdtLocked"/>
      <w:showingPlcHdr/>
      <w:text w:multiLine="1"/>
    </w:sdtPr>
    <w:sdtEndPr/>
    <w:sdtContent>
      <w:p w14:paraId="0CAF51F6" w14:textId="77777777" w:rsidR="004616C0" w:rsidRPr="004616C0" w:rsidRDefault="000106AD" w:rsidP="000106AD">
        <w:pPr>
          <w:pStyle w:val="KTZH-LayoutInfo3-Page1"/>
        </w:pPr>
        <w:r>
          <w:rPr>
            <w:rStyle w:val="Platzhaltertext"/>
          </w:rPr>
          <w:t>Amt einfügen…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B6A3154A235E41A0AEF245E331C00890"/>
      </w:placeholder>
    </w:sdtPr>
    <w:sdtEndPr/>
    <w:sdtContent>
      <w:p w14:paraId="3CE7F6CD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5BA782C5" wp14:editId="4450AE76">
              <wp:extent cx="811843" cy="1075879"/>
              <wp:effectExtent l="0" t="0" r="7620" b="0"/>
              <wp:docPr id="531169456" name="Grafik 531169456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FDB812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5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 w15:restartNumberingAfterBreak="0">
    <w:nsid w:val="15977DDD"/>
    <w:multiLevelType w:val="multilevel"/>
    <w:tmpl w:val="981E3364"/>
    <w:numStyleLink w:val="List-KTZHberschriften"/>
  </w:abstractNum>
  <w:abstractNum w:abstractNumId="9" w15:restartNumberingAfterBreak="0">
    <w:nsid w:val="21642870"/>
    <w:multiLevelType w:val="hybridMultilevel"/>
    <w:tmpl w:val="1864272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11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3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5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6522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6"/>
  </w:num>
  <w:num w:numId="2" w16cid:durableId="505360840">
    <w:abstractNumId w:val="7"/>
  </w:num>
  <w:num w:numId="3" w16cid:durableId="195117416">
    <w:abstractNumId w:val="3"/>
  </w:num>
  <w:num w:numId="4" w16cid:durableId="1378579746">
    <w:abstractNumId w:val="12"/>
  </w:num>
  <w:num w:numId="5" w16cid:durableId="321667670">
    <w:abstractNumId w:val="10"/>
  </w:num>
  <w:num w:numId="6" w16cid:durableId="1858424172">
    <w:abstractNumId w:val="13"/>
  </w:num>
  <w:num w:numId="7" w16cid:durableId="811559642">
    <w:abstractNumId w:val="15"/>
  </w:num>
  <w:num w:numId="8" w16cid:durableId="1690180829">
    <w:abstractNumId w:val="1"/>
  </w:num>
  <w:num w:numId="9" w16cid:durableId="1093206234">
    <w:abstractNumId w:val="14"/>
  </w:num>
  <w:num w:numId="10" w16cid:durableId="552892861">
    <w:abstractNumId w:val="4"/>
  </w:num>
  <w:num w:numId="11" w16cid:durableId="49695778">
    <w:abstractNumId w:val="17"/>
  </w:num>
  <w:num w:numId="12" w16cid:durableId="16692111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9"/>
  </w:num>
  <w:num w:numId="14" w16cid:durableId="176410887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2"/>
  </w:num>
  <w:num w:numId="16" w16cid:durableId="670257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8"/>
  </w:num>
  <w:num w:numId="18" w16cid:durableId="93227699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8"/>
  </w:num>
  <w:num w:numId="20" w16cid:durableId="761295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11"/>
  </w:num>
  <w:num w:numId="25" w16cid:durableId="5571306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6"/>
  </w:num>
  <w:num w:numId="28" w16cid:durableId="149636951">
    <w:abstractNumId w:val="5"/>
  </w:num>
  <w:num w:numId="29" w16cid:durableId="2110655812">
    <w:abstractNumId w:val="5"/>
    <w:lvlOverride w:ilvl="0">
      <w:startOverride w:val="1"/>
    </w:lvlOverride>
  </w:num>
  <w:num w:numId="30" w16cid:durableId="1812284556">
    <w:abstractNumId w:val="0"/>
  </w:num>
  <w:num w:numId="31" w16cid:durableId="1997957190">
    <w:abstractNumId w:val="9"/>
  </w:num>
  <w:num w:numId="32" w16cid:durableId="1461877004">
    <w:abstractNumId w:val="19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DateAndTime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B73"/>
    <w:rsid w:val="000106AD"/>
    <w:rsid w:val="00012CF1"/>
    <w:rsid w:val="00017417"/>
    <w:rsid w:val="00020F20"/>
    <w:rsid w:val="00023917"/>
    <w:rsid w:val="00030F71"/>
    <w:rsid w:val="000339B5"/>
    <w:rsid w:val="00041E44"/>
    <w:rsid w:val="000463C3"/>
    <w:rsid w:val="000477B9"/>
    <w:rsid w:val="0005322E"/>
    <w:rsid w:val="00055D38"/>
    <w:rsid w:val="000657A4"/>
    <w:rsid w:val="00066112"/>
    <w:rsid w:val="000663FC"/>
    <w:rsid w:val="00067ED5"/>
    <w:rsid w:val="00071ABE"/>
    <w:rsid w:val="0007223B"/>
    <w:rsid w:val="00072B44"/>
    <w:rsid w:val="00074EEC"/>
    <w:rsid w:val="00075141"/>
    <w:rsid w:val="000773B7"/>
    <w:rsid w:val="00086CB3"/>
    <w:rsid w:val="0008702C"/>
    <w:rsid w:val="000A1D90"/>
    <w:rsid w:val="000A6179"/>
    <w:rsid w:val="000A7153"/>
    <w:rsid w:val="000B5D07"/>
    <w:rsid w:val="000B610F"/>
    <w:rsid w:val="000C1D6D"/>
    <w:rsid w:val="000C3069"/>
    <w:rsid w:val="000C4321"/>
    <w:rsid w:val="000D31FE"/>
    <w:rsid w:val="000D3C9E"/>
    <w:rsid w:val="000E5676"/>
    <w:rsid w:val="000F0D33"/>
    <w:rsid w:val="00103491"/>
    <w:rsid w:val="00103FB8"/>
    <w:rsid w:val="0010446C"/>
    <w:rsid w:val="00104B71"/>
    <w:rsid w:val="00114339"/>
    <w:rsid w:val="001162FA"/>
    <w:rsid w:val="001172B1"/>
    <w:rsid w:val="00124E6A"/>
    <w:rsid w:val="0013025B"/>
    <w:rsid w:val="001319BF"/>
    <w:rsid w:val="001324A1"/>
    <w:rsid w:val="001369E5"/>
    <w:rsid w:val="001403E3"/>
    <w:rsid w:val="00143E8C"/>
    <w:rsid w:val="00144D97"/>
    <w:rsid w:val="00145F5D"/>
    <w:rsid w:val="00147B21"/>
    <w:rsid w:val="00152A3F"/>
    <w:rsid w:val="00154FCB"/>
    <w:rsid w:val="00160AB5"/>
    <w:rsid w:val="00167D99"/>
    <w:rsid w:val="0017037A"/>
    <w:rsid w:val="00186700"/>
    <w:rsid w:val="00191518"/>
    <w:rsid w:val="001A0903"/>
    <w:rsid w:val="001A4075"/>
    <w:rsid w:val="001B1615"/>
    <w:rsid w:val="001B581A"/>
    <w:rsid w:val="001C4C94"/>
    <w:rsid w:val="001C74DB"/>
    <w:rsid w:val="001D1862"/>
    <w:rsid w:val="001D7FBD"/>
    <w:rsid w:val="001E1953"/>
    <w:rsid w:val="001E1A07"/>
    <w:rsid w:val="001E5372"/>
    <w:rsid w:val="001F0D83"/>
    <w:rsid w:val="001F7240"/>
    <w:rsid w:val="001F7CC9"/>
    <w:rsid w:val="0020486B"/>
    <w:rsid w:val="002055DF"/>
    <w:rsid w:val="0021128F"/>
    <w:rsid w:val="002214DB"/>
    <w:rsid w:val="0022246F"/>
    <w:rsid w:val="00223831"/>
    <w:rsid w:val="0023095E"/>
    <w:rsid w:val="0024027A"/>
    <w:rsid w:val="0024133F"/>
    <w:rsid w:val="00243AD6"/>
    <w:rsid w:val="0024597A"/>
    <w:rsid w:val="00247B54"/>
    <w:rsid w:val="00250F3F"/>
    <w:rsid w:val="00260DB3"/>
    <w:rsid w:val="002615C4"/>
    <w:rsid w:val="00263FCC"/>
    <w:rsid w:val="00271658"/>
    <w:rsid w:val="00271F8E"/>
    <w:rsid w:val="00273F9C"/>
    <w:rsid w:val="00274439"/>
    <w:rsid w:val="00280529"/>
    <w:rsid w:val="00283B65"/>
    <w:rsid w:val="00286D24"/>
    <w:rsid w:val="00292CA4"/>
    <w:rsid w:val="00293395"/>
    <w:rsid w:val="00293F83"/>
    <w:rsid w:val="00294B8C"/>
    <w:rsid w:val="002A0F2A"/>
    <w:rsid w:val="002A504C"/>
    <w:rsid w:val="002A72FB"/>
    <w:rsid w:val="002B0147"/>
    <w:rsid w:val="002B086B"/>
    <w:rsid w:val="002B3BC3"/>
    <w:rsid w:val="002B4576"/>
    <w:rsid w:val="002B4F07"/>
    <w:rsid w:val="002C76A0"/>
    <w:rsid w:val="002D0F73"/>
    <w:rsid w:val="002E5322"/>
    <w:rsid w:val="002E76A9"/>
    <w:rsid w:val="002F24F6"/>
    <w:rsid w:val="002F2DE7"/>
    <w:rsid w:val="002F50BF"/>
    <w:rsid w:val="003053BA"/>
    <w:rsid w:val="0030611F"/>
    <w:rsid w:val="00307FA5"/>
    <w:rsid w:val="00313A0D"/>
    <w:rsid w:val="0031426C"/>
    <w:rsid w:val="00324325"/>
    <w:rsid w:val="00324BD8"/>
    <w:rsid w:val="003279B2"/>
    <w:rsid w:val="00327A49"/>
    <w:rsid w:val="003360E4"/>
    <w:rsid w:val="00337C57"/>
    <w:rsid w:val="003433E3"/>
    <w:rsid w:val="00344BC8"/>
    <w:rsid w:val="00347715"/>
    <w:rsid w:val="00353F06"/>
    <w:rsid w:val="00355815"/>
    <w:rsid w:val="0036031D"/>
    <w:rsid w:val="003609F8"/>
    <w:rsid w:val="00375DA7"/>
    <w:rsid w:val="00376058"/>
    <w:rsid w:val="003761FF"/>
    <w:rsid w:val="00377795"/>
    <w:rsid w:val="003820D1"/>
    <w:rsid w:val="00382718"/>
    <w:rsid w:val="00382C8B"/>
    <w:rsid w:val="00385C7A"/>
    <w:rsid w:val="0039089D"/>
    <w:rsid w:val="003926D7"/>
    <w:rsid w:val="0039410E"/>
    <w:rsid w:val="00394584"/>
    <w:rsid w:val="003A0A9E"/>
    <w:rsid w:val="003A3708"/>
    <w:rsid w:val="003C668D"/>
    <w:rsid w:val="003C7E1B"/>
    <w:rsid w:val="003D0244"/>
    <w:rsid w:val="003D0EC9"/>
    <w:rsid w:val="003D7A9C"/>
    <w:rsid w:val="003E08F1"/>
    <w:rsid w:val="003E169E"/>
    <w:rsid w:val="003F0A8B"/>
    <w:rsid w:val="003F5D68"/>
    <w:rsid w:val="003F62E7"/>
    <w:rsid w:val="003F6E9E"/>
    <w:rsid w:val="00400E08"/>
    <w:rsid w:val="0040288E"/>
    <w:rsid w:val="004062E2"/>
    <w:rsid w:val="00406798"/>
    <w:rsid w:val="00414B73"/>
    <w:rsid w:val="00417045"/>
    <w:rsid w:val="0042087C"/>
    <w:rsid w:val="00420A1F"/>
    <w:rsid w:val="00423BE4"/>
    <w:rsid w:val="00425564"/>
    <w:rsid w:val="00427860"/>
    <w:rsid w:val="00434CB1"/>
    <w:rsid w:val="00437AC8"/>
    <w:rsid w:val="0044366E"/>
    <w:rsid w:val="00447036"/>
    <w:rsid w:val="00447C97"/>
    <w:rsid w:val="0045011A"/>
    <w:rsid w:val="00452E47"/>
    <w:rsid w:val="00454816"/>
    <w:rsid w:val="0045589D"/>
    <w:rsid w:val="00456302"/>
    <w:rsid w:val="00457836"/>
    <w:rsid w:val="00457B91"/>
    <w:rsid w:val="004616C0"/>
    <w:rsid w:val="00466E39"/>
    <w:rsid w:val="00471194"/>
    <w:rsid w:val="00472716"/>
    <w:rsid w:val="004757AD"/>
    <w:rsid w:val="00486BA1"/>
    <w:rsid w:val="00487E0E"/>
    <w:rsid w:val="004920F1"/>
    <w:rsid w:val="00493122"/>
    <w:rsid w:val="00495799"/>
    <w:rsid w:val="004959E1"/>
    <w:rsid w:val="00497EF1"/>
    <w:rsid w:val="004A37E8"/>
    <w:rsid w:val="004A7746"/>
    <w:rsid w:val="004A7D58"/>
    <w:rsid w:val="004C14B9"/>
    <w:rsid w:val="004C1C23"/>
    <w:rsid w:val="004C2EFA"/>
    <w:rsid w:val="004C4271"/>
    <w:rsid w:val="004C4CFA"/>
    <w:rsid w:val="004C5393"/>
    <w:rsid w:val="004D09A0"/>
    <w:rsid w:val="004E5836"/>
    <w:rsid w:val="004F3C51"/>
    <w:rsid w:val="004F3C5D"/>
    <w:rsid w:val="00507336"/>
    <w:rsid w:val="00515C53"/>
    <w:rsid w:val="005200A6"/>
    <w:rsid w:val="00522C00"/>
    <w:rsid w:val="00522DF4"/>
    <w:rsid w:val="00524359"/>
    <w:rsid w:val="00527289"/>
    <w:rsid w:val="00536D7E"/>
    <w:rsid w:val="005506D3"/>
    <w:rsid w:val="00551889"/>
    <w:rsid w:val="00552042"/>
    <w:rsid w:val="005535A3"/>
    <w:rsid w:val="005602CD"/>
    <w:rsid w:val="00563FDE"/>
    <w:rsid w:val="00567E06"/>
    <w:rsid w:val="0057016D"/>
    <w:rsid w:val="005715DC"/>
    <w:rsid w:val="005816F2"/>
    <w:rsid w:val="00584C4B"/>
    <w:rsid w:val="00585D57"/>
    <w:rsid w:val="00587B33"/>
    <w:rsid w:val="005919F3"/>
    <w:rsid w:val="0059499A"/>
    <w:rsid w:val="00594BD7"/>
    <w:rsid w:val="00595D2E"/>
    <w:rsid w:val="00597D92"/>
    <w:rsid w:val="005A1B0D"/>
    <w:rsid w:val="005A456E"/>
    <w:rsid w:val="005A60DA"/>
    <w:rsid w:val="005B0B21"/>
    <w:rsid w:val="005B25D9"/>
    <w:rsid w:val="005B6D58"/>
    <w:rsid w:val="005C21B7"/>
    <w:rsid w:val="005C524D"/>
    <w:rsid w:val="005D5EEC"/>
    <w:rsid w:val="005E096A"/>
    <w:rsid w:val="005E2926"/>
    <w:rsid w:val="005E4859"/>
    <w:rsid w:val="005F0415"/>
    <w:rsid w:val="005F0768"/>
    <w:rsid w:val="005F1883"/>
    <w:rsid w:val="005F1BC4"/>
    <w:rsid w:val="005F5BFE"/>
    <w:rsid w:val="005F6C3C"/>
    <w:rsid w:val="005F79D0"/>
    <w:rsid w:val="00602402"/>
    <w:rsid w:val="00606999"/>
    <w:rsid w:val="006103A8"/>
    <w:rsid w:val="00611379"/>
    <w:rsid w:val="006130E0"/>
    <w:rsid w:val="00621839"/>
    <w:rsid w:val="00621905"/>
    <w:rsid w:val="00622FE4"/>
    <w:rsid w:val="00625FA2"/>
    <w:rsid w:val="00626999"/>
    <w:rsid w:val="00626B8B"/>
    <w:rsid w:val="00634A82"/>
    <w:rsid w:val="00634F06"/>
    <w:rsid w:val="00650B7D"/>
    <w:rsid w:val="00651A60"/>
    <w:rsid w:val="00652B60"/>
    <w:rsid w:val="006679EE"/>
    <w:rsid w:val="006724FB"/>
    <w:rsid w:val="00674F21"/>
    <w:rsid w:val="006751BA"/>
    <w:rsid w:val="006760D0"/>
    <w:rsid w:val="00683CD8"/>
    <w:rsid w:val="006842E5"/>
    <w:rsid w:val="00693BE7"/>
    <w:rsid w:val="00695E49"/>
    <w:rsid w:val="006A7B9D"/>
    <w:rsid w:val="006B04D0"/>
    <w:rsid w:val="006B1547"/>
    <w:rsid w:val="006C1279"/>
    <w:rsid w:val="006C290C"/>
    <w:rsid w:val="006C3860"/>
    <w:rsid w:val="006D1FA3"/>
    <w:rsid w:val="006D338C"/>
    <w:rsid w:val="006D7AAF"/>
    <w:rsid w:val="006E4F4E"/>
    <w:rsid w:val="006E64C6"/>
    <w:rsid w:val="006E64D3"/>
    <w:rsid w:val="006F0536"/>
    <w:rsid w:val="006F4F90"/>
    <w:rsid w:val="006F5B55"/>
    <w:rsid w:val="006F5D0E"/>
    <w:rsid w:val="006F6467"/>
    <w:rsid w:val="00700031"/>
    <w:rsid w:val="00701366"/>
    <w:rsid w:val="00702B97"/>
    <w:rsid w:val="00704443"/>
    <w:rsid w:val="0070468D"/>
    <w:rsid w:val="00704A56"/>
    <w:rsid w:val="00704A65"/>
    <w:rsid w:val="00707C0C"/>
    <w:rsid w:val="00712073"/>
    <w:rsid w:val="00714216"/>
    <w:rsid w:val="00714612"/>
    <w:rsid w:val="00723170"/>
    <w:rsid w:val="00730E78"/>
    <w:rsid w:val="00731F88"/>
    <w:rsid w:val="00743064"/>
    <w:rsid w:val="007430C0"/>
    <w:rsid w:val="00743BDA"/>
    <w:rsid w:val="00744BA7"/>
    <w:rsid w:val="00744FE1"/>
    <w:rsid w:val="007549DA"/>
    <w:rsid w:val="00755271"/>
    <w:rsid w:val="00770C1F"/>
    <w:rsid w:val="00772166"/>
    <w:rsid w:val="00772BFF"/>
    <w:rsid w:val="00773098"/>
    <w:rsid w:val="00780B6E"/>
    <w:rsid w:val="00783227"/>
    <w:rsid w:val="007859D2"/>
    <w:rsid w:val="007A144F"/>
    <w:rsid w:val="007A371B"/>
    <w:rsid w:val="007A423D"/>
    <w:rsid w:val="007A71D9"/>
    <w:rsid w:val="007B0377"/>
    <w:rsid w:val="007B373B"/>
    <w:rsid w:val="007B7200"/>
    <w:rsid w:val="007B7BFF"/>
    <w:rsid w:val="007C0CE9"/>
    <w:rsid w:val="007C25D9"/>
    <w:rsid w:val="007C362B"/>
    <w:rsid w:val="007E4CA1"/>
    <w:rsid w:val="007E5EF9"/>
    <w:rsid w:val="007E6DDF"/>
    <w:rsid w:val="007F184D"/>
    <w:rsid w:val="008018D2"/>
    <w:rsid w:val="00801DD0"/>
    <w:rsid w:val="00806B4D"/>
    <w:rsid w:val="00807A00"/>
    <w:rsid w:val="00812488"/>
    <w:rsid w:val="0082518B"/>
    <w:rsid w:val="0082777E"/>
    <w:rsid w:val="00830247"/>
    <w:rsid w:val="00830311"/>
    <w:rsid w:val="008307C1"/>
    <w:rsid w:val="00835005"/>
    <w:rsid w:val="00836967"/>
    <w:rsid w:val="00841F07"/>
    <w:rsid w:val="00844DEF"/>
    <w:rsid w:val="00844FBC"/>
    <w:rsid w:val="0084623B"/>
    <w:rsid w:val="008505A6"/>
    <w:rsid w:val="00850929"/>
    <w:rsid w:val="008525D2"/>
    <w:rsid w:val="008542E2"/>
    <w:rsid w:val="00864688"/>
    <w:rsid w:val="00866505"/>
    <w:rsid w:val="0086739F"/>
    <w:rsid w:val="00871E4F"/>
    <w:rsid w:val="0088039D"/>
    <w:rsid w:val="00881678"/>
    <w:rsid w:val="00886EED"/>
    <w:rsid w:val="00892220"/>
    <w:rsid w:val="0089764C"/>
    <w:rsid w:val="00897715"/>
    <w:rsid w:val="0089778C"/>
    <w:rsid w:val="008A10A3"/>
    <w:rsid w:val="008A1313"/>
    <w:rsid w:val="008A19EB"/>
    <w:rsid w:val="008A1A46"/>
    <w:rsid w:val="008A66B4"/>
    <w:rsid w:val="008B3872"/>
    <w:rsid w:val="008B5998"/>
    <w:rsid w:val="008B7B5C"/>
    <w:rsid w:val="008C2654"/>
    <w:rsid w:val="008C4008"/>
    <w:rsid w:val="008C5C12"/>
    <w:rsid w:val="008D40AF"/>
    <w:rsid w:val="008D61D5"/>
    <w:rsid w:val="008E07D4"/>
    <w:rsid w:val="008E351F"/>
    <w:rsid w:val="008E3FE9"/>
    <w:rsid w:val="008F0180"/>
    <w:rsid w:val="008F1CCD"/>
    <w:rsid w:val="008F21A2"/>
    <w:rsid w:val="008F3C4B"/>
    <w:rsid w:val="008F6797"/>
    <w:rsid w:val="009010F1"/>
    <w:rsid w:val="0090198E"/>
    <w:rsid w:val="00903890"/>
    <w:rsid w:val="00903F21"/>
    <w:rsid w:val="0090406C"/>
    <w:rsid w:val="00906893"/>
    <w:rsid w:val="0091122E"/>
    <w:rsid w:val="0091467F"/>
    <w:rsid w:val="009156E2"/>
    <w:rsid w:val="00915B04"/>
    <w:rsid w:val="00921F34"/>
    <w:rsid w:val="009224FB"/>
    <w:rsid w:val="009229DB"/>
    <w:rsid w:val="009259D8"/>
    <w:rsid w:val="00927947"/>
    <w:rsid w:val="0093243E"/>
    <w:rsid w:val="0093417D"/>
    <w:rsid w:val="0093449F"/>
    <w:rsid w:val="009345F9"/>
    <w:rsid w:val="00942343"/>
    <w:rsid w:val="0094665C"/>
    <w:rsid w:val="00957A64"/>
    <w:rsid w:val="00960812"/>
    <w:rsid w:val="00962858"/>
    <w:rsid w:val="0096791B"/>
    <w:rsid w:val="0097327D"/>
    <w:rsid w:val="00981E8E"/>
    <w:rsid w:val="009848B5"/>
    <w:rsid w:val="00986DCB"/>
    <w:rsid w:val="009A238B"/>
    <w:rsid w:val="009A450D"/>
    <w:rsid w:val="009A4838"/>
    <w:rsid w:val="009C1591"/>
    <w:rsid w:val="009C47A6"/>
    <w:rsid w:val="009C7B90"/>
    <w:rsid w:val="009D5E19"/>
    <w:rsid w:val="009E1BC0"/>
    <w:rsid w:val="009E7AA9"/>
    <w:rsid w:val="009F0279"/>
    <w:rsid w:val="009F25A0"/>
    <w:rsid w:val="009F525B"/>
    <w:rsid w:val="009F5344"/>
    <w:rsid w:val="009F7E8C"/>
    <w:rsid w:val="00A04758"/>
    <w:rsid w:val="00A07615"/>
    <w:rsid w:val="00A079C4"/>
    <w:rsid w:val="00A1179E"/>
    <w:rsid w:val="00A12F8E"/>
    <w:rsid w:val="00A16693"/>
    <w:rsid w:val="00A16E13"/>
    <w:rsid w:val="00A17593"/>
    <w:rsid w:val="00A17701"/>
    <w:rsid w:val="00A27EB0"/>
    <w:rsid w:val="00A34820"/>
    <w:rsid w:val="00A40B22"/>
    <w:rsid w:val="00A411A1"/>
    <w:rsid w:val="00A43567"/>
    <w:rsid w:val="00A43ECD"/>
    <w:rsid w:val="00A45ED5"/>
    <w:rsid w:val="00A51A7D"/>
    <w:rsid w:val="00A53C39"/>
    <w:rsid w:val="00A55792"/>
    <w:rsid w:val="00A563DB"/>
    <w:rsid w:val="00A61AB3"/>
    <w:rsid w:val="00A66766"/>
    <w:rsid w:val="00A676EE"/>
    <w:rsid w:val="00A73555"/>
    <w:rsid w:val="00A832E0"/>
    <w:rsid w:val="00A83AC4"/>
    <w:rsid w:val="00A86FA0"/>
    <w:rsid w:val="00A91F16"/>
    <w:rsid w:val="00A94347"/>
    <w:rsid w:val="00AA2200"/>
    <w:rsid w:val="00AA4CEC"/>
    <w:rsid w:val="00AA54B9"/>
    <w:rsid w:val="00AA58F7"/>
    <w:rsid w:val="00AA62AE"/>
    <w:rsid w:val="00AA6BE9"/>
    <w:rsid w:val="00AB4540"/>
    <w:rsid w:val="00AC1B8E"/>
    <w:rsid w:val="00AC1CF1"/>
    <w:rsid w:val="00AC1E24"/>
    <w:rsid w:val="00AC2142"/>
    <w:rsid w:val="00AC3E73"/>
    <w:rsid w:val="00AC636D"/>
    <w:rsid w:val="00AC7110"/>
    <w:rsid w:val="00AD1648"/>
    <w:rsid w:val="00AE6AD3"/>
    <w:rsid w:val="00AE7599"/>
    <w:rsid w:val="00AE7AC6"/>
    <w:rsid w:val="00AF54D3"/>
    <w:rsid w:val="00AF5531"/>
    <w:rsid w:val="00AF5753"/>
    <w:rsid w:val="00AF5AC2"/>
    <w:rsid w:val="00AF7216"/>
    <w:rsid w:val="00B04B37"/>
    <w:rsid w:val="00B154F6"/>
    <w:rsid w:val="00B16B69"/>
    <w:rsid w:val="00B27722"/>
    <w:rsid w:val="00B301E5"/>
    <w:rsid w:val="00B35811"/>
    <w:rsid w:val="00B36D08"/>
    <w:rsid w:val="00B41F9F"/>
    <w:rsid w:val="00B43326"/>
    <w:rsid w:val="00B438CA"/>
    <w:rsid w:val="00B43910"/>
    <w:rsid w:val="00B4413B"/>
    <w:rsid w:val="00B46794"/>
    <w:rsid w:val="00B47A09"/>
    <w:rsid w:val="00B47C4A"/>
    <w:rsid w:val="00B51925"/>
    <w:rsid w:val="00B524C2"/>
    <w:rsid w:val="00B529EF"/>
    <w:rsid w:val="00B61CD2"/>
    <w:rsid w:val="00B648F2"/>
    <w:rsid w:val="00B6530D"/>
    <w:rsid w:val="00B66F34"/>
    <w:rsid w:val="00B70027"/>
    <w:rsid w:val="00B722F9"/>
    <w:rsid w:val="00B74B18"/>
    <w:rsid w:val="00B75AA0"/>
    <w:rsid w:val="00B82149"/>
    <w:rsid w:val="00B86336"/>
    <w:rsid w:val="00B87BFB"/>
    <w:rsid w:val="00B9154A"/>
    <w:rsid w:val="00B917D1"/>
    <w:rsid w:val="00B917DA"/>
    <w:rsid w:val="00B94551"/>
    <w:rsid w:val="00B94E3B"/>
    <w:rsid w:val="00B97E8A"/>
    <w:rsid w:val="00BA18E2"/>
    <w:rsid w:val="00BA34AC"/>
    <w:rsid w:val="00BB080E"/>
    <w:rsid w:val="00BB518D"/>
    <w:rsid w:val="00BB6D99"/>
    <w:rsid w:val="00BC1FB2"/>
    <w:rsid w:val="00BD6CD1"/>
    <w:rsid w:val="00BE0053"/>
    <w:rsid w:val="00BE4852"/>
    <w:rsid w:val="00BE57F6"/>
    <w:rsid w:val="00BE5D29"/>
    <w:rsid w:val="00BE62FA"/>
    <w:rsid w:val="00BF317A"/>
    <w:rsid w:val="00BF4298"/>
    <w:rsid w:val="00BF63FF"/>
    <w:rsid w:val="00C008AD"/>
    <w:rsid w:val="00C02B67"/>
    <w:rsid w:val="00C05B09"/>
    <w:rsid w:val="00C11488"/>
    <w:rsid w:val="00C17F0F"/>
    <w:rsid w:val="00C235DF"/>
    <w:rsid w:val="00C25871"/>
    <w:rsid w:val="00C27A02"/>
    <w:rsid w:val="00C30CC6"/>
    <w:rsid w:val="00C31750"/>
    <w:rsid w:val="00C321AC"/>
    <w:rsid w:val="00C32ED5"/>
    <w:rsid w:val="00C401B1"/>
    <w:rsid w:val="00C43684"/>
    <w:rsid w:val="00C47D97"/>
    <w:rsid w:val="00C47FB5"/>
    <w:rsid w:val="00C52E77"/>
    <w:rsid w:val="00C6205B"/>
    <w:rsid w:val="00C64A90"/>
    <w:rsid w:val="00C652CE"/>
    <w:rsid w:val="00C67D22"/>
    <w:rsid w:val="00C70549"/>
    <w:rsid w:val="00C7529C"/>
    <w:rsid w:val="00C81773"/>
    <w:rsid w:val="00C81D46"/>
    <w:rsid w:val="00C82FA5"/>
    <w:rsid w:val="00C924F2"/>
    <w:rsid w:val="00CA1E6E"/>
    <w:rsid w:val="00CA1FBF"/>
    <w:rsid w:val="00CA5242"/>
    <w:rsid w:val="00CB1F81"/>
    <w:rsid w:val="00CB6235"/>
    <w:rsid w:val="00CC476E"/>
    <w:rsid w:val="00CC53F0"/>
    <w:rsid w:val="00CC5AFA"/>
    <w:rsid w:val="00CC6407"/>
    <w:rsid w:val="00CD602C"/>
    <w:rsid w:val="00CD6642"/>
    <w:rsid w:val="00CD6F9E"/>
    <w:rsid w:val="00CE0164"/>
    <w:rsid w:val="00CE3C69"/>
    <w:rsid w:val="00CF3345"/>
    <w:rsid w:val="00CF4ABE"/>
    <w:rsid w:val="00D01A0D"/>
    <w:rsid w:val="00D01A80"/>
    <w:rsid w:val="00D02DA8"/>
    <w:rsid w:val="00D12A54"/>
    <w:rsid w:val="00D139D9"/>
    <w:rsid w:val="00D1518D"/>
    <w:rsid w:val="00D15426"/>
    <w:rsid w:val="00D15D07"/>
    <w:rsid w:val="00D33154"/>
    <w:rsid w:val="00D475D6"/>
    <w:rsid w:val="00D60768"/>
    <w:rsid w:val="00D6078E"/>
    <w:rsid w:val="00D72897"/>
    <w:rsid w:val="00D75428"/>
    <w:rsid w:val="00D830F8"/>
    <w:rsid w:val="00D87FB2"/>
    <w:rsid w:val="00D95BBD"/>
    <w:rsid w:val="00D97AE5"/>
    <w:rsid w:val="00DA24FE"/>
    <w:rsid w:val="00DA4C8A"/>
    <w:rsid w:val="00DA7CED"/>
    <w:rsid w:val="00DC5378"/>
    <w:rsid w:val="00DD5248"/>
    <w:rsid w:val="00DD6595"/>
    <w:rsid w:val="00DE3829"/>
    <w:rsid w:val="00DE764C"/>
    <w:rsid w:val="00DF50AF"/>
    <w:rsid w:val="00DF54B3"/>
    <w:rsid w:val="00DF7127"/>
    <w:rsid w:val="00E028F4"/>
    <w:rsid w:val="00E123CC"/>
    <w:rsid w:val="00E15AFD"/>
    <w:rsid w:val="00E21DC5"/>
    <w:rsid w:val="00E21E29"/>
    <w:rsid w:val="00E21E56"/>
    <w:rsid w:val="00E3034D"/>
    <w:rsid w:val="00E359A8"/>
    <w:rsid w:val="00E4327B"/>
    <w:rsid w:val="00E45571"/>
    <w:rsid w:val="00E62BC5"/>
    <w:rsid w:val="00E63E93"/>
    <w:rsid w:val="00E6476E"/>
    <w:rsid w:val="00E64F9D"/>
    <w:rsid w:val="00E65634"/>
    <w:rsid w:val="00E6747F"/>
    <w:rsid w:val="00E71CC7"/>
    <w:rsid w:val="00E72591"/>
    <w:rsid w:val="00E75BA8"/>
    <w:rsid w:val="00E76033"/>
    <w:rsid w:val="00E8093A"/>
    <w:rsid w:val="00E82C5A"/>
    <w:rsid w:val="00E863C5"/>
    <w:rsid w:val="00E8660D"/>
    <w:rsid w:val="00E93C9B"/>
    <w:rsid w:val="00E94FBD"/>
    <w:rsid w:val="00E9754A"/>
    <w:rsid w:val="00EA5E99"/>
    <w:rsid w:val="00EB0619"/>
    <w:rsid w:val="00EC0FFB"/>
    <w:rsid w:val="00EC1417"/>
    <w:rsid w:val="00EC5310"/>
    <w:rsid w:val="00ED072A"/>
    <w:rsid w:val="00ED48E0"/>
    <w:rsid w:val="00ED49F8"/>
    <w:rsid w:val="00ED4A7D"/>
    <w:rsid w:val="00ED62C8"/>
    <w:rsid w:val="00EE2220"/>
    <w:rsid w:val="00EE26FE"/>
    <w:rsid w:val="00EE4391"/>
    <w:rsid w:val="00EE52D5"/>
    <w:rsid w:val="00EF2721"/>
    <w:rsid w:val="00EF4483"/>
    <w:rsid w:val="00EF5190"/>
    <w:rsid w:val="00F0086A"/>
    <w:rsid w:val="00F0092F"/>
    <w:rsid w:val="00F0649B"/>
    <w:rsid w:val="00F1407A"/>
    <w:rsid w:val="00F150FB"/>
    <w:rsid w:val="00F17B5A"/>
    <w:rsid w:val="00F20596"/>
    <w:rsid w:val="00F253B1"/>
    <w:rsid w:val="00F2777F"/>
    <w:rsid w:val="00F31DC7"/>
    <w:rsid w:val="00F442CA"/>
    <w:rsid w:val="00F44C29"/>
    <w:rsid w:val="00F46D07"/>
    <w:rsid w:val="00F51467"/>
    <w:rsid w:val="00F55186"/>
    <w:rsid w:val="00F660C1"/>
    <w:rsid w:val="00F83745"/>
    <w:rsid w:val="00F84AC0"/>
    <w:rsid w:val="00F873C6"/>
    <w:rsid w:val="00F9020D"/>
    <w:rsid w:val="00F925F0"/>
    <w:rsid w:val="00F95B82"/>
    <w:rsid w:val="00FA12C2"/>
    <w:rsid w:val="00FA17D3"/>
    <w:rsid w:val="00FA1E64"/>
    <w:rsid w:val="00FA1F33"/>
    <w:rsid w:val="00FA4725"/>
    <w:rsid w:val="00FA542E"/>
    <w:rsid w:val="00FA729B"/>
    <w:rsid w:val="00FB608D"/>
    <w:rsid w:val="00FC2161"/>
    <w:rsid w:val="00FC4CED"/>
    <w:rsid w:val="00FC4F70"/>
    <w:rsid w:val="00FC508B"/>
    <w:rsid w:val="00FD6068"/>
    <w:rsid w:val="00FD67B7"/>
    <w:rsid w:val="00FD690C"/>
    <w:rsid w:val="00FE4587"/>
    <w:rsid w:val="00FE4AA3"/>
    <w:rsid w:val="00FE5460"/>
    <w:rsid w:val="00FE7E54"/>
    <w:rsid w:val="00FF01D0"/>
    <w:rsid w:val="00FF01E8"/>
    <w:rsid w:val="00FF09DF"/>
    <w:rsid w:val="00FF4439"/>
    <w:rsid w:val="6387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9C18FC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1179E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ind w:left="851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semiHidden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num" w:pos="643"/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AF5753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AF5753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Standard"/>
    <w:uiPriority w:val="77"/>
    <w:rsid w:val="00AF5753"/>
    <w:pPr>
      <w:framePr w:h="340" w:wrap="notBeside" w:y="1107"/>
      <w:spacing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AF5753"/>
    <w:pPr>
      <w:widowControl w:val="0"/>
      <w:pBdr>
        <w:left w:val="dashSmallGap" w:sz="4" w:space="4" w:color="1F5321" w:themeColor="accent3" w:themeShade="80"/>
      </w:pBdr>
      <w:spacing w:before="60" w:after="60"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704A65"/>
    <w:pPr>
      <w:numPr>
        <w:numId w:val="28"/>
      </w:numPr>
      <w:ind w:left="357" w:hanging="357"/>
      <w:contextualSpacing/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KOPF-FUSSZEILE">
    <w:name w:val="****** KOPF-/FUSSZEILE ******"/>
    <w:basedOn w:val="Standard"/>
    <w:next w:val="Standard"/>
    <w:uiPriority w:val="75"/>
    <w:rsid w:val="00AF5753"/>
    <w:pPr>
      <w:jc w:val="center"/>
    </w:pPr>
    <w:rPr>
      <w:color w:val="885EA0" w:themeColor="text2"/>
      <w:sz w:val="16"/>
    </w:rPr>
  </w:style>
  <w:style w:type="paragraph" w:customStyle="1" w:styleId="tabelleheader">
    <w:name w:val="tabelle_header"/>
    <w:next w:val="Standard"/>
    <w:uiPriority w:val="1"/>
    <w:qFormat/>
    <w:rsid w:val="00AF5753"/>
    <w:rPr>
      <w:kern w:val="0"/>
    </w:rPr>
  </w:style>
  <w:style w:type="paragraph" w:customStyle="1" w:styleId="KTZH-LayoutDokumenttitel">
    <w:name w:val="KTZH-Layout: Dokumenttitel"/>
    <w:basedOn w:val="Standard"/>
    <w:next w:val="Standard"/>
    <w:uiPriority w:val="73"/>
    <w:rsid w:val="00AF5753"/>
    <w:pPr>
      <w:spacing w:after="240"/>
      <w:outlineLvl w:val="0"/>
    </w:pPr>
    <w:rPr>
      <w:rFonts w:asciiTheme="majorHAnsi" w:hAnsiTheme="majorHAnsi"/>
      <w:sz w:val="32"/>
    </w:rPr>
  </w:style>
  <w:style w:type="paragraph" w:customStyle="1" w:styleId="KTZH-LayoutInfo0-Page1-Spacer">
    <w:name w:val="KTZH-Layout: Info0-Page1-Spacer"/>
    <w:basedOn w:val="Kopfzeile"/>
    <w:uiPriority w:val="77"/>
    <w:rsid w:val="00AF5753"/>
    <w:pPr>
      <w:spacing w:after="240"/>
      <w:contextualSpacing/>
    </w:pPr>
  </w:style>
  <w:style w:type="paragraph" w:customStyle="1" w:styleId="KTZH-LayoutInfo3-Page1">
    <w:name w:val="KTZH-Layout: Info3-Page1"/>
    <w:basedOn w:val="Standard"/>
    <w:uiPriority w:val="77"/>
    <w:rsid w:val="00AF5753"/>
    <w:pPr>
      <w:spacing w:line="259" w:lineRule="auto"/>
    </w:pPr>
    <w:rPr>
      <w:sz w:val="16"/>
    </w:rPr>
  </w:style>
  <w:style w:type="paragraph" w:customStyle="1" w:styleId="KTZH-LayoutInfo3-Page1-Box2Zeile">
    <w:name w:val="KTZH-Layout: Info3-Page1-Box (2. Zeile)"/>
    <w:basedOn w:val="Standard"/>
    <w:uiPriority w:val="77"/>
    <w:semiHidden/>
    <w:rsid w:val="00AF5753"/>
    <w:pPr>
      <w:framePr w:wrap="notBeside" w:hAnchor="text" w:y="1827"/>
    </w:pPr>
  </w:style>
  <w:style w:type="paragraph" w:customStyle="1" w:styleId="KTZH-LayoutMarginale">
    <w:name w:val="KTZH-Layout: Marginale"/>
    <w:basedOn w:val="Standard"/>
    <w:next w:val="Standard"/>
    <w:uiPriority w:val="74"/>
    <w:rsid w:val="00AF5753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AF5753"/>
    <w:pPr>
      <w:shd w:val="clear" w:color="auto" w:fill="F0FAFF"/>
      <w:spacing w:after="120" w:line="271" w:lineRule="auto"/>
    </w:pPr>
  </w:style>
  <w:style w:type="paragraph" w:customStyle="1" w:styleId="KTZH-LayoutProjektname">
    <w:name w:val="KTZH-Layout: Projektname"/>
    <w:basedOn w:val="Untertitel"/>
    <w:next w:val="Standard"/>
    <w:uiPriority w:val="73"/>
    <w:rsid w:val="00AF5753"/>
    <w:pPr>
      <w:spacing w:after="280"/>
      <w:contextualSpacing/>
    </w:pPr>
  </w:style>
  <w:style w:type="paragraph" w:customStyle="1" w:styleId="KTZH-LayoutUntertitel">
    <w:name w:val="KTZH-Layout: Untertitel"/>
    <w:basedOn w:val="Untertitel"/>
    <w:next w:val="Standard"/>
    <w:uiPriority w:val="73"/>
    <w:rsid w:val="00AF5753"/>
    <w:pPr>
      <w:outlineLvl w:val="1"/>
    </w:pPr>
  </w:style>
  <w:style w:type="character" w:customStyle="1" w:styleId="HERMESklassisch">
    <w:name w:val="HERMES klassisch"/>
    <w:basedOn w:val="Absatz-Standardschriftart"/>
    <w:uiPriority w:val="37"/>
    <w:rsid w:val="00AF5753"/>
    <w:rPr>
      <w:i/>
      <w:color w:val="0000FF"/>
    </w:rPr>
  </w:style>
  <w:style w:type="character" w:customStyle="1" w:styleId="HERMESagile">
    <w:name w:val="HERMES agile"/>
    <w:basedOn w:val="Absatz-Standardschriftart"/>
    <w:uiPriority w:val="38"/>
    <w:rsid w:val="00AF5753"/>
    <w:rPr>
      <w:i/>
      <w:color w:val="C00000"/>
    </w:rPr>
  </w:style>
  <w:style w:type="paragraph" w:styleId="berarbeitung">
    <w:name w:val="Revision"/>
    <w:hidden/>
    <w:uiPriority w:val="99"/>
    <w:semiHidden/>
    <w:rsid w:val="006F5B55"/>
    <w:pPr>
      <w:spacing w:line="240" w:lineRule="auto"/>
    </w:pPr>
    <w:rPr>
      <w:kern w:val="0"/>
    </w:rPr>
  </w:style>
  <w:style w:type="paragraph" w:styleId="Kommentartext">
    <w:name w:val="annotation text"/>
    <w:basedOn w:val="Standard"/>
    <w:link w:val="KommentartextZchn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Pr>
      <w:kern w:val="0"/>
      <w:sz w:val="20"/>
      <w:szCs w:val="2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customStyle="1" w:styleId="HTabText85pt">
    <w:name w:val="H_Tab_Text 8.5 pt"/>
    <w:basedOn w:val="Standard"/>
    <w:qFormat/>
    <w:rsid w:val="00114339"/>
    <w:pPr>
      <w:spacing w:line="215" w:lineRule="atLeast"/>
    </w:pPr>
    <w:rPr>
      <w:rFonts w:cs="System"/>
      <w:bCs/>
      <w:spacing w:val="2"/>
      <w:sz w:val="17"/>
      <w:szCs w:val="22"/>
      <w14:ligatures w14:val="non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F0A8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F0A8B"/>
    <w:rPr>
      <w:b/>
      <w:bCs/>
      <w:kern w:val="0"/>
      <w:sz w:val="20"/>
      <w:szCs w:val="20"/>
    </w:rPr>
  </w:style>
  <w:style w:type="character" w:customStyle="1" w:styleId="Drop-Down">
    <w:name w:val="Drop-Down"/>
    <w:basedOn w:val="Absatz-Standardschriftart"/>
    <w:uiPriority w:val="1"/>
    <w:rsid w:val="00B524C2"/>
    <w:rPr>
      <w:rFonts w:ascii="Arial" w:hAnsi="Arial" w:cs="System"/>
      <w:b/>
      <w:bCs/>
      <w:i w:val="0"/>
      <w:noProof/>
      <w:color w:val="BE0A5F"/>
      <w:spacing w:val="2"/>
      <w:sz w:val="17"/>
      <w:szCs w:val="17"/>
      <w:u w:val="none"/>
      <w:lang w:eastAsia="de-CH"/>
    </w:rPr>
  </w:style>
  <w:style w:type="character" w:customStyle="1" w:styleId="Formatvorlage1">
    <w:name w:val="Formatvorlage1"/>
    <w:basedOn w:val="Absatz-Standardschriftart"/>
    <w:uiPriority w:val="1"/>
    <w:rsid w:val="00B524C2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ktzuerich.sharepoint.com/sites/zh-vorgabenundfachwissen/SitePages/Kantonales-Change-Management.aspx" TargetMode="External"/><Relationship Id="rId26" Type="http://schemas.openxmlformats.org/officeDocument/2006/relationships/hyperlink" Target="https://ktzuerich.sharepoint.com/sites/zh-vorgabenundfachwissen/SitePages/Kantonale-Vorgaben.aspx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zh.ch/de/politik-staat/kanton/kantonale-verwaltung/beschaffung-einkaeufe/dienstleistungs-kompetenzzentrum-beschaffungen.html" TargetMode="Externa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s://www.datenschutz.ch/datenschutz-in-oeffentlichen-organen/datenschutz-folgenabschaetzung" TargetMode="External"/><Relationship Id="rId25" Type="http://schemas.openxmlformats.org/officeDocument/2006/relationships/hyperlink" Target="https://www.datenschutz.ch/datenschutz-in-oeffentlichen-organen/datenschutz-folgenabschaetzu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ktzuerich.sharepoint.com/sites/zh-vorgabenundfachwissen/SitePages/Kantonale-Vorgaben.aspx" TargetMode="External"/><Relationship Id="rId20" Type="http://schemas.openxmlformats.org/officeDocument/2006/relationships/hyperlink" Target="https://www.zh.ch/de/politik-staat/gesetze-beschluesse/gesetzessammlung/zhlex-ls/erlass-720_1-2023_03_20-2023_10_01-132.html" TargetMode="External"/><Relationship Id="rId29" Type="http://schemas.openxmlformats.org/officeDocument/2006/relationships/hyperlink" Target="https://ktzuerich.sharepoint.com/sites/zh-informatik/SitePages/Kontakt.aspx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ktzuerich.sharepoint.com/sites/zh-vorgabenundfachwissen/SitePages/Kantonale-Vorgaben.aspx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hyperlink" Target="https://www.datenschutz.ch/datenschutz-in-oeffentlichen-organen/datenschutz-folgenabschaetzung" TargetMode="External"/><Relationship Id="rId28" Type="http://schemas.openxmlformats.org/officeDocument/2006/relationships/hyperlink" Target="https://www.datenschutz.ch/datenschutz-in-oeffentlichen-organen/datenschutz-folgenabschaetzung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ktzuerich.sharepoint.com/sites/zh-informatik/SitePages/Operative-Informatiksteuerung-OIS.aspx?web=1&amp;xsdata=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%3D&amp;sdata=VEtsSjFWdGc2dDN1VDBGbXVuTWFrcGRpemcxRU1MS3FoNXNsbk1xSllKaz0%3D&amp;ovuser=a020d0ae-094a-4d44-b66c-ac3fe8e90c58%2Cpatrick.schaefer%40zh.ch" TargetMode="External"/><Relationship Id="rId31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ktzuerich.sharepoint.com/sites/zh-vorgabenundfachwissen/SitePages/Submissionen.aspx" TargetMode="External"/><Relationship Id="rId27" Type="http://schemas.openxmlformats.org/officeDocument/2006/relationships/hyperlink" Target="https://www.zh.ch/de/politik-staat/gesetze-beschluesse/gesetzessammlung/zhlex-ls/erlass-720_1-2023_03_20-2023_10_01-132.html" TargetMode="Externa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A3154A235E41A0AEF245E331C008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93D44A-585C-48A2-9C9A-0768503CAF47}"/>
      </w:docPartPr>
      <w:docPartBody>
        <w:p w:rsidR="001804FF" w:rsidRDefault="001804FF">
          <w:pPr>
            <w:pStyle w:val="B6A3154A235E41A0AEF245E331C00890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429340FB88D54418BB181C1DB1C14B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A70D94-14D8-4FC2-BFD3-18489D445F31}"/>
      </w:docPartPr>
      <w:docPartBody>
        <w:p w:rsidR="001804FF" w:rsidRDefault="001804FF">
          <w:pPr>
            <w:pStyle w:val="429340FB88D54418BB181C1DB1C14BD3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076E0FCE9F2B4DFD84EF3EEBD883A0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282FF7-4DAF-4857-BDBA-27A4B2092FC1}"/>
      </w:docPartPr>
      <w:docPartBody>
        <w:p w:rsidR="001804FF" w:rsidRDefault="001804FF">
          <w:pPr>
            <w:pStyle w:val="076E0FCE9F2B4DFD84EF3EEBD883A002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A5569037B23D4B259C67E52113CCC4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DFF738-FE18-4B83-A366-304100080BC7}"/>
      </w:docPartPr>
      <w:docPartBody>
        <w:p w:rsidR="001804FF" w:rsidRDefault="001804FF">
          <w:pPr>
            <w:pStyle w:val="A5569037B23D4B259C67E52113CCC4AE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3929A35A83A94806AC8AA6CD9FB6D5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1DAFA9-16DD-4225-96FD-CE2C7C263959}"/>
      </w:docPartPr>
      <w:docPartBody>
        <w:p w:rsidR="001804FF" w:rsidRDefault="001804FF">
          <w:pPr>
            <w:pStyle w:val="3929A35A83A94806AC8AA6CD9FB6D53E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8CA2ADB0396A4172ABDD2FC7898FCE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08B0B8-D8D7-4938-9849-8D52189CA4DE}"/>
      </w:docPartPr>
      <w:docPartBody>
        <w:p w:rsidR="001804FF" w:rsidRDefault="001804FF">
          <w:pPr>
            <w:pStyle w:val="8CA2ADB0396A4172ABDD2FC7898FCE04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905B8AD83F58463D8C58A93EBC7F95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D10AF9-3C8A-4F4D-AC00-DC79BB29DB8E}"/>
      </w:docPartPr>
      <w:docPartBody>
        <w:p w:rsidR="001804FF" w:rsidRDefault="001804FF">
          <w:pPr>
            <w:pStyle w:val="905B8AD83F58463D8C58A93EBC7F957D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DEEC0CC6D59A4B1C8617BC445ED0C6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FC1148-BCB6-40DF-BFB0-834B83DC9231}"/>
      </w:docPartPr>
      <w:docPartBody>
        <w:p w:rsidR="001804FF" w:rsidRDefault="001804FF">
          <w:pPr>
            <w:pStyle w:val="DEEC0CC6D59A4B1C8617BC445ED0C6C5"/>
          </w:pPr>
          <w:r w:rsidRPr="00F2777F">
            <w:t xml:space="preserve">        </w:t>
          </w:r>
        </w:p>
      </w:docPartBody>
    </w:docPart>
    <w:docPart>
      <w:docPartPr>
        <w:name w:val="EF347889FF5E4E72BE97E0651C33E8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D3E277-3E85-4A3B-91F3-53FA875C7FCD}"/>
      </w:docPartPr>
      <w:docPartBody>
        <w:p w:rsidR="009C5AA3" w:rsidRDefault="00F77D4A" w:rsidP="00F77D4A">
          <w:pPr>
            <w:pStyle w:val="EF347889FF5E4E72BE97E0651C33E846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306AD5E9DCEE48D9A013A76727F60A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CAF8A3-F783-4250-988F-A8D04FD25FEC}"/>
      </w:docPartPr>
      <w:docPartBody>
        <w:p w:rsidR="009C5AA3" w:rsidRDefault="00F77D4A" w:rsidP="00F77D4A">
          <w:pPr>
            <w:pStyle w:val="306AD5E9DCEE48D9A013A76727F60AA5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CB7202ED01E74DEBA9D30CA03B9730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39F1C1-B81B-4024-8D35-3996272E2391}"/>
      </w:docPartPr>
      <w:docPartBody>
        <w:p w:rsidR="009C5AA3" w:rsidRDefault="00F77D4A" w:rsidP="00F77D4A">
          <w:pPr>
            <w:pStyle w:val="CB7202ED01E74DEBA9D30CA03B973034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304BAB90D5C443A994AE0C0E1DAA76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66495D-CD1D-429B-AA67-37928470F4AA}"/>
      </w:docPartPr>
      <w:docPartBody>
        <w:p w:rsidR="009C5AA3" w:rsidRDefault="00F77D4A" w:rsidP="00F77D4A">
          <w:pPr>
            <w:pStyle w:val="304BAB90D5C443A994AE0C0E1DAA7667"/>
          </w:pPr>
          <w:r w:rsidRPr="008E5B35">
            <w:t>Projektleiter/in einfügen…</w:t>
          </w:r>
        </w:p>
      </w:docPartBody>
    </w:docPart>
    <w:docPart>
      <w:docPartPr>
        <w:name w:val="65342A0025FB45E0AAB3B03DED268C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CDEF9C-E60B-4199-9425-6F1659DC94EA}"/>
      </w:docPartPr>
      <w:docPartBody>
        <w:p w:rsidR="009C5AA3" w:rsidRDefault="00F77D4A" w:rsidP="00F77D4A">
          <w:pPr>
            <w:pStyle w:val="65342A0025FB45E0AAB3B03DED268C4F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6B4F9CD5A2234EA2BAC2A955CC08E7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D1280E-78E5-4808-B291-1097CD605CAF}"/>
      </w:docPartPr>
      <w:docPartBody>
        <w:p w:rsidR="009C5AA3" w:rsidRDefault="00F77D4A" w:rsidP="00F77D4A">
          <w:pPr>
            <w:pStyle w:val="6B4F9CD5A2234EA2BAC2A955CC08E783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BB5B7161D25E48D0B60E63F553CEC4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6C0E9A-C140-4511-A3D7-4C1724C32544}"/>
      </w:docPartPr>
      <w:docPartBody>
        <w:p w:rsidR="009C5AA3" w:rsidRDefault="00F77D4A" w:rsidP="00F77D4A">
          <w:pPr>
            <w:pStyle w:val="BB5B7161D25E48D0B60E63F553CEC4F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681080DC575B437E947ED77C3AE176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C4070C-6917-4994-8861-57D48DDA2E76}"/>
      </w:docPartPr>
      <w:docPartBody>
        <w:p w:rsidR="009C5AA3" w:rsidRDefault="00F77D4A" w:rsidP="00F77D4A">
          <w:pPr>
            <w:pStyle w:val="681080DC575B437E947ED77C3AE1762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3E6CE6BA1664871B95D6425275BDA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A9DEAA-A20B-40CA-B005-17F7EAB7F79C}"/>
      </w:docPartPr>
      <w:docPartBody>
        <w:p w:rsidR="009C5AA3" w:rsidRDefault="00F77D4A" w:rsidP="00F77D4A">
          <w:pPr>
            <w:pStyle w:val="93E6CE6BA1664871B95D6425275BDAD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0952021A935484FA5FBE8BE6CE1F8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47F325-4769-4297-BFDE-62F1B045EF70}"/>
      </w:docPartPr>
      <w:docPartBody>
        <w:p w:rsidR="009C5AA3" w:rsidRDefault="00F77D4A" w:rsidP="00F77D4A">
          <w:pPr>
            <w:pStyle w:val="C0952021A935484FA5FBE8BE6CE1F80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36B5DE5D3A94FD58A8094D99846E9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515454-FB6B-4BF9-914C-E0BA3C2FA2DD}"/>
      </w:docPartPr>
      <w:docPartBody>
        <w:p w:rsidR="009C5AA3" w:rsidRDefault="00F77D4A" w:rsidP="00F77D4A">
          <w:pPr>
            <w:pStyle w:val="436B5DE5D3A94FD58A8094D99846E9B7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B1B269DC6E54C11A74820FE81D767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9D8C09-90F9-4614-97FA-DFE89639A044}"/>
      </w:docPartPr>
      <w:docPartBody>
        <w:p w:rsidR="009C5AA3" w:rsidRDefault="00F77D4A" w:rsidP="00F77D4A">
          <w:pPr>
            <w:pStyle w:val="FB1B269DC6E54C11A74820FE81D767B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EB5125E6D8F4E7DBDE2659BFAF70B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2A799B-A29C-4EA2-BCB0-DE265270E8BA}"/>
      </w:docPartPr>
      <w:docPartBody>
        <w:p w:rsidR="009C5AA3" w:rsidRDefault="00F77D4A" w:rsidP="00F77D4A">
          <w:pPr>
            <w:pStyle w:val="7EB5125E6D8F4E7DBDE2659BFAF70B5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E7436F62BDC4EAC808AA3D0552376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903FD8-F43C-464D-9615-A94B6B2A81E7}"/>
      </w:docPartPr>
      <w:docPartBody>
        <w:p w:rsidR="009C5AA3" w:rsidRDefault="00F77D4A" w:rsidP="00F77D4A">
          <w:pPr>
            <w:pStyle w:val="5E7436F62BDC4EAC808AA3D0552376D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A040F0C8C3C4EB2B2F3DA3C75DAE8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02C234-990D-4589-9DF2-2BB5C486D290}"/>
      </w:docPartPr>
      <w:docPartBody>
        <w:p w:rsidR="009C5AA3" w:rsidRDefault="00F77D4A" w:rsidP="00F77D4A">
          <w:pPr>
            <w:pStyle w:val="DA040F0C8C3C4EB2B2F3DA3C75DAE8A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EBA2F95BA9E4D00BA334B76BFB516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2B0810-DA70-4034-907E-A2EB0E8950DE}"/>
      </w:docPartPr>
      <w:docPartBody>
        <w:p w:rsidR="009C5AA3" w:rsidRDefault="00F77D4A" w:rsidP="00F77D4A">
          <w:pPr>
            <w:pStyle w:val="1EBA2F95BA9E4D00BA334B76BFB5162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2F29A2914BD47CA8257DA5C7C2E1C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1F66DE-DEEC-4750-8B84-07B6B15F8F7A}"/>
      </w:docPartPr>
      <w:docPartBody>
        <w:p w:rsidR="009C5AA3" w:rsidRDefault="00F77D4A" w:rsidP="00F77D4A">
          <w:pPr>
            <w:pStyle w:val="B2F29A2914BD47CA8257DA5C7C2E1C7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9285E534D1E429687C6CBA34DEE27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FA29BE-2FB2-4976-9B15-4A29DDB2A9E8}"/>
      </w:docPartPr>
      <w:docPartBody>
        <w:p w:rsidR="009C5AA3" w:rsidRDefault="00F77D4A" w:rsidP="00F77D4A">
          <w:pPr>
            <w:pStyle w:val="99285E534D1E429687C6CBA34DEE27F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89077FF983245F7924F0A2DCC4A59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C98451-FB0A-47D8-9BAD-71513B0485F2}"/>
      </w:docPartPr>
      <w:docPartBody>
        <w:p w:rsidR="009C5AA3" w:rsidRDefault="00F77D4A" w:rsidP="00F77D4A">
          <w:pPr>
            <w:pStyle w:val="189077FF983245F7924F0A2DCC4A59E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052BD2514E1C4C7B9392DF80991F11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DE618D-571E-4071-BF49-8BCB4BCA5E38}"/>
      </w:docPartPr>
      <w:docPartBody>
        <w:p w:rsidR="009C5AA3" w:rsidRDefault="00F77D4A" w:rsidP="00F77D4A">
          <w:pPr>
            <w:pStyle w:val="052BD2514E1C4C7B9392DF80991F113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0039921F78CD4A6EAEFBD1BC2920E6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3CBAA0-ADD2-44CD-8628-9A9BEAD23A64}"/>
      </w:docPartPr>
      <w:docPartBody>
        <w:p w:rsidR="009C5AA3" w:rsidRDefault="00F77D4A" w:rsidP="00F77D4A">
          <w:pPr>
            <w:pStyle w:val="0039921F78CD4A6EAEFBD1BC2920E66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BF46755C17C4263854F404E619764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6AEC18-45B4-462C-8A6F-7754412B7523}"/>
      </w:docPartPr>
      <w:docPartBody>
        <w:p w:rsidR="009C5AA3" w:rsidRDefault="00F77D4A" w:rsidP="00F77D4A">
          <w:pPr>
            <w:pStyle w:val="BBF46755C17C4263854F404E6197645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0EB3178A62C74927A03977F09BEB2E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7E8458-59C7-4667-A796-6AA6D1D7F45B}"/>
      </w:docPartPr>
      <w:docPartBody>
        <w:p w:rsidR="009C5AA3" w:rsidRDefault="00F77D4A" w:rsidP="00F77D4A">
          <w:pPr>
            <w:pStyle w:val="0EB3178A62C74927A03977F09BEB2E4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261372BB15F74B53A157FF2749333C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528028-4628-4DA1-BE35-4BE6ED4A0BBF}"/>
      </w:docPartPr>
      <w:docPartBody>
        <w:p w:rsidR="009C5AA3" w:rsidRDefault="00F77D4A" w:rsidP="00F77D4A">
          <w:pPr>
            <w:pStyle w:val="261372BB15F74B53A157FF2749333CF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8645BAE83E04E47BB876EB6DE8A91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9A2211-9088-44B6-92B3-2032546D6BDE}"/>
      </w:docPartPr>
      <w:docPartBody>
        <w:p w:rsidR="009C5AA3" w:rsidRDefault="00F77D4A" w:rsidP="00F77D4A">
          <w:pPr>
            <w:pStyle w:val="88645BAE83E04E47BB876EB6DE8A91D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59121D681A846E1955D51F0CF8E82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FEC275-57C9-4B75-B963-DBE60AC751A0}"/>
      </w:docPartPr>
      <w:docPartBody>
        <w:p w:rsidR="009C5AA3" w:rsidRDefault="00F77D4A" w:rsidP="00F77D4A">
          <w:pPr>
            <w:pStyle w:val="D59121D681A846E1955D51F0CF8E82D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63902AB39C447A4A86AB25BAF6E0B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D8D143-4F03-4861-A4F9-4F69F619D246}"/>
      </w:docPartPr>
      <w:docPartBody>
        <w:p w:rsidR="009C5AA3" w:rsidRDefault="00F77D4A" w:rsidP="00F77D4A">
          <w:pPr>
            <w:pStyle w:val="A63902AB39C447A4A86AB25BAF6E0BA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AEFC1DE1D434A1B8A295148A9A603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E62B46-7700-44E4-B51F-2D7D0FFAAFDF}"/>
      </w:docPartPr>
      <w:docPartBody>
        <w:p w:rsidR="009C5AA3" w:rsidRDefault="00F77D4A" w:rsidP="00F77D4A">
          <w:pPr>
            <w:pStyle w:val="AAEFC1DE1D434A1B8A295148A9A6031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222D4BD82FEC4F78AC96A2E234EA4B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112611-44DF-440C-86B2-C2BC55C4A761}"/>
      </w:docPartPr>
      <w:docPartBody>
        <w:p w:rsidR="009C5AA3" w:rsidRDefault="00F77D4A" w:rsidP="00F77D4A">
          <w:pPr>
            <w:pStyle w:val="222D4BD82FEC4F78AC96A2E234EA4BA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696896E5426490BAF13C363B72374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3D585F-16D8-499C-ADC9-0380784002C6}"/>
      </w:docPartPr>
      <w:docPartBody>
        <w:p w:rsidR="009C5AA3" w:rsidRDefault="00F77D4A" w:rsidP="00F77D4A">
          <w:pPr>
            <w:pStyle w:val="8696896E5426490BAF13C363B72374A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063B20019DCF41F0A514FB63404B33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CA2FC3-6CAE-4908-A57D-038BDC584229}"/>
      </w:docPartPr>
      <w:docPartBody>
        <w:p w:rsidR="009C5AA3" w:rsidRDefault="00F77D4A" w:rsidP="00F77D4A">
          <w:pPr>
            <w:pStyle w:val="063B20019DCF41F0A514FB63404B339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8EADC9AAD964D4CB59B9EE01D2D37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AEB723-AAFC-45F7-A5C4-43F629CA451D}"/>
      </w:docPartPr>
      <w:docPartBody>
        <w:p w:rsidR="009C5AA3" w:rsidRDefault="00F77D4A" w:rsidP="00F77D4A">
          <w:pPr>
            <w:pStyle w:val="78EADC9AAD964D4CB59B9EE01D2D374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9951B9CB1354542803C97423BBAA7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2E5B8E-D07C-4BB3-B9E7-134BEE134B45}"/>
      </w:docPartPr>
      <w:docPartBody>
        <w:p w:rsidR="009C5AA3" w:rsidRDefault="00F77D4A" w:rsidP="00F77D4A">
          <w:pPr>
            <w:pStyle w:val="79951B9CB1354542803C97423BBAA71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235D73730C342AAB90CFE62F2C704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EB1747-E91F-4140-9573-38C61816F836}"/>
      </w:docPartPr>
      <w:docPartBody>
        <w:p w:rsidR="009C5AA3" w:rsidRDefault="00F77D4A" w:rsidP="00F77D4A">
          <w:pPr>
            <w:pStyle w:val="A235D73730C342AAB90CFE62F2C7048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28B66E1F95CA430A9E16B026D595EC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694504-0D9D-4F70-AC90-6A6B25939CF1}"/>
      </w:docPartPr>
      <w:docPartBody>
        <w:p w:rsidR="009C5AA3" w:rsidRDefault="00F77D4A" w:rsidP="00F77D4A">
          <w:pPr>
            <w:pStyle w:val="28B66E1F95CA430A9E16B026D595ECD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A557D4C1F554F42AF735BD5902332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C3ABA0-BC55-4A08-A515-9A731A188FDB}"/>
      </w:docPartPr>
      <w:docPartBody>
        <w:p w:rsidR="009C5AA3" w:rsidRDefault="00F77D4A" w:rsidP="00F77D4A">
          <w:pPr>
            <w:pStyle w:val="FA557D4C1F554F42AF735BD59023325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0C8FE37C76DA454DB50E0233810AC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A0FCA6-4C9D-4E0A-AD95-7A8261E769C2}"/>
      </w:docPartPr>
      <w:docPartBody>
        <w:p w:rsidR="009C5AA3" w:rsidRDefault="00F77D4A" w:rsidP="00F77D4A">
          <w:pPr>
            <w:pStyle w:val="0C8FE37C76DA454DB50E0233810AC5D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C1476EE695F4ADC9CE00BC94197B3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9A4628-A47B-49FB-9F14-4F87F26BE79E}"/>
      </w:docPartPr>
      <w:docPartBody>
        <w:p w:rsidR="009C5AA3" w:rsidRDefault="00F77D4A" w:rsidP="00F77D4A">
          <w:pPr>
            <w:pStyle w:val="FC1476EE695F4ADC9CE00BC94197B39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D3EC74DAF0C4D74A8273B4C488445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17F782-24A1-4FA8-8B3C-0054AA1FE362}"/>
      </w:docPartPr>
      <w:docPartBody>
        <w:p w:rsidR="009C5AA3" w:rsidRDefault="00F77D4A" w:rsidP="00F77D4A">
          <w:pPr>
            <w:pStyle w:val="FD3EC74DAF0C4D74A8273B4C4884457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EE95A076E0944089C18ACFDD7A111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AE3B54-23E5-4072-A530-4462DBDC5AC2}"/>
      </w:docPartPr>
      <w:docPartBody>
        <w:p w:rsidR="009C5AA3" w:rsidRDefault="00F77D4A" w:rsidP="00F77D4A">
          <w:pPr>
            <w:pStyle w:val="1EE95A076E0944089C18ACFDD7A11115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4CB7B79014C4A9BAEDF1C48FB5CDE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DB2C89-D144-40F0-B546-6A7910435886}"/>
      </w:docPartPr>
      <w:docPartBody>
        <w:p w:rsidR="009C5AA3" w:rsidRDefault="00F77D4A" w:rsidP="00F77D4A">
          <w:pPr>
            <w:pStyle w:val="14CB7B79014C4A9BAEDF1C48FB5CDE1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FBA5BEFE2FD4733A508B4A5BE5F65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92B7EF-3BEC-4E6B-B305-85572CF6F06C}"/>
      </w:docPartPr>
      <w:docPartBody>
        <w:p w:rsidR="009C5AA3" w:rsidRDefault="00F77D4A" w:rsidP="00F77D4A">
          <w:pPr>
            <w:pStyle w:val="5FBA5BEFE2FD4733A508B4A5BE5F657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1F056C540334B1E9BC8B18A0C36A4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E2C345-A9A2-40DD-AA16-74F8E266132D}"/>
      </w:docPartPr>
      <w:docPartBody>
        <w:p w:rsidR="009C5AA3" w:rsidRDefault="00F77D4A" w:rsidP="00F77D4A">
          <w:pPr>
            <w:pStyle w:val="31F056C540334B1E9BC8B18A0C36A47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C645A238274452DB5B0E283070078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127976-8BA0-4F99-BB5D-0C6F1A2D95EC}"/>
      </w:docPartPr>
      <w:docPartBody>
        <w:p w:rsidR="009C5AA3" w:rsidRDefault="00F77D4A" w:rsidP="00F77D4A">
          <w:pPr>
            <w:pStyle w:val="1C645A238274452DB5B0E283070078F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5536AA6E4054BA79760051CB2F61D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A12DE7-B5FF-44FF-BFEF-0EFF71CE1E5C}"/>
      </w:docPartPr>
      <w:docPartBody>
        <w:p w:rsidR="009C5AA3" w:rsidRDefault="00F77D4A" w:rsidP="00F77D4A">
          <w:pPr>
            <w:pStyle w:val="E5536AA6E4054BA79760051CB2F61D1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92B0CCA2CB24BB59B0C04405AF4AB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7656F9-8C87-4A84-95F9-1450C8439EBC}"/>
      </w:docPartPr>
      <w:docPartBody>
        <w:p w:rsidR="009C5AA3" w:rsidRDefault="00F77D4A" w:rsidP="00F77D4A">
          <w:pPr>
            <w:pStyle w:val="E92B0CCA2CB24BB59B0C04405AF4ABD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89E79731C8F4608B0A3F27CD6FA01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51980C-0FD5-4AAC-9ED1-C6044B8AB52E}"/>
      </w:docPartPr>
      <w:docPartBody>
        <w:p w:rsidR="009C5AA3" w:rsidRDefault="00F77D4A" w:rsidP="00F77D4A">
          <w:pPr>
            <w:pStyle w:val="989E79731C8F4608B0A3F27CD6FA01D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ED51E959C8449B9B5386C6E6F7381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957DC0-0C43-447E-9215-E96D68F7134B}"/>
      </w:docPartPr>
      <w:docPartBody>
        <w:p w:rsidR="009C5AA3" w:rsidRDefault="00F77D4A" w:rsidP="00F77D4A">
          <w:pPr>
            <w:pStyle w:val="DED51E959C8449B9B5386C6E6F7381B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C3C959AB1704915B622F0DA6322AD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F42AEA-5B2C-4A38-8306-CEA10F654AA5}"/>
      </w:docPartPr>
      <w:docPartBody>
        <w:p w:rsidR="009C5AA3" w:rsidRDefault="00F77D4A" w:rsidP="00F77D4A">
          <w:pPr>
            <w:pStyle w:val="4C3C959AB1704915B622F0DA6322AD7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6DA56A54C2C4F879421E88193624F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3E46AB-EC6A-458E-A0A0-0C3CD067CF6F}"/>
      </w:docPartPr>
      <w:docPartBody>
        <w:p w:rsidR="009C5AA3" w:rsidRDefault="00F77D4A" w:rsidP="00F77D4A">
          <w:pPr>
            <w:pStyle w:val="86DA56A54C2C4F879421E88193624FF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52295DD47164235926DEB7AF17987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CCC936-2296-4355-979A-882F44AF11F9}"/>
      </w:docPartPr>
      <w:docPartBody>
        <w:p w:rsidR="009C5AA3" w:rsidRDefault="00F77D4A" w:rsidP="00F77D4A">
          <w:pPr>
            <w:pStyle w:val="152295DD47164235926DEB7AF17987A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05056601F51A431BABE26C63DEE86C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9B19C0-2F27-4C05-925E-4FC18B298661}"/>
      </w:docPartPr>
      <w:docPartBody>
        <w:p w:rsidR="009C5AA3" w:rsidRDefault="00F77D4A" w:rsidP="00F77D4A">
          <w:pPr>
            <w:pStyle w:val="05056601F51A431BABE26C63DEE86C57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282D5C3BC514D0BB16982B0EBB7E1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153B60-B429-48AB-846D-CDB2023C525B}"/>
      </w:docPartPr>
      <w:docPartBody>
        <w:p w:rsidR="009C5AA3" w:rsidRDefault="00F77D4A" w:rsidP="00F77D4A">
          <w:pPr>
            <w:pStyle w:val="D282D5C3BC514D0BB16982B0EBB7E1C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802114325124CD5937DE5485DAA66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DB9AD8-E117-49F7-851C-CA74A29A4BDF}"/>
      </w:docPartPr>
      <w:docPartBody>
        <w:p w:rsidR="009C5AA3" w:rsidRDefault="00F77D4A" w:rsidP="00F77D4A">
          <w:pPr>
            <w:pStyle w:val="B802114325124CD5937DE5485DAA66D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797ED6FA53940CAAFDA6EFE72CBA5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521739-069D-49B1-BE52-5034CBB71065}"/>
      </w:docPartPr>
      <w:docPartBody>
        <w:p w:rsidR="009C5AA3" w:rsidRDefault="00F77D4A" w:rsidP="00F77D4A">
          <w:pPr>
            <w:pStyle w:val="3797ED6FA53940CAAFDA6EFE72CBA5B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4999F9E507A49AA844E93D11609A2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39C2E1-1B36-4B7C-9F07-4BCFB6485547}"/>
      </w:docPartPr>
      <w:docPartBody>
        <w:p w:rsidR="009C5AA3" w:rsidRDefault="00F77D4A" w:rsidP="00F77D4A">
          <w:pPr>
            <w:pStyle w:val="A4999F9E507A49AA844E93D11609A2F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B051E1EE539484A85E1FD4F3875B1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4D771F-045C-46D7-A9DD-E7E2FE8E3741}"/>
      </w:docPartPr>
      <w:docPartBody>
        <w:p w:rsidR="009C5AA3" w:rsidRDefault="00F77D4A" w:rsidP="00F77D4A">
          <w:pPr>
            <w:pStyle w:val="9B051E1EE539484A85E1FD4F3875B1F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7060B77483748FF80B167E3FA973C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CD55A7-E902-4E22-89FB-E890C73DD252}"/>
      </w:docPartPr>
      <w:docPartBody>
        <w:p w:rsidR="009C5AA3" w:rsidRDefault="00F77D4A" w:rsidP="00F77D4A">
          <w:pPr>
            <w:pStyle w:val="17060B77483748FF80B167E3FA973C5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09A6BD5F7A44F87A2E45590235DBF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0F8184-D9F8-41C6-8100-B0EE07776FDD}"/>
      </w:docPartPr>
      <w:docPartBody>
        <w:p w:rsidR="009C5AA3" w:rsidRDefault="00F77D4A" w:rsidP="00F77D4A">
          <w:pPr>
            <w:pStyle w:val="F09A6BD5F7A44F87A2E45590235DBF9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1180F863AA3428B889897F0D8B848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BCAC1A-3A9B-434A-9917-366FE3E3A1EF}"/>
      </w:docPartPr>
      <w:docPartBody>
        <w:p w:rsidR="009C5AA3" w:rsidRDefault="00F77D4A" w:rsidP="00F77D4A">
          <w:pPr>
            <w:pStyle w:val="81180F863AA3428B889897F0D8B848D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1AA63B64F0B49429CFADEDDE78EE9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1ACF6B-8891-41E9-821C-1A0AE09770BA}"/>
      </w:docPartPr>
      <w:docPartBody>
        <w:p w:rsidR="009C5AA3" w:rsidRDefault="00F77D4A" w:rsidP="00F77D4A">
          <w:pPr>
            <w:pStyle w:val="91AA63B64F0B49429CFADEDDE78EE98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4209B2A5ADC466A99BF77A04AAD1C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F1DB2E-1E5B-4A7D-8E31-AFE79B8D3D44}"/>
      </w:docPartPr>
      <w:docPartBody>
        <w:p w:rsidR="009C5AA3" w:rsidRDefault="00F77D4A" w:rsidP="00F77D4A">
          <w:pPr>
            <w:pStyle w:val="74209B2A5ADC466A99BF77A04AAD1C1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F06735F812349B995CA6FD58D511B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248DAC-7149-4A09-BDD8-766A614CE621}"/>
      </w:docPartPr>
      <w:docPartBody>
        <w:p w:rsidR="009C5AA3" w:rsidRDefault="00F77D4A" w:rsidP="00F77D4A">
          <w:pPr>
            <w:pStyle w:val="5F06735F812349B995CA6FD58D511B9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4917C6CC7674F5F96F6986191399A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8456E9-7E69-4B50-B199-3458D0F2D502}"/>
      </w:docPartPr>
      <w:docPartBody>
        <w:p w:rsidR="009C5AA3" w:rsidRDefault="00F77D4A" w:rsidP="00F77D4A">
          <w:pPr>
            <w:pStyle w:val="F4917C6CC7674F5F96F6986191399A4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D46D040C6704060B7B96CC235EA69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32A5AB-CE36-4285-B5D9-5CA8D2EB0742}"/>
      </w:docPartPr>
      <w:docPartBody>
        <w:p w:rsidR="009C5AA3" w:rsidRDefault="00F77D4A" w:rsidP="00F77D4A">
          <w:pPr>
            <w:pStyle w:val="ED46D040C6704060B7B96CC235EA691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73DBF5A3B274836A5249CBBD90290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E61BE1-9506-440E-8ABA-753E14AA7BD0}"/>
      </w:docPartPr>
      <w:docPartBody>
        <w:p w:rsidR="009C5AA3" w:rsidRDefault="00F77D4A" w:rsidP="00F77D4A">
          <w:pPr>
            <w:pStyle w:val="873DBF5A3B274836A5249CBBD902900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699FF738F28406D9337CC99D34EF8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1EE195-3D46-4196-924D-112E29C63FFF}"/>
      </w:docPartPr>
      <w:docPartBody>
        <w:p w:rsidR="009C5AA3" w:rsidRDefault="00F77D4A" w:rsidP="00F77D4A">
          <w:pPr>
            <w:pStyle w:val="E699FF738F28406D9337CC99D34EF84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555BB579B894697A7C790537710F3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93B39C-E848-46A4-B6B4-C43C9C266554}"/>
      </w:docPartPr>
      <w:docPartBody>
        <w:p w:rsidR="009C5AA3" w:rsidRDefault="00F77D4A" w:rsidP="00F77D4A">
          <w:pPr>
            <w:pStyle w:val="1555BB579B894697A7C790537710F3D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881057A6FD4400D8EA0A859B7CED8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181A3E-EEBC-404F-A80D-0D2AD270A779}"/>
      </w:docPartPr>
      <w:docPartBody>
        <w:p w:rsidR="009C5AA3" w:rsidRDefault="00F77D4A" w:rsidP="00F77D4A">
          <w:pPr>
            <w:pStyle w:val="A881057A6FD4400D8EA0A859B7CED8A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0ED8B67609A470BBD648CCF90C4FF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F95ED4-C58A-467B-90DF-48C13987F5D1}"/>
      </w:docPartPr>
      <w:docPartBody>
        <w:p w:rsidR="009C5AA3" w:rsidRDefault="00F77D4A" w:rsidP="00F77D4A">
          <w:pPr>
            <w:pStyle w:val="80ED8B67609A470BBD648CCF90C4FFD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C0D23CCA1334BBB916BDF02504AB4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E755F8-5C34-48E5-9C88-D391D57D7002}"/>
      </w:docPartPr>
      <w:docPartBody>
        <w:p w:rsidR="009C5AA3" w:rsidRDefault="00F77D4A" w:rsidP="00F77D4A">
          <w:pPr>
            <w:pStyle w:val="EC0D23CCA1334BBB916BDF02504AB45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CC55B0175EB4FCBB21D9985C956F0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9DDA35-D6BD-4B82-A38F-E7EF1B24D0A5}"/>
      </w:docPartPr>
      <w:docPartBody>
        <w:p w:rsidR="009C5AA3" w:rsidRDefault="00F77D4A" w:rsidP="00F77D4A">
          <w:pPr>
            <w:pStyle w:val="5CC55B0175EB4FCBB21D9985C956F05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5CECC1537764307B7BC4BDC24B962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2A7FAA-DDD7-48B7-A62C-F0ED879791CB}"/>
      </w:docPartPr>
      <w:docPartBody>
        <w:p w:rsidR="009C5AA3" w:rsidRDefault="00F77D4A" w:rsidP="00F77D4A">
          <w:pPr>
            <w:pStyle w:val="85CECC1537764307B7BC4BDC24B962D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06F3B2A8A0344FBA8CD007BA3DD4A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2827D5-3B22-4CD1-A6FF-9D0B53DB62FD}"/>
      </w:docPartPr>
      <w:docPartBody>
        <w:p w:rsidR="009C5AA3" w:rsidRDefault="00F77D4A" w:rsidP="00F77D4A">
          <w:pPr>
            <w:pStyle w:val="D06F3B2A8A0344FBA8CD007BA3DD4A2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B952AE137E24C38AB0FE906B50F6F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3C9D2B-74FC-48B2-85A7-9FC94744017A}"/>
      </w:docPartPr>
      <w:docPartBody>
        <w:p w:rsidR="009C5AA3" w:rsidRDefault="00F77D4A" w:rsidP="00F77D4A">
          <w:pPr>
            <w:pStyle w:val="7B952AE137E24C38AB0FE906B50F6FC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49F18B34CF34EF8BF43475162AC86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53DE2B-2203-4814-A081-98EB6061BFF3}"/>
      </w:docPartPr>
      <w:docPartBody>
        <w:p w:rsidR="009C5AA3" w:rsidRDefault="00F77D4A" w:rsidP="00F77D4A">
          <w:pPr>
            <w:pStyle w:val="B49F18B34CF34EF8BF43475162AC86D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213970BA6A6642DEB50017A308B230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E6AA96-A3F0-41F7-B21B-55A2C3202A04}"/>
      </w:docPartPr>
      <w:docPartBody>
        <w:p w:rsidR="009C5AA3" w:rsidRDefault="00F77D4A" w:rsidP="00F77D4A">
          <w:pPr>
            <w:pStyle w:val="213970BA6A6642DEB50017A308B23025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9E6E5D4C5BF40EE9F1027608AE43B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1C988E-41D8-431E-979C-56120E8B8FAD}"/>
      </w:docPartPr>
      <w:docPartBody>
        <w:p w:rsidR="009C5AA3" w:rsidRDefault="00F77D4A" w:rsidP="00F77D4A">
          <w:pPr>
            <w:pStyle w:val="D9E6E5D4C5BF40EE9F1027608AE43BD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868F52F4EF24B7EBA52A1A56612BD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2DB5D6-800B-49AC-AABA-D4AC5F68C0B6}"/>
      </w:docPartPr>
      <w:docPartBody>
        <w:p w:rsidR="009C5AA3" w:rsidRDefault="00F77D4A" w:rsidP="00F77D4A">
          <w:pPr>
            <w:pStyle w:val="C868F52F4EF24B7EBA52A1A56612BD6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7E1D60A025849949258538DE0B942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F2FD3E-36A6-4EF1-8AF3-B67D4734EAA1}"/>
      </w:docPartPr>
      <w:docPartBody>
        <w:p w:rsidR="009C5AA3" w:rsidRDefault="00F77D4A" w:rsidP="00F77D4A">
          <w:pPr>
            <w:pStyle w:val="17E1D60A025849949258538DE0B942F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59DD2D23B044BB89289E2309675CC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CC3389-F014-424F-B148-1D9F0BF53797}"/>
      </w:docPartPr>
      <w:docPartBody>
        <w:p w:rsidR="009C5AA3" w:rsidRDefault="00F77D4A" w:rsidP="00F77D4A">
          <w:pPr>
            <w:pStyle w:val="A59DD2D23B044BB89289E2309675CCA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BCEA1A298EA40F8968EE0627AE644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76AB3A-DDE2-475F-9FDE-BE4306CB7FE5}"/>
      </w:docPartPr>
      <w:docPartBody>
        <w:p w:rsidR="009C5AA3" w:rsidRDefault="00F77D4A" w:rsidP="00F77D4A">
          <w:pPr>
            <w:pStyle w:val="EBCEA1A298EA40F8968EE0627AE644E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2B37B4B5C8847A0BA3ADE9D604D12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38DD20-CFC3-4DB1-8E13-F89A21B77FBD}"/>
      </w:docPartPr>
      <w:docPartBody>
        <w:p w:rsidR="009C5AA3" w:rsidRDefault="00F77D4A" w:rsidP="00F77D4A">
          <w:pPr>
            <w:pStyle w:val="E2B37B4B5C8847A0BA3ADE9D604D123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EAE244B62AE4A5F821119517C2BAE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D96BDF-9650-425E-8236-24B53DD3B312}"/>
      </w:docPartPr>
      <w:docPartBody>
        <w:p w:rsidR="009C5AA3" w:rsidRDefault="00F77D4A" w:rsidP="00F77D4A">
          <w:pPr>
            <w:pStyle w:val="5EAE244B62AE4A5F821119517C2BAE4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837CE73922A4590B708349BB3D49E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0F1732-850B-413D-B3A7-5E8CAFA40C76}"/>
      </w:docPartPr>
      <w:docPartBody>
        <w:p w:rsidR="009C5AA3" w:rsidRDefault="00F77D4A" w:rsidP="00F77D4A">
          <w:pPr>
            <w:pStyle w:val="B837CE73922A4590B708349BB3D49EF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05CC7A51C1C40A28BF0A470DFA919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CB1B69-FE8C-4DD3-8110-63E14D722380}"/>
      </w:docPartPr>
      <w:docPartBody>
        <w:p w:rsidR="009C5AA3" w:rsidRDefault="00F77D4A" w:rsidP="00F77D4A">
          <w:pPr>
            <w:pStyle w:val="E05CC7A51C1C40A28BF0A470DFA919A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A2BA8FFD0964BCDBD0C7DEA7A791C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81C599-EC58-47BF-BC67-F4E6B2DB7A47}"/>
      </w:docPartPr>
      <w:docPartBody>
        <w:p w:rsidR="009C5AA3" w:rsidRDefault="00F77D4A" w:rsidP="00F77D4A">
          <w:pPr>
            <w:pStyle w:val="9A2BA8FFD0964BCDBD0C7DEA7A791CE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8E98A2214CB4E9ABC7DEB48A46D17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A6174B-4DE6-4A47-AC08-C34F82B4DF74}"/>
      </w:docPartPr>
      <w:docPartBody>
        <w:p w:rsidR="009C5AA3" w:rsidRDefault="00F77D4A" w:rsidP="00F77D4A">
          <w:pPr>
            <w:pStyle w:val="88E98A2214CB4E9ABC7DEB48A46D17F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A1BFC9772BA4F848CC70183AF0894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E432E7-B248-40CE-88BC-8A97DA997936}"/>
      </w:docPartPr>
      <w:docPartBody>
        <w:p w:rsidR="009C5AA3" w:rsidRDefault="00F77D4A" w:rsidP="00F77D4A">
          <w:pPr>
            <w:pStyle w:val="7A1BFC9772BA4F848CC70183AF08942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169AA2B229348D1AC19E56FA04B59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19DC0D-4FE0-4356-8EA4-FBEC3AC9F7D0}"/>
      </w:docPartPr>
      <w:docPartBody>
        <w:p w:rsidR="009C5AA3" w:rsidRDefault="00F77D4A" w:rsidP="00F77D4A">
          <w:pPr>
            <w:pStyle w:val="3169AA2B229348D1AC19E56FA04B598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F660CA016D84CE1941D804FA16725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255CCC-0CB1-451D-B266-1D35ECC23497}"/>
      </w:docPartPr>
      <w:docPartBody>
        <w:p w:rsidR="009C5AA3" w:rsidRDefault="00F77D4A" w:rsidP="00F77D4A">
          <w:pPr>
            <w:pStyle w:val="DF660CA016D84CE1941D804FA167257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4D5C717D4C444F5BBC3F5D957EAFA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DDC401-C5F7-4446-9362-618A223101AA}"/>
      </w:docPartPr>
      <w:docPartBody>
        <w:p w:rsidR="009C5AA3" w:rsidRDefault="00F77D4A" w:rsidP="00F77D4A">
          <w:pPr>
            <w:pStyle w:val="94D5C717D4C444F5BBC3F5D957EAFAD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882E6BF789844C69DA3CC39B458DD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C7D738-7993-4417-8C4C-A91E87D5918B}"/>
      </w:docPartPr>
      <w:docPartBody>
        <w:p w:rsidR="009C5AA3" w:rsidRDefault="00F77D4A" w:rsidP="00F77D4A">
          <w:pPr>
            <w:pStyle w:val="5882E6BF789844C69DA3CC39B458DDB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45732DD75FC4275AA469B377D3ABF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816514-8C8D-4A4B-9144-6F96E5C84BAA}"/>
      </w:docPartPr>
      <w:docPartBody>
        <w:p w:rsidR="009C5AA3" w:rsidRDefault="00F77D4A" w:rsidP="00F77D4A">
          <w:pPr>
            <w:pStyle w:val="545732DD75FC4275AA469B377D3ABF6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7828F0CE03F4DF68FE064B6AD5181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1E0D00-8DCE-4E09-B846-044F6ED53ECB}"/>
      </w:docPartPr>
      <w:docPartBody>
        <w:p w:rsidR="009C5AA3" w:rsidRDefault="00F77D4A" w:rsidP="00F77D4A">
          <w:pPr>
            <w:pStyle w:val="87828F0CE03F4DF68FE064B6AD51811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61E72B021B3848C795D6831054A0F3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030E22-7B53-41AA-AC0F-38298A03878A}"/>
      </w:docPartPr>
      <w:docPartBody>
        <w:p w:rsidR="009C5AA3" w:rsidRDefault="00F77D4A" w:rsidP="00F77D4A">
          <w:pPr>
            <w:pStyle w:val="61E72B021B3848C795D6831054A0F3B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2EA41E62C94441EA82F8F6DAC65FE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ADFDDB-A852-4C2A-A2E2-7E0E9EFD27D4}"/>
      </w:docPartPr>
      <w:docPartBody>
        <w:p w:rsidR="009C5AA3" w:rsidRDefault="00F77D4A" w:rsidP="00F77D4A">
          <w:pPr>
            <w:pStyle w:val="B2EA41E62C94441EA82F8F6DAC65FE9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8FF1DC63F154341945CC492069D90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19B044-1899-4D41-A9AF-3AC4D510EA1B}"/>
      </w:docPartPr>
      <w:docPartBody>
        <w:p w:rsidR="009C5AA3" w:rsidRDefault="00F77D4A" w:rsidP="00F77D4A">
          <w:pPr>
            <w:pStyle w:val="58FF1DC63F154341945CC492069D90C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AED1C2520474A4C9EC1622564C37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0CEC70-FE00-4D36-BE39-9857EDC85EFE}"/>
      </w:docPartPr>
      <w:docPartBody>
        <w:p w:rsidR="009C5AA3" w:rsidRDefault="00F77D4A" w:rsidP="00F77D4A">
          <w:pPr>
            <w:pStyle w:val="BAED1C2520474A4C9EC1622564C376C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0229A06660E4C4CBBE5906127B801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2EE78F-8B79-4C7B-AE6B-C47E7771FC9B}"/>
      </w:docPartPr>
      <w:docPartBody>
        <w:p w:rsidR="009C5AA3" w:rsidRDefault="00F77D4A" w:rsidP="00F77D4A">
          <w:pPr>
            <w:pStyle w:val="30229A06660E4C4CBBE5906127B8014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7657C6EDB864DBD81A4F20276853A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271539-2736-4BFA-AF34-BAB2C0A8F2C6}"/>
      </w:docPartPr>
      <w:docPartBody>
        <w:p w:rsidR="009C5AA3" w:rsidRDefault="00F77D4A" w:rsidP="00F77D4A">
          <w:pPr>
            <w:pStyle w:val="47657C6EDB864DBD81A4F20276853A3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71E2E1B2F754A86901A166028C7AB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9F36DF-C701-4404-8E1A-6667F989029D}"/>
      </w:docPartPr>
      <w:docPartBody>
        <w:p w:rsidR="009C5AA3" w:rsidRDefault="00F77D4A" w:rsidP="00F77D4A">
          <w:pPr>
            <w:pStyle w:val="571E2E1B2F754A86901A166028C7ABF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3DEB0C2F36B457DB90986F6515F0E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14EE4A-2161-4C9C-95C7-5B49C34B798F}"/>
      </w:docPartPr>
      <w:docPartBody>
        <w:p w:rsidR="009C5AA3" w:rsidRDefault="00F77D4A" w:rsidP="00F77D4A">
          <w:pPr>
            <w:pStyle w:val="73DEB0C2F36B457DB90986F6515F0E3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81ED783BDA04BD3A7D851B7FBC039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A5FA60-7D48-431F-AB24-D987CC3EA1F9}"/>
      </w:docPartPr>
      <w:docPartBody>
        <w:p w:rsidR="009C5AA3" w:rsidRDefault="00F77D4A" w:rsidP="00F77D4A">
          <w:pPr>
            <w:pStyle w:val="981ED783BDA04BD3A7D851B7FBC039C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EB191FEE7E643CFBDEF4683787C99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87AB33-CD1C-4116-AAB9-E983B28D5653}"/>
      </w:docPartPr>
      <w:docPartBody>
        <w:p w:rsidR="009C5AA3" w:rsidRDefault="00F77D4A" w:rsidP="00F77D4A">
          <w:pPr>
            <w:pStyle w:val="DEB191FEE7E643CFBDEF4683787C999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31E7941E9794B3ABFB0F1632D2D2D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F05F94-E7D0-4C6F-A468-2757C2E1A078}"/>
      </w:docPartPr>
      <w:docPartBody>
        <w:p w:rsidR="009C5AA3" w:rsidRDefault="00F77D4A" w:rsidP="00F77D4A">
          <w:pPr>
            <w:pStyle w:val="831E7941E9794B3ABFB0F1632D2D2D25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826A18067FD4F68898A8072311E6E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05DFCE-FF7D-4589-9857-39262672C21C}"/>
      </w:docPartPr>
      <w:docPartBody>
        <w:p w:rsidR="009C5AA3" w:rsidRDefault="00F77D4A" w:rsidP="00F77D4A">
          <w:pPr>
            <w:pStyle w:val="A826A18067FD4F68898A8072311E6EF7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CCFD5E511E14FCC97EA40786ACC10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A1CA5D-8ED6-4FE2-B4F0-15613D26E1BA}"/>
      </w:docPartPr>
      <w:docPartBody>
        <w:p w:rsidR="009C5AA3" w:rsidRDefault="00F77D4A" w:rsidP="00F77D4A">
          <w:pPr>
            <w:pStyle w:val="ACCFD5E511E14FCC97EA40786ACC106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94331251C7C4EB89E07C053F58274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F52C27-093E-40CB-A426-DDFA5B2104E8}"/>
      </w:docPartPr>
      <w:docPartBody>
        <w:p w:rsidR="009C5AA3" w:rsidRDefault="00F77D4A" w:rsidP="00F77D4A">
          <w:pPr>
            <w:pStyle w:val="394331251C7C4EB89E07C053F582742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8FD2D05A24A4E3983F4F9A4655A5E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C0AA44-503F-40C6-A2D0-80FCE169947F}"/>
      </w:docPartPr>
      <w:docPartBody>
        <w:p w:rsidR="009C5AA3" w:rsidRDefault="00F77D4A" w:rsidP="00F77D4A">
          <w:pPr>
            <w:pStyle w:val="98FD2D05A24A4E3983F4F9A4655A5E3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B399DFDEB3B491DA3F8C772326009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F6FD32-D38F-4AC9-9A36-648F4221EBC7}"/>
      </w:docPartPr>
      <w:docPartBody>
        <w:p w:rsidR="009C5AA3" w:rsidRDefault="00F77D4A" w:rsidP="00F77D4A">
          <w:pPr>
            <w:pStyle w:val="CB399DFDEB3B491DA3F8C7723260094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CA55821A9FF4102B2C8B55170744F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6644D3-0E7B-4BAA-B011-B0F1D105D500}"/>
      </w:docPartPr>
      <w:docPartBody>
        <w:p w:rsidR="009C5AA3" w:rsidRDefault="00F77D4A" w:rsidP="00F77D4A">
          <w:pPr>
            <w:pStyle w:val="DCA55821A9FF4102B2C8B55170744F2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9967FD42F4040ECBD558039E4E9F0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2B145E-38B0-45AF-9C3F-C0FDF2ED574A}"/>
      </w:docPartPr>
      <w:docPartBody>
        <w:p w:rsidR="009C5AA3" w:rsidRDefault="00F77D4A" w:rsidP="00F77D4A">
          <w:pPr>
            <w:pStyle w:val="F9967FD42F4040ECBD558039E4E9F0E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D80B7666B2884E3DA30B2DCC41F4F4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9962C1-1713-43C6-9BDF-03417E7C5F32}"/>
      </w:docPartPr>
      <w:docPartBody>
        <w:p w:rsidR="009C5AA3" w:rsidRDefault="00F77D4A" w:rsidP="00F77D4A">
          <w:pPr>
            <w:pStyle w:val="D80B7666B2884E3DA30B2DCC41F4F43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2698AF181E8942048E26DE2B31FAC6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6755DA-308E-4E71-909E-2B36C8C022DC}"/>
      </w:docPartPr>
      <w:docPartBody>
        <w:p w:rsidR="009C5AA3" w:rsidRDefault="00F77D4A" w:rsidP="00F77D4A">
          <w:pPr>
            <w:pStyle w:val="2698AF181E8942048E26DE2B31FAC69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AD2507DDF0845B39EF66E15AD7E19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4D6A04-1A2D-4DFB-B062-439D4DECC3A2}"/>
      </w:docPartPr>
      <w:docPartBody>
        <w:p w:rsidR="009C5AA3" w:rsidRDefault="00F77D4A" w:rsidP="00F77D4A">
          <w:pPr>
            <w:pStyle w:val="4AD2507DDF0845B39EF66E15AD7E197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58530DCAB8945EA8A367E87111C04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144214-443B-471B-A9C8-9DDA6106827E}"/>
      </w:docPartPr>
      <w:docPartBody>
        <w:p w:rsidR="009C5AA3" w:rsidRDefault="00F77D4A" w:rsidP="00F77D4A">
          <w:pPr>
            <w:pStyle w:val="558530DCAB8945EA8A367E87111C04A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F5AF5CD259A47ADB23107883CEEEE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A7589C-33EE-42DB-8FE0-B126FA8D5253}"/>
      </w:docPartPr>
      <w:docPartBody>
        <w:p w:rsidR="009C5AA3" w:rsidRDefault="00F77D4A" w:rsidP="00F77D4A">
          <w:pPr>
            <w:pStyle w:val="FF5AF5CD259A47ADB23107883CEEEE7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5CA07AF0F784A6BB6D4F24575994D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3AB9C2-E801-44B9-A082-B7F6B382D4EF}"/>
      </w:docPartPr>
      <w:docPartBody>
        <w:p w:rsidR="009C5AA3" w:rsidRDefault="00F77D4A" w:rsidP="00F77D4A">
          <w:pPr>
            <w:pStyle w:val="95CA07AF0F784A6BB6D4F24575994DB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E2E91595406464794D63D1518EBDC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64ABAF-C4E0-4536-B2FE-19B289CDC1E2}"/>
      </w:docPartPr>
      <w:docPartBody>
        <w:p w:rsidR="009C5AA3" w:rsidRDefault="00F77D4A" w:rsidP="00F77D4A">
          <w:pPr>
            <w:pStyle w:val="1E2E91595406464794D63D1518EBDCF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F5EDDA76455490189EF90F0094133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C5F39B-7A52-4376-971B-AF9BE702099A}"/>
      </w:docPartPr>
      <w:docPartBody>
        <w:p w:rsidR="009C5AA3" w:rsidRDefault="00F77D4A" w:rsidP="00F77D4A">
          <w:pPr>
            <w:pStyle w:val="7F5EDDA76455490189EF90F0094133F3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39F1735C2254C4E9DBB49B11DB035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BAF93E-74D8-45AF-B127-09BE23DE3CD6}"/>
      </w:docPartPr>
      <w:docPartBody>
        <w:p w:rsidR="009C5AA3" w:rsidRDefault="00F77D4A" w:rsidP="00F77D4A">
          <w:pPr>
            <w:pStyle w:val="339F1735C2254C4E9DBB49B11DB035F7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BF18CEBE603465EA2E313217B5C01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4B4179-28C6-4719-A26A-69685CC430FB}"/>
      </w:docPartPr>
      <w:docPartBody>
        <w:p w:rsidR="009C5AA3" w:rsidRDefault="00F77D4A" w:rsidP="00F77D4A">
          <w:pPr>
            <w:pStyle w:val="8BF18CEBE603465EA2E313217B5C01C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CFD19423E4344A0BC535D4AD9C2F4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388A57-1CE9-4E76-AF25-321D89C5A432}"/>
      </w:docPartPr>
      <w:docPartBody>
        <w:p w:rsidR="009C5AA3" w:rsidRDefault="00F77D4A" w:rsidP="00F77D4A">
          <w:pPr>
            <w:pStyle w:val="ECFD19423E4344A0BC535D4AD9C2F4D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0F91D6FAD84487F8A511829819E98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F67763-3749-4A2F-B012-B59E20FFDB34}"/>
      </w:docPartPr>
      <w:docPartBody>
        <w:p w:rsidR="009C5AA3" w:rsidRDefault="00F77D4A" w:rsidP="00F77D4A">
          <w:pPr>
            <w:pStyle w:val="80F91D6FAD84487F8A511829819E981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960FC146FF94A6E854F7C5976B408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2693C8-DCAC-4D7E-9FC2-12D438B41B5E}"/>
      </w:docPartPr>
      <w:docPartBody>
        <w:p w:rsidR="009C5AA3" w:rsidRDefault="00F77D4A" w:rsidP="00F77D4A">
          <w:pPr>
            <w:pStyle w:val="8960FC146FF94A6E854F7C5976B4087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1BB152667204E0E88410875D999B3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139EAE-8600-4429-B102-5A3C3E30245E}"/>
      </w:docPartPr>
      <w:docPartBody>
        <w:p w:rsidR="009C5AA3" w:rsidRDefault="00F77D4A" w:rsidP="00F77D4A">
          <w:pPr>
            <w:pStyle w:val="11BB152667204E0E88410875D999B3E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6D59372E3DD946838009A8E02A0E52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1AF56F-4D24-4F6B-8836-2A29887396DE}"/>
      </w:docPartPr>
      <w:docPartBody>
        <w:p w:rsidR="009C5AA3" w:rsidRDefault="00F77D4A" w:rsidP="00F77D4A">
          <w:pPr>
            <w:pStyle w:val="6D59372E3DD946838009A8E02A0E525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646B85727BE9489CBABDE622443942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8BD333-6001-4290-9044-3C2FA71905B7}"/>
      </w:docPartPr>
      <w:docPartBody>
        <w:p w:rsidR="009C5AA3" w:rsidRDefault="00F77D4A" w:rsidP="00F77D4A">
          <w:pPr>
            <w:pStyle w:val="646B85727BE9489CBABDE6224439423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A2E0E65DEFD4200A79C4B1F1022FF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5AE334-CC25-4F82-AFFB-15BEBA110670}"/>
      </w:docPartPr>
      <w:docPartBody>
        <w:p w:rsidR="009C5AA3" w:rsidRDefault="00F77D4A" w:rsidP="00F77D4A">
          <w:pPr>
            <w:pStyle w:val="CA2E0E65DEFD4200A79C4B1F1022FFA5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8CC8DB4A1FB448CA3F7E0CFAA6C1E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F84625-E0D6-4988-8EFF-6E4388D92DCB}"/>
      </w:docPartPr>
      <w:docPartBody>
        <w:p w:rsidR="009C5AA3" w:rsidRDefault="00F77D4A" w:rsidP="00F77D4A">
          <w:pPr>
            <w:pStyle w:val="F8CC8DB4A1FB448CA3F7E0CFAA6C1E4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67D8B729C68C453BB1F8607AA5984E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74E091-ECB7-462D-B863-D3CCC5D38F7D}"/>
      </w:docPartPr>
      <w:docPartBody>
        <w:p w:rsidR="009C5AA3" w:rsidRDefault="00F77D4A" w:rsidP="00F77D4A">
          <w:pPr>
            <w:pStyle w:val="67D8B729C68C453BB1F8607AA5984EF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E8E3BCF8EAD44BDBEE9875723770D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620A4D-D086-44E5-9F51-9AFAC31F5C14}"/>
      </w:docPartPr>
      <w:docPartBody>
        <w:p w:rsidR="009C5AA3" w:rsidRDefault="00F77D4A" w:rsidP="00F77D4A">
          <w:pPr>
            <w:pStyle w:val="3E8E3BCF8EAD44BDBEE9875723770D17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CC336755AB041758FFCC7C4100A73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D27477-5079-4522-B911-E5C4777C8019}"/>
      </w:docPartPr>
      <w:docPartBody>
        <w:p w:rsidR="009C5AA3" w:rsidRDefault="00F77D4A" w:rsidP="00F77D4A">
          <w:pPr>
            <w:pStyle w:val="3CC336755AB041758FFCC7C4100A73D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281944223C242A8962B98904D2178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8ED350-695F-4716-BF58-E376F1585577}"/>
      </w:docPartPr>
      <w:docPartBody>
        <w:p w:rsidR="009C5AA3" w:rsidRDefault="00F77D4A" w:rsidP="00F77D4A">
          <w:pPr>
            <w:pStyle w:val="B281944223C242A8962B98904D21787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4C53808593843A49546117B297948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2D5227-A117-4BC4-9953-3525E497F096}"/>
      </w:docPartPr>
      <w:docPartBody>
        <w:p w:rsidR="009C5AA3" w:rsidRDefault="00F77D4A" w:rsidP="00F77D4A">
          <w:pPr>
            <w:pStyle w:val="74C53808593843A49546117B2979489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10931EFB80D4E02AEF9EC4C274E67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A6BC28-C077-459B-8F68-5A8A0060CD5F}"/>
      </w:docPartPr>
      <w:docPartBody>
        <w:p w:rsidR="009C5AA3" w:rsidRDefault="00F77D4A" w:rsidP="00F77D4A">
          <w:pPr>
            <w:pStyle w:val="310931EFB80D4E02AEF9EC4C274E674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40C652250E7415B8EDD952482B4DA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349261-8E3F-4F8F-BC24-A76E6EB062AF}"/>
      </w:docPartPr>
      <w:docPartBody>
        <w:p w:rsidR="009C5AA3" w:rsidRDefault="00F77D4A" w:rsidP="00F77D4A">
          <w:pPr>
            <w:pStyle w:val="C40C652250E7415B8EDD952482B4DA2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687073BCA26473DB21D3968276ED2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2F1F1B-24D3-4C48-B0DA-BAA9B9B17AEB}"/>
      </w:docPartPr>
      <w:docPartBody>
        <w:p w:rsidR="009C5AA3" w:rsidRDefault="00F77D4A" w:rsidP="00F77D4A">
          <w:pPr>
            <w:pStyle w:val="4687073BCA26473DB21D3968276ED2A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5668BD1766B430CBAF1E2731CF4DD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BAC319-508C-4688-BBA3-E3713507DC51}"/>
      </w:docPartPr>
      <w:docPartBody>
        <w:p w:rsidR="009C5AA3" w:rsidRDefault="00F77D4A" w:rsidP="00F77D4A">
          <w:pPr>
            <w:pStyle w:val="E5668BD1766B430CBAF1E2731CF4DDF2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85D271CD0764AB09BE7444A534AE6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EBA05B-EACC-4827-B714-9ED83FE8A49E}"/>
      </w:docPartPr>
      <w:docPartBody>
        <w:p w:rsidR="009C5AA3" w:rsidRDefault="00F77D4A" w:rsidP="00F77D4A">
          <w:pPr>
            <w:pStyle w:val="585D271CD0764AB09BE7444A534AE62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7936E34BF3947EEAE85A3D1B695E3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AD9143-04ED-470C-B4F1-9E2ECBA80D54}"/>
      </w:docPartPr>
      <w:docPartBody>
        <w:p w:rsidR="009C5AA3" w:rsidRDefault="00F77D4A" w:rsidP="00F77D4A">
          <w:pPr>
            <w:pStyle w:val="E7936E34BF3947EEAE85A3D1B695E37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47DF3E9E517452B92E89141874DFE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24FD19-EA72-4F08-849F-01C90A9CD32E}"/>
      </w:docPartPr>
      <w:docPartBody>
        <w:p w:rsidR="009C5AA3" w:rsidRDefault="00F77D4A" w:rsidP="00F77D4A">
          <w:pPr>
            <w:pStyle w:val="347DF3E9E517452B92E89141874DFE1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9695C6DD86A42B6B90623A5E56A99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4B42BC-A466-4935-8C98-F8C1816928CB}"/>
      </w:docPartPr>
      <w:docPartBody>
        <w:p w:rsidR="009C5AA3" w:rsidRDefault="00F77D4A" w:rsidP="00F77D4A">
          <w:pPr>
            <w:pStyle w:val="49695C6DD86A42B6B90623A5E56A997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71B0653E54C4452E93BBCC3F7984F7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4F34A1-E958-43F4-B38F-2ACFA6BC504E}"/>
      </w:docPartPr>
      <w:docPartBody>
        <w:p w:rsidR="009C5AA3" w:rsidRDefault="00F77D4A" w:rsidP="00F77D4A">
          <w:pPr>
            <w:pStyle w:val="71B0653E54C4452E93BBCC3F7984F71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A59B54A4CD6478BA19FA39ED9663C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FE3C16-E701-4C7D-9D95-52BE27EF765F}"/>
      </w:docPartPr>
      <w:docPartBody>
        <w:p w:rsidR="009C5AA3" w:rsidRDefault="00F77D4A" w:rsidP="00F77D4A">
          <w:pPr>
            <w:pStyle w:val="AA59B54A4CD6478BA19FA39ED9663C4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255B356C69FF48BC9EAA3006B4F9C7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BE5808-B28C-4334-BD11-31D2AED8017B}"/>
      </w:docPartPr>
      <w:docPartBody>
        <w:p w:rsidR="009C5AA3" w:rsidRDefault="00F77D4A" w:rsidP="00F77D4A">
          <w:pPr>
            <w:pStyle w:val="255B356C69FF48BC9EAA3006B4F9C74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EE2660342734B5C9A174490E6EEA5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59DE1C-4D08-4E95-BD15-57DEF13EFEC3}"/>
      </w:docPartPr>
      <w:docPartBody>
        <w:p w:rsidR="009C5AA3" w:rsidRDefault="00F77D4A" w:rsidP="00F77D4A">
          <w:pPr>
            <w:pStyle w:val="4EE2660342734B5C9A174490E6EEA59D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FB2DA9A8F905401F98451BC5B737F9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8F0DF1-1C12-4182-A1E1-A4724A4AD399}"/>
      </w:docPartPr>
      <w:docPartBody>
        <w:p w:rsidR="009C5AA3" w:rsidRDefault="00F77D4A" w:rsidP="00F77D4A">
          <w:pPr>
            <w:pStyle w:val="FB2DA9A8F905401F98451BC5B737F9C7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D3EB5F3166542EB82778A478D84A8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DB7C4D-E74E-424B-8B55-69204FD59682}"/>
      </w:docPartPr>
      <w:docPartBody>
        <w:p w:rsidR="009C5AA3" w:rsidRDefault="00F77D4A" w:rsidP="00F77D4A">
          <w:pPr>
            <w:pStyle w:val="CD3EB5F3166542EB82778A478D84A82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4AD2A49A9444E49A6CF68E7F9CCEE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2068CF-7138-43C4-AC66-70EDE419F305}"/>
      </w:docPartPr>
      <w:docPartBody>
        <w:p w:rsidR="009C5AA3" w:rsidRDefault="00F77D4A" w:rsidP="00F77D4A">
          <w:pPr>
            <w:pStyle w:val="14AD2A49A9444E49A6CF68E7F9CCEE6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5347B354BB94E04B87DC4749A8D3D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61F806-EB8C-4591-BA51-D569242E6342}"/>
      </w:docPartPr>
      <w:docPartBody>
        <w:p w:rsidR="009C5AA3" w:rsidRDefault="00F77D4A" w:rsidP="00F77D4A">
          <w:pPr>
            <w:pStyle w:val="85347B354BB94E04B87DC4749A8D3D74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03E503BBACA42ED937CC5E47A0448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8837D8-82CA-4C2E-82BB-224F495F1CB5}"/>
      </w:docPartPr>
      <w:docPartBody>
        <w:p w:rsidR="009C5AA3" w:rsidRDefault="00F77D4A" w:rsidP="00F77D4A">
          <w:pPr>
            <w:pStyle w:val="903E503BBACA42ED937CC5E47A0448CE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977D40097A1B4178AB33E44C2E12BF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DF28E1-F0C9-46E7-A9A1-828AB195A3F1}"/>
      </w:docPartPr>
      <w:docPartBody>
        <w:p w:rsidR="009C5AA3" w:rsidRDefault="00F77D4A" w:rsidP="00F77D4A">
          <w:pPr>
            <w:pStyle w:val="977D40097A1B4178AB33E44C2E12BF4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26853BE1CF104FA8814DF5D366C584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46AC4F-F79E-40A0-8F83-BAA144C3B943}"/>
      </w:docPartPr>
      <w:docPartBody>
        <w:p w:rsidR="009C5AA3" w:rsidRDefault="00F77D4A" w:rsidP="00F77D4A">
          <w:pPr>
            <w:pStyle w:val="26853BE1CF104FA8814DF5D366C584D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61E708DA87A4720BAC0FFC1AA0F76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4B96CA-8EC0-4A18-AE50-85579E8B4598}"/>
      </w:docPartPr>
      <w:docPartBody>
        <w:p w:rsidR="009C5AA3" w:rsidRDefault="00F77D4A" w:rsidP="00F77D4A">
          <w:pPr>
            <w:pStyle w:val="A61E708DA87A4720BAC0FFC1AA0F762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A28F6E4ABD9F4462A99B57323D1B1C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4FC138-05EA-4115-A9F4-D13BE6940B71}"/>
      </w:docPartPr>
      <w:docPartBody>
        <w:p w:rsidR="009C5AA3" w:rsidRDefault="00F77D4A" w:rsidP="00F77D4A">
          <w:pPr>
            <w:pStyle w:val="A28F6E4ABD9F4462A99B57323D1B1CB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81853DD6F794B47ABBD3AC1A80482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6205A5-C2C0-4482-9591-3C6B2F2B740B}"/>
      </w:docPartPr>
      <w:docPartBody>
        <w:p w:rsidR="009C5AA3" w:rsidRDefault="00F77D4A" w:rsidP="00F77D4A">
          <w:pPr>
            <w:pStyle w:val="C81853DD6F794B47ABBD3AC1A804829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2E77C1DB87E42ABAFF74B2A3BD1F7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153CFA-2EE5-44BA-ACB1-D343B5F65F7B}"/>
      </w:docPartPr>
      <w:docPartBody>
        <w:p w:rsidR="009C5AA3" w:rsidRDefault="00F77D4A" w:rsidP="00F77D4A">
          <w:pPr>
            <w:pStyle w:val="C2E77C1DB87E42ABAFF74B2A3BD1F7FB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885E5D7690B4710866345F1F433E4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11579E-590A-4FEE-AC97-8AF39E4A61B5}"/>
      </w:docPartPr>
      <w:docPartBody>
        <w:p w:rsidR="009C5AA3" w:rsidRDefault="00F77D4A" w:rsidP="00F77D4A">
          <w:pPr>
            <w:pStyle w:val="1885E5D7690B4710866345F1F433E4C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0B4E5F1D9C246448B3FDD9AAE1351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FA8A83-A57A-454B-B9D7-FA58124C840C}"/>
      </w:docPartPr>
      <w:docPartBody>
        <w:p w:rsidR="009C5AA3" w:rsidRDefault="00F77D4A" w:rsidP="00F77D4A">
          <w:pPr>
            <w:pStyle w:val="C0B4E5F1D9C246448B3FDD9AAE1351C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189122F7C0124D29BCC2FB8D515FB1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F03CC6-4C83-4832-829A-034F01378CF2}"/>
      </w:docPartPr>
      <w:docPartBody>
        <w:p w:rsidR="009C5AA3" w:rsidRDefault="00F77D4A" w:rsidP="00F77D4A">
          <w:pPr>
            <w:pStyle w:val="189122F7C0124D29BCC2FB8D515FB16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AC249C902B74AA0BCA22F433F823D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99E259-E793-4505-832E-E8E4F3BF9E24}"/>
      </w:docPartPr>
      <w:docPartBody>
        <w:p w:rsidR="009C5AA3" w:rsidRDefault="00F77D4A" w:rsidP="00F77D4A">
          <w:pPr>
            <w:pStyle w:val="5AC249C902B74AA0BCA22F433F823D58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7A7760823D04E5781B69A3D9B5CF6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CB4520-0649-4A53-A9C2-799790F284CD}"/>
      </w:docPartPr>
      <w:docPartBody>
        <w:p w:rsidR="009C5AA3" w:rsidRDefault="00F77D4A" w:rsidP="00F77D4A">
          <w:pPr>
            <w:pStyle w:val="57A7760823D04E5781B69A3D9B5CF610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8FE1DBDE4974EA984698A739DFBE9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CDC8A6-42D7-4812-99A8-DBD597E609E4}"/>
      </w:docPartPr>
      <w:docPartBody>
        <w:p w:rsidR="00D021C9" w:rsidRDefault="00B303BD" w:rsidP="00B303BD">
          <w:pPr>
            <w:pStyle w:val="88FE1DBDE4974EA984698A739DFBE9D5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22A24DD208B1499493263ED529BC10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674AAD-D85F-4A35-AABE-16AD831064E6}"/>
      </w:docPartPr>
      <w:docPartBody>
        <w:p w:rsidR="00D021C9" w:rsidRDefault="00B303BD" w:rsidP="00B303BD">
          <w:pPr>
            <w:pStyle w:val="22A24DD208B1499493263ED529BC10E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87FF215DBE241A79FE48E5809AE05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67689B-45C6-4390-B9C5-E90ACA471032}"/>
      </w:docPartPr>
      <w:docPartBody>
        <w:p w:rsidR="00D021C9" w:rsidRDefault="00B303BD" w:rsidP="00B303BD">
          <w:pPr>
            <w:pStyle w:val="387FF215DBE241A79FE48E5809AE051C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3AF5279C1C18472BB3B661F8C115C3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901243-F2F7-407A-B632-C0D7C1B52D7F}"/>
      </w:docPartPr>
      <w:docPartBody>
        <w:p w:rsidR="00D021C9" w:rsidRDefault="00B303BD" w:rsidP="00B303BD">
          <w:pPr>
            <w:pStyle w:val="3AF5279C1C18472BB3B661F8C115C341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4CB18673AAE46BF8A773707F6E36B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406EA-AFB5-4144-815C-363FDFB561D3}"/>
      </w:docPartPr>
      <w:docPartBody>
        <w:p w:rsidR="00D021C9" w:rsidRDefault="00B303BD" w:rsidP="00B303BD">
          <w:pPr>
            <w:pStyle w:val="84CB18673AAE46BF8A773707F6E36B75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8FCD765E824A4FD883E197486B5AFD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CC28FE-1522-46E9-BB08-A64ADF06676E}"/>
      </w:docPartPr>
      <w:docPartBody>
        <w:p w:rsidR="00D021C9" w:rsidRDefault="00B303BD" w:rsidP="00B303BD">
          <w:pPr>
            <w:pStyle w:val="8FCD765E824A4FD883E197486B5AFD1A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F6FF04BC4AE4FE7B7434E2D0A3CDE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F9B634-EA27-4FCF-99DD-59294A62A75E}"/>
      </w:docPartPr>
      <w:docPartBody>
        <w:p w:rsidR="00D021C9" w:rsidRDefault="00B303BD" w:rsidP="00B303BD">
          <w:pPr>
            <w:pStyle w:val="BF6FF04BC4AE4FE7B7434E2D0A3CDEE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ED1EC4372EF44BF48DC9B06A5B734A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767DEC-9572-4FE5-AC65-7953ABBFDF03}"/>
      </w:docPartPr>
      <w:docPartBody>
        <w:p w:rsidR="00D021C9" w:rsidRDefault="00B303BD" w:rsidP="00B303BD">
          <w:pPr>
            <w:pStyle w:val="ED1EC4372EF44BF48DC9B06A5B734A27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49BAD8ACA32A47629CFD473807CBE1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8D079D-CFE0-4D17-9A61-C437C60628A1}"/>
      </w:docPartPr>
      <w:docPartBody>
        <w:p w:rsidR="00D021C9" w:rsidRDefault="00B303BD" w:rsidP="00B303BD">
          <w:pPr>
            <w:pStyle w:val="49BAD8ACA32A47629CFD473807CBE11F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CFDF00AE7205453CB08DF34E4D7B8E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D71F44-AAC0-479B-A72F-2FE066E2F8B1}"/>
      </w:docPartPr>
      <w:docPartBody>
        <w:p w:rsidR="00D021C9" w:rsidRDefault="00B303BD" w:rsidP="00B303BD">
          <w:pPr>
            <w:pStyle w:val="CFDF00AE7205453CB08DF34E4D7B8E36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BB0D8D87879C401AAD1C0B5630E133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F652F7-A04D-4D94-87A2-94797AF7A11E}"/>
      </w:docPartPr>
      <w:docPartBody>
        <w:p w:rsidR="00D021C9" w:rsidRDefault="00B303BD" w:rsidP="00B303BD">
          <w:pPr>
            <w:pStyle w:val="BB0D8D87879C401AAD1C0B5630E13349"/>
          </w:pPr>
          <w:r w:rsidRPr="0033156E">
            <w:rPr>
              <w:rStyle w:val="Platzhaltertext"/>
            </w:rPr>
            <w:t>Wählen Sie ein Element aus.</w:t>
          </w:r>
        </w:p>
      </w:docPartBody>
    </w:docPart>
    <w:docPart>
      <w:docPartPr>
        <w:name w:val="5907E36B04C246F6A760D29D3F3EA5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0E5C6E-D2CA-4D2A-9D26-C7A06D2E188C}"/>
      </w:docPartPr>
      <w:docPartBody>
        <w:p w:rsidR="00D021C9" w:rsidRDefault="00B303BD" w:rsidP="00B303BD">
          <w:pPr>
            <w:pStyle w:val="5907E36B04C246F6A760D29D3F3EA5E1"/>
          </w:pPr>
          <w:r w:rsidRPr="0033156E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4FF"/>
    <w:rsid w:val="000264A9"/>
    <w:rsid w:val="0004337E"/>
    <w:rsid w:val="00056AA5"/>
    <w:rsid w:val="001804FF"/>
    <w:rsid w:val="00286D24"/>
    <w:rsid w:val="00341753"/>
    <w:rsid w:val="003433E3"/>
    <w:rsid w:val="00394584"/>
    <w:rsid w:val="00525333"/>
    <w:rsid w:val="00674F21"/>
    <w:rsid w:val="006760D0"/>
    <w:rsid w:val="00687D8B"/>
    <w:rsid w:val="00714216"/>
    <w:rsid w:val="007850A5"/>
    <w:rsid w:val="007A71D9"/>
    <w:rsid w:val="007E6DDF"/>
    <w:rsid w:val="00836967"/>
    <w:rsid w:val="008C01AD"/>
    <w:rsid w:val="0092526A"/>
    <w:rsid w:val="00945399"/>
    <w:rsid w:val="009C5AA3"/>
    <w:rsid w:val="00AE136B"/>
    <w:rsid w:val="00B303BD"/>
    <w:rsid w:val="00B75AA0"/>
    <w:rsid w:val="00D021C9"/>
    <w:rsid w:val="00E72591"/>
    <w:rsid w:val="00F77D4A"/>
    <w:rsid w:val="00FD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B303BD"/>
    <w:rPr>
      <w:vanish/>
      <w:color w:val="45B0E1" w:themeColor="accent1" w:themeTint="99"/>
    </w:rPr>
  </w:style>
  <w:style w:type="paragraph" w:customStyle="1" w:styleId="B6A3154A235E41A0AEF245E331C00890">
    <w:name w:val="B6A3154A235E41A0AEF245E331C00890"/>
  </w:style>
  <w:style w:type="paragraph" w:customStyle="1" w:styleId="429340FB88D54418BB181C1DB1C14BD3">
    <w:name w:val="429340FB88D54418BB181C1DB1C14BD3"/>
  </w:style>
  <w:style w:type="paragraph" w:customStyle="1" w:styleId="076E0FCE9F2B4DFD84EF3EEBD883A002">
    <w:name w:val="076E0FCE9F2B4DFD84EF3EEBD883A002"/>
  </w:style>
  <w:style w:type="paragraph" w:customStyle="1" w:styleId="A5569037B23D4B259C67E52113CCC4AE">
    <w:name w:val="A5569037B23D4B259C67E52113CCC4AE"/>
  </w:style>
  <w:style w:type="paragraph" w:customStyle="1" w:styleId="3929A35A83A94806AC8AA6CD9FB6D53E">
    <w:name w:val="3929A35A83A94806AC8AA6CD9FB6D53E"/>
  </w:style>
  <w:style w:type="paragraph" w:customStyle="1" w:styleId="8CA2ADB0396A4172ABDD2FC7898FCE04">
    <w:name w:val="8CA2ADB0396A4172ABDD2FC7898FCE04"/>
  </w:style>
  <w:style w:type="paragraph" w:customStyle="1" w:styleId="905B8AD83F58463D8C58A93EBC7F957D">
    <w:name w:val="905B8AD83F58463D8C58A93EBC7F957D"/>
  </w:style>
  <w:style w:type="paragraph" w:customStyle="1" w:styleId="DEEC0CC6D59A4B1C8617BC445ED0C6C5">
    <w:name w:val="DEEC0CC6D59A4B1C8617BC445ED0C6C5"/>
  </w:style>
  <w:style w:type="paragraph" w:customStyle="1" w:styleId="EF347889FF5E4E72BE97E0651C33E846">
    <w:name w:val="EF347889FF5E4E72BE97E0651C33E846"/>
    <w:rsid w:val="00F77D4A"/>
  </w:style>
  <w:style w:type="paragraph" w:customStyle="1" w:styleId="306AD5E9DCEE48D9A013A76727F60AA5">
    <w:name w:val="306AD5E9DCEE48D9A013A76727F60AA5"/>
    <w:rsid w:val="00F77D4A"/>
  </w:style>
  <w:style w:type="paragraph" w:customStyle="1" w:styleId="CB7202ED01E74DEBA9D30CA03B973034">
    <w:name w:val="CB7202ED01E74DEBA9D30CA03B973034"/>
    <w:rsid w:val="00F77D4A"/>
  </w:style>
  <w:style w:type="paragraph" w:customStyle="1" w:styleId="304BAB90D5C443A994AE0C0E1DAA7667">
    <w:name w:val="304BAB90D5C443A994AE0C0E1DAA7667"/>
    <w:rsid w:val="00F77D4A"/>
  </w:style>
  <w:style w:type="paragraph" w:customStyle="1" w:styleId="65342A0025FB45E0AAB3B03DED268C4F">
    <w:name w:val="65342A0025FB45E0AAB3B03DED268C4F"/>
    <w:rsid w:val="00F77D4A"/>
  </w:style>
  <w:style w:type="paragraph" w:customStyle="1" w:styleId="6B4F9CD5A2234EA2BAC2A955CC08E783">
    <w:name w:val="6B4F9CD5A2234EA2BAC2A955CC08E783"/>
    <w:rsid w:val="00F77D4A"/>
  </w:style>
  <w:style w:type="paragraph" w:customStyle="1" w:styleId="BB5B7161D25E48D0B60E63F553CEC4FC">
    <w:name w:val="BB5B7161D25E48D0B60E63F553CEC4FC"/>
    <w:rsid w:val="00F77D4A"/>
  </w:style>
  <w:style w:type="paragraph" w:customStyle="1" w:styleId="681080DC575B437E947ED77C3AE1762A">
    <w:name w:val="681080DC575B437E947ED77C3AE1762A"/>
    <w:rsid w:val="00F77D4A"/>
  </w:style>
  <w:style w:type="paragraph" w:customStyle="1" w:styleId="93E6CE6BA1664871B95D6425275BDADC">
    <w:name w:val="93E6CE6BA1664871B95D6425275BDADC"/>
    <w:rsid w:val="00F77D4A"/>
  </w:style>
  <w:style w:type="paragraph" w:customStyle="1" w:styleId="C0952021A935484FA5FBE8BE6CE1F80C">
    <w:name w:val="C0952021A935484FA5FBE8BE6CE1F80C"/>
    <w:rsid w:val="00F77D4A"/>
  </w:style>
  <w:style w:type="paragraph" w:customStyle="1" w:styleId="436B5DE5D3A94FD58A8094D99846E9B7">
    <w:name w:val="436B5DE5D3A94FD58A8094D99846E9B7"/>
    <w:rsid w:val="00F77D4A"/>
  </w:style>
  <w:style w:type="paragraph" w:customStyle="1" w:styleId="FB1B269DC6E54C11A74820FE81D767B3">
    <w:name w:val="FB1B269DC6E54C11A74820FE81D767B3"/>
    <w:rsid w:val="00F77D4A"/>
  </w:style>
  <w:style w:type="paragraph" w:customStyle="1" w:styleId="7EB5125E6D8F4E7DBDE2659BFAF70B5B">
    <w:name w:val="7EB5125E6D8F4E7DBDE2659BFAF70B5B"/>
    <w:rsid w:val="00F77D4A"/>
  </w:style>
  <w:style w:type="paragraph" w:customStyle="1" w:styleId="5E7436F62BDC4EAC808AA3D0552376D8">
    <w:name w:val="5E7436F62BDC4EAC808AA3D0552376D8"/>
    <w:rsid w:val="00F77D4A"/>
  </w:style>
  <w:style w:type="paragraph" w:customStyle="1" w:styleId="DA040F0C8C3C4EB2B2F3DA3C75DAE8A2">
    <w:name w:val="DA040F0C8C3C4EB2B2F3DA3C75DAE8A2"/>
    <w:rsid w:val="00F77D4A"/>
  </w:style>
  <w:style w:type="paragraph" w:customStyle="1" w:styleId="1EBA2F95BA9E4D00BA334B76BFB51623">
    <w:name w:val="1EBA2F95BA9E4D00BA334B76BFB51623"/>
    <w:rsid w:val="00F77D4A"/>
  </w:style>
  <w:style w:type="paragraph" w:customStyle="1" w:styleId="B2F29A2914BD47CA8257DA5C7C2E1C7F">
    <w:name w:val="B2F29A2914BD47CA8257DA5C7C2E1C7F"/>
    <w:rsid w:val="00F77D4A"/>
  </w:style>
  <w:style w:type="paragraph" w:customStyle="1" w:styleId="99285E534D1E429687C6CBA34DEE27FA">
    <w:name w:val="99285E534D1E429687C6CBA34DEE27FA"/>
    <w:rsid w:val="00F77D4A"/>
  </w:style>
  <w:style w:type="paragraph" w:customStyle="1" w:styleId="189077FF983245F7924F0A2DCC4A59E9">
    <w:name w:val="189077FF983245F7924F0A2DCC4A59E9"/>
    <w:rsid w:val="00F77D4A"/>
  </w:style>
  <w:style w:type="paragraph" w:customStyle="1" w:styleId="052BD2514E1C4C7B9392DF80991F1136">
    <w:name w:val="052BD2514E1C4C7B9392DF80991F1136"/>
    <w:rsid w:val="00F77D4A"/>
  </w:style>
  <w:style w:type="paragraph" w:customStyle="1" w:styleId="0039921F78CD4A6EAEFBD1BC2920E663">
    <w:name w:val="0039921F78CD4A6EAEFBD1BC2920E663"/>
    <w:rsid w:val="00F77D4A"/>
  </w:style>
  <w:style w:type="paragraph" w:customStyle="1" w:styleId="BBF46755C17C4263854F404E61976453">
    <w:name w:val="BBF46755C17C4263854F404E61976453"/>
    <w:rsid w:val="00F77D4A"/>
  </w:style>
  <w:style w:type="paragraph" w:customStyle="1" w:styleId="0EB3178A62C74927A03977F09BEB2E49">
    <w:name w:val="0EB3178A62C74927A03977F09BEB2E49"/>
    <w:rsid w:val="00F77D4A"/>
  </w:style>
  <w:style w:type="paragraph" w:customStyle="1" w:styleId="261372BB15F74B53A157FF2749333CF1">
    <w:name w:val="261372BB15F74B53A157FF2749333CF1"/>
    <w:rsid w:val="00F77D4A"/>
  </w:style>
  <w:style w:type="paragraph" w:customStyle="1" w:styleId="88645BAE83E04E47BB876EB6DE8A91D2">
    <w:name w:val="88645BAE83E04E47BB876EB6DE8A91D2"/>
    <w:rsid w:val="00F77D4A"/>
  </w:style>
  <w:style w:type="paragraph" w:customStyle="1" w:styleId="D59121D681A846E1955D51F0CF8E82D3">
    <w:name w:val="D59121D681A846E1955D51F0CF8E82D3"/>
    <w:rsid w:val="00F77D4A"/>
  </w:style>
  <w:style w:type="paragraph" w:customStyle="1" w:styleId="A63902AB39C447A4A86AB25BAF6E0BAF">
    <w:name w:val="A63902AB39C447A4A86AB25BAF6E0BAF"/>
    <w:rsid w:val="00F77D4A"/>
  </w:style>
  <w:style w:type="paragraph" w:customStyle="1" w:styleId="AAEFC1DE1D434A1B8A295148A9A60313">
    <w:name w:val="AAEFC1DE1D434A1B8A295148A9A60313"/>
    <w:rsid w:val="00F77D4A"/>
  </w:style>
  <w:style w:type="paragraph" w:customStyle="1" w:styleId="222D4BD82FEC4F78AC96A2E234EA4BA3">
    <w:name w:val="222D4BD82FEC4F78AC96A2E234EA4BA3"/>
    <w:rsid w:val="00F77D4A"/>
  </w:style>
  <w:style w:type="paragraph" w:customStyle="1" w:styleId="8696896E5426490BAF13C363B72374AF">
    <w:name w:val="8696896E5426490BAF13C363B72374AF"/>
    <w:rsid w:val="00F77D4A"/>
  </w:style>
  <w:style w:type="paragraph" w:customStyle="1" w:styleId="063B20019DCF41F0A514FB63404B339C">
    <w:name w:val="063B20019DCF41F0A514FB63404B339C"/>
    <w:rsid w:val="00F77D4A"/>
  </w:style>
  <w:style w:type="paragraph" w:customStyle="1" w:styleId="78EADC9AAD964D4CB59B9EE01D2D3741">
    <w:name w:val="78EADC9AAD964D4CB59B9EE01D2D3741"/>
    <w:rsid w:val="00F77D4A"/>
  </w:style>
  <w:style w:type="paragraph" w:customStyle="1" w:styleId="79951B9CB1354542803C97423BBAA710">
    <w:name w:val="79951B9CB1354542803C97423BBAA710"/>
    <w:rsid w:val="00F77D4A"/>
  </w:style>
  <w:style w:type="paragraph" w:customStyle="1" w:styleId="A235D73730C342AAB90CFE62F2C7048B">
    <w:name w:val="A235D73730C342AAB90CFE62F2C7048B"/>
    <w:rsid w:val="00F77D4A"/>
  </w:style>
  <w:style w:type="paragraph" w:customStyle="1" w:styleId="28B66E1F95CA430A9E16B026D595ECDF">
    <w:name w:val="28B66E1F95CA430A9E16B026D595ECDF"/>
    <w:rsid w:val="00F77D4A"/>
  </w:style>
  <w:style w:type="paragraph" w:customStyle="1" w:styleId="FA557D4C1F554F42AF735BD59023325D">
    <w:name w:val="FA557D4C1F554F42AF735BD59023325D"/>
    <w:rsid w:val="00F77D4A"/>
  </w:style>
  <w:style w:type="paragraph" w:customStyle="1" w:styleId="0C8FE37C76DA454DB50E0233810AC5DF">
    <w:name w:val="0C8FE37C76DA454DB50E0233810AC5DF"/>
    <w:rsid w:val="00F77D4A"/>
  </w:style>
  <w:style w:type="paragraph" w:customStyle="1" w:styleId="FC1476EE695F4ADC9CE00BC94197B396">
    <w:name w:val="FC1476EE695F4ADC9CE00BC94197B396"/>
    <w:rsid w:val="00F77D4A"/>
  </w:style>
  <w:style w:type="paragraph" w:customStyle="1" w:styleId="FD3EC74DAF0C4D74A8273B4C4884457C">
    <w:name w:val="FD3EC74DAF0C4D74A8273B4C4884457C"/>
    <w:rsid w:val="00F77D4A"/>
  </w:style>
  <w:style w:type="paragraph" w:customStyle="1" w:styleId="1EE95A076E0944089C18ACFDD7A11115">
    <w:name w:val="1EE95A076E0944089C18ACFDD7A11115"/>
    <w:rsid w:val="00F77D4A"/>
  </w:style>
  <w:style w:type="paragraph" w:customStyle="1" w:styleId="14CB7B79014C4A9BAEDF1C48FB5CDE1A">
    <w:name w:val="14CB7B79014C4A9BAEDF1C48FB5CDE1A"/>
    <w:rsid w:val="00F77D4A"/>
  </w:style>
  <w:style w:type="paragraph" w:customStyle="1" w:styleId="5FBA5BEFE2FD4733A508B4A5BE5F6573">
    <w:name w:val="5FBA5BEFE2FD4733A508B4A5BE5F6573"/>
    <w:rsid w:val="00F77D4A"/>
  </w:style>
  <w:style w:type="paragraph" w:customStyle="1" w:styleId="31F056C540334B1E9BC8B18A0C36A47D">
    <w:name w:val="31F056C540334B1E9BC8B18A0C36A47D"/>
    <w:rsid w:val="00F77D4A"/>
  </w:style>
  <w:style w:type="paragraph" w:customStyle="1" w:styleId="1C645A238274452DB5B0E283070078FE">
    <w:name w:val="1C645A238274452DB5B0E283070078FE"/>
    <w:rsid w:val="00F77D4A"/>
  </w:style>
  <w:style w:type="paragraph" w:customStyle="1" w:styleId="E5536AA6E4054BA79760051CB2F61D12">
    <w:name w:val="E5536AA6E4054BA79760051CB2F61D12"/>
    <w:rsid w:val="00F77D4A"/>
  </w:style>
  <w:style w:type="paragraph" w:customStyle="1" w:styleId="E92B0CCA2CB24BB59B0C04405AF4ABD6">
    <w:name w:val="E92B0CCA2CB24BB59B0C04405AF4ABD6"/>
    <w:rsid w:val="00F77D4A"/>
  </w:style>
  <w:style w:type="paragraph" w:customStyle="1" w:styleId="989E79731C8F4608B0A3F27CD6FA01DE">
    <w:name w:val="989E79731C8F4608B0A3F27CD6FA01DE"/>
    <w:rsid w:val="00F77D4A"/>
  </w:style>
  <w:style w:type="paragraph" w:customStyle="1" w:styleId="DED51E959C8449B9B5386C6E6F7381B1">
    <w:name w:val="DED51E959C8449B9B5386C6E6F7381B1"/>
    <w:rsid w:val="00F77D4A"/>
  </w:style>
  <w:style w:type="paragraph" w:customStyle="1" w:styleId="4C3C959AB1704915B622F0DA6322AD79">
    <w:name w:val="4C3C959AB1704915B622F0DA6322AD79"/>
    <w:rsid w:val="00F77D4A"/>
  </w:style>
  <w:style w:type="paragraph" w:customStyle="1" w:styleId="86DA56A54C2C4F879421E88193624FF9">
    <w:name w:val="86DA56A54C2C4F879421E88193624FF9"/>
    <w:rsid w:val="00F77D4A"/>
  </w:style>
  <w:style w:type="paragraph" w:customStyle="1" w:styleId="152295DD47164235926DEB7AF17987AE">
    <w:name w:val="152295DD47164235926DEB7AF17987AE"/>
    <w:rsid w:val="00F77D4A"/>
  </w:style>
  <w:style w:type="paragraph" w:customStyle="1" w:styleId="05056601F51A431BABE26C63DEE86C57">
    <w:name w:val="05056601F51A431BABE26C63DEE86C57"/>
    <w:rsid w:val="00F77D4A"/>
  </w:style>
  <w:style w:type="paragraph" w:customStyle="1" w:styleId="D282D5C3BC514D0BB16982B0EBB7E1C3">
    <w:name w:val="D282D5C3BC514D0BB16982B0EBB7E1C3"/>
    <w:rsid w:val="00F77D4A"/>
  </w:style>
  <w:style w:type="paragraph" w:customStyle="1" w:styleId="B802114325124CD5937DE5485DAA66D6">
    <w:name w:val="B802114325124CD5937DE5485DAA66D6"/>
    <w:rsid w:val="00F77D4A"/>
  </w:style>
  <w:style w:type="paragraph" w:customStyle="1" w:styleId="3797ED6FA53940CAAFDA6EFE72CBA5BC">
    <w:name w:val="3797ED6FA53940CAAFDA6EFE72CBA5BC"/>
    <w:rsid w:val="00F77D4A"/>
  </w:style>
  <w:style w:type="paragraph" w:customStyle="1" w:styleId="A4999F9E507A49AA844E93D11609A2F6">
    <w:name w:val="A4999F9E507A49AA844E93D11609A2F6"/>
    <w:rsid w:val="00F77D4A"/>
  </w:style>
  <w:style w:type="paragraph" w:customStyle="1" w:styleId="9B051E1EE539484A85E1FD4F3875B1F9">
    <w:name w:val="9B051E1EE539484A85E1FD4F3875B1F9"/>
    <w:rsid w:val="00F77D4A"/>
  </w:style>
  <w:style w:type="paragraph" w:customStyle="1" w:styleId="17060B77483748FF80B167E3FA973C53">
    <w:name w:val="17060B77483748FF80B167E3FA973C53"/>
    <w:rsid w:val="00F77D4A"/>
  </w:style>
  <w:style w:type="paragraph" w:customStyle="1" w:styleId="F09A6BD5F7A44F87A2E45590235DBF90">
    <w:name w:val="F09A6BD5F7A44F87A2E45590235DBF90"/>
    <w:rsid w:val="00F77D4A"/>
  </w:style>
  <w:style w:type="paragraph" w:customStyle="1" w:styleId="81180F863AA3428B889897F0D8B848DB">
    <w:name w:val="81180F863AA3428B889897F0D8B848DB"/>
    <w:rsid w:val="00F77D4A"/>
  </w:style>
  <w:style w:type="paragraph" w:customStyle="1" w:styleId="91AA63B64F0B49429CFADEDDE78EE983">
    <w:name w:val="91AA63B64F0B49429CFADEDDE78EE983"/>
    <w:rsid w:val="00F77D4A"/>
  </w:style>
  <w:style w:type="paragraph" w:customStyle="1" w:styleId="74209B2A5ADC466A99BF77A04AAD1C19">
    <w:name w:val="74209B2A5ADC466A99BF77A04AAD1C19"/>
    <w:rsid w:val="00F77D4A"/>
  </w:style>
  <w:style w:type="paragraph" w:customStyle="1" w:styleId="5F06735F812349B995CA6FD58D511B9A">
    <w:name w:val="5F06735F812349B995CA6FD58D511B9A"/>
    <w:rsid w:val="00F77D4A"/>
  </w:style>
  <w:style w:type="paragraph" w:customStyle="1" w:styleId="F4917C6CC7674F5F96F6986191399A4E">
    <w:name w:val="F4917C6CC7674F5F96F6986191399A4E"/>
    <w:rsid w:val="00F77D4A"/>
  </w:style>
  <w:style w:type="paragraph" w:customStyle="1" w:styleId="ED46D040C6704060B7B96CC235EA6918">
    <w:name w:val="ED46D040C6704060B7B96CC235EA6918"/>
    <w:rsid w:val="00F77D4A"/>
  </w:style>
  <w:style w:type="paragraph" w:customStyle="1" w:styleId="873DBF5A3B274836A5249CBBD9029000">
    <w:name w:val="873DBF5A3B274836A5249CBBD9029000"/>
    <w:rsid w:val="00F77D4A"/>
  </w:style>
  <w:style w:type="paragraph" w:customStyle="1" w:styleId="E699FF738F28406D9337CC99D34EF840">
    <w:name w:val="E699FF738F28406D9337CC99D34EF840"/>
    <w:rsid w:val="00F77D4A"/>
  </w:style>
  <w:style w:type="paragraph" w:customStyle="1" w:styleId="1555BB579B894697A7C790537710F3DA">
    <w:name w:val="1555BB579B894697A7C790537710F3DA"/>
    <w:rsid w:val="00F77D4A"/>
  </w:style>
  <w:style w:type="paragraph" w:customStyle="1" w:styleId="A881057A6FD4400D8EA0A859B7CED8A1">
    <w:name w:val="A881057A6FD4400D8EA0A859B7CED8A1"/>
    <w:rsid w:val="00F77D4A"/>
  </w:style>
  <w:style w:type="paragraph" w:customStyle="1" w:styleId="80ED8B67609A470BBD648CCF90C4FFDE">
    <w:name w:val="80ED8B67609A470BBD648CCF90C4FFDE"/>
    <w:rsid w:val="00F77D4A"/>
  </w:style>
  <w:style w:type="paragraph" w:customStyle="1" w:styleId="EC0D23CCA1334BBB916BDF02504AB45D">
    <w:name w:val="EC0D23CCA1334BBB916BDF02504AB45D"/>
    <w:rsid w:val="00F77D4A"/>
  </w:style>
  <w:style w:type="paragraph" w:customStyle="1" w:styleId="5CC55B0175EB4FCBB21D9985C956F05B">
    <w:name w:val="5CC55B0175EB4FCBB21D9985C956F05B"/>
    <w:rsid w:val="00F77D4A"/>
  </w:style>
  <w:style w:type="paragraph" w:customStyle="1" w:styleId="85CECC1537764307B7BC4BDC24B962DC">
    <w:name w:val="85CECC1537764307B7BC4BDC24B962DC"/>
    <w:rsid w:val="00F77D4A"/>
  </w:style>
  <w:style w:type="paragraph" w:customStyle="1" w:styleId="D06F3B2A8A0344FBA8CD007BA3DD4A21">
    <w:name w:val="D06F3B2A8A0344FBA8CD007BA3DD4A21"/>
    <w:rsid w:val="00F77D4A"/>
  </w:style>
  <w:style w:type="paragraph" w:customStyle="1" w:styleId="7B952AE137E24C38AB0FE906B50F6FC0">
    <w:name w:val="7B952AE137E24C38AB0FE906B50F6FC0"/>
    <w:rsid w:val="00F77D4A"/>
  </w:style>
  <w:style w:type="paragraph" w:customStyle="1" w:styleId="B49F18B34CF34EF8BF43475162AC86D1">
    <w:name w:val="B49F18B34CF34EF8BF43475162AC86D1"/>
    <w:rsid w:val="00F77D4A"/>
  </w:style>
  <w:style w:type="paragraph" w:customStyle="1" w:styleId="213970BA6A6642DEB50017A308B23025">
    <w:name w:val="213970BA6A6642DEB50017A308B23025"/>
    <w:rsid w:val="00F77D4A"/>
  </w:style>
  <w:style w:type="paragraph" w:customStyle="1" w:styleId="D9E6E5D4C5BF40EE9F1027608AE43BD9">
    <w:name w:val="D9E6E5D4C5BF40EE9F1027608AE43BD9"/>
    <w:rsid w:val="00F77D4A"/>
  </w:style>
  <w:style w:type="paragraph" w:customStyle="1" w:styleId="C868F52F4EF24B7EBA52A1A56612BD66">
    <w:name w:val="C868F52F4EF24B7EBA52A1A56612BD66"/>
    <w:rsid w:val="00F77D4A"/>
  </w:style>
  <w:style w:type="paragraph" w:customStyle="1" w:styleId="17E1D60A025849949258538DE0B942F1">
    <w:name w:val="17E1D60A025849949258538DE0B942F1"/>
    <w:rsid w:val="00F77D4A"/>
  </w:style>
  <w:style w:type="paragraph" w:customStyle="1" w:styleId="A59DD2D23B044BB89289E2309675CCA8">
    <w:name w:val="A59DD2D23B044BB89289E2309675CCA8"/>
    <w:rsid w:val="00F77D4A"/>
  </w:style>
  <w:style w:type="paragraph" w:customStyle="1" w:styleId="EBCEA1A298EA40F8968EE0627AE644EF">
    <w:name w:val="EBCEA1A298EA40F8968EE0627AE644EF"/>
    <w:rsid w:val="00F77D4A"/>
  </w:style>
  <w:style w:type="paragraph" w:customStyle="1" w:styleId="E2B37B4B5C8847A0BA3ADE9D604D1233">
    <w:name w:val="E2B37B4B5C8847A0BA3ADE9D604D1233"/>
    <w:rsid w:val="00F77D4A"/>
  </w:style>
  <w:style w:type="paragraph" w:customStyle="1" w:styleId="5EAE244B62AE4A5F821119517C2BAE44">
    <w:name w:val="5EAE244B62AE4A5F821119517C2BAE44"/>
    <w:rsid w:val="00F77D4A"/>
  </w:style>
  <w:style w:type="paragraph" w:customStyle="1" w:styleId="B837CE73922A4590B708349BB3D49EFA">
    <w:name w:val="B837CE73922A4590B708349BB3D49EFA"/>
    <w:rsid w:val="00F77D4A"/>
  </w:style>
  <w:style w:type="paragraph" w:customStyle="1" w:styleId="E05CC7A51C1C40A28BF0A470DFA919A4">
    <w:name w:val="E05CC7A51C1C40A28BF0A470DFA919A4"/>
    <w:rsid w:val="00F77D4A"/>
  </w:style>
  <w:style w:type="paragraph" w:customStyle="1" w:styleId="9A2BA8FFD0964BCDBD0C7DEA7A791CE0">
    <w:name w:val="9A2BA8FFD0964BCDBD0C7DEA7A791CE0"/>
    <w:rsid w:val="00F77D4A"/>
  </w:style>
  <w:style w:type="paragraph" w:customStyle="1" w:styleId="88E98A2214CB4E9ABC7DEB48A46D17F9">
    <w:name w:val="88E98A2214CB4E9ABC7DEB48A46D17F9"/>
    <w:rsid w:val="00F77D4A"/>
  </w:style>
  <w:style w:type="paragraph" w:customStyle="1" w:styleId="7A1BFC9772BA4F848CC70183AF08942B">
    <w:name w:val="7A1BFC9772BA4F848CC70183AF08942B"/>
    <w:rsid w:val="00F77D4A"/>
  </w:style>
  <w:style w:type="paragraph" w:customStyle="1" w:styleId="3169AA2B229348D1AC19E56FA04B5984">
    <w:name w:val="3169AA2B229348D1AC19E56FA04B5984"/>
    <w:rsid w:val="00F77D4A"/>
  </w:style>
  <w:style w:type="paragraph" w:customStyle="1" w:styleId="DF660CA016D84CE1941D804FA1672579">
    <w:name w:val="DF660CA016D84CE1941D804FA1672579"/>
    <w:rsid w:val="00F77D4A"/>
  </w:style>
  <w:style w:type="paragraph" w:customStyle="1" w:styleId="94D5C717D4C444F5BBC3F5D957EAFADB">
    <w:name w:val="94D5C717D4C444F5BBC3F5D957EAFADB"/>
    <w:rsid w:val="00F77D4A"/>
  </w:style>
  <w:style w:type="paragraph" w:customStyle="1" w:styleId="5882E6BF789844C69DA3CC39B458DDB9">
    <w:name w:val="5882E6BF789844C69DA3CC39B458DDB9"/>
    <w:rsid w:val="00F77D4A"/>
  </w:style>
  <w:style w:type="paragraph" w:customStyle="1" w:styleId="545732DD75FC4275AA469B377D3ABF6E">
    <w:name w:val="545732DD75FC4275AA469B377D3ABF6E"/>
    <w:rsid w:val="00F77D4A"/>
  </w:style>
  <w:style w:type="paragraph" w:customStyle="1" w:styleId="87828F0CE03F4DF68FE064B6AD518116">
    <w:name w:val="87828F0CE03F4DF68FE064B6AD518116"/>
    <w:rsid w:val="00F77D4A"/>
  </w:style>
  <w:style w:type="paragraph" w:customStyle="1" w:styleId="61E72B021B3848C795D6831054A0F3BB">
    <w:name w:val="61E72B021B3848C795D6831054A0F3BB"/>
    <w:rsid w:val="00F77D4A"/>
  </w:style>
  <w:style w:type="paragraph" w:customStyle="1" w:styleId="B2EA41E62C94441EA82F8F6DAC65FE94">
    <w:name w:val="B2EA41E62C94441EA82F8F6DAC65FE94"/>
    <w:rsid w:val="00F77D4A"/>
  </w:style>
  <w:style w:type="paragraph" w:customStyle="1" w:styleId="58FF1DC63F154341945CC492069D90C2">
    <w:name w:val="58FF1DC63F154341945CC492069D90C2"/>
    <w:rsid w:val="00F77D4A"/>
  </w:style>
  <w:style w:type="paragraph" w:customStyle="1" w:styleId="BAED1C2520474A4C9EC1622564C376CA">
    <w:name w:val="BAED1C2520474A4C9EC1622564C376CA"/>
    <w:rsid w:val="00F77D4A"/>
  </w:style>
  <w:style w:type="paragraph" w:customStyle="1" w:styleId="30229A06660E4C4CBBE5906127B80144">
    <w:name w:val="30229A06660E4C4CBBE5906127B80144"/>
    <w:rsid w:val="00F77D4A"/>
  </w:style>
  <w:style w:type="paragraph" w:customStyle="1" w:styleId="47657C6EDB864DBD81A4F20276853A39">
    <w:name w:val="47657C6EDB864DBD81A4F20276853A39"/>
    <w:rsid w:val="00F77D4A"/>
  </w:style>
  <w:style w:type="paragraph" w:customStyle="1" w:styleId="571E2E1B2F754A86901A166028C7ABFE">
    <w:name w:val="571E2E1B2F754A86901A166028C7ABFE"/>
    <w:rsid w:val="00F77D4A"/>
  </w:style>
  <w:style w:type="paragraph" w:customStyle="1" w:styleId="73DEB0C2F36B457DB90986F6515F0E3E">
    <w:name w:val="73DEB0C2F36B457DB90986F6515F0E3E"/>
    <w:rsid w:val="00F77D4A"/>
  </w:style>
  <w:style w:type="paragraph" w:customStyle="1" w:styleId="981ED783BDA04BD3A7D851B7FBC039C3">
    <w:name w:val="981ED783BDA04BD3A7D851B7FBC039C3"/>
    <w:rsid w:val="00F77D4A"/>
  </w:style>
  <w:style w:type="paragraph" w:customStyle="1" w:styleId="DEB191FEE7E643CFBDEF4683787C9994">
    <w:name w:val="DEB191FEE7E643CFBDEF4683787C9994"/>
    <w:rsid w:val="00F77D4A"/>
  </w:style>
  <w:style w:type="paragraph" w:customStyle="1" w:styleId="831E7941E9794B3ABFB0F1632D2D2D25">
    <w:name w:val="831E7941E9794B3ABFB0F1632D2D2D25"/>
    <w:rsid w:val="00F77D4A"/>
  </w:style>
  <w:style w:type="paragraph" w:customStyle="1" w:styleId="A826A18067FD4F68898A8072311E6EF7">
    <w:name w:val="A826A18067FD4F68898A8072311E6EF7"/>
    <w:rsid w:val="00F77D4A"/>
  </w:style>
  <w:style w:type="paragraph" w:customStyle="1" w:styleId="ACCFD5E511E14FCC97EA40786ACC106F">
    <w:name w:val="ACCFD5E511E14FCC97EA40786ACC106F"/>
    <w:rsid w:val="00F77D4A"/>
  </w:style>
  <w:style w:type="paragraph" w:customStyle="1" w:styleId="394331251C7C4EB89E07C053F582742F">
    <w:name w:val="394331251C7C4EB89E07C053F582742F"/>
    <w:rsid w:val="00F77D4A"/>
  </w:style>
  <w:style w:type="paragraph" w:customStyle="1" w:styleId="98FD2D05A24A4E3983F4F9A4655A5E33">
    <w:name w:val="98FD2D05A24A4E3983F4F9A4655A5E33"/>
    <w:rsid w:val="00F77D4A"/>
  </w:style>
  <w:style w:type="paragraph" w:customStyle="1" w:styleId="CB399DFDEB3B491DA3F8C77232600941">
    <w:name w:val="CB399DFDEB3B491DA3F8C77232600941"/>
    <w:rsid w:val="00F77D4A"/>
  </w:style>
  <w:style w:type="paragraph" w:customStyle="1" w:styleId="DCA55821A9FF4102B2C8B55170744F22">
    <w:name w:val="DCA55821A9FF4102B2C8B55170744F22"/>
    <w:rsid w:val="00F77D4A"/>
  </w:style>
  <w:style w:type="paragraph" w:customStyle="1" w:styleId="F9967FD42F4040ECBD558039E4E9F0E8">
    <w:name w:val="F9967FD42F4040ECBD558039E4E9F0E8"/>
    <w:rsid w:val="00F77D4A"/>
  </w:style>
  <w:style w:type="paragraph" w:customStyle="1" w:styleId="D80B7666B2884E3DA30B2DCC41F4F43A">
    <w:name w:val="D80B7666B2884E3DA30B2DCC41F4F43A"/>
    <w:rsid w:val="00F77D4A"/>
  </w:style>
  <w:style w:type="paragraph" w:customStyle="1" w:styleId="2698AF181E8942048E26DE2B31FAC699">
    <w:name w:val="2698AF181E8942048E26DE2B31FAC699"/>
    <w:rsid w:val="00F77D4A"/>
  </w:style>
  <w:style w:type="paragraph" w:customStyle="1" w:styleId="4AD2507DDF0845B39EF66E15AD7E1971">
    <w:name w:val="4AD2507DDF0845B39EF66E15AD7E1971"/>
    <w:rsid w:val="00F77D4A"/>
  </w:style>
  <w:style w:type="paragraph" w:customStyle="1" w:styleId="558530DCAB8945EA8A367E87111C04AC">
    <w:name w:val="558530DCAB8945EA8A367E87111C04AC"/>
    <w:rsid w:val="00F77D4A"/>
  </w:style>
  <w:style w:type="paragraph" w:customStyle="1" w:styleId="FF5AF5CD259A47ADB23107883CEEEE76">
    <w:name w:val="FF5AF5CD259A47ADB23107883CEEEE76"/>
    <w:rsid w:val="00F77D4A"/>
  </w:style>
  <w:style w:type="paragraph" w:customStyle="1" w:styleId="95CA07AF0F784A6BB6D4F24575994DBA">
    <w:name w:val="95CA07AF0F784A6BB6D4F24575994DBA"/>
    <w:rsid w:val="00F77D4A"/>
  </w:style>
  <w:style w:type="paragraph" w:customStyle="1" w:styleId="1E2E91595406464794D63D1518EBDCFA">
    <w:name w:val="1E2E91595406464794D63D1518EBDCFA"/>
    <w:rsid w:val="00F77D4A"/>
  </w:style>
  <w:style w:type="paragraph" w:customStyle="1" w:styleId="7F5EDDA76455490189EF90F0094133F3">
    <w:name w:val="7F5EDDA76455490189EF90F0094133F3"/>
    <w:rsid w:val="00F77D4A"/>
  </w:style>
  <w:style w:type="paragraph" w:customStyle="1" w:styleId="339F1735C2254C4E9DBB49B11DB035F7">
    <w:name w:val="339F1735C2254C4E9DBB49B11DB035F7"/>
    <w:rsid w:val="00F77D4A"/>
  </w:style>
  <w:style w:type="paragraph" w:customStyle="1" w:styleId="8BF18CEBE603465EA2E313217B5C01CB">
    <w:name w:val="8BF18CEBE603465EA2E313217B5C01CB"/>
    <w:rsid w:val="00F77D4A"/>
  </w:style>
  <w:style w:type="paragraph" w:customStyle="1" w:styleId="ECFD19423E4344A0BC535D4AD9C2F4DB">
    <w:name w:val="ECFD19423E4344A0BC535D4AD9C2F4DB"/>
    <w:rsid w:val="00F77D4A"/>
  </w:style>
  <w:style w:type="paragraph" w:customStyle="1" w:styleId="80F91D6FAD84487F8A511829819E9810">
    <w:name w:val="80F91D6FAD84487F8A511829819E9810"/>
    <w:rsid w:val="00F77D4A"/>
  </w:style>
  <w:style w:type="paragraph" w:customStyle="1" w:styleId="8960FC146FF94A6E854F7C5976B4087E">
    <w:name w:val="8960FC146FF94A6E854F7C5976B4087E"/>
    <w:rsid w:val="00F77D4A"/>
  </w:style>
  <w:style w:type="paragraph" w:customStyle="1" w:styleId="11BB152667204E0E88410875D999B3EF">
    <w:name w:val="11BB152667204E0E88410875D999B3EF"/>
    <w:rsid w:val="00F77D4A"/>
  </w:style>
  <w:style w:type="paragraph" w:customStyle="1" w:styleId="6D59372E3DD946838009A8E02A0E5258">
    <w:name w:val="6D59372E3DD946838009A8E02A0E5258"/>
    <w:rsid w:val="00F77D4A"/>
  </w:style>
  <w:style w:type="paragraph" w:customStyle="1" w:styleId="646B85727BE9489CBABDE6224439423E">
    <w:name w:val="646B85727BE9489CBABDE6224439423E"/>
    <w:rsid w:val="00F77D4A"/>
  </w:style>
  <w:style w:type="paragraph" w:customStyle="1" w:styleId="CA2E0E65DEFD4200A79C4B1F1022FFA5">
    <w:name w:val="CA2E0E65DEFD4200A79C4B1F1022FFA5"/>
    <w:rsid w:val="00F77D4A"/>
  </w:style>
  <w:style w:type="paragraph" w:customStyle="1" w:styleId="F8CC8DB4A1FB448CA3F7E0CFAA6C1E4A">
    <w:name w:val="F8CC8DB4A1FB448CA3F7E0CFAA6C1E4A"/>
    <w:rsid w:val="00F77D4A"/>
  </w:style>
  <w:style w:type="paragraph" w:customStyle="1" w:styleId="67D8B729C68C453BB1F8607AA5984EFD">
    <w:name w:val="67D8B729C68C453BB1F8607AA5984EFD"/>
    <w:rsid w:val="00F77D4A"/>
  </w:style>
  <w:style w:type="paragraph" w:customStyle="1" w:styleId="3E8E3BCF8EAD44BDBEE9875723770D17">
    <w:name w:val="3E8E3BCF8EAD44BDBEE9875723770D17"/>
    <w:rsid w:val="00F77D4A"/>
  </w:style>
  <w:style w:type="paragraph" w:customStyle="1" w:styleId="3CC336755AB041758FFCC7C4100A73DD">
    <w:name w:val="3CC336755AB041758FFCC7C4100A73DD"/>
    <w:rsid w:val="00F77D4A"/>
  </w:style>
  <w:style w:type="paragraph" w:customStyle="1" w:styleId="B281944223C242A8962B98904D21787B">
    <w:name w:val="B281944223C242A8962B98904D21787B"/>
    <w:rsid w:val="00F77D4A"/>
  </w:style>
  <w:style w:type="paragraph" w:customStyle="1" w:styleId="74C53808593843A49546117B2979489B">
    <w:name w:val="74C53808593843A49546117B2979489B"/>
    <w:rsid w:val="00F77D4A"/>
  </w:style>
  <w:style w:type="paragraph" w:customStyle="1" w:styleId="310931EFB80D4E02AEF9EC4C274E674C">
    <w:name w:val="310931EFB80D4E02AEF9EC4C274E674C"/>
    <w:rsid w:val="00F77D4A"/>
  </w:style>
  <w:style w:type="paragraph" w:customStyle="1" w:styleId="C40C652250E7415B8EDD952482B4DA20">
    <w:name w:val="C40C652250E7415B8EDD952482B4DA20"/>
    <w:rsid w:val="00F77D4A"/>
  </w:style>
  <w:style w:type="paragraph" w:customStyle="1" w:styleId="4687073BCA26473DB21D3968276ED2A1">
    <w:name w:val="4687073BCA26473DB21D3968276ED2A1"/>
    <w:rsid w:val="00F77D4A"/>
  </w:style>
  <w:style w:type="paragraph" w:customStyle="1" w:styleId="E5668BD1766B430CBAF1E2731CF4DDF2">
    <w:name w:val="E5668BD1766B430CBAF1E2731CF4DDF2"/>
    <w:rsid w:val="00F77D4A"/>
  </w:style>
  <w:style w:type="paragraph" w:customStyle="1" w:styleId="585D271CD0764AB09BE7444A534AE621">
    <w:name w:val="585D271CD0764AB09BE7444A534AE621"/>
    <w:rsid w:val="00F77D4A"/>
  </w:style>
  <w:style w:type="paragraph" w:customStyle="1" w:styleId="E7936E34BF3947EEAE85A3D1B695E379">
    <w:name w:val="E7936E34BF3947EEAE85A3D1B695E379"/>
    <w:rsid w:val="00F77D4A"/>
  </w:style>
  <w:style w:type="paragraph" w:customStyle="1" w:styleId="347DF3E9E517452B92E89141874DFE1F">
    <w:name w:val="347DF3E9E517452B92E89141874DFE1F"/>
    <w:rsid w:val="00F77D4A"/>
  </w:style>
  <w:style w:type="paragraph" w:customStyle="1" w:styleId="49695C6DD86A42B6B90623A5E56A997F">
    <w:name w:val="49695C6DD86A42B6B90623A5E56A997F"/>
    <w:rsid w:val="00F77D4A"/>
  </w:style>
  <w:style w:type="paragraph" w:customStyle="1" w:styleId="71B0653E54C4452E93BBCC3F7984F71B">
    <w:name w:val="71B0653E54C4452E93BBCC3F7984F71B"/>
    <w:rsid w:val="00F77D4A"/>
  </w:style>
  <w:style w:type="paragraph" w:customStyle="1" w:styleId="AA59B54A4CD6478BA19FA39ED9663C44">
    <w:name w:val="AA59B54A4CD6478BA19FA39ED9663C44"/>
    <w:rsid w:val="00F77D4A"/>
  </w:style>
  <w:style w:type="paragraph" w:customStyle="1" w:styleId="255B356C69FF48BC9EAA3006B4F9C74C">
    <w:name w:val="255B356C69FF48BC9EAA3006B4F9C74C"/>
    <w:rsid w:val="00F77D4A"/>
  </w:style>
  <w:style w:type="paragraph" w:customStyle="1" w:styleId="4EE2660342734B5C9A174490E6EEA59D">
    <w:name w:val="4EE2660342734B5C9A174490E6EEA59D"/>
    <w:rsid w:val="00F77D4A"/>
  </w:style>
  <w:style w:type="paragraph" w:customStyle="1" w:styleId="FB2DA9A8F905401F98451BC5B737F9C7">
    <w:name w:val="FB2DA9A8F905401F98451BC5B737F9C7"/>
    <w:rsid w:val="00F77D4A"/>
  </w:style>
  <w:style w:type="paragraph" w:customStyle="1" w:styleId="CD3EB5F3166542EB82778A478D84A828">
    <w:name w:val="CD3EB5F3166542EB82778A478D84A828"/>
    <w:rsid w:val="00F77D4A"/>
  </w:style>
  <w:style w:type="paragraph" w:customStyle="1" w:styleId="14AD2A49A9444E49A6CF68E7F9CCEE60">
    <w:name w:val="14AD2A49A9444E49A6CF68E7F9CCEE60"/>
    <w:rsid w:val="00F77D4A"/>
  </w:style>
  <w:style w:type="paragraph" w:customStyle="1" w:styleId="85347B354BB94E04B87DC4749A8D3D74">
    <w:name w:val="85347B354BB94E04B87DC4749A8D3D74"/>
    <w:rsid w:val="00F77D4A"/>
  </w:style>
  <w:style w:type="paragraph" w:customStyle="1" w:styleId="903E503BBACA42ED937CC5E47A0448CE">
    <w:name w:val="903E503BBACA42ED937CC5E47A0448CE"/>
    <w:rsid w:val="00F77D4A"/>
  </w:style>
  <w:style w:type="paragraph" w:customStyle="1" w:styleId="977D40097A1B4178AB33E44C2E12BF4B">
    <w:name w:val="977D40097A1B4178AB33E44C2E12BF4B"/>
    <w:rsid w:val="00F77D4A"/>
  </w:style>
  <w:style w:type="paragraph" w:customStyle="1" w:styleId="26853BE1CF104FA8814DF5D366C584D6">
    <w:name w:val="26853BE1CF104FA8814DF5D366C584D6"/>
    <w:rsid w:val="00F77D4A"/>
  </w:style>
  <w:style w:type="paragraph" w:customStyle="1" w:styleId="A61E708DA87A4720BAC0FFC1AA0F7620">
    <w:name w:val="A61E708DA87A4720BAC0FFC1AA0F7620"/>
    <w:rsid w:val="00F77D4A"/>
  </w:style>
  <w:style w:type="paragraph" w:customStyle="1" w:styleId="A28F6E4ABD9F4462A99B57323D1B1CB6">
    <w:name w:val="A28F6E4ABD9F4462A99B57323D1B1CB6"/>
    <w:rsid w:val="00F77D4A"/>
  </w:style>
  <w:style w:type="paragraph" w:customStyle="1" w:styleId="C81853DD6F794B47ABBD3AC1A804829B">
    <w:name w:val="C81853DD6F794B47ABBD3AC1A804829B"/>
    <w:rsid w:val="00F77D4A"/>
  </w:style>
  <w:style w:type="paragraph" w:customStyle="1" w:styleId="C2E77C1DB87E42ABAFF74B2A3BD1F7FB">
    <w:name w:val="C2E77C1DB87E42ABAFF74B2A3BD1F7FB"/>
    <w:rsid w:val="00F77D4A"/>
  </w:style>
  <w:style w:type="paragraph" w:customStyle="1" w:styleId="1885E5D7690B4710866345F1F433E4CA">
    <w:name w:val="1885E5D7690B4710866345F1F433E4CA"/>
    <w:rsid w:val="00F77D4A"/>
  </w:style>
  <w:style w:type="paragraph" w:customStyle="1" w:styleId="C0B4E5F1D9C246448B3FDD9AAE1351C1">
    <w:name w:val="C0B4E5F1D9C246448B3FDD9AAE1351C1"/>
    <w:rsid w:val="00F77D4A"/>
  </w:style>
  <w:style w:type="paragraph" w:customStyle="1" w:styleId="189122F7C0124D29BCC2FB8D515FB166">
    <w:name w:val="189122F7C0124D29BCC2FB8D515FB166"/>
    <w:rsid w:val="00F77D4A"/>
  </w:style>
  <w:style w:type="paragraph" w:customStyle="1" w:styleId="5AC249C902B74AA0BCA22F433F823D58">
    <w:name w:val="5AC249C902B74AA0BCA22F433F823D58"/>
    <w:rsid w:val="00F77D4A"/>
  </w:style>
  <w:style w:type="paragraph" w:customStyle="1" w:styleId="57A7760823D04E5781B69A3D9B5CF610">
    <w:name w:val="57A7760823D04E5781B69A3D9B5CF610"/>
    <w:rsid w:val="00F77D4A"/>
  </w:style>
  <w:style w:type="paragraph" w:customStyle="1" w:styleId="88FE1DBDE4974EA984698A739DFBE9D5">
    <w:name w:val="88FE1DBDE4974EA984698A739DFBE9D5"/>
    <w:rsid w:val="00B303BD"/>
  </w:style>
  <w:style w:type="paragraph" w:customStyle="1" w:styleId="22A24DD208B1499493263ED529BC10E1">
    <w:name w:val="22A24DD208B1499493263ED529BC10E1"/>
    <w:rsid w:val="00B303BD"/>
  </w:style>
  <w:style w:type="paragraph" w:customStyle="1" w:styleId="387FF215DBE241A79FE48E5809AE051C">
    <w:name w:val="387FF215DBE241A79FE48E5809AE051C"/>
    <w:rsid w:val="00B303BD"/>
  </w:style>
  <w:style w:type="paragraph" w:customStyle="1" w:styleId="3AF5279C1C18472BB3B661F8C115C341">
    <w:name w:val="3AF5279C1C18472BB3B661F8C115C341"/>
    <w:rsid w:val="00B303BD"/>
  </w:style>
  <w:style w:type="paragraph" w:customStyle="1" w:styleId="84CB18673AAE46BF8A773707F6E36B75">
    <w:name w:val="84CB18673AAE46BF8A773707F6E36B75"/>
    <w:rsid w:val="00B303BD"/>
  </w:style>
  <w:style w:type="paragraph" w:customStyle="1" w:styleId="8FCD765E824A4FD883E197486B5AFD1A">
    <w:name w:val="8FCD765E824A4FD883E197486B5AFD1A"/>
    <w:rsid w:val="00B303BD"/>
  </w:style>
  <w:style w:type="paragraph" w:customStyle="1" w:styleId="BF6FF04BC4AE4FE7B7434E2D0A3CDEE9">
    <w:name w:val="BF6FF04BC4AE4FE7B7434E2D0A3CDEE9"/>
    <w:rsid w:val="00B303BD"/>
  </w:style>
  <w:style w:type="paragraph" w:customStyle="1" w:styleId="ED1EC4372EF44BF48DC9B06A5B734A27">
    <w:name w:val="ED1EC4372EF44BF48DC9B06A5B734A27"/>
    <w:rsid w:val="00B303BD"/>
  </w:style>
  <w:style w:type="paragraph" w:customStyle="1" w:styleId="49BAD8ACA32A47629CFD473807CBE11F">
    <w:name w:val="49BAD8ACA32A47629CFD473807CBE11F"/>
    <w:rsid w:val="00B303BD"/>
  </w:style>
  <w:style w:type="paragraph" w:customStyle="1" w:styleId="CFDF00AE7205453CB08DF34E4D7B8E36">
    <w:name w:val="CFDF00AE7205453CB08DF34E4D7B8E36"/>
    <w:rsid w:val="00B303BD"/>
  </w:style>
  <w:style w:type="paragraph" w:customStyle="1" w:styleId="BB0D8D87879C401AAD1C0B5630E13349">
    <w:name w:val="BB0D8D87879C401AAD1C0B5630E13349"/>
    <w:rsid w:val="00B303BD"/>
  </w:style>
  <w:style w:type="paragraph" w:customStyle="1" w:styleId="5907E36B04C246F6A760D29D3F3EA5E1">
    <w:name w:val="5907E36B04C246F6A760D29D3F3EA5E1"/>
    <w:rsid w:val="00B303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3E66F4-0C8B-4C01-8437-E78E8F916A3B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3.xml><?xml version="1.0" encoding="utf-8"?>
<ds:datastoreItem xmlns:ds="http://schemas.openxmlformats.org/officeDocument/2006/customXml" ds:itemID="{367E5276-E087-4C0D-8B42-D8B2A0A1E9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957A13-EC70-45F1-93EE-D144B3ED9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Checklisten%20Auftraggeber-KTZH-v2-01.dotx</Template>
  <TotalTime>0</TotalTime>
  <Pages>33</Pages>
  <Words>3448</Words>
  <Characters>28213</Characters>
  <Application>Microsoft Office Word</Application>
  <DocSecurity>0</DocSecurity>
  <Lines>2564</Lines>
  <Paragraphs>1266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Checklisten Auftraggeber</vt:lpstr>
    </vt:vector>
  </TitlesOfParts>
  <Company/>
  <LinksUpToDate>false</LinksUpToDate>
  <CharactersWithSpaces>30395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Checklisten Auftraggeber</dc:title>
  <dc:subject/>
  <dc:creator/>
  <cp:keywords/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