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EA8CA" w14:textId="77777777" w:rsidR="007370BA" w:rsidRDefault="00140920" w:rsidP="007370BA">
      <w:pPr>
        <w:pStyle w:val="DSB-DoksDokumentuntertitel"/>
      </w:pPr>
      <w:sdt>
        <w:sdtPr>
          <w:alias w:val="Betreff"/>
          <w:tag w:val="DSB-Subject"/>
          <w:id w:val="417535086"/>
          <w:placeholder>
            <w:docPart w:val="5C6DF160412E4E0D9746B22F85088C1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C95734">
            <w:t>Formular</w:t>
          </w:r>
        </w:sdtContent>
      </w:sdt>
    </w:p>
    <w:p w14:paraId="478DF445" w14:textId="77777777" w:rsidR="00DC5963" w:rsidRPr="00DC5963" w:rsidRDefault="00DC5963" w:rsidP="00DC5963">
      <w:pPr>
        <w:pStyle w:val="DSB-LayoutLiniezuDokumenttitel"/>
      </w:pPr>
    </w:p>
    <w:sdt>
      <w:sdtPr>
        <w:alias w:val="Titel"/>
        <w:tag w:val="DSB-Title"/>
        <w:id w:val="-1511902962"/>
        <w:placeholder>
          <w:docPart w:val="4F85E6AC71954F679C66C3DFF0344FC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 w:multiLine="1"/>
      </w:sdtPr>
      <w:sdtEndPr/>
      <w:sdtContent>
        <w:p w14:paraId="2BE0DF53" w14:textId="77777777" w:rsidR="00511E41" w:rsidRPr="00F13BEE" w:rsidRDefault="00E951F3" w:rsidP="009C1DCC">
          <w:pPr>
            <w:pStyle w:val="DSB-DoksDokumenttitel"/>
          </w:pPr>
          <w:r>
            <w:t>Formular Datenschutz-Folgenabschätzung (DSFA)</w:t>
          </w:r>
        </w:p>
      </w:sdtContent>
    </w:sdt>
    <w:p w14:paraId="6CE43370" w14:textId="77777777" w:rsidR="0070594F" w:rsidRDefault="00E951F3" w:rsidP="00C95734">
      <w:r w:rsidRPr="00C95734">
        <w:t>Dieses Formular unterstützt die öffentlichen Organe im Kanton Zürich bei der Erstellung einer Datenschutz-Folgenabschätzung (DSFA). Eine DSFA ist zu erstellen, wenn eine neue Bearbeitung von Personendaten beabsichtigt wird.</w:t>
      </w:r>
    </w:p>
    <w:p w14:paraId="09964A0D" w14:textId="77777777" w:rsidR="00E61B8C" w:rsidRPr="00E61B8C" w:rsidRDefault="00E61B8C" w:rsidP="00C95734"/>
    <w:p w14:paraId="65A379A9" w14:textId="77777777" w:rsidR="00E61B8C" w:rsidRDefault="00E951F3" w:rsidP="00C95734">
      <w:r w:rsidRPr="00C95734">
        <w:t xml:space="preserve">Das </w:t>
      </w:r>
      <w:hyperlink r:id="rId11" w:history="1">
        <w:r w:rsidR="00E61B8C" w:rsidRPr="00C95734">
          <w:rPr>
            <w:rStyle w:val="Hyperlink"/>
          </w:rPr>
          <w:t>Merkblatt Datenschutz-Folgenabschätzung</w:t>
        </w:r>
      </w:hyperlink>
      <w:r w:rsidRPr="00C95734">
        <w:t xml:space="preserve"> beantwortet die häufigsten Fragen zur DSFA.</w:t>
      </w:r>
    </w:p>
    <w:p w14:paraId="4B7F374A" w14:textId="77777777" w:rsidR="00C95734" w:rsidRDefault="00E951F3" w:rsidP="00C95734">
      <w:pPr>
        <w:pStyle w:val="berschrift1"/>
      </w:pPr>
      <w:r w:rsidRPr="00C95734">
        <w:t>Angaben zum verantwortlichen öffentlichen Organ</w:t>
      </w:r>
    </w:p>
    <w:tbl>
      <w:tblPr>
        <w:tblStyle w:val="DSB-TableStandard"/>
        <w:tblW w:w="0" w:type="auto"/>
        <w:tblLook w:val="0480" w:firstRow="0" w:lastRow="0" w:firstColumn="1" w:lastColumn="0" w:noHBand="0" w:noVBand="1"/>
      </w:tblPr>
      <w:tblGrid>
        <w:gridCol w:w="2410"/>
        <w:gridCol w:w="5923"/>
      </w:tblGrid>
      <w:tr w:rsidR="00AE7995" w14:paraId="489FCFC0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10" w:type="dxa"/>
          </w:tcPr>
          <w:p w14:paraId="6A78E520" w14:textId="77777777" w:rsidR="00C95734" w:rsidRPr="00427551" w:rsidRDefault="00E951F3" w:rsidP="00C95734">
            <w:r w:rsidRPr="00427551">
              <w:t>Verantwortliches Organ</w:t>
            </w:r>
          </w:p>
        </w:tc>
        <w:tc>
          <w:tcPr>
            <w:tcW w:w="5923" w:type="dxa"/>
          </w:tcPr>
          <w:p w14:paraId="3AFAF543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-1474055629"/>
                <w:placeholder>
                  <w:docPart w:val="0E4DAA569F1947BC8331D515029BA073"/>
                </w:placeholder>
              </w:sdtPr>
              <w:sdtEndPr/>
              <w:sdtContent>
                <w:sdt>
                  <w:sdtPr>
                    <w:id w:val="-890956291"/>
                    <w:placeholder>
                      <w:docPart w:val="B14B7AACA1354D9B8C7DD91EC26C0330"/>
                    </w:placeholder>
                    <w:showingPlcHdr/>
                  </w:sdtPr>
                  <w:sdtEndPr/>
                  <w:sdtContent>
                    <w:r w:rsidR="00427551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0A010B83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410" w:type="dxa"/>
          </w:tcPr>
          <w:p w14:paraId="35F1CC5F" w14:textId="77777777" w:rsidR="00C95734" w:rsidRPr="00427551" w:rsidRDefault="00E951F3" w:rsidP="00C95734">
            <w:r w:rsidRPr="00427551">
              <w:t>Kontaktperson</w:t>
            </w:r>
          </w:p>
        </w:tc>
        <w:tc>
          <w:tcPr>
            <w:tcW w:w="5923" w:type="dxa"/>
          </w:tcPr>
          <w:p w14:paraId="183A2744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859550199"/>
                <w:placeholder>
                  <w:docPart w:val="87FB2A0B04F94448838A4E3500C20016"/>
                </w:placeholder>
              </w:sdtPr>
              <w:sdtEndPr/>
              <w:sdtContent>
                <w:sdt>
                  <w:sdtPr>
                    <w:id w:val="972405729"/>
                    <w:placeholder>
                      <w:docPart w:val="72B9ACF051484030A0CC784BEAFD053D"/>
                    </w:placeholder>
                    <w:showingPlcHdr/>
                  </w:sdtPr>
                  <w:sdtEndPr/>
                  <w:sdtContent>
                    <w:r w:rsidR="00427551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655D1D90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10" w:type="dxa"/>
          </w:tcPr>
          <w:p w14:paraId="65234FB8" w14:textId="77777777" w:rsidR="00C95734" w:rsidRPr="00427551" w:rsidRDefault="00E951F3" w:rsidP="00C95734">
            <w:r w:rsidRPr="00427551">
              <w:rPr>
                <w:rFonts w:ascii="Calibri Light" w:hAnsi="Calibri Light" w:cs="Calibri Light"/>
              </w:rPr>
              <w:t>Telefonnummer</w:t>
            </w:r>
          </w:p>
        </w:tc>
        <w:tc>
          <w:tcPr>
            <w:tcW w:w="5923" w:type="dxa"/>
          </w:tcPr>
          <w:p w14:paraId="16B6295A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-258839043"/>
                <w:placeholder>
                  <w:docPart w:val="ED78AE0E7A1D45E2A621815B578F83AE"/>
                </w:placeholder>
              </w:sdtPr>
              <w:sdtEndPr/>
              <w:sdtContent>
                <w:sdt>
                  <w:sdtPr>
                    <w:id w:val="799883589"/>
                    <w:placeholder>
                      <w:docPart w:val="7916739B7646477D89D5BE6F6D32B51E"/>
                    </w:placeholder>
                    <w:showingPlcHdr/>
                  </w:sdtPr>
                  <w:sdtEndPr/>
                  <w:sdtContent>
                    <w:r w:rsidR="00427551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7E301C2A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410" w:type="dxa"/>
          </w:tcPr>
          <w:p w14:paraId="4043FC2C" w14:textId="77777777" w:rsidR="00C95734" w:rsidRPr="00427551" w:rsidRDefault="00E951F3" w:rsidP="00C95734">
            <w:r w:rsidRPr="00427551">
              <w:rPr>
                <w:rFonts w:ascii="Calibri Light" w:hAnsi="Calibri Light" w:cs="Calibri Light"/>
              </w:rPr>
              <w:t>E-Mail-Adresse</w:t>
            </w:r>
          </w:p>
        </w:tc>
        <w:tc>
          <w:tcPr>
            <w:tcW w:w="5923" w:type="dxa"/>
          </w:tcPr>
          <w:p w14:paraId="0B2DFC2E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-1286740530"/>
                <w:placeholder>
                  <w:docPart w:val="582D0EA15D9D4F0E8603E8532B6EFFCF"/>
                </w:placeholder>
              </w:sdtPr>
              <w:sdtEndPr/>
              <w:sdtContent>
                <w:sdt>
                  <w:sdtPr>
                    <w:id w:val="802125281"/>
                    <w:placeholder>
                      <w:docPart w:val="0D554758842F4FFC84348455CE4938DE"/>
                    </w:placeholder>
                    <w:showingPlcHdr/>
                  </w:sdtPr>
                  <w:sdtEndPr/>
                  <w:sdtContent>
                    <w:r w:rsidR="00427551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</w:tbl>
    <w:p w14:paraId="16B584F3" w14:textId="77777777" w:rsidR="00647E87" w:rsidRDefault="00647E87" w:rsidP="00647E87"/>
    <w:p w14:paraId="4CBA2456" w14:textId="77777777" w:rsidR="00C95734" w:rsidRDefault="00E951F3" w:rsidP="00C95734">
      <w:pPr>
        <w:pStyle w:val="berschrift1"/>
      </w:pPr>
      <w:r w:rsidRPr="00C95734">
        <w:t>Beschreibung der beabsichtigten Bearbeitung von Personendaten</w:t>
      </w:r>
    </w:p>
    <w:tbl>
      <w:tblPr>
        <w:tblStyle w:val="DSB-TableStandard"/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8333"/>
      </w:tblGrid>
      <w:tr w:rsidR="00AE7995" w14:paraId="13AF0EA9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6"/>
        </w:trPr>
        <w:tc>
          <w:tcPr>
            <w:tcW w:w="8333" w:type="dxa"/>
            <w:tcBorders>
              <w:bottom w:val="none" w:sz="0" w:space="0" w:color="auto"/>
            </w:tcBorders>
          </w:tcPr>
          <w:p w14:paraId="1C10CAB7" w14:textId="77777777" w:rsidR="00C95734" w:rsidRPr="00427551" w:rsidRDefault="00E951F3" w:rsidP="00C95734">
            <w:pPr>
              <w:rPr>
                <w:rFonts w:asciiTheme="majorHAnsi" w:hAnsiTheme="majorHAnsi"/>
                <w:b/>
              </w:rPr>
            </w:pPr>
            <w:r w:rsidRPr="00427551">
              <w:t>Welche (besonderen) Personendaten sollen bearbeitet werden (Datenkategorien)?</w:t>
            </w:r>
          </w:p>
          <w:p w14:paraId="4B3D8F4B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2129352910"/>
                <w:placeholder>
                  <w:docPart w:val="DDDFFD538428450FAFDD6B8C2E5F722B"/>
                </w:placeholder>
              </w:sdtPr>
              <w:sdtEndPr/>
              <w:sdtContent>
                <w:sdt>
                  <w:sdtPr>
                    <w:id w:val="-477684969"/>
                    <w:placeholder>
                      <w:docPart w:val="55AEC767B3C142B6A23B79953F70EAFB"/>
                    </w:placeholder>
                    <w:showingPlcHdr/>
                  </w:sdtPr>
                  <w:sdtEndPr/>
                  <w:sdtContent>
                    <w:r w:rsidR="0070594F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19CABA67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40"/>
        </w:trPr>
        <w:tc>
          <w:tcPr>
            <w:tcW w:w="8333" w:type="dxa"/>
            <w:tcBorders>
              <w:bottom w:val="none" w:sz="0" w:space="0" w:color="auto"/>
            </w:tcBorders>
          </w:tcPr>
          <w:p w14:paraId="3DD217C7" w14:textId="77777777" w:rsidR="00C95734" w:rsidRPr="00427551" w:rsidRDefault="00E951F3" w:rsidP="00C95734">
            <w:r w:rsidRPr="00427551">
              <w:t>Wie sollen Personendaten bearbeitet werden (Bearbeitungsvorgänge</w:t>
            </w:r>
            <w:r w:rsidR="003D180B">
              <w:t xml:space="preserve"> einschliesslich</w:t>
            </w:r>
            <w:r w:rsidR="00F24351">
              <w:t xml:space="preserve"> Datenbekanntgaben</w:t>
            </w:r>
            <w:r w:rsidR="00B05332">
              <w:t xml:space="preserve"> und Empf</w:t>
            </w:r>
            <w:r w:rsidR="007255B7">
              <w:t>angende</w:t>
            </w:r>
            <w:r w:rsidRPr="00427551">
              <w:t>)?</w:t>
            </w:r>
          </w:p>
          <w:p w14:paraId="3FE6F17A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2010090980"/>
                <w:placeholder>
                  <w:docPart w:val="E3FCD5D85F9E47FC90210DA53CACEE7D"/>
                </w:placeholder>
              </w:sdtPr>
              <w:sdtEndPr/>
              <w:sdtContent>
                <w:sdt>
                  <w:sdtPr>
                    <w:id w:val="1631749318"/>
                    <w:placeholder>
                      <w:docPart w:val="327EC9D541D743CCAE6CFF969F7F92AC"/>
                    </w:placeholder>
                    <w:showingPlcHdr/>
                  </w:sdtPr>
                  <w:sdtEndPr/>
                  <w:sdtContent>
                    <w:r w:rsidR="0070594F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697CADD0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4"/>
        </w:trPr>
        <w:tc>
          <w:tcPr>
            <w:tcW w:w="8333" w:type="dxa"/>
            <w:tcBorders>
              <w:bottom w:val="none" w:sz="0" w:space="0" w:color="auto"/>
            </w:tcBorders>
          </w:tcPr>
          <w:p w14:paraId="115DB62C" w14:textId="77777777" w:rsidR="00C95734" w:rsidRPr="00427551" w:rsidRDefault="00E951F3" w:rsidP="00C95734">
            <w:pPr>
              <w:rPr>
                <w:rFonts w:ascii="Calibri Light" w:hAnsi="Calibri Light" w:cs="Calibri Light"/>
              </w:rPr>
            </w:pPr>
            <w:r w:rsidRPr="00427551">
              <w:rPr>
                <w:rFonts w:ascii="Calibri Light" w:hAnsi="Calibri Light" w:cs="Calibri Light"/>
              </w:rPr>
              <w:t>Zu welchem Zweck sollen Personendaten bearbeitet werden?</w:t>
            </w:r>
          </w:p>
          <w:p w14:paraId="532264AA" w14:textId="77777777" w:rsidR="00C95734" w:rsidRPr="00427551" w:rsidRDefault="00140920" w:rsidP="00C95734">
            <w:sdt>
              <w:sdtPr>
                <w:rPr>
                  <w:rFonts w:ascii="Calibri Light" w:hAnsi="Calibri Light" w:cs="Calibri Light"/>
                </w:rPr>
                <w:id w:val="1276066301"/>
                <w:placeholder>
                  <w:docPart w:val="BA23A2B736EE4B3BA641DD4F1732CA88"/>
                </w:placeholder>
              </w:sdtPr>
              <w:sdtEndPr/>
              <w:sdtContent>
                <w:sdt>
                  <w:sdtPr>
                    <w:id w:val="-121232274"/>
                    <w:placeholder>
                      <w:docPart w:val="FB2EC55F10E7423AA87DCDB970CBC859"/>
                    </w:placeholder>
                    <w:showingPlcHdr/>
                  </w:sdtPr>
                  <w:sdtEndPr/>
                  <w:sdtContent>
                    <w:r w:rsidR="0070594F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29650A6B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74"/>
        </w:trPr>
        <w:tc>
          <w:tcPr>
            <w:tcW w:w="8333" w:type="dxa"/>
            <w:tcBorders>
              <w:bottom w:val="none" w:sz="0" w:space="0" w:color="auto"/>
            </w:tcBorders>
          </w:tcPr>
          <w:p w14:paraId="6F24FF84" w14:textId="77777777" w:rsidR="00C95734" w:rsidRPr="00427551" w:rsidRDefault="00E951F3" w:rsidP="00C95734">
            <w:pPr>
              <w:rPr>
                <w:rFonts w:ascii="Calibri Light" w:hAnsi="Calibri Light" w:cs="Calibri Light"/>
              </w:rPr>
            </w:pPr>
            <w:r w:rsidRPr="00427551">
              <w:rPr>
                <w:rFonts w:ascii="Calibri Light" w:hAnsi="Calibri Light" w:cs="Calibri Light"/>
              </w:rPr>
              <w:t>In welchem Umfang sollen Personendaten bearbeitet werden</w:t>
            </w:r>
            <w:r w:rsidR="00F24351">
              <w:rPr>
                <w:rFonts w:ascii="Calibri Light" w:hAnsi="Calibri Light" w:cs="Calibri Light"/>
              </w:rPr>
              <w:t xml:space="preserve"> (</w:t>
            </w:r>
            <w:r w:rsidR="003D180B">
              <w:rPr>
                <w:rFonts w:ascii="Calibri Light" w:hAnsi="Calibri Light" w:cs="Calibri Light"/>
              </w:rPr>
              <w:t xml:space="preserve">Anzahl Datensätze, </w:t>
            </w:r>
            <w:r w:rsidR="00F24351">
              <w:rPr>
                <w:rFonts w:ascii="Calibri Light" w:hAnsi="Calibri Light" w:cs="Calibri Light"/>
              </w:rPr>
              <w:t>betroffene Personen)</w:t>
            </w:r>
            <w:r w:rsidRPr="00427551">
              <w:rPr>
                <w:rFonts w:ascii="Calibri Light" w:hAnsi="Calibri Light" w:cs="Calibri Light"/>
              </w:rPr>
              <w:t>?</w:t>
            </w:r>
          </w:p>
          <w:p w14:paraId="796B6DED" w14:textId="77777777" w:rsidR="00C95734" w:rsidRPr="00427551" w:rsidRDefault="00140920" w:rsidP="00C95734">
            <w:pPr>
              <w:rPr>
                <w:rFonts w:ascii="Calibri Light" w:hAnsi="Calibri Light" w:cs="Calibri Light"/>
              </w:rPr>
            </w:pPr>
            <w:sdt>
              <w:sdtPr>
                <w:rPr>
                  <w:rFonts w:ascii="Calibri Light" w:hAnsi="Calibri Light" w:cs="Calibri Light"/>
                </w:rPr>
                <w:id w:val="-633784012"/>
                <w:placeholder>
                  <w:docPart w:val="67B4D22B096C4267BDB8D99CDAF8FA42"/>
                </w:placeholder>
              </w:sdtPr>
              <w:sdtEndPr/>
              <w:sdtContent>
                <w:sdt>
                  <w:sdtPr>
                    <w:id w:val="-298765245"/>
                    <w:placeholder>
                      <w:docPart w:val="0890849A35054BDFA82DE434AEC0FADD"/>
                    </w:placeholder>
                    <w:showingPlcHdr/>
                  </w:sdtPr>
                  <w:sdtEndPr/>
                  <w:sdtContent>
                    <w:r w:rsidR="0070594F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</w:tbl>
    <w:p w14:paraId="244D8550" w14:textId="77777777" w:rsidR="00C95734" w:rsidRDefault="00E951F3" w:rsidP="00C95734">
      <w:pPr>
        <w:pStyle w:val="berschrift1"/>
      </w:pPr>
      <w:r>
        <w:lastRenderedPageBreak/>
        <w:t>Risikoanalyse</w:t>
      </w:r>
    </w:p>
    <w:p w14:paraId="4D000AC1" w14:textId="77777777" w:rsidR="00C95734" w:rsidRDefault="00E951F3" w:rsidP="00C95734">
      <w:r w:rsidRPr="00C95734">
        <w:t xml:space="preserve">Welche Risiken </w:t>
      </w:r>
      <w:r w:rsidR="00E463B3">
        <w:t xml:space="preserve">für </w:t>
      </w:r>
      <w:r w:rsidR="00423D58">
        <w:t xml:space="preserve">die </w:t>
      </w:r>
      <w:r w:rsidR="00E463B3">
        <w:t>Grundrechte</w:t>
      </w:r>
      <w:r w:rsidR="00533D03">
        <w:t xml:space="preserve"> (Privatsphäre, informationelle Selbstbestimmung)</w:t>
      </w:r>
      <w:r w:rsidR="00E463B3">
        <w:t xml:space="preserve"> </w:t>
      </w:r>
      <w:r w:rsidRPr="00C95734">
        <w:t>sind mit der geplanten neuen Bearbeitung von Personendaten verbunden?</w:t>
      </w:r>
      <w:r w:rsidR="00143A7E">
        <w:t xml:space="preserve"> </w:t>
      </w:r>
      <w:r w:rsidR="00423D58">
        <w:t>(</w:t>
      </w:r>
      <w:r w:rsidR="00143A7E">
        <w:t xml:space="preserve">Beispiele </w:t>
      </w:r>
      <w:r w:rsidR="00BC0EC7">
        <w:t xml:space="preserve">für Risiken sind </w:t>
      </w:r>
      <w:r w:rsidR="00423D58">
        <w:t>in Ziff</w:t>
      </w:r>
      <w:r w:rsidR="00FB3BB6">
        <w:t>er</w:t>
      </w:r>
      <w:r w:rsidR="00423D58">
        <w:t xml:space="preserve"> 6 des </w:t>
      </w:r>
      <w:hyperlink r:id="rId12" w:history="1">
        <w:r w:rsidR="00143A7E" w:rsidRPr="00143A7E">
          <w:rPr>
            <w:rStyle w:val="Hyperlink"/>
          </w:rPr>
          <w:t>Merkblatt</w:t>
        </w:r>
        <w:r w:rsidR="00423D58">
          <w:rPr>
            <w:rStyle w:val="Hyperlink"/>
          </w:rPr>
          <w:t>s</w:t>
        </w:r>
        <w:r w:rsidR="00143A7E" w:rsidRPr="00143A7E">
          <w:rPr>
            <w:rStyle w:val="Hyperlink"/>
          </w:rPr>
          <w:t xml:space="preserve"> DSFA</w:t>
        </w:r>
      </w:hyperlink>
      <w:r w:rsidR="00143A7E">
        <w:t xml:space="preserve"> </w:t>
      </w:r>
      <w:r w:rsidR="00BC0EC7">
        <w:t>aufgeführt</w:t>
      </w:r>
      <w:r w:rsidR="00192282">
        <w:t>.</w:t>
      </w:r>
      <w:r w:rsidR="00423D58">
        <w:t>)</w:t>
      </w:r>
    </w:p>
    <w:tbl>
      <w:tblPr>
        <w:tblStyle w:val="DSB-TableStandard"/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8323"/>
      </w:tblGrid>
      <w:tr w:rsidR="00AE7995" w14:paraId="1FC384C7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tcW w:w="8323" w:type="dxa"/>
            <w:tcBorders>
              <w:bottom w:val="none" w:sz="0" w:space="0" w:color="auto"/>
            </w:tcBorders>
          </w:tcPr>
          <w:p w14:paraId="15A96CE7" w14:textId="77777777" w:rsidR="00647E87" w:rsidRDefault="00140920" w:rsidP="00647E87">
            <w:pPr>
              <w:pStyle w:val="Table-Numbering1DSB"/>
            </w:pPr>
            <w:sdt>
              <w:sdtPr>
                <w:id w:val="-775934325"/>
                <w:placeholder>
                  <w:docPart w:val="01D4755831E148E18AA3E22A9C6457CE"/>
                </w:placeholder>
                <w:showingPlcHdr/>
              </w:sdtPr>
              <w:sdtEndPr/>
              <w:sdtContent>
                <w:r w:rsidR="00A00B1E" w:rsidRPr="00DB651E">
                  <w:rPr>
                    <w:rStyle w:val="Platzhaltertext"/>
                    <w:rFonts w:ascii="Calibri Light" w:hAnsi="Calibri Light" w:cs="Calibri Light"/>
                    <w:sz w:val="19"/>
                  </w:rPr>
                  <w:t>Klicken Sie hier, um Text einzugeben.</w:t>
                </w:r>
              </w:sdtContent>
            </w:sdt>
          </w:p>
        </w:tc>
      </w:tr>
      <w:tr w:rsidR="00AE7995" w14:paraId="137B90C0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6"/>
        </w:trPr>
        <w:tc>
          <w:tcPr>
            <w:tcW w:w="8323" w:type="dxa"/>
            <w:tcBorders>
              <w:bottom w:val="none" w:sz="0" w:space="0" w:color="auto"/>
            </w:tcBorders>
          </w:tcPr>
          <w:p w14:paraId="2AC99C3D" w14:textId="77777777" w:rsidR="00647E87" w:rsidRDefault="00140920" w:rsidP="00647E87">
            <w:pPr>
              <w:pStyle w:val="Table-Numbering1DSB"/>
            </w:pPr>
            <w:sdt>
              <w:sdtPr>
                <w:id w:val="1719164937"/>
                <w:placeholder>
                  <w:docPart w:val="F0AB5AEF29D34C57AAB6CCEF9AE073DA"/>
                </w:placeholder>
              </w:sdtPr>
              <w:sdtEndPr/>
              <w:sdtContent>
                <w:sdt>
                  <w:sdtPr>
                    <w:id w:val="1533694354"/>
                    <w:placeholder>
                      <w:docPart w:val="3E62E9C95CC04570AC8D1C050A95A8EF"/>
                    </w:placeholder>
                  </w:sdtPr>
                  <w:sdtEndPr/>
                  <w:sdtContent>
                    <w:sdt>
                      <w:sdtPr>
                        <w:id w:val="-992098060"/>
                        <w:placeholder>
                          <w:docPart w:val="E4768D779A0F49DBBA275A3A6D04578B"/>
                        </w:placeholder>
                        <w:showingPlcHdr/>
                      </w:sdtPr>
                      <w:sdtEndPr/>
                      <w:sdtContent>
                        <w:r w:rsidR="00A00B1E" w:rsidRPr="00DB651E">
                          <w:rPr>
                            <w:rStyle w:val="Platzhaltertext"/>
                            <w:rFonts w:ascii="Calibri Light" w:hAnsi="Calibri Light" w:cs="Calibri Light"/>
                            <w:sz w:val="19"/>
                          </w:rPr>
                          <w:t>Klicken Sie hier, um Text einzugeben.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AE7995" w14:paraId="19BDA1B9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tcW w:w="8323" w:type="dxa"/>
            <w:tcBorders>
              <w:bottom w:val="none" w:sz="0" w:space="0" w:color="auto"/>
            </w:tcBorders>
          </w:tcPr>
          <w:p w14:paraId="066CDF42" w14:textId="77777777" w:rsidR="00647E87" w:rsidRDefault="00140920" w:rsidP="00647E87">
            <w:pPr>
              <w:pStyle w:val="Table-Numbering1DSB"/>
            </w:pPr>
            <w:sdt>
              <w:sdtPr>
                <w:id w:val="-257296165"/>
                <w:placeholder>
                  <w:docPart w:val="C74BA6905FD9495698AF71EC5A34911B"/>
                </w:placeholder>
              </w:sdtPr>
              <w:sdtEndPr/>
              <w:sdtContent>
                <w:sdt>
                  <w:sdtPr>
                    <w:id w:val="-1206629909"/>
                    <w:placeholder>
                      <w:docPart w:val="7ACD1AF119524038861D8EEBA9F132F2"/>
                    </w:placeholder>
                    <w:showingPlcHdr/>
                  </w:sdtPr>
                  <w:sdtEndPr/>
                  <w:sdtContent>
                    <w:r w:rsidR="00A00B1E" w:rsidRPr="00DB651E">
                      <w:rPr>
                        <w:rStyle w:val="Platzhaltertext"/>
                        <w:rFonts w:ascii="Calibri Light" w:hAnsi="Calibri Light" w:cs="Calibri Light"/>
                        <w:sz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4FF49558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31"/>
        </w:trPr>
        <w:tc>
          <w:tcPr>
            <w:tcW w:w="8323" w:type="dxa"/>
            <w:tcBorders>
              <w:bottom w:val="none" w:sz="0" w:space="0" w:color="auto"/>
            </w:tcBorders>
          </w:tcPr>
          <w:p w14:paraId="1AF1F945" w14:textId="77777777" w:rsidR="00647E87" w:rsidRDefault="00140920" w:rsidP="00647E87">
            <w:pPr>
              <w:pStyle w:val="Table-Numbering1DSB"/>
            </w:pPr>
            <w:sdt>
              <w:sdtPr>
                <w:id w:val="-252202102"/>
                <w:placeholder>
                  <w:docPart w:val="8B4A88F6D1BE4458ABF20429C2D99AD4"/>
                </w:placeholder>
              </w:sdtPr>
              <w:sdtEndPr/>
              <w:sdtContent>
                <w:sdt>
                  <w:sdtPr>
                    <w:id w:val="-7604816"/>
                    <w:placeholder>
                      <w:docPart w:val="C20907C29FEE4162957F2C866D8380F2"/>
                    </w:placeholder>
                    <w:showingPlcHdr/>
                  </w:sdtPr>
                  <w:sdtEndPr/>
                  <w:sdtContent>
                    <w:r w:rsidR="00A00B1E" w:rsidRPr="00DB651E">
                      <w:rPr>
                        <w:rStyle w:val="Platzhaltertext"/>
                        <w:rFonts w:ascii="Calibri Light" w:hAnsi="Calibri Light" w:cs="Calibri Light"/>
                        <w:sz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58B5AE31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4"/>
        </w:trPr>
        <w:tc>
          <w:tcPr>
            <w:tcW w:w="8323" w:type="dxa"/>
            <w:tcBorders>
              <w:bottom w:val="none" w:sz="0" w:space="0" w:color="auto"/>
            </w:tcBorders>
          </w:tcPr>
          <w:p w14:paraId="75124388" w14:textId="77777777" w:rsidR="00647E87" w:rsidRDefault="00140920" w:rsidP="00647E87">
            <w:pPr>
              <w:pStyle w:val="Table-Numbering1DSB"/>
            </w:pPr>
            <w:sdt>
              <w:sdtPr>
                <w:id w:val="129376015"/>
                <w:placeholder>
                  <w:docPart w:val="AE20FD2397BD4675874DC983C886FC7F"/>
                </w:placeholder>
              </w:sdtPr>
              <w:sdtEndPr/>
              <w:sdtContent>
                <w:sdt>
                  <w:sdtPr>
                    <w:id w:val="16437973"/>
                    <w:placeholder>
                      <w:docPart w:val="1E843A1C09A14D2988B7429DC1CC95DB"/>
                    </w:placeholder>
                    <w:showingPlcHdr/>
                  </w:sdtPr>
                  <w:sdtEndPr/>
                  <w:sdtContent>
                    <w:r w:rsidR="00E463B3" w:rsidRPr="00DB651E">
                      <w:rPr>
                        <w:rStyle w:val="Platzhaltertext"/>
                        <w:rFonts w:ascii="Calibri Light" w:hAnsi="Calibri Light" w:cs="Calibri Light"/>
                        <w:sz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  <w:tr w:rsidR="00AE7995" w14:paraId="0DF62C8F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44"/>
        </w:trPr>
        <w:tc>
          <w:tcPr>
            <w:tcW w:w="8323" w:type="dxa"/>
            <w:tcBorders>
              <w:bottom w:val="none" w:sz="0" w:space="0" w:color="auto"/>
            </w:tcBorders>
          </w:tcPr>
          <w:p w14:paraId="4CE87C52" w14:textId="77777777" w:rsidR="00305C2C" w:rsidRDefault="00140920" w:rsidP="00473862">
            <w:pPr>
              <w:pStyle w:val="Table-Numbering1DSB"/>
            </w:pPr>
            <w:sdt>
              <w:sdtPr>
                <w:id w:val="-2044597053"/>
                <w:placeholder>
                  <w:docPart w:val="BEB0372FC64A4A02A49168AA79F0777A"/>
                </w:placeholder>
              </w:sdtPr>
              <w:sdtEndPr/>
              <w:sdtContent>
                <w:sdt>
                  <w:sdtPr>
                    <w:id w:val="1882515442"/>
                    <w:placeholder>
                      <w:docPart w:val="2F3232D7E7754518BC9E0E0631828A75"/>
                    </w:placeholder>
                  </w:sdtPr>
                  <w:sdtEndPr/>
                  <w:sdtContent>
                    <w:r w:rsidR="00E951F3" w:rsidRPr="00DB651E">
                      <w:rPr>
                        <w:rStyle w:val="Platzhaltertext"/>
                        <w:rFonts w:ascii="Calibri Light" w:hAnsi="Calibri Light" w:cs="Calibri Light"/>
                        <w:sz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</w:tr>
    </w:tbl>
    <w:p w14:paraId="38182A77" w14:textId="77777777" w:rsidR="00305C2C" w:rsidRDefault="00305C2C" w:rsidP="00305C2C"/>
    <w:p w14:paraId="1221D9C5" w14:textId="77777777" w:rsidR="00647E87" w:rsidRDefault="00E951F3" w:rsidP="00C95734">
      <w:pPr>
        <w:rPr>
          <w:rFonts w:ascii="Calibri Light" w:hAnsi="Calibri Light" w:cs="Calibri Light"/>
        </w:rPr>
      </w:pPr>
      <w:r w:rsidRPr="00DB651E">
        <w:rPr>
          <w:rFonts w:ascii="Calibri Light" w:hAnsi="Calibri Light" w:cs="Calibri Light"/>
        </w:rPr>
        <w:t>Liegen Faktoren vor, durch welche die identifizierten Risiken zu einer hohen Gefährdung von Grundrechten betroffener Personen führen können (besondere Risikofaktoren)? Wenn ja, welche?</w:t>
      </w:r>
    </w:p>
    <w:tbl>
      <w:tblPr>
        <w:tblStyle w:val="DSB-TableStandard"/>
        <w:tblW w:w="0" w:type="auto"/>
        <w:tblLook w:val="0480" w:firstRow="0" w:lastRow="0" w:firstColumn="1" w:lastColumn="0" w:noHBand="0" w:noVBand="1"/>
      </w:tblPr>
      <w:tblGrid>
        <w:gridCol w:w="567"/>
        <w:gridCol w:w="7766"/>
      </w:tblGrid>
      <w:tr w:rsidR="00AE7995" w14:paraId="3D4D91E4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353157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7AC196F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60587A02" w14:textId="77777777" w:rsidR="00647E87" w:rsidRPr="00427551" w:rsidRDefault="00E951F3" w:rsidP="00427551">
            <w:r w:rsidRPr="00427551">
              <w:t>automatisierte Einzelentscheidungen</w:t>
            </w:r>
          </w:p>
        </w:tc>
      </w:tr>
      <w:tr w:rsidR="00AE7995" w14:paraId="1526C2F8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332662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3E2B8A2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0BD212C5" w14:textId="77777777" w:rsidR="00647E87" w:rsidRPr="00427551" w:rsidRDefault="00E951F3" w:rsidP="00427551">
            <w:r w:rsidRPr="00427551">
              <w:t>systematische Überwachung</w:t>
            </w:r>
          </w:p>
        </w:tc>
      </w:tr>
      <w:tr w:rsidR="00AE7995" w14:paraId="4B14529D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-158021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B126ECD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5D31659E" w14:textId="77777777" w:rsidR="00647E87" w:rsidRPr="00427551" w:rsidRDefault="00E951F3" w:rsidP="00427551">
            <w:r w:rsidRPr="00427551">
              <w:t>Bearbeitung von besonderen Personendaten</w:t>
            </w:r>
          </w:p>
        </w:tc>
      </w:tr>
      <w:tr w:rsidR="00AE7995" w14:paraId="58B7442A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-742022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5B2204F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7D8E5747" w14:textId="77777777" w:rsidR="00647E87" w:rsidRPr="00427551" w:rsidRDefault="00E951F3" w:rsidP="00427551">
            <w:r w:rsidRPr="00427551">
              <w:t>Personendaten, die in grossem Umfang bearbeitet werden (Kriterium: Anzahl der Betroffenen, Menge der Daten etc.)</w:t>
            </w:r>
          </w:p>
        </w:tc>
      </w:tr>
      <w:tr w:rsidR="00AE7995" w14:paraId="7EB74C91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-805080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9BEE564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7B72D08B" w14:textId="77777777" w:rsidR="00647E87" w:rsidRPr="00427551" w:rsidRDefault="00E951F3" w:rsidP="00427551">
            <w:r w:rsidRPr="00427551">
              <w:t xml:space="preserve">Zusammenführen/ Kombinieren von Personendaten, die durch unterschiedliche Prozesse gewonnen </w:t>
            </w:r>
            <w:proofErr w:type="gramStart"/>
            <w:r w:rsidRPr="00427551">
              <w:t>wurden</w:t>
            </w:r>
            <w:proofErr w:type="gramEnd"/>
          </w:p>
        </w:tc>
      </w:tr>
      <w:tr w:rsidR="00AE7995" w14:paraId="42437391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783460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5901626A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25297392" w14:textId="77777777" w:rsidR="00647E87" w:rsidRPr="00427551" w:rsidRDefault="00E951F3" w:rsidP="00427551">
            <w:r w:rsidRPr="00427551">
              <w:t>Einsatz neuer Technologien oder biometrischer Verfahren</w:t>
            </w:r>
          </w:p>
        </w:tc>
      </w:tr>
      <w:tr w:rsidR="00AE7995" w14:paraId="0179B645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-1755035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0B55F1D" w14:textId="77777777" w:rsidR="00647E87" w:rsidRPr="00427551" w:rsidRDefault="00E951F3" w:rsidP="00427551">
                <w:r w:rsidRPr="00427551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390EA26B" w14:textId="77777777" w:rsidR="00647E87" w:rsidRPr="00427551" w:rsidRDefault="00E951F3" w:rsidP="00427551">
            <w:r w:rsidRPr="00427551">
              <w:t>Zusammenarbeit von mehr als drei Amtsstellen</w:t>
            </w:r>
          </w:p>
        </w:tc>
      </w:tr>
      <w:tr w:rsidR="00AE7995" w14:paraId="6F5B3537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sdt>
          <w:sdtPr>
            <w:id w:val="-39520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5522EE9" w14:textId="77777777" w:rsidR="00647E87" w:rsidRPr="003F0ECE" w:rsidRDefault="00E951F3" w:rsidP="00427551">
                <w:r w:rsidRPr="003F0EC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2CDE832E" w14:textId="77777777" w:rsidR="00647E87" w:rsidRPr="001F4AB6" w:rsidRDefault="00E951F3" w:rsidP="00427551">
            <w:pPr>
              <w:spacing w:line="260" w:lineRule="atLeast"/>
              <w:textAlignment w:val="center"/>
              <w:rPr>
                <w:rFonts w:ascii="Calibri Light" w:eastAsia="Times New Roman" w:hAnsi="Calibri Light" w:cs="Calibri Light"/>
                <w:lang w:eastAsia="de-CH"/>
              </w:rPr>
            </w:pPr>
            <w:r w:rsidRPr="003F0ECE">
              <w:rPr>
                <w:rFonts w:ascii="Calibri Light" w:eastAsia="Times New Roman" w:hAnsi="Calibri Light" w:cs="Calibri Light"/>
                <w:lang w:eastAsia="de-CH"/>
              </w:rPr>
              <w:t>Scoring/</w:t>
            </w:r>
            <w:proofErr w:type="spellStart"/>
            <w:r w:rsidRPr="003F0ECE">
              <w:rPr>
                <w:rFonts w:ascii="Calibri Light" w:eastAsia="Times New Roman" w:hAnsi="Calibri Light" w:cs="Calibri Light"/>
                <w:lang w:eastAsia="de-CH"/>
              </w:rPr>
              <w:t>Profiling</w:t>
            </w:r>
            <w:proofErr w:type="spellEnd"/>
          </w:p>
        </w:tc>
      </w:tr>
      <w:tr w:rsidR="00AE7995" w14:paraId="2DE62FAB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-207651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9157BB4" w14:textId="77777777" w:rsidR="00A77500" w:rsidRDefault="00E951F3" w:rsidP="00A77500">
                <w:r w:rsidRPr="003F0EC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683755DF" w14:textId="77777777" w:rsidR="00A77500" w:rsidRPr="003F0ECE" w:rsidRDefault="00E951F3" w:rsidP="00A77500">
            <w:pPr>
              <w:spacing w:line="260" w:lineRule="atLeast"/>
              <w:textAlignment w:val="center"/>
              <w:rPr>
                <w:rFonts w:ascii="Calibri Light" w:eastAsia="Times New Roman" w:hAnsi="Calibri Light" w:cs="Calibri Light"/>
                <w:lang w:eastAsia="de-CH"/>
              </w:rPr>
            </w:pPr>
            <w:r>
              <w:rPr>
                <w:rFonts w:ascii="Calibri Light" w:eastAsia="Times New Roman" w:hAnsi="Calibri Light" w:cs="Calibri Light"/>
                <w:lang w:eastAsia="de-CH"/>
              </w:rPr>
              <w:t>Online-Zugriffe/Abrufverfahren</w:t>
            </w:r>
          </w:p>
        </w:tc>
      </w:tr>
      <w:tr w:rsidR="00AE7995" w14:paraId="23F9536C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2"/>
        </w:trPr>
        <w:sdt>
          <w:sdtPr>
            <w:id w:val="-1586065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2BF7CEC" w14:textId="77777777" w:rsidR="00A77500" w:rsidRPr="003F0ECE" w:rsidRDefault="00E951F3" w:rsidP="00A77500">
                <w:r w:rsidRPr="003F0EC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372866B7" w14:textId="77777777" w:rsidR="00A77500" w:rsidRPr="001F4AB6" w:rsidRDefault="00E951F3" w:rsidP="00A77500">
            <w:pPr>
              <w:spacing w:line="260" w:lineRule="atLeast"/>
              <w:textAlignment w:val="center"/>
              <w:rPr>
                <w:rFonts w:ascii="Calibri Light" w:eastAsia="Times New Roman" w:hAnsi="Calibri Light" w:cs="Calibri Light"/>
                <w:lang w:eastAsia="de-CH"/>
              </w:rPr>
            </w:pPr>
            <w:r w:rsidRPr="003F0ECE">
              <w:rPr>
                <w:rFonts w:ascii="Calibri Light" w:eastAsia="Times New Roman" w:hAnsi="Calibri Light" w:cs="Calibri Light"/>
                <w:lang w:eastAsia="de-CH"/>
              </w:rPr>
              <w:t xml:space="preserve">andere Risikofaktoren, welche zu einer hohen Gefährdung von Grundrechten betroffener Personen führen können: </w:t>
            </w:r>
            <w:sdt>
              <w:sdtPr>
                <w:rPr>
                  <w:rFonts w:ascii="Calibri Light" w:eastAsia="Times New Roman" w:hAnsi="Calibri Light" w:cs="Calibri Light"/>
                  <w:lang w:eastAsia="de-CH"/>
                </w:rPr>
                <w:id w:val="-942915276"/>
                <w:placeholder>
                  <w:docPart w:val="C61A1D72F54C41658D81D75134D6F927"/>
                </w:placeholder>
                <w:showingPlcHdr/>
                <w:text/>
              </w:sdtPr>
              <w:sdtEndPr/>
              <w:sdtContent>
                <w:r w:rsidRPr="003F0ECE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</w:tr>
      <w:tr w:rsidR="00AE7995" w14:paraId="03EE2EC6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id w:val="-144823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F022104" w14:textId="77777777" w:rsidR="00A77500" w:rsidRPr="003F0ECE" w:rsidRDefault="00E951F3" w:rsidP="00A77500">
                <w:pPr>
                  <w:rPr>
                    <w:rFonts w:ascii="Segoe UI Symbol" w:hAnsi="Segoe UI Symbol" w:cs="Segoe UI Symbol"/>
                  </w:rPr>
                </w:pPr>
                <w:r w:rsidRPr="003F0ECE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766" w:type="dxa"/>
            <w:vAlign w:val="center"/>
          </w:tcPr>
          <w:p w14:paraId="7FB95491" w14:textId="77777777" w:rsidR="00A77500" w:rsidRPr="001F4AB6" w:rsidRDefault="00E951F3" w:rsidP="00A77500">
            <w:pPr>
              <w:spacing w:line="260" w:lineRule="atLeast"/>
              <w:textAlignment w:val="center"/>
              <w:rPr>
                <w:rFonts w:ascii="Calibri Light" w:eastAsia="Times New Roman" w:hAnsi="Calibri Light" w:cs="Calibri Light"/>
                <w:lang w:eastAsia="de-CH"/>
              </w:rPr>
            </w:pPr>
            <w:r w:rsidRPr="003F0ECE">
              <w:rPr>
                <w:rFonts w:ascii="Calibri Light" w:eastAsia="Times New Roman" w:hAnsi="Calibri Light" w:cs="Calibri Light"/>
                <w:lang w:eastAsia="de-CH"/>
              </w:rPr>
              <w:t>keine besonderen Risikofaktoren vorhande</w:t>
            </w:r>
            <w:r>
              <w:rPr>
                <w:rFonts w:ascii="Calibri Light" w:eastAsia="Times New Roman" w:hAnsi="Calibri Light" w:cs="Calibri Light"/>
                <w:lang w:eastAsia="de-CH"/>
              </w:rPr>
              <w:t>n</w:t>
            </w:r>
          </w:p>
        </w:tc>
      </w:tr>
    </w:tbl>
    <w:p w14:paraId="63850B37" w14:textId="77777777" w:rsidR="002B244E" w:rsidRDefault="002B244E" w:rsidP="002B244E"/>
    <w:p w14:paraId="020C1A0C" w14:textId="77777777" w:rsidR="00305C2C" w:rsidRDefault="00E951F3">
      <w:pPr>
        <w:rPr>
          <w:rFonts w:asciiTheme="majorHAnsi" w:eastAsiaTheme="majorEastAsia" w:hAnsiTheme="majorHAnsi" w:cstheme="majorBidi"/>
          <w:b/>
          <w:kern w:val="28"/>
          <w:sz w:val="22"/>
          <w:szCs w:val="32"/>
        </w:rPr>
      </w:pPr>
      <w:r>
        <w:br w:type="page"/>
      </w:r>
    </w:p>
    <w:p w14:paraId="254FE267" w14:textId="77777777" w:rsidR="00647E87" w:rsidRDefault="00E951F3" w:rsidP="00427551">
      <w:pPr>
        <w:pStyle w:val="berschrift1"/>
      </w:pPr>
      <w:r w:rsidRPr="00D845D1">
        <w:lastRenderedPageBreak/>
        <w:t>Bewertung von Risiken</w:t>
      </w:r>
    </w:p>
    <w:p w14:paraId="04AD4B10" w14:textId="77777777" w:rsidR="00427551" w:rsidRDefault="00E951F3" w:rsidP="00427551">
      <w:r w:rsidRPr="00427551">
        <w:t>Wie sind die identifizierten Risiken</w:t>
      </w:r>
      <w:r w:rsidR="00987CBF">
        <w:t xml:space="preserve"> und die </w:t>
      </w:r>
      <w:r w:rsidR="00117CBB">
        <w:t>dazugehörenden Risikofaktoren</w:t>
      </w:r>
      <w:r w:rsidRPr="00427551">
        <w:t xml:space="preserve"> in Bezug auf </w:t>
      </w:r>
      <w:r w:rsidRPr="00427551">
        <w:rPr>
          <w:rStyle w:val="Hervorhebung"/>
        </w:rPr>
        <w:t>die Schwere des Eingriffs in die Grundrechte</w:t>
      </w:r>
      <w:r w:rsidRPr="00427551">
        <w:t xml:space="preserve"> zu bewerten?</w:t>
      </w:r>
    </w:p>
    <w:tbl>
      <w:tblPr>
        <w:tblStyle w:val="DSB-TableStandard"/>
        <w:tblW w:w="0" w:type="auto"/>
        <w:tblLook w:val="04A0" w:firstRow="1" w:lastRow="0" w:firstColumn="1" w:lastColumn="0" w:noHBand="0" w:noVBand="1"/>
      </w:tblPr>
      <w:tblGrid>
        <w:gridCol w:w="5670"/>
        <w:gridCol w:w="851"/>
        <w:gridCol w:w="850"/>
        <w:gridCol w:w="962"/>
      </w:tblGrid>
      <w:tr w:rsidR="00AE7995" w14:paraId="597D2C9B" w14:textId="77777777" w:rsidTr="00AE7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70" w:type="dxa"/>
            <w:tcBorders>
              <w:bottom w:val="none" w:sz="0" w:space="0" w:color="auto"/>
            </w:tcBorders>
          </w:tcPr>
          <w:p w14:paraId="07254D6D" w14:textId="77777777" w:rsidR="006438C7" w:rsidRPr="006438C7" w:rsidRDefault="00140920" w:rsidP="006438C7">
            <w:pPr>
              <w:pStyle w:val="Table-Numbering1DSB"/>
              <w:numPr>
                <w:ilvl w:val="0"/>
                <w:numId w:val="0"/>
              </w:numPr>
            </w:pPr>
            <w:sdt>
              <w:sdtPr>
                <w:id w:val="-1972205772"/>
                <w:placeholder>
                  <w:docPart w:val="34B7961D584F4E40944E554F09197E2D"/>
                </w:placeholder>
              </w:sdtPr>
              <w:sdtEndPr/>
              <w:sdtContent>
                <w:r w:rsidR="00FE5611" w:rsidRPr="002B244E">
                  <w:t>Risiko</w:t>
                </w:r>
              </w:sdtContent>
            </w:sdt>
          </w:p>
        </w:tc>
        <w:tc>
          <w:tcPr>
            <w:tcW w:w="851" w:type="dxa"/>
            <w:tcBorders>
              <w:bottom w:val="none" w:sz="0" w:space="0" w:color="auto"/>
            </w:tcBorders>
          </w:tcPr>
          <w:p w14:paraId="3D18134F" w14:textId="77777777" w:rsidR="006438C7" w:rsidRDefault="00E951F3" w:rsidP="00427551">
            <w:r>
              <w:t>Bewertung</w:t>
            </w:r>
          </w:p>
        </w:tc>
        <w:tc>
          <w:tcPr>
            <w:tcW w:w="850" w:type="dxa"/>
            <w:tcBorders>
              <w:bottom w:val="none" w:sz="0" w:space="0" w:color="auto"/>
            </w:tcBorders>
          </w:tcPr>
          <w:p w14:paraId="5FA986D4" w14:textId="77777777" w:rsidR="006438C7" w:rsidRDefault="006438C7" w:rsidP="00427551"/>
        </w:tc>
        <w:tc>
          <w:tcPr>
            <w:tcW w:w="962" w:type="dxa"/>
            <w:tcBorders>
              <w:bottom w:val="none" w:sz="0" w:space="0" w:color="auto"/>
            </w:tcBorders>
          </w:tcPr>
          <w:p w14:paraId="05A657A6" w14:textId="77777777" w:rsidR="006438C7" w:rsidRDefault="006438C7" w:rsidP="00427551"/>
        </w:tc>
      </w:tr>
      <w:tr w:rsidR="00AE7995" w14:paraId="04F59007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32252414" w14:textId="77777777" w:rsidR="006438C7" w:rsidRDefault="00140920" w:rsidP="002B244E">
            <w:sdt>
              <w:sdtPr>
                <w:id w:val="884683506"/>
                <w:placeholder>
                  <w:docPart w:val="8B0DE4C19ED34A77B90D21301C015BFF"/>
                </w:placeholder>
              </w:sdtPr>
              <w:sdtEndPr/>
              <w:sdtContent>
                <w:r w:rsidR="00FE5611">
                  <w:t>(übertragen von oben)</w:t>
                </w:r>
              </w:sdtContent>
            </w:sdt>
          </w:p>
        </w:tc>
        <w:tc>
          <w:tcPr>
            <w:tcW w:w="851" w:type="dxa"/>
          </w:tcPr>
          <w:p w14:paraId="55E5F113" w14:textId="77777777" w:rsidR="006438C7" w:rsidRDefault="00E951F3" w:rsidP="00427551">
            <w:r w:rsidRPr="006438C7">
              <w:rPr>
                <w:color w:val="009900"/>
              </w:rPr>
              <w:t>gering</w:t>
            </w:r>
          </w:p>
        </w:tc>
        <w:tc>
          <w:tcPr>
            <w:tcW w:w="850" w:type="dxa"/>
          </w:tcPr>
          <w:p w14:paraId="715E4FA0" w14:textId="77777777" w:rsidR="006438C7" w:rsidRDefault="00E951F3" w:rsidP="00427551">
            <w:r w:rsidRPr="006438C7">
              <w:rPr>
                <w:color w:val="FFC000"/>
              </w:rPr>
              <w:t>mittel</w:t>
            </w:r>
          </w:p>
        </w:tc>
        <w:tc>
          <w:tcPr>
            <w:tcW w:w="962" w:type="dxa"/>
          </w:tcPr>
          <w:p w14:paraId="4A219247" w14:textId="77777777" w:rsidR="006438C7" w:rsidRDefault="00E951F3" w:rsidP="00427551">
            <w:r w:rsidRPr="006438C7">
              <w:rPr>
                <w:color w:val="CC3300"/>
              </w:rPr>
              <w:t>schwer</w:t>
            </w:r>
          </w:p>
        </w:tc>
      </w:tr>
      <w:tr w:rsidR="00AE7995" w14:paraId="431EC381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5BA3150A" w14:textId="77777777" w:rsidR="006438C7" w:rsidRDefault="00140920" w:rsidP="006438C7">
            <w:pPr>
              <w:pStyle w:val="Table-Numbering1DSB"/>
              <w:numPr>
                <w:ilvl w:val="2"/>
                <w:numId w:val="38"/>
              </w:numPr>
            </w:pPr>
            <w:sdt>
              <w:sdtPr>
                <w:id w:val="-293994525"/>
                <w:placeholder>
                  <w:docPart w:val="BA79F86AD51D426C97BBFFE481B68482"/>
                </w:placeholder>
              </w:sdtPr>
              <w:sdtEndPr/>
              <w:sdtContent>
                <w:sdt>
                  <w:sdtPr>
                    <w:id w:val="-15080467"/>
                    <w:placeholder>
                      <w:docPart w:val="118876EDBEAB42AA88B833FEF271BF7E"/>
                    </w:placeholder>
                    <w:showingPlcHdr/>
                  </w:sdtPr>
                  <w:sdtEndPr/>
                  <w:sdtContent>
                    <w:r w:rsidR="00E951F3" w:rsidRPr="00DB651E">
                      <w:rPr>
                        <w:rStyle w:val="Platzhaltertext"/>
                        <w:rFonts w:ascii="Calibri Light" w:hAnsi="Calibri Light" w:cs="Calibri Light"/>
                        <w:sz w:val="19"/>
                        <w:szCs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  <w:sdt>
          <w:sdtPr>
            <w:id w:val="-1977210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1A6AF8D3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65860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14D8887A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59705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51F87148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71BDA2F8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0E3EF85E" w14:textId="77777777" w:rsidR="006438C7" w:rsidRPr="00427551" w:rsidRDefault="00140920" w:rsidP="00427551">
            <w:pPr>
              <w:pStyle w:val="Table-Numbering1DSB"/>
            </w:pPr>
            <w:sdt>
              <w:sdtPr>
                <w:id w:val="831954866"/>
                <w:placeholder>
                  <w:docPart w:val="7856153B55D041DBAFCD934A693DE76B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-87492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20CAF316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201513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24DC4AAA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68593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32293406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392ED105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1321E74D" w14:textId="77777777" w:rsidR="006438C7" w:rsidRPr="00427551" w:rsidRDefault="00140920" w:rsidP="00427551">
            <w:pPr>
              <w:pStyle w:val="Table-Numbering1DSB"/>
            </w:pPr>
            <w:sdt>
              <w:sdtPr>
                <w:id w:val="1399023034"/>
                <w:placeholder>
                  <w:docPart w:val="7D098BEFFE02488B8F8370D3AA0E9468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1383904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16B33B55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49585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74F7F4DB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64184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6779729D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1FABB4B6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54157A71" w14:textId="77777777" w:rsidR="006438C7" w:rsidRPr="00427551" w:rsidRDefault="00140920" w:rsidP="00427551">
            <w:pPr>
              <w:pStyle w:val="Table-Numbering1DSB"/>
            </w:pPr>
            <w:sdt>
              <w:sdtPr>
                <w:id w:val="13196246"/>
                <w:placeholder>
                  <w:docPart w:val="71CA67D9DD8A49D3A2EF18CB5D58BD46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-1210023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570721C8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33872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47A7E29A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66750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0EAD0BD5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5ED9A337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194064CA" w14:textId="77777777" w:rsidR="006438C7" w:rsidRPr="00427551" w:rsidRDefault="00140920" w:rsidP="00427551">
            <w:pPr>
              <w:pStyle w:val="Table-Numbering1DSB"/>
            </w:pPr>
            <w:sdt>
              <w:sdtPr>
                <w:id w:val="-2071025332"/>
                <w:placeholder>
                  <w:docPart w:val="F29B60138FBD4E2CAB2F058B2E3C1713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196253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56675579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940850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5546F6B8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22634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1E73E309" w14:textId="77777777" w:rsidR="006438C7" w:rsidRDefault="00E951F3" w:rsidP="004275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3C12F589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5E5751BD" w14:textId="77777777" w:rsidR="00FE5611" w:rsidRPr="00427551" w:rsidRDefault="00140920" w:rsidP="00473862">
            <w:pPr>
              <w:pStyle w:val="Table-Numbering1DSB"/>
            </w:pPr>
            <w:sdt>
              <w:sdtPr>
                <w:id w:val="1929006096"/>
                <w:placeholder>
                  <w:docPart w:val="C2CBB555DAEE45C7BE53A8EFC59CBFFC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1188258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56E7BAEB" w14:textId="77777777" w:rsidR="00FE5611" w:rsidRDefault="00E951F3" w:rsidP="0047386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77928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12FA9B7F" w14:textId="77777777" w:rsidR="00FE5611" w:rsidRDefault="00E951F3" w:rsidP="0047386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31940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332C0D9C" w14:textId="77777777" w:rsidR="00FE5611" w:rsidRDefault="00E951F3" w:rsidP="00473862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E6256C5" w14:textId="77777777" w:rsidR="002B244E" w:rsidRDefault="002B244E" w:rsidP="002B244E"/>
    <w:p w14:paraId="5DA7A0C7" w14:textId="77777777" w:rsidR="00427551" w:rsidRDefault="00E951F3" w:rsidP="002B244E">
      <w:r w:rsidRPr="002B244E">
        <w:t xml:space="preserve">Wie sind die identifizierten Risiken und </w:t>
      </w:r>
      <w:r w:rsidR="00117CBB">
        <w:t xml:space="preserve">dazugehörenden </w:t>
      </w:r>
      <w:r w:rsidR="00117CBB" w:rsidRPr="002B244E">
        <w:t>Risik</w:t>
      </w:r>
      <w:r w:rsidR="00117CBB">
        <w:t>ofaktoren</w:t>
      </w:r>
      <w:r w:rsidR="00117CBB" w:rsidRPr="002B244E">
        <w:t xml:space="preserve"> </w:t>
      </w:r>
      <w:r w:rsidRPr="002B244E">
        <w:t xml:space="preserve">in Bezug auf die </w:t>
      </w:r>
      <w:r w:rsidRPr="002B244E">
        <w:rPr>
          <w:rStyle w:val="Hervorhebung"/>
        </w:rPr>
        <w:t>Wahrscheinlichkeit ihres Eintretens</w:t>
      </w:r>
      <w:r w:rsidRPr="002B244E">
        <w:t xml:space="preserve"> zu bewerten?</w:t>
      </w:r>
    </w:p>
    <w:tbl>
      <w:tblPr>
        <w:tblStyle w:val="DSB-TableStandard"/>
        <w:tblW w:w="0" w:type="auto"/>
        <w:tblLook w:val="04A0" w:firstRow="1" w:lastRow="0" w:firstColumn="1" w:lastColumn="0" w:noHBand="0" w:noVBand="1"/>
      </w:tblPr>
      <w:tblGrid>
        <w:gridCol w:w="5670"/>
        <w:gridCol w:w="851"/>
        <w:gridCol w:w="850"/>
        <w:gridCol w:w="962"/>
      </w:tblGrid>
      <w:tr w:rsidR="00AE7995" w14:paraId="4B3D495F" w14:textId="77777777" w:rsidTr="00AE7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70" w:type="dxa"/>
            <w:tcBorders>
              <w:bottom w:val="none" w:sz="0" w:space="0" w:color="auto"/>
            </w:tcBorders>
          </w:tcPr>
          <w:p w14:paraId="02CFCAA3" w14:textId="77777777" w:rsidR="002B244E" w:rsidRPr="006438C7" w:rsidRDefault="00140920" w:rsidP="00A3527D">
            <w:pPr>
              <w:pStyle w:val="Table-Numbering1DSB"/>
              <w:numPr>
                <w:ilvl w:val="0"/>
                <w:numId w:val="0"/>
              </w:numPr>
            </w:pPr>
            <w:sdt>
              <w:sdtPr>
                <w:id w:val="-2033799507"/>
                <w:placeholder>
                  <w:docPart w:val="70C25CEDC16C427EBDFB65D2F0ECF496"/>
                </w:placeholder>
              </w:sdtPr>
              <w:sdtEndPr/>
              <w:sdtContent>
                <w:r w:rsidR="00FE5611" w:rsidRPr="002B244E">
                  <w:t>Risiko</w:t>
                </w:r>
              </w:sdtContent>
            </w:sdt>
          </w:p>
        </w:tc>
        <w:tc>
          <w:tcPr>
            <w:tcW w:w="851" w:type="dxa"/>
            <w:tcBorders>
              <w:bottom w:val="none" w:sz="0" w:space="0" w:color="auto"/>
            </w:tcBorders>
          </w:tcPr>
          <w:p w14:paraId="789D889B" w14:textId="77777777" w:rsidR="002B244E" w:rsidRDefault="00E951F3" w:rsidP="00A3527D">
            <w:r>
              <w:t>Bewertung</w:t>
            </w:r>
          </w:p>
        </w:tc>
        <w:tc>
          <w:tcPr>
            <w:tcW w:w="850" w:type="dxa"/>
            <w:tcBorders>
              <w:bottom w:val="none" w:sz="0" w:space="0" w:color="auto"/>
            </w:tcBorders>
          </w:tcPr>
          <w:p w14:paraId="4E8EA7C2" w14:textId="77777777" w:rsidR="002B244E" w:rsidRDefault="002B244E" w:rsidP="00A3527D"/>
        </w:tc>
        <w:tc>
          <w:tcPr>
            <w:tcW w:w="962" w:type="dxa"/>
            <w:tcBorders>
              <w:bottom w:val="none" w:sz="0" w:space="0" w:color="auto"/>
            </w:tcBorders>
          </w:tcPr>
          <w:p w14:paraId="51C69B36" w14:textId="77777777" w:rsidR="002B244E" w:rsidRDefault="002B244E" w:rsidP="00A3527D"/>
        </w:tc>
      </w:tr>
      <w:tr w:rsidR="00AE7995" w14:paraId="2C75A730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0934AACA" w14:textId="77777777" w:rsidR="002B244E" w:rsidRDefault="00140920" w:rsidP="00A3527D">
            <w:sdt>
              <w:sdtPr>
                <w:id w:val="1741667794"/>
                <w:placeholder>
                  <w:docPart w:val="1EB012203DB54B439E7A99B603FB8E37"/>
                </w:placeholder>
              </w:sdtPr>
              <w:sdtEndPr/>
              <w:sdtContent>
                <w:r w:rsidR="00FE5611">
                  <w:t>(übertragen von oben)</w:t>
                </w:r>
              </w:sdtContent>
            </w:sdt>
          </w:p>
        </w:tc>
        <w:tc>
          <w:tcPr>
            <w:tcW w:w="851" w:type="dxa"/>
          </w:tcPr>
          <w:p w14:paraId="4488C2BA" w14:textId="77777777" w:rsidR="002B244E" w:rsidRDefault="00E951F3" w:rsidP="00A3527D">
            <w:r w:rsidRPr="006438C7">
              <w:rPr>
                <w:color w:val="009900"/>
              </w:rPr>
              <w:t>gering</w:t>
            </w:r>
          </w:p>
        </w:tc>
        <w:tc>
          <w:tcPr>
            <w:tcW w:w="850" w:type="dxa"/>
          </w:tcPr>
          <w:p w14:paraId="4DA32E04" w14:textId="77777777" w:rsidR="002B244E" w:rsidRDefault="00E951F3" w:rsidP="00A3527D">
            <w:r w:rsidRPr="006438C7">
              <w:rPr>
                <w:color w:val="FFC000"/>
              </w:rPr>
              <w:t>mittel</w:t>
            </w:r>
          </w:p>
        </w:tc>
        <w:tc>
          <w:tcPr>
            <w:tcW w:w="962" w:type="dxa"/>
          </w:tcPr>
          <w:p w14:paraId="08291E22" w14:textId="77777777" w:rsidR="002B244E" w:rsidRDefault="00E951F3" w:rsidP="00A3527D">
            <w:r w:rsidRPr="006438C7">
              <w:rPr>
                <w:color w:val="CC3300"/>
              </w:rPr>
              <w:t>schwer</w:t>
            </w:r>
          </w:p>
        </w:tc>
      </w:tr>
      <w:tr w:rsidR="00AE7995" w14:paraId="7E48298D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389BB60D" w14:textId="77777777" w:rsidR="002B244E" w:rsidRPr="00A77500" w:rsidRDefault="00140920" w:rsidP="00CB485A">
            <w:pPr>
              <w:pStyle w:val="Table-Numbering1DSB"/>
              <w:numPr>
                <w:ilvl w:val="2"/>
                <w:numId w:val="40"/>
              </w:numPr>
            </w:pPr>
            <w:sdt>
              <w:sdtPr>
                <w:id w:val="2079245281"/>
                <w:placeholder>
                  <w:docPart w:val="954327FF83D84DF6B4F1E80631B0FF96"/>
                </w:placeholder>
              </w:sdtPr>
              <w:sdtEndPr/>
              <w:sdtContent>
                <w:sdt>
                  <w:sdtPr>
                    <w:id w:val="-244956064"/>
                    <w:placeholder>
                      <w:docPart w:val="D6DC5D2311CB439797BCED53260ED8A4"/>
                    </w:placeholder>
                    <w:showingPlcHdr/>
                  </w:sdtPr>
                  <w:sdtEndPr/>
                  <w:sdtContent>
                    <w:r w:rsidR="00E951F3" w:rsidRPr="00A77500">
                      <w:rPr>
                        <w:rStyle w:val="Platzhaltertext"/>
                        <w:rFonts w:ascii="Calibri Light" w:hAnsi="Calibri Light" w:cs="Calibri Light"/>
                        <w:sz w:val="19"/>
                        <w:szCs w:val="19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  <w:sdt>
          <w:sdtPr>
            <w:id w:val="1946425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48A3F3DA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87945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54CED7F2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25029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1E3F5262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3766681F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316F1004" w14:textId="77777777" w:rsidR="002B244E" w:rsidRPr="00427551" w:rsidRDefault="00140920" w:rsidP="00A3527D">
            <w:pPr>
              <w:pStyle w:val="Table-Numbering1DSB"/>
            </w:pPr>
            <w:sdt>
              <w:sdtPr>
                <w:id w:val="895561030"/>
                <w:placeholder>
                  <w:docPart w:val="B75424216C444F1C856B1B2F6790D3CF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893937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0CC644CB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88751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2D49E355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6493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06A30794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7D642654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6EB53F4E" w14:textId="77777777" w:rsidR="002B244E" w:rsidRPr="00427551" w:rsidRDefault="00140920" w:rsidP="00A3527D">
            <w:pPr>
              <w:pStyle w:val="Table-Numbering1DSB"/>
            </w:pPr>
            <w:sdt>
              <w:sdtPr>
                <w:id w:val="1643308453"/>
                <w:placeholder>
                  <w:docPart w:val="4B6DD23BA0D2404A93DE37FA363F2E28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1385679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3A4A8F91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44368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59728DCF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8925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1AB719C4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0F518485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061F5237" w14:textId="77777777" w:rsidR="002B244E" w:rsidRPr="00427551" w:rsidRDefault="00140920" w:rsidP="00A3527D">
            <w:pPr>
              <w:pStyle w:val="Table-Numbering1DSB"/>
            </w:pPr>
            <w:sdt>
              <w:sdtPr>
                <w:id w:val="428021020"/>
                <w:placeholder>
                  <w:docPart w:val="592D30C5A34C4FCC81FDFB960CDA3B02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639619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7AA1B875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894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292E4E5A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24342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70809142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0F838804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70" w:type="dxa"/>
          </w:tcPr>
          <w:p w14:paraId="45559964" w14:textId="77777777" w:rsidR="002B244E" w:rsidRPr="00427551" w:rsidRDefault="00140920" w:rsidP="00A3527D">
            <w:pPr>
              <w:pStyle w:val="Table-Numbering1DSB"/>
            </w:pPr>
            <w:sdt>
              <w:sdtPr>
                <w:id w:val="-1715275609"/>
                <w:placeholder>
                  <w:docPart w:val="520A4C98E5A44B0F82DB336F84B19EF2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-1818563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7FEA5835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45734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5C46E303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0958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267FCA60" w14:textId="77777777" w:rsidR="002B244E" w:rsidRDefault="00E951F3" w:rsidP="00A3527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E7995" w14:paraId="091D17C6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70" w:type="dxa"/>
          </w:tcPr>
          <w:p w14:paraId="4405AB57" w14:textId="77777777" w:rsidR="00FE5611" w:rsidRDefault="00140920" w:rsidP="00FE5611">
            <w:pPr>
              <w:pStyle w:val="Table-Numbering1DSB"/>
            </w:pPr>
            <w:sdt>
              <w:sdtPr>
                <w:id w:val="-1429351576"/>
                <w:placeholder>
                  <w:docPart w:val="FCFA700F7FB34C3687D609758B7EAC24"/>
                </w:placeholder>
                <w:showingPlcHdr/>
              </w:sdtPr>
              <w:sdtEndPr/>
              <w:sdtContent>
                <w:r w:rsidR="00E951F3" w:rsidRPr="00DB651E">
                  <w:rPr>
                    <w:rStyle w:val="Platzhaltertext"/>
                    <w:rFonts w:ascii="Calibri Light" w:hAnsi="Calibri Light" w:cs="Calibri Light"/>
                    <w:sz w:val="19"/>
                    <w:szCs w:val="19"/>
                  </w:rPr>
                  <w:t>Klicken Sie hier, um Text einzugeben.</w:t>
                </w:r>
              </w:sdtContent>
            </w:sdt>
          </w:p>
        </w:tc>
        <w:sdt>
          <w:sdtPr>
            <w:id w:val="302898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</w:tcPr>
              <w:p w14:paraId="288AF0B0" w14:textId="77777777" w:rsidR="00FE5611" w:rsidRDefault="00E951F3" w:rsidP="00FE561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72565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</w:tcPr>
              <w:p w14:paraId="75405FBC" w14:textId="77777777" w:rsidR="00FE5611" w:rsidRDefault="00E951F3" w:rsidP="00FE561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64134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62" w:type="dxa"/>
              </w:tcPr>
              <w:p w14:paraId="41A59A4B" w14:textId="77777777" w:rsidR="00FE5611" w:rsidRDefault="00E951F3" w:rsidP="00FE561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C25C951" w14:textId="77777777" w:rsidR="002B244E" w:rsidRDefault="002B244E" w:rsidP="002B244E"/>
    <w:p w14:paraId="10A8FFB8" w14:textId="77777777" w:rsidR="002B244E" w:rsidRDefault="00E951F3" w:rsidP="002B244E">
      <w:pPr>
        <w:pStyle w:val="berschrift1"/>
      </w:pPr>
      <w:r w:rsidRPr="00D845D1">
        <w:t xml:space="preserve">Massnahmen zur </w:t>
      </w:r>
      <w:r w:rsidR="00142E57">
        <w:t>Reduktion</w:t>
      </w:r>
      <w:r w:rsidR="00142E57" w:rsidRPr="00D845D1">
        <w:t xml:space="preserve"> </w:t>
      </w:r>
      <w:r w:rsidRPr="00D845D1">
        <w:t>der Risiken</w:t>
      </w:r>
    </w:p>
    <w:p w14:paraId="3E6700C6" w14:textId="77777777" w:rsidR="002B244E" w:rsidRDefault="00E951F3" w:rsidP="002B244E">
      <w:r w:rsidRPr="002B244E">
        <w:t>Welche Massnahmen zur Bewältigung der identifizierten Risiken wurden bereits getroffen?</w:t>
      </w:r>
    </w:p>
    <w:tbl>
      <w:tblPr>
        <w:tblStyle w:val="DSB-TableStandard"/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6096"/>
        <w:gridCol w:w="2237"/>
      </w:tblGrid>
      <w:tr w:rsidR="00AE7995" w14:paraId="235BE9AB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tcW w:w="1" w:type="dxa"/>
            <w:tcBorders>
              <w:bottom w:val="none" w:sz="0" w:space="0" w:color="auto"/>
            </w:tcBorders>
          </w:tcPr>
          <w:p w14:paraId="109577FC" w14:textId="77777777" w:rsidR="002B244E" w:rsidRDefault="00140920" w:rsidP="002B244E">
            <w:sdt>
              <w:sdtPr>
                <w:id w:val="-1188667769"/>
                <w:placeholder>
                  <w:docPart w:val="44018C3B1AB44924AD3FD0F216ADF70E"/>
                </w:placeholder>
              </w:sdtPr>
              <w:sdtEndPr/>
              <w:sdtContent>
                <w:sdt>
                  <w:sdtPr>
                    <w:id w:val="-1945768144"/>
                    <w:placeholder>
                      <w:docPart w:val="2D2C524178C8459298E83E8F93B7914F"/>
                    </w:placeholder>
                    <w:showingPlcHdr/>
                  </w:sdtPr>
                  <w:sdtEndPr/>
                  <w:sdtContent>
                    <w:r w:rsidR="008C3DF6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  <w:tc>
          <w:tcPr>
            <w:tcW w:w="1" w:type="dxa"/>
            <w:tcBorders>
              <w:bottom w:val="none" w:sz="0" w:space="0" w:color="auto"/>
            </w:tcBorders>
          </w:tcPr>
          <w:p w14:paraId="5128C009" w14:textId="77777777" w:rsidR="002B244E" w:rsidRDefault="00140920" w:rsidP="002B244E">
            <w:sdt>
              <w:sdtPr>
                <w:id w:val="581494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51F3">
              <w:t xml:space="preserve"> </w:t>
            </w:r>
            <w:r w:rsidR="00E951F3" w:rsidRPr="002B244E">
              <w:t>Dokumentation vorhanden</w:t>
            </w:r>
          </w:p>
        </w:tc>
      </w:tr>
      <w:tr w:rsidR="00AE7995" w14:paraId="6D6B6199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97"/>
        </w:trPr>
        <w:tc>
          <w:tcPr>
            <w:tcW w:w="1" w:type="dxa"/>
            <w:tcBorders>
              <w:bottom w:val="none" w:sz="0" w:space="0" w:color="auto"/>
            </w:tcBorders>
          </w:tcPr>
          <w:p w14:paraId="18201B24" w14:textId="77777777" w:rsidR="005E591B" w:rsidRDefault="00140920" w:rsidP="005E591B">
            <w:sdt>
              <w:sdtPr>
                <w:id w:val="1860692408"/>
                <w:placeholder>
                  <w:docPart w:val="270796C30DA04DF68B12A8BE3284EE96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tc>
          <w:tcPr>
            <w:tcW w:w="1" w:type="dxa"/>
            <w:tcBorders>
              <w:bottom w:val="none" w:sz="0" w:space="0" w:color="auto"/>
            </w:tcBorders>
          </w:tcPr>
          <w:p w14:paraId="22BDFBA3" w14:textId="77777777" w:rsidR="005E591B" w:rsidRDefault="00140920" w:rsidP="005E591B">
            <w:sdt>
              <w:sdtPr>
                <w:id w:val="177613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51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51F3">
              <w:t xml:space="preserve"> </w:t>
            </w:r>
            <w:r w:rsidR="00E951F3" w:rsidRPr="002B244E">
              <w:t>Dokumentation vorhanden</w:t>
            </w:r>
          </w:p>
        </w:tc>
      </w:tr>
      <w:tr w:rsidR="00AE7995" w14:paraId="5EACD263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tcW w:w="1" w:type="dxa"/>
            <w:tcBorders>
              <w:bottom w:val="none" w:sz="0" w:space="0" w:color="auto"/>
            </w:tcBorders>
          </w:tcPr>
          <w:p w14:paraId="4B8C0C10" w14:textId="77777777" w:rsidR="005E591B" w:rsidRDefault="00140920" w:rsidP="005E591B">
            <w:sdt>
              <w:sdtPr>
                <w:id w:val="1452661778"/>
                <w:placeholder>
                  <w:docPart w:val="1381B2E5E3EE41D4B32215848711AA78"/>
                </w:placeholder>
              </w:sdtPr>
              <w:sdtEndPr/>
              <w:sdtContent>
                <w:sdt>
                  <w:sdtPr>
                    <w:id w:val="-2003494215"/>
                    <w:placeholder>
                      <w:docPart w:val="717C0D3DD5984CE2860E94D26FD7FFCF"/>
                    </w:placeholder>
                    <w:showingPlcHdr/>
                  </w:sdtPr>
                  <w:sdtEndPr/>
                  <w:sdtContent>
                    <w:r w:rsidR="008C3DF6" w:rsidRPr="00427551">
                      <w:rPr>
                        <w:rStyle w:val="Platzhaltertext"/>
                        <w:rFonts w:ascii="Calibri Light" w:hAnsi="Calibri Light" w:cs="Calibri Light"/>
                      </w:rPr>
                      <w:t>Klicken Sie hier, um Text einzugeben.</w:t>
                    </w:r>
                  </w:sdtContent>
                </w:sdt>
              </w:sdtContent>
            </w:sdt>
          </w:p>
        </w:tc>
        <w:tc>
          <w:tcPr>
            <w:tcW w:w="1" w:type="dxa"/>
            <w:tcBorders>
              <w:bottom w:val="none" w:sz="0" w:space="0" w:color="auto"/>
            </w:tcBorders>
          </w:tcPr>
          <w:p w14:paraId="56B7A7CA" w14:textId="77777777" w:rsidR="005E591B" w:rsidRDefault="00140920" w:rsidP="005E591B">
            <w:sdt>
              <w:sdtPr>
                <w:id w:val="337895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51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51F3">
              <w:t xml:space="preserve"> </w:t>
            </w:r>
            <w:r w:rsidR="00E951F3" w:rsidRPr="002B244E">
              <w:t>Dokumentation vorhanden</w:t>
            </w:r>
          </w:p>
        </w:tc>
      </w:tr>
      <w:tr w:rsidR="00AE7995" w14:paraId="6E02DCD0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95"/>
        </w:trPr>
        <w:tc>
          <w:tcPr>
            <w:tcW w:w="1" w:type="dxa"/>
            <w:tcBorders>
              <w:bottom w:val="none" w:sz="0" w:space="0" w:color="auto"/>
            </w:tcBorders>
          </w:tcPr>
          <w:p w14:paraId="27101049" w14:textId="77777777" w:rsidR="005E591B" w:rsidRDefault="00140920" w:rsidP="005E591B">
            <w:sdt>
              <w:sdtPr>
                <w:id w:val="-249034358"/>
                <w:placeholder>
                  <w:docPart w:val="72DB6282DC3B4EFB8914C55B5C62F7A5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tc>
          <w:tcPr>
            <w:tcW w:w="1" w:type="dxa"/>
            <w:tcBorders>
              <w:bottom w:val="none" w:sz="0" w:space="0" w:color="auto"/>
            </w:tcBorders>
          </w:tcPr>
          <w:p w14:paraId="2E4D7EB6" w14:textId="77777777" w:rsidR="005E591B" w:rsidRDefault="00140920" w:rsidP="005E591B">
            <w:sdt>
              <w:sdtPr>
                <w:id w:val="-1536337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1A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51F3">
              <w:t xml:space="preserve"> </w:t>
            </w:r>
            <w:r w:rsidR="00E951F3" w:rsidRPr="002B244E">
              <w:t>Dokumentation vorhanden</w:t>
            </w:r>
          </w:p>
        </w:tc>
      </w:tr>
      <w:tr w:rsidR="00AE7995" w14:paraId="3273E8B9" w14:textId="77777777" w:rsidTr="00AE7995">
        <w:tblPrEx>
          <w:tblBorders>
            <w:bottom w:val="none" w:sz="0" w:space="0" w:color="auto"/>
            <w:insideH w:val="none" w:sz="0" w:space="0" w:color="auto"/>
          </w:tblBorders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5"/>
        </w:trPr>
        <w:tc>
          <w:tcPr>
            <w:tcW w:w="6096" w:type="dxa"/>
          </w:tcPr>
          <w:p w14:paraId="7EDE0973" w14:textId="77777777" w:rsidR="00117CBB" w:rsidRDefault="00140920" w:rsidP="00473862">
            <w:sdt>
              <w:sdtPr>
                <w:id w:val="-502970159"/>
                <w:placeholder>
                  <w:docPart w:val="CDBD0205E5E1480C8AE9A9DFFD6FC465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tc>
          <w:tcPr>
            <w:tcW w:w="2237" w:type="dxa"/>
          </w:tcPr>
          <w:p w14:paraId="271D8494" w14:textId="77777777" w:rsidR="00117CBB" w:rsidRDefault="00140920" w:rsidP="00473862">
            <w:sdt>
              <w:sdtPr>
                <w:id w:val="-98446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51F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951F3">
              <w:t xml:space="preserve"> </w:t>
            </w:r>
            <w:r w:rsidR="00E951F3" w:rsidRPr="002B244E">
              <w:t>Dokumentation vorhanden</w:t>
            </w:r>
          </w:p>
        </w:tc>
      </w:tr>
    </w:tbl>
    <w:p w14:paraId="23B3DB93" w14:textId="77777777" w:rsidR="002B244E" w:rsidRDefault="002B244E" w:rsidP="002B244E"/>
    <w:p w14:paraId="45FB4C20" w14:textId="77777777" w:rsidR="0075110C" w:rsidRDefault="00E951F3">
      <w:r>
        <w:br w:type="page"/>
      </w:r>
    </w:p>
    <w:p w14:paraId="54A44A88" w14:textId="77777777" w:rsidR="005E591B" w:rsidRDefault="00E951F3" w:rsidP="002B244E">
      <w:r w:rsidRPr="005E591B">
        <w:lastRenderedPageBreak/>
        <w:t>Welche Massnahmen zur Bewältigung der identifizierten Risiken sind geplant?</w:t>
      </w:r>
    </w:p>
    <w:tbl>
      <w:tblPr>
        <w:tblStyle w:val="DSB-TableStandard"/>
        <w:tblW w:w="8364" w:type="dxa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1134"/>
      </w:tblGrid>
      <w:tr w:rsidR="00AE7995" w14:paraId="68AE6375" w14:textId="77777777" w:rsidTr="00AE7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230" w:type="dxa"/>
            <w:tcBorders>
              <w:bottom w:val="none" w:sz="0" w:space="0" w:color="auto"/>
            </w:tcBorders>
          </w:tcPr>
          <w:p w14:paraId="3DCC1441" w14:textId="77777777" w:rsidR="005E591B" w:rsidRDefault="00E951F3" w:rsidP="002B244E">
            <w:r>
              <w:t>Massnahme</w:t>
            </w:r>
          </w:p>
        </w:tc>
        <w:tc>
          <w:tcPr>
            <w:tcW w:w="1134" w:type="dxa"/>
            <w:tcBorders>
              <w:bottom w:val="none" w:sz="0" w:space="0" w:color="auto"/>
            </w:tcBorders>
          </w:tcPr>
          <w:p w14:paraId="5931DB14" w14:textId="77777777" w:rsidR="005E591B" w:rsidRDefault="00E951F3" w:rsidP="002B244E">
            <w:r>
              <w:t>geplant per:</w:t>
            </w:r>
          </w:p>
        </w:tc>
      </w:tr>
      <w:tr w:rsidR="00AE7995" w14:paraId="68AFEF8E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6"/>
        </w:trPr>
        <w:tc>
          <w:tcPr>
            <w:tcW w:w="7230" w:type="dxa"/>
            <w:tcBorders>
              <w:bottom w:val="none" w:sz="0" w:space="0" w:color="auto"/>
            </w:tcBorders>
          </w:tcPr>
          <w:p w14:paraId="052A6D81" w14:textId="77777777" w:rsidR="005E591B" w:rsidRDefault="00140920" w:rsidP="002B244E">
            <w:sdt>
              <w:sdtPr>
                <w:id w:val="-69580016"/>
                <w:placeholder>
                  <w:docPart w:val="0B87870A393741D798067607C575F0E5"/>
                </w:placeholder>
                <w:showingPlcHdr/>
              </w:sdtPr>
              <w:sdtEndPr/>
              <w:sdtContent>
                <w:r w:rsidR="00613BB5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sdt>
          <w:sdtPr>
            <w:id w:val="-761370346"/>
            <w:placeholder>
              <w:docPart w:val="7CF0D5D70EB24B92B77B818F9367D6BE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134" w:type="dxa"/>
                <w:tcBorders>
                  <w:bottom w:val="none" w:sz="0" w:space="0" w:color="auto"/>
                </w:tcBorders>
              </w:tcPr>
              <w:p w14:paraId="47B793DA" w14:textId="77777777" w:rsidR="005E591B" w:rsidRDefault="00E951F3" w:rsidP="002B244E">
                <w:r>
                  <w:rPr>
                    <w:rStyle w:val="Platzhaltertext"/>
                  </w:rPr>
                  <w:t>Datum wählen</w:t>
                </w:r>
              </w:p>
            </w:tc>
          </w:sdtContent>
        </w:sdt>
      </w:tr>
      <w:tr w:rsidR="00AE7995" w14:paraId="6471994E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0"/>
        </w:trPr>
        <w:tc>
          <w:tcPr>
            <w:tcW w:w="7230" w:type="dxa"/>
            <w:tcBorders>
              <w:bottom w:val="none" w:sz="0" w:space="0" w:color="auto"/>
            </w:tcBorders>
          </w:tcPr>
          <w:p w14:paraId="408600DD" w14:textId="77777777" w:rsidR="005E591B" w:rsidRDefault="00140920" w:rsidP="002B244E">
            <w:sdt>
              <w:sdtPr>
                <w:id w:val="1870637304"/>
                <w:placeholder>
                  <w:docPart w:val="2F5E91E1D2B246509B2D3E36A16BC801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sdt>
          <w:sdtPr>
            <w:rPr>
              <w:bdr w:val="none" w:sz="0" w:space="0" w:color="auto" w:frame="1"/>
              <w:shd w:val="clear" w:color="auto" w:fill="C3DBFC" w:themeFill="text2" w:themeFillTint="33"/>
            </w:rPr>
            <w:id w:val="953450973"/>
            <w:placeholder>
              <w:docPart w:val="5E0C67BE6DB2431C84D3DAB305F64A38"/>
            </w:placeholder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134" w:type="dxa"/>
                <w:tcBorders>
                  <w:bottom w:val="none" w:sz="0" w:space="0" w:color="auto"/>
                </w:tcBorders>
              </w:tcPr>
              <w:p w14:paraId="6FDBF5CC" w14:textId="77777777" w:rsidR="005E591B" w:rsidRDefault="00E951F3" w:rsidP="002B244E">
                <w:r w:rsidRPr="00271A23">
                  <w:rPr>
                    <w:bdr w:val="none" w:sz="0" w:space="0" w:color="auto" w:frame="1"/>
                    <w:shd w:val="clear" w:color="auto" w:fill="C3DBFC" w:themeFill="text2" w:themeFillTint="33"/>
                  </w:rPr>
                  <w:t>Datum wählen</w:t>
                </w:r>
              </w:p>
            </w:tc>
          </w:sdtContent>
        </w:sdt>
      </w:tr>
      <w:tr w:rsidR="00AE7995" w14:paraId="288B166D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</w:trPr>
        <w:tc>
          <w:tcPr>
            <w:tcW w:w="7230" w:type="dxa"/>
            <w:tcBorders>
              <w:bottom w:val="none" w:sz="0" w:space="0" w:color="auto"/>
            </w:tcBorders>
          </w:tcPr>
          <w:p w14:paraId="75132B76" w14:textId="77777777" w:rsidR="005E591B" w:rsidRDefault="00140920" w:rsidP="002B244E">
            <w:sdt>
              <w:sdtPr>
                <w:id w:val="278456637"/>
                <w:placeholder>
                  <w:docPart w:val="26E5BE0A69D54C83A2756C5FF758C002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sdt>
          <w:sdtPr>
            <w:rPr>
              <w:bdr w:val="none" w:sz="0" w:space="0" w:color="auto" w:frame="1"/>
              <w:shd w:val="clear" w:color="auto" w:fill="C3DBFC" w:themeFill="text2" w:themeFillTint="33"/>
            </w:rPr>
            <w:id w:val="1211073123"/>
            <w:placeholder>
              <w:docPart w:val="635FA3359909407C896775EA7AFBE0B8"/>
            </w:placeholder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134" w:type="dxa"/>
                <w:tcBorders>
                  <w:bottom w:val="none" w:sz="0" w:space="0" w:color="auto"/>
                </w:tcBorders>
              </w:tcPr>
              <w:p w14:paraId="7B773DCF" w14:textId="77777777" w:rsidR="005E591B" w:rsidRDefault="00E951F3" w:rsidP="002B244E">
                <w:r w:rsidRPr="00271A23">
                  <w:rPr>
                    <w:bdr w:val="none" w:sz="0" w:space="0" w:color="auto" w:frame="1"/>
                    <w:shd w:val="clear" w:color="auto" w:fill="C3DBFC" w:themeFill="text2" w:themeFillTint="33"/>
                  </w:rPr>
                  <w:t>Datum wählen</w:t>
                </w:r>
              </w:p>
            </w:tc>
          </w:sdtContent>
        </w:sdt>
      </w:tr>
      <w:tr w:rsidR="00AE7995" w14:paraId="3EECC4C4" w14:textId="77777777" w:rsidTr="00AE799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5"/>
        </w:trPr>
        <w:tc>
          <w:tcPr>
            <w:tcW w:w="7230" w:type="dxa"/>
            <w:tcBorders>
              <w:bottom w:val="none" w:sz="0" w:space="0" w:color="auto"/>
            </w:tcBorders>
          </w:tcPr>
          <w:p w14:paraId="7AE8208C" w14:textId="77777777" w:rsidR="005E591B" w:rsidRDefault="00140920" w:rsidP="002B244E">
            <w:sdt>
              <w:sdtPr>
                <w:id w:val="786395378"/>
                <w:placeholder>
                  <w:docPart w:val="E5D0E9B92245443F9ED3D50CEE2881F8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sdt>
          <w:sdtPr>
            <w:rPr>
              <w:bdr w:val="none" w:sz="0" w:space="0" w:color="auto" w:frame="1"/>
              <w:shd w:val="clear" w:color="auto" w:fill="C3DBFC" w:themeFill="text2" w:themeFillTint="33"/>
            </w:rPr>
            <w:id w:val="306438667"/>
            <w:placeholder>
              <w:docPart w:val="BDB2EB6C4E4946C095DA586E04FF185A"/>
            </w:placeholder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134" w:type="dxa"/>
                <w:tcBorders>
                  <w:bottom w:val="none" w:sz="0" w:space="0" w:color="auto"/>
                </w:tcBorders>
              </w:tcPr>
              <w:p w14:paraId="3635899B" w14:textId="77777777" w:rsidR="005E591B" w:rsidRDefault="00E951F3" w:rsidP="002B244E">
                <w:r w:rsidRPr="00271A23">
                  <w:rPr>
                    <w:bdr w:val="none" w:sz="0" w:space="0" w:color="auto" w:frame="1"/>
                    <w:shd w:val="clear" w:color="auto" w:fill="C3DBFC" w:themeFill="text2" w:themeFillTint="33"/>
                  </w:rPr>
                  <w:t>Datum wählen</w:t>
                </w:r>
              </w:p>
            </w:tc>
          </w:sdtContent>
        </w:sdt>
      </w:tr>
      <w:tr w:rsidR="00AE7995" w14:paraId="5BAFF230" w14:textId="77777777" w:rsidTr="00AE79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1"/>
        </w:trPr>
        <w:tc>
          <w:tcPr>
            <w:tcW w:w="7230" w:type="dxa"/>
            <w:tcBorders>
              <w:bottom w:val="none" w:sz="0" w:space="0" w:color="auto"/>
            </w:tcBorders>
          </w:tcPr>
          <w:p w14:paraId="1C457BA8" w14:textId="77777777" w:rsidR="005E591B" w:rsidRPr="00427551" w:rsidRDefault="00140920" w:rsidP="002B244E">
            <w:sdt>
              <w:sdtPr>
                <w:id w:val="-2031950397"/>
                <w:placeholder>
                  <w:docPart w:val="487482D4630D4A689B2B2FF3993A2333"/>
                </w:placeholder>
                <w:showingPlcHdr/>
              </w:sdtPr>
              <w:sdtEndPr/>
              <w:sdtContent>
                <w:r w:rsidR="00E951F3" w:rsidRPr="00427551">
                  <w:rPr>
                    <w:rStyle w:val="Platzhaltertext"/>
                    <w:rFonts w:ascii="Calibri Light" w:hAnsi="Calibri Light" w:cs="Calibri Light"/>
                  </w:rPr>
                  <w:t>Klicken Sie hier, um Text einzugeben.</w:t>
                </w:r>
              </w:sdtContent>
            </w:sdt>
          </w:p>
        </w:tc>
        <w:sdt>
          <w:sdtPr>
            <w:rPr>
              <w:bdr w:val="none" w:sz="0" w:space="0" w:color="auto" w:frame="1"/>
              <w:shd w:val="clear" w:color="auto" w:fill="C3DBFC" w:themeFill="text2" w:themeFillTint="33"/>
            </w:rPr>
            <w:id w:val="905196939"/>
            <w:placeholder>
              <w:docPart w:val="75ECDD7EC29F41B49A1BE1F79B9ECBA7"/>
            </w:placeholder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134" w:type="dxa"/>
                <w:tcBorders>
                  <w:bottom w:val="none" w:sz="0" w:space="0" w:color="auto"/>
                </w:tcBorders>
              </w:tcPr>
              <w:p w14:paraId="30A59773" w14:textId="77777777" w:rsidR="005E591B" w:rsidRDefault="00E951F3" w:rsidP="002B244E">
                <w:r w:rsidRPr="00271A23">
                  <w:rPr>
                    <w:bdr w:val="none" w:sz="0" w:space="0" w:color="auto" w:frame="1"/>
                    <w:shd w:val="clear" w:color="auto" w:fill="C3DBFC" w:themeFill="text2" w:themeFillTint="33"/>
                  </w:rPr>
                  <w:t>Datum wählen</w:t>
                </w:r>
              </w:p>
            </w:tc>
          </w:sdtContent>
        </w:sdt>
      </w:tr>
    </w:tbl>
    <w:p w14:paraId="5F45CEA1" w14:textId="77777777" w:rsidR="005E591B" w:rsidRDefault="00E951F3" w:rsidP="005E591B">
      <w:pPr>
        <w:pStyle w:val="berschrift1"/>
      </w:pPr>
      <w:r w:rsidRPr="005E591B">
        <w:t>Notwendigkeit Vorabkontrolle</w:t>
      </w:r>
    </w:p>
    <w:p w14:paraId="1414F2F2" w14:textId="77777777" w:rsidR="005E591B" w:rsidRDefault="00E951F3" w:rsidP="005E591B">
      <w:r>
        <w:t>Sind besondere Risikofaktoren (Ziffer 3) identifiziert worden, ist die beabsichtigte Datenbearbeitung der Datenschutzbeauftragten (DSB) zur Vorabkontrolle einzureichen.</w:t>
      </w:r>
    </w:p>
    <w:p w14:paraId="02B8FC71" w14:textId="77777777" w:rsidR="005E591B" w:rsidRDefault="005E591B" w:rsidP="005E591B"/>
    <w:p w14:paraId="0DB93C51" w14:textId="77777777" w:rsidR="00FB3BB6" w:rsidRDefault="00E951F3" w:rsidP="005E591B">
      <w:r>
        <w:t xml:space="preserve">Erläuterungen können dem </w:t>
      </w:r>
      <w:hyperlink r:id="rId13" w:history="1">
        <w:r w:rsidR="00FB3BB6" w:rsidRPr="005E591B">
          <w:rPr>
            <w:rStyle w:val="Hyperlink"/>
          </w:rPr>
          <w:t>Merkblatt Vorabkontrolle</w:t>
        </w:r>
      </w:hyperlink>
      <w:r>
        <w:t xml:space="preserve"> entnommen werden.</w:t>
      </w:r>
    </w:p>
    <w:p w14:paraId="164BAAED" w14:textId="77777777" w:rsidR="005E591B" w:rsidRDefault="005E591B" w:rsidP="005E591B"/>
    <w:p w14:paraId="6FE8F2C1" w14:textId="77777777" w:rsidR="005E591B" w:rsidRDefault="00E951F3" w:rsidP="005E591B">
      <w:r>
        <w:t xml:space="preserve">Vorabkontrollgesuche und Fragen können per E-Mail an </w:t>
      </w:r>
      <w:hyperlink r:id="rId14" w:history="1">
        <w:r w:rsidR="005E591B" w:rsidRPr="005A0136">
          <w:rPr>
            <w:rStyle w:val="Hyperlink"/>
          </w:rPr>
          <w:t>datenschutz@dsb.zh.ch</w:t>
        </w:r>
      </w:hyperlink>
      <w:r>
        <w:t xml:space="preserve"> oder über das verschlüsselte </w:t>
      </w:r>
      <w:hyperlink r:id="rId15" w:history="1">
        <w:r w:rsidR="005E591B" w:rsidRPr="005E591B">
          <w:rPr>
            <w:rStyle w:val="Hyperlink"/>
          </w:rPr>
          <w:t>Kontaktformular</w:t>
        </w:r>
      </w:hyperlink>
      <w:r>
        <w:t xml:space="preserve"> übermittelt werden.</w:t>
      </w:r>
    </w:p>
    <w:p w14:paraId="56B5B9D7" w14:textId="77777777" w:rsidR="005E591B" w:rsidRDefault="005E591B" w:rsidP="002B244E"/>
    <w:p w14:paraId="14A76452" w14:textId="77777777" w:rsidR="00271A23" w:rsidRDefault="00271A23" w:rsidP="002B244E"/>
    <w:p w14:paraId="74C050E3" w14:textId="77777777" w:rsidR="005E591B" w:rsidRPr="005E591B" w:rsidRDefault="00E951F3" w:rsidP="005E591B">
      <w:pPr>
        <w:pStyle w:val="berschrift1"/>
      </w:pPr>
      <w:r w:rsidRPr="005E591B">
        <w:t>Weiteres Vorgehen</w:t>
      </w:r>
    </w:p>
    <w:p w14:paraId="10EC1006" w14:textId="77777777" w:rsidR="005E591B" w:rsidRDefault="005E591B" w:rsidP="002B244E"/>
    <w:tbl>
      <w:tblPr>
        <w:tblStyle w:val="DSB-TableStandard"/>
        <w:tblW w:w="0" w:type="auto"/>
        <w:tblLook w:val="04A0" w:firstRow="1" w:lastRow="0" w:firstColumn="1" w:lastColumn="0" w:noHBand="0" w:noVBand="1"/>
      </w:tblPr>
      <w:tblGrid>
        <w:gridCol w:w="4166"/>
        <w:gridCol w:w="4167"/>
      </w:tblGrid>
      <w:tr w:rsidR="00AE7995" w14:paraId="49AB3842" w14:textId="77777777" w:rsidTr="00AE7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166" w:type="dxa"/>
            <w:tcBorders>
              <w:bottom w:val="none" w:sz="0" w:space="0" w:color="auto"/>
            </w:tcBorders>
          </w:tcPr>
          <w:p w14:paraId="4B2F7DE3" w14:textId="77777777" w:rsidR="00271A23" w:rsidRDefault="00140920" w:rsidP="00271A23">
            <w:pPr>
              <w:ind w:left="426" w:hanging="426"/>
            </w:pPr>
            <w:sdt>
              <w:sdtPr>
                <w:rPr>
                  <w:rFonts w:ascii="Calibri Light" w:hAnsi="Calibri Light" w:cs="Calibri Light"/>
                </w:rPr>
                <w:id w:val="-27103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51F3" w:rsidRPr="00DB651E">
                  <w:rPr>
                    <w:rFonts w:ascii="Segoe UI Symbol" w:eastAsia="MS Gothic" w:hAnsi="Segoe UI Symbol" w:cs="Segoe UI Symbol"/>
                    <w:sz w:val="19"/>
                    <w:szCs w:val="19"/>
                  </w:rPr>
                  <w:t>☐</w:t>
                </w:r>
              </w:sdtContent>
            </w:sdt>
            <w:r w:rsidR="00E951F3" w:rsidRPr="00DB651E">
              <w:rPr>
                <w:rFonts w:ascii="Calibri Light" w:hAnsi="Calibri Light" w:cs="Calibri Light"/>
                <w:sz w:val="19"/>
                <w:szCs w:val="19"/>
              </w:rPr>
              <w:tab/>
              <w:t xml:space="preserve">Projekt wird der DSB zur </w:t>
            </w:r>
            <w:r w:rsidR="00E951F3">
              <w:rPr>
                <w:rFonts w:ascii="Calibri Light" w:hAnsi="Calibri Light" w:cs="Calibri Light"/>
                <w:sz w:val="19"/>
                <w:szCs w:val="19"/>
              </w:rPr>
              <w:br/>
            </w:r>
            <w:r w:rsidR="00E951F3" w:rsidRPr="00DB651E">
              <w:rPr>
                <w:rFonts w:ascii="Calibri Light" w:hAnsi="Calibri Light" w:cs="Calibri Light"/>
                <w:sz w:val="19"/>
                <w:szCs w:val="19"/>
              </w:rPr>
              <w:t>Vorabkontrolle eingereicht</w:t>
            </w:r>
          </w:p>
        </w:tc>
        <w:tc>
          <w:tcPr>
            <w:tcW w:w="4167" w:type="dxa"/>
            <w:tcBorders>
              <w:bottom w:val="none" w:sz="0" w:space="0" w:color="auto"/>
            </w:tcBorders>
          </w:tcPr>
          <w:p w14:paraId="77FD40C8" w14:textId="77777777" w:rsidR="00271A23" w:rsidRDefault="00140920" w:rsidP="00271A23">
            <w:pPr>
              <w:ind w:left="426" w:hanging="426"/>
            </w:pPr>
            <w:sdt>
              <w:sdtPr>
                <w:rPr>
                  <w:rFonts w:ascii="Calibri Light" w:hAnsi="Calibri Light" w:cs="Calibri Light"/>
                </w:rPr>
                <w:id w:val="-2046595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51F3">
                  <w:rPr>
                    <w:rFonts w:ascii="MS Gothic" w:eastAsia="MS Gothic" w:hAnsi="MS Gothic" w:cs="Calibri Light" w:hint="eastAsia"/>
                    <w:b w:val="0"/>
                    <w:sz w:val="19"/>
                    <w:szCs w:val="19"/>
                  </w:rPr>
                  <w:t>☐</w:t>
                </w:r>
              </w:sdtContent>
            </w:sdt>
            <w:r w:rsidR="00E951F3" w:rsidRPr="00DB651E">
              <w:rPr>
                <w:rFonts w:ascii="Calibri Light" w:hAnsi="Calibri Light" w:cs="Calibri Light"/>
                <w:sz w:val="19"/>
                <w:szCs w:val="19"/>
              </w:rPr>
              <w:tab/>
              <w:t>Vorabkontrolle nicht erforderlich</w:t>
            </w:r>
          </w:p>
        </w:tc>
      </w:tr>
    </w:tbl>
    <w:p w14:paraId="489A22B4" w14:textId="77777777" w:rsidR="00271A23" w:rsidRDefault="00271A23" w:rsidP="00271A23"/>
    <w:p w14:paraId="5C322E5A" w14:textId="77777777" w:rsidR="00E951F3" w:rsidRDefault="00E951F3" w:rsidP="00E951F3">
      <w:pPr>
        <w:pStyle w:val="berschrift1"/>
      </w:pPr>
      <w:r>
        <w:t>Unterschriften</w:t>
      </w:r>
    </w:p>
    <w:p w14:paraId="0C29202B" w14:textId="06A027F7" w:rsidR="00E951F3" w:rsidRPr="00A72854" w:rsidRDefault="00A72854" w:rsidP="00A72854">
      <w:pPr>
        <w:pStyle w:val="HERMESInfotextKTZH"/>
        <w:rPr>
          <w:color w:val="515E42" w:themeColor="accent2" w:themeShade="80"/>
        </w:rPr>
      </w:pPr>
      <w:r w:rsidRPr="00A72854">
        <w:rPr>
          <w:color w:val="515E42" w:themeColor="accent2" w:themeShade="80"/>
        </w:rPr>
        <w:t>Die Unterschriftenfelder sind optional und können bei Bedarf verwendet werden. Die Unterzeichnung kann gemäss den Vorgaben der Direktion durch die Projektleitung und/oder den Auftraggeber erfolgen.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085"/>
        <w:gridCol w:w="2086"/>
        <w:gridCol w:w="2074"/>
        <w:gridCol w:w="2088"/>
      </w:tblGrid>
      <w:tr w:rsidR="00E951F3" w:rsidRPr="00E408FD" w14:paraId="2B57A553" w14:textId="77777777" w:rsidTr="00CB3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20C3D38F" w14:textId="77777777" w:rsidR="00E951F3" w:rsidRPr="00E408FD" w:rsidRDefault="00E951F3" w:rsidP="00CB32AC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1397E8CC" w14:textId="77777777" w:rsidR="00E951F3" w:rsidRPr="00E408FD" w:rsidRDefault="00E951F3" w:rsidP="00CB32AC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45CA9767" w14:textId="77777777" w:rsidR="00E951F3" w:rsidRPr="00E408FD" w:rsidRDefault="00E951F3" w:rsidP="00CB32AC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081F143A" w14:textId="77777777" w:rsidR="00E951F3" w:rsidRPr="00E408FD" w:rsidRDefault="00E951F3" w:rsidP="00CB32AC">
            <w:pPr>
              <w:pStyle w:val="tabelleheader"/>
            </w:pPr>
            <w:r w:rsidRPr="00E408FD">
              <w:t>Unterschrift</w:t>
            </w:r>
          </w:p>
        </w:tc>
      </w:tr>
      <w:tr w:rsidR="00E951F3" w:rsidRPr="00E408FD" w14:paraId="0B822933" w14:textId="77777777" w:rsidTr="00CB3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5C6E3A17" w14:textId="77777777" w:rsidR="00E951F3" w:rsidRDefault="00E951F3" w:rsidP="00CB32AC"/>
          <w:p w14:paraId="0BB77580" w14:textId="77777777" w:rsidR="00E951F3" w:rsidRDefault="00E951F3" w:rsidP="00CB32AC"/>
          <w:p w14:paraId="18236D9E" w14:textId="77777777" w:rsidR="00E951F3" w:rsidRPr="00E408FD" w:rsidRDefault="00E951F3" w:rsidP="00CB32AC"/>
        </w:tc>
        <w:tc>
          <w:tcPr>
            <w:tcW w:w="2246" w:type="dxa"/>
          </w:tcPr>
          <w:p w14:paraId="22311021" w14:textId="77777777" w:rsidR="00E951F3" w:rsidRPr="00E408FD" w:rsidRDefault="00E951F3" w:rsidP="00CB32AC"/>
        </w:tc>
        <w:tc>
          <w:tcPr>
            <w:tcW w:w="2246" w:type="dxa"/>
          </w:tcPr>
          <w:p w14:paraId="4F4491A3" w14:textId="77777777" w:rsidR="00E951F3" w:rsidRPr="00E408FD" w:rsidRDefault="00E951F3" w:rsidP="00CB32AC"/>
        </w:tc>
        <w:tc>
          <w:tcPr>
            <w:tcW w:w="2247" w:type="dxa"/>
          </w:tcPr>
          <w:p w14:paraId="1493F747" w14:textId="77777777" w:rsidR="00E951F3" w:rsidRPr="00E408FD" w:rsidRDefault="00E951F3" w:rsidP="00CB32AC"/>
        </w:tc>
      </w:tr>
      <w:tr w:rsidR="00E951F3" w:rsidRPr="00E408FD" w14:paraId="577BAA89" w14:textId="77777777" w:rsidTr="00CB32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1B734B2B" w14:textId="77777777" w:rsidR="00E951F3" w:rsidRDefault="00E951F3" w:rsidP="00CB32AC"/>
          <w:p w14:paraId="31176898" w14:textId="77777777" w:rsidR="00E951F3" w:rsidRDefault="00E951F3" w:rsidP="00CB32AC"/>
          <w:p w14:paraId="6A145CFE" w14:textId="77777777" w:rsidR="00E951F3" w:rsidRDefault="00E951F3" w:rsidP="00CB32AC"/>
        </w:tc>
        <w:tc>
          <w:tcPr>
            <w:tcW w:w="2246" w:type="dxa"/>
          </w:tcPr>
          <w:p w14:paraId="2A406AF2" w14:textId="77777777" w:rsidR="00E951F3" w:rsidRPr="00E408FD" w:rsidRDefault="00E951F3" w:rsidP="00CB32AC"/>
        </w:tc>
        <w:tc>
          <w:tcPr>
            <w:tcW w:w="2246" w:type="dxa"/>
          </w:tcPr>
          <w:p w14:paraId="04538442" w14:textId="77777777" w:rsidR="00E951F3" w:rsidRPr="00E408FD" w:rsidRDefault="00E951F3" w:rsidP="00CB32AC"/>
        </w:tc>
        <w:tc>
          <w:tcPr>
            <w:tcW w:w="2247" w:type="dxa"/>
          </w:tcPr>
          <w:p w14:paraId="13059040" w14:textId="77777777" w:rsidR="00E951F3" w:rsidRPr="00E408FD" w:rsidRDefault="00E951F3" w:rsidP="00CB32AC"/>
        </w:tc>
      </w:tr>
    </w:tbl>
    <w:p w14:paraId="3E4A27F4" w14:textId="77777777" w:rsidR="00E951F3" w:rsidRDefault="00E951F3" w:rsidP="00E951F3">
      <w:pPr>
        <w:rPr>
          <w:noProof/>
        </w:rPr>
      </w:pPr>
    </w:p>
    <w:sectPr w:rsidR="00E951F3" w:rsidSect="00E07336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2722" w:right="1418" w:bottom="1418" w:left="2155" w:header="1162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CA3DC" w14:textId="77777777" w:rsidR="00140920" w:rsidRDefault="00140920" w:rsidP="008704F6">
      <w:pPr>
        <w:spacing w:line="240" w:lineRule="auto"/>
      </w:pPr>
    </w:p>
    <w:p w14:paraId="2B17125A" w14:textId="77777777" w:rsidR="00140920" w:rsidRDefault="00140920" w:rsidP="008704F6">
      <w:pPr>
        <w:spacing w:line="240" w:lineRule="auto"/>
      </w:pPr>
      <w:r>
        <w:separator/>
      </w:r>
    </w:p>
  </w:endnote>
  <w:endnote w:type="continuationSeparator" w:id="0">
    <w:p w14:paraId="281456FC" w14:textId="77777777" w:rsidR="00140920" w:rsidRDefault="00140920" w:rsidP="008704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ompany-Address"/>
      <w:tag w:val="DSB-Company-Address-Page2"/>
      <w:id w:val="-677571316"/>
      <w:placeholder>
        <w:docPart w:val="87FB2A0B04F94448838A4E3500C20016"/>
      </w:placeholder>
    </w:sdtPr>
    <w:sdtEndPr/>
    <w:sdtContent>
      <w:p w14:paraId="1EFA0B6E" w14:textId="77777777" w:rsidR="000936F1" w:rsidRDefault="00E951F3" w:rsidP="00CF4A51">
        <w:pPr>
          <w:pStyle w:val="DSB-LayoutFirmenadresse-Box"/>
          <w:framePr w:wrap="around"/>
        </w:pPr>
        <w:r>
          <w:rPr>
            <w:b/>
            <w:bCs/>
            <w:iCs/>
            <w:caps/>
            <w:spacing w:val="2"/>
          </w:rPr>
          <w:drawing>
            <wp:inline distT="0" distB="0" distL="0" distR="0" wp14:anchorId="04CAE0D4" wp14:editId="761FDFD5">
              <wp:extent cx="2880360" cy="97971"/>
              <wp:effectExtent l="0" t="0" r="0" b="0"/>
              <wp:docPr id="31" name="Grafik 31" descr="Datenschutzbeauftragte des Kantons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" name="Grafik 31" descr="Datenschutzbeauftragte des Kantons Zürich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7278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80360" cy="9797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iCs/>
        <w:caps/>
        <w:spacing w:val="2"/>
      </w:rPr>
      <w:alias w:val="Company-Address"/>
      <w:tag w:val="DSB-Company-Address-Page1"/>
      <w:id w:val="808287327"/>
      <w:placeholder>
        <w:docPart w:val="0E4DAA569F1947BC8331D515029BA073"/>
      </w:placeholder>
    </w:sdtPr>
    <w:sdtEndPr/>
    <w:sdtContent>
      <w:p w14:paraId="075D6D81" w14:textId="77777777" w:rsidR="000936F1" w:rsidRDefault="00E951F3" w:rsidP="00F05A50">
        <w:pPr>
          <w:pStyle w:val="DSB-LayoutFirmenadresse-Box"/>
          <w:framePr w:wrap="around"/>
          <w:rPr>
            <w:bCs/>
            <w:iCs/>
            <w:caps/>
            <w:spacing w:val="2"/>
          </w:rPr>
        </w:pPr>
        <w:r>
          <w:rPr>
            <w:b/>
            <w:bCs/>
            <w:iCs/>
            <w:caps/>
            <w:spacing w:val="2"/>
          </w:rPr>
          <w:drawing>
            <wp:inline distT="0" distB="0" distL="0" distR="0" wp14:anchorId="20FF99EF" wp14:editId="08C131BB">
              <wp:extent cx="2880360" cy="360426"/>
              <wp:effectExtent l="0" t="0" r="0" b="1905"/>
              <wp:docPr id="25" name="Grafik 25" descr="Datenschutzbeauftragte des Kantons Zürich&#10;Postfach, 8090 Zürich, +41 43 259 39 99&#10;datenschutz@dsb.zh.ch, datenschutz.ch, twitter: @dsb_z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" name="Grafik 25" descr="Datenschutzbeauftragte des Kantons Zürich&#10;Postfach, 8090 Zürich, +41 43 259 39 99&#10;datenschutz@dsb.zh.ch, datenschutz.ch, twitter: @dsb_zh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80360" cy="36042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ompany-ISO"/>
      <w:tag w:val="DSB-Company-ISO"/>
      <w:id w:val="493923507"/>
      <w:placeholder>
        <w:docPart w:val="B14B7AACA1354D9B8C7DD91EC26C0330"/>
      </w:placeholder>
    </w:sdtPr>
    <w:sdtEndPr/>
    <w:sdtContent>
      <w:p w14:paraId="263EAF94" w14:textId="77777777" w:rsidR="000936F1" w:rsidRPr="007239A1" w:rsidRDefault="00E951F3" w:rsidP="00B3219D">
        <w:pPr>
          <w:pStyle w:val="DSB-LayoutISO-Box"/>
          <w:framePr w:wrap="around"/>
        </w:pPr>
        <w:r>
          <w:drawing>
            <wp:inline distT="0" distB="0" distL="0" distR="0" wp14:anchorId="769D867B" wp14:editId="143D1BB1">
              <wp:extent cx="1526400" cy="424800"/>
              <wp:effectExtent l="0" t="0" r="0" b="0"/>
              <wp:docPr id="40" name="Grafik 40" descr="Qualitätssiegel SGS ISO 9001, Datenschutz mit Qualitä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" name="Grafik 40" descr="Qualitätssiegel SGS ISO 9001, Datenschutz mit Qualität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6400" cy="424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BAA59" w14:textId="77777777" w:rsidR="00140920" w:rsidRDefault="00140920" w:rsidP="00F4321A">
      <w:pPr>
        <w:spacing w:line="240" w:lineRule="auto"/>
      </w:pPr>
      <w:r>
        <w:separator/>
      </w:r>
    </w:p>
  </w:footnote>
  <w:footnote w:type="continuationSeparator" w:id="0">
    <w:p w14:paraId="1DF34B53" w14:textId="77777777" w:rsidR="00140920" w:rsidRDefault="00140920" w:rsidP="00F4321A">
      <w:pPr>
        <w:spacing w:line="240" w:lineRule="auto"/>
      </w:pPr>
      <w:r>
        <w:continuationSeparator/>
      </w:r>
    </w:p>
  </w:footnote>
  <w:footnote w:type="continuationNotice" w:id="1">
    <w:p w14:paraId="4995015A" w14:textId="77777777" w:rsidR="00140920" w:rsidRDefault="00140920">
      <w:pPr>
        <w:spacing w:line="240" w:lineRule="auto"/>
      </w:pPr>
      <w:r>
        <w:t>./.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27713" w14:textId="77777777" w:rsidR="000936F1" w:rsidRDefault="00E951F3" w:rsidP="00E07336">
    <w:pPr>
      <w:pStyle w:val="DSB-LayoutPaging-Box"/>
      <w:framePr w:wrap="around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sdt>
    <w:sdtPr>
      <w:alias w:val="Titel"/>
      <w:tag w:val="DSB-Title-Page2"/>
      <w:id w:val="904878897"/>
      <w:placeholder>
        <w:docPart w:val="ED78AE0E7A1D45E2A621815B578F83AE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516EE606" w14:textId="77777777" w:rsidR="000936F1" w:rsidRDefault="00E951F3" w:rsidP="00FB54C7">
        <w:pPr>
          <w:pStyle w:val="Kopfzeile"/>
        </w:pPr>
        <w:r>
          <w:t>Formular Datenschutz-Folgenabschätzung (DSFA)</w:t>
        </w:r>
      </w:p>
    </w:sdtContent>
  </w:sdt>
  <w:p w14:paraId="267B5105" w14:textId="77777777" w:rsidR="000936F1" w:rsidRDefault="000936F1" w:rsidP="00FB54C7">
    <w:pPr>
      <w:pStyle w:val="DSB-LayoutLinie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"/>
      <w:tag w:val="DSB-Logo-Page-1"/>
      <w:id w:val="-154149403"/>
      <w:placeholder>
        <w:docPart w:val="4F85E6AC71954F679C66C3DFF0344FC7"/>
      </w:placeholder>
    </w:sdtPr>
    <w:sdtEndPr/>
    <w:sdtContent>
      <w:p w14:paraId="6BA4AA8A" w14:textId="77777777" w:rsidR="000936F1" w:rsidRDefault="00E951F3" w:rsidP="009E0559">
        <w:pPr>
          <w:pStyle w:val="DSB-LayoutLogo-Box"/>
          <w:framePr w:wrap="around"/>
        </w:pPr>
        <w:r>
          <w:drawing>
            <wp:inline distT="0" distB="0" distL="0" distR="0" wp14:anchorId="3FDADEC6" wp14:editId="4AA11717">
              <wp:extent cx="2214245" cy="1035685"/>
              <wp:effectExtent l="0" t="0" r="0" b="0"/>
              <wp:docPr id="27" name="Grafik 27" descr="Logo Datenschutzbeauftragte des Kantons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" name="Grafik 27" descr="Logo Datenschutzbeauftragte des Kantons Zürich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4245" cy="10356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72F4FF8" w14:textId="77777777" w:rsidR="000936F1" w:rsidRDefault="000936F1" w:rsidP="0048254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1A13D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AB672DC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CA426C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B24FC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5AAB67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06A93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14CF38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3AB164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E4846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960C2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735BB5"/>
    <w:multiLevelType w:val="multilevel"/>
    <w:tmpl w:val="1C705A8E"/>
    <w:styleLink w:val="List-Lettering"/>
    <w:lvl w:ilvl="0">
      <w:start w:val="1"/>
      <w:numFmt w:val="lowerLetter"/>
      <w:pStyle w:val="Lettering1DSB"/>
      <w:lvlText w:val="%1)"/>
      <w:lvlJc w:val="left"/>
      <w:pPr>
        <w:ind w:left="340" w:hanging="340"/>
      </w:pPr>
      <w:rPr>
        <w:rFonts w:hint="default"/>
        <w:color w:val="auto"/>
        <w:u w:color="FFFFFF"/>
        <w:vertAlign w:val="baseline"/>
      </w:rPr>
    </w:lvl>
    <w:lvl w:ilvl="1">
      <w:start w:val="1"/>
      <w:numFmt w:val="lowerLetter"/>
      <w:pStyle w:val="Lettering2DSB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pStyle w:val="Lettering3DSB"/>
      <w:lvlText w:val="%3)"/>
      <w:lvlJc w:val="left"/>
      <w:pPr>
        <w:ind w:left="1021" w:hanging="341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40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40" w:hanging="34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340" w:hanging="34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340" w:hanging="34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340" w:hanging="340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40" w:hanging="340"/>
      </w:pPr>
      <w:rPr>
        <w:rFonts w:hint="default"/>
      </w:rPr>
    </w:lvl>
  </w:abstractNum>
  <w:abstractNum w:abstractNumId="11" w15:restartNumberingAfterBreak="0">
    <w:nsid w:val="105304AA"/>
    <w:multiLevelType w:val="multilevel"/>
    <w:tmpl w:val="F0F459C4"/>
    <w:numStyleLink w:val="List-Bullet"/>
  </w:abstractNum>
  <w:abstractNum w:abstractNumId="12" w15:restartNumberingAfterBreak="0">
    <w:nsid w:val="13CA7197"/>
    <w:multiLevelType w:val="multilevel"/>
    <w:tmpl w:val="50B0D356"/>
    <w:numStyleLink w:val="List-Table"/>
  </w:abstractNum>
  <w:abstractNum w:abstractNumId="13" w15:restartNumberingAfterBreak="0">
    <w:nsid w:val="141E7A13"/>
    <w:multiLevelType w:val="multilevel"/>
    <w:tmpl w:val="F0F459C4"/>
    <w:numStyleLink w:val="List-Bullet"/>
  </w:abstractNum>
  <w:abstractNum w:abstractNumId="14" w15:restartNumberingAfterBreak="0">
    <w:nsid w:val="1B6D50E9"/>
    <w:multiLevelType w:val="multilevel"/>
    <w:tmpl w:val="50B0D356"/>
    <w:styleLink w:val="List-Table"/>
    <w:lvl w:ilvl="0">
      <w:start w:val="1"/>
      <w:numFmt w:val="bullet"/>
      <w:pStyle w:val="Table-Aufzhlung1DSB"/>
      <w:lvlText w:val="–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pStyle w:val="Table-Aufzhlung2DSB"/>
      <w:lvlText w:val="–"/>
      <w:lvlJc w:val="left"/>
      <w:pPr>
        <w:ind w:left="454" w:hanging="227"/>
      </w:pPr>
      <w:rPr>
        <w:rFonts w:ascii="Calibri" w:hAnsi="Calibri" w:hint="default"/>
      </w:rPr>
    </w:lvl>
    <w:lvl w:ilvl="2">
      <w:start w:val="1"/>
      <w:numFmt w:val="decimal"/>
      <w:pStyle w:val="Table-Numbering1DSB"/>
      <w:lvlText w:val="%3."/>
      <w:lvlJc w:val="left"/>
      <w:pPr>
        <w:ind w:left="227" w:hanging="227"/>
      </w:pPr>
      <w:rPr>
        <w:rFonts w:hint="default"/>
      </w:rPr>
    </w:lvl>
    <w:lvl w:ilvl="3">
      <w:start w:val="1"/>
      <w:numFmt w:val="decimal"/>
      <w:pStyle w:val="Table-Numbering2DSB"/>
      <w:lvlText w:val="%4."/>
      <w:lvlJc w:val="left"/>
      <w:pPr>
        <w:ind w:left="454" w:hanging="227"/>
      </w:pPr>
      <w:rPr>
        <w:rFonts w:hint="default"/>
      </w:rPr>
    </w:lvl>
    <w:lvl w:ilvl="4">
      <w:start w:val="1"/>
      <w:numFmt w:val="lowerLetter"/>
      <w:pStyle w:val="Table-Lettering1DSB"/>
      <w:lvlText w:val="%5)"/>
      <w:lvlJc w:val="left"/>
      <w:pPr>
        <w:ind w:left="227" w:hanging="227"/>
      </w:pPr>
      <w:rPr>
        <w:rFonts w:hint="default"/>
      </w:rPr>
    </w:lvl>
    <w:lvl w:ilvl="5">
      <w:start w:val="1"/>
      <w:numFmt w:val="lowerLetter"/>
      <w:pStyle w:val="Table-Lettering2DSB"/>
      <w:lvlText w:val="%6)"/>
      <w:lvlJc w:val="left"/>
      <w:pPr>
        <w:ind w:left="454" w:hanging="227"/>
      </w:pPr>
      <w:rPr>
        <w:rFonts w:hint="default"/>
      </w:rPr>
    </w:lvl>
    <w:lvl w:ilvl="6">
      <w:start w:val="1"/>
      <w:numFmt w:val="decimal"/>
      <w:lvlRestart w:val="1"/>
      <w:pStyle w:val="Table-HochgestelltDSB"/>
      <w:lvlText w:val="%7"/>
      <w:lvlJc w:val="left"/>
      <w:pPr>
        <w:ind w:left="227" w:hanging="227"/>
      </w:pPr>
      <w:rPr>
        <w:rFonts w:hint="default"/>
        <w:vertAlign w:val="superscrip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D161C55"/>
    <w:multiLevelType w:val="multilevel"/>
    <w:tmpl w:val="F0F459C4"/>
    <w:styleLink w:val="List-Bullet"/>
    <w:lvl w:ilvl="0">
      <w:start w:val="1"/>
      <w:numFmt w:val="bullet"/>
      <w:pStyle w:val="Aufzhlung1DSB"/>
      <w:lvlText w:val="–"/>
      <w:lvlJc w:val="left"/>
      <w:pPr>
        <w:ind w:left="340" w:hanging="340"/>
      </w:pPr>
      <w:rPr>
        <w:rFonts w:ascii="Calibri" w:hAnsi="Calibri" w:hint="default"/>
        <w:color w:val="000000" w:themeColor="text1"/>
      </w:rPr>
    </w:lvl>
    <w:lvl w:ilvl="1">
      <w:start w:val="1"/>
      <w:numFmt w:val="bullet"/>
      <w:pStyle w:val="Aufzhlung2DSB"/>
      <w:lvlText w:val="–"/>
      <w:lvlJc w:val="left"/>
      <w:pPr>
        <w:ind w:left="680" w:hanging="340"/>
      </w:pPr>
      <w:rPr>
        <w:rFonts w:ascii="Calibri" w:hAnsi="Calibri" w:hint="default"/>
        <w:color w:val="000000" w:themeColor="text1"/>
      </w:rPr>
    </w:lvl>
    <w:lvl w:ilvl="2">
      <w:start w:val="1"/>
      <w:numFmt w:val="bullet"/>
      <w:pStyle w:val="Aufzhlung3DSB"/>
      <w:lvlText w:val="–"/>
      <w:lvlJc w:val="left"/>
      <w:pPr>
        <w:ind w:left="1021" w:hanging="341"/>
      </w:pPr>
      <w:rPr>
        <w:rFonts w:ascii="Calibri" w:hAnsi="Calibri" w:hint="default"/>
        <w:color w:val="000000" w:themeColor="text1"/>
      </w:rPr>
    </w:lvl>
    <w:lvl w:ilvl="3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  <w:lvl w:ilvl="4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  <w:lvl w:ilvl="5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  <w:lvl w:ilvl="6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  <w:lvl w:ilvl="7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  <w:lvl w:ilvl="8">
      <w:start w:val="1"/>
      <w:numFmt w:val="bullet"/>
      <w:lvlText w:val="–"/>
      <w:lvlJc w:val="left"/>
      <w:pPr>
        <w:ind w:left="340" w:hanging="340"/>
      </w:pPr>
      <w:rPr>
        <w:rFonts w:ascii="Calibri" w:hAnsi="Calibri" w:hint="default"/>
      </w:rPr>
    </w:lvl>
  </w:abstractNum>
  <w:abstractNum w:abstractNumId="16" w15:restartNumberingAfterBreak="0">
    <w:nsid w:val="1DA85BA8"/>
    <w:multiLevelType w:val="multilevel"/>
    <w:tmpl w:val="50B0D356"/>
    <w:numStyleLink w:val="List-Table"/>
  </w:abstractNum>
  <w:abstractNum w:abstractNumId="17" w15:restartNumberingAfterBreak="0">
    <w:nsid w:val="21A569A3"/>
    <w:multiLevelType w:val="multilevel"/>
    <w:tmpl w:val="7E7A7032"/>
    <w:lvl w:ilvl="0">
      <w:start w:val="1"/>
      <w:numFmt w:val="bullet"/>
      <w:lvlText w:val=""/>
      <w:lvlJc w:val="left"/>
      <w:pPr>
        <w:ind w:left="227" w:hanging="227"/>
      </w:pPr>
      <w:rPr>
        <w:rFonts w:ascii="Wingdings" w:hAnsi="Wingdings" w:hint="default"/>
        <w:color w:val="auto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25303C9"/>
    <w:multiLevelType w:val="multilevel"/>
    <w:tmpl w:val="F0F459C4"/>
    <w:numStyleLink w:val="List-Bullet"/>
  </w:abstractNum>
  <w:abstractNum w:abstractNumId="19" w15:restartNumberingAfterBreak="0">
    <w:nsid w:val="23F524F9"/>
    <w:multiLevelType w:val="multilevel"/>
    <w:tmpl w:val="8878D68E"/>
    <w:styleLink w:val="List-Numbering"/>
    <w:lvl w:ilvl="0">
      <w:start w:val="1"/>
      <w:numFmt w:val="decimal"/>
      <w:pStyle w:val="Numbering1DSB"/>
      <w:lvlText w:val="%1."/>
      <w:lvlJc w:val="left"/>
      <w:pPr>
        <w:ind w:left="340" w:hanging="340"/>
      </w:pPr>
      <w:rPr>
        <w:rFonts w:hint="default"/>
        <w:color w:val="auto"/>
        <w:u w:color="FFFFFF"/>
        <w:vertAlign w:val="baseline"/>
      </w:rPr>
    </w:lvl>
    <w:lvl w:ilvl="1">
      <w:start w:val="1"/>
      <w:numFmt w:val="decimal"/>
      <w:pStyle w:val="Numbering2DSB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pStyle w:val="Numbering3DSB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0" w:hanging="34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40" w:hanging="34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3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0" w:hanging="34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40" w:hanging="34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40" w:hanging="340"/>
      </w:pPr>
      <w:rPr>
        <w:rFonts w:hint="default"/>
      </w:rPr>
    </w:lvl>
  </w:abstractNum>
  <w:abstractNum w:abstractNumId="20" w15:restartNumberingAfterBreak="0">
    <w:nsid w:val="27BB5C95"/>
    <w:multiLevelType w:val="hybridMultilevel"/>
    <w:tmpl w:val="04F81E40"/>
    <w:lvl w:ilvl="0" w:tplc="D99E2B78">
      <w:start w:val="1"/>
      <w:numFmt w:val="bullet"/>
      <w:lvlText w:val="*"/>
      <w:lvlJc w:val="left"/>
      <w:pPr>
        <w:ind w:left="720" w:hanging="360"/>
      </w:pPr>
      <w:rPr>
        <w:rFonts w:ascii="Calibri Light" w:hAnsi="Calibri Light" w:hint="default"/>
      </w:rPr>
    </w:lvl>
    <w:lvl w:ilvl="1" w:tplc="EE26BA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781C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64C8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0B6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EE8A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86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A41E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9E13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2A4E1D"/>
    <w:multiLevelType w:val="multilevel"/>
    <w:tmpl w:val="50B0D356"/>
    <w:numStyleLink w:val="List-Table"/>
  </w:abstractNum>
  <w:abstractNum w:abstractNumId="22" w15:restartNumberingAfterBreak="0">
    <w:nsid w:val="35BB1331"/>
    <w:multiLevelType w:val="multilevel"/>
    <w:tmpl w:val="1C705A8E"/>
    <w:numStyleLink w:val="List-Lettering"/>
  </w:abstractNum>
  <w:abstractNum w:abstractNumId="23" w15:restartNumberingAfterBreak="0">
    <w:nsid w:val="42882CC3"/>
    <w:multiLevelType w:val="multilevel"/>
    <w:tmpl w:val="CBFE62D4"/>
    <w:styleLink w:val="List-Heading"/>
    <w:lvl w:ilvl="0">
      <w:start w:val="1"/>
      <w:numFmt w:val="decimal"/>
      <w:pStyle w:val="berschrift1"/>
      <w:lvlText w:val="%1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4" w15:restartNumberingAfterBreak="0">
    <w:nsid w:val="4E567EA7"/>
    <w:multiLevelType w:val="multilevel"/>
    <w:tmpl w:val="CBFE62D4"/>
    <w:numStyleLink w:val="List-Heading"/>
  </w:abstractNum>
  <w:abstractNum w:abstractNumId="25" w15:restartNumberingAfterBreak="0">
    <w:nsid w:val="54352A96"/>
    <w:multiLevelType w:val="hybridMultilevel"/>
    <w:tmpl w:val="3C32AAE2"/>
    <w:lvl w:ilvl="0" w:tplc="586A55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857C3" w:themeColor="accent1"/>
      </w:rPr>
    </w:lvl>
    <w:lvl w:ilvl="1" w:tplc="B57CC2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F833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FEEB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6036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047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C41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3EAE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2248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F03784"/>
    <w:multiLevelType w:val="multilevel"/>
    <w:tmpl w:val="F0F459C4"/>
    <w:numStyleLink w:val="List-Bullet"/>
  </w:abstractNum>
  <w:abstractNum w:abstractNumId="27" w15:restartNumberingAfterBreak="0">
    <w:nsid w:val="5699764D"/>
    <w:multiLevelType w:val="multilevel"/>
    <w:tmpl w:val="1C705A8E"/>
    <w:numStyleLink w:val="List-Lettering"/>
  </w:abstractNum>
  <w:abstractNum w:abstractNumId="28" w15:restartNumberingAfterBreak="0">
    <w:nsid w:val="589F0707"/>
    <w:multiLevelType w:val="multilevel"/>
    <w:tmpl w:val="8878D68E"/>
    <w:numStyleLink w:val="List-Numbering"/>
  </w:abstractNum>
  <w:abstractNum w:abstractNumId="29" w15:restartNumberingAfterBreak="0">
    <w:nsid w:val="670D1A00"/>
    <w:multiLevelType w:val="multilevel"/>
    <w:tmpl w:val="F0F459C4"/>
    <w:numStyleLink w:val="List-Bullet"/>
  </w:abstractNum>
  <w:abstractNum w:abstractNumId="30" w15:restartNumberingAfterBreak="0">
    <w:nsid w:val="67975290"/>
    <w:multiLevelType w:val="multilevel"/>
    <w:tmpl w:val="50B0D356"/>
    <w:numStyleLink w:val="List-Table"/>
  </w:abstractNum>
  <w:abstractNum w:abstractNumId="31" w15:restartNumberingAfterBreak="0">
    <w:nsid w:val="6E087387"/>
    <w:multiLevelType w:val="multilevel"/>
    <w:tmpl w:val="8878D68E"/>
    <w:numStyleLink w:val="List-Numbering"/>
  </w:abstractNum>
  <w:abstractNum w:abstractNumId="32" w15:restartNumberingAfterBreak="0">
    <w:nsid w:val="707F1A19"/>
    <w:multiLevelType w:val="multilevel"/>
    <w:tmpl w:val="50B0D356"/>
    <w:numStyleLink w:val="List-Table"/>
  </w:abstractNum>
  <w:abstractNum w:abstractNumId="33" w15:restartNumberingAfterBreak="0">
    <w:nsid w:val="78E2452E"/>
    <w:multiLevelType w:val="multilevel"/>
    <w:tmpl w:val="50B0D356"/>
    <w:numStyleLink w:val="List-Table"/>
  </w:abstractNum>
  <w:num w:numId="1" w16cid:durableId="1227300552">
    <w:abstractNumId w:val="9"/>
  </w:num>
  <w:num w:numId="2" w16cid:durableId="547500253">
    <w:abstractNumId w:val="7"/>
  </w:num>
  <w:num w:numId="3" w16cid:durableId="1630548893">
    <w:abstractNumId w:val="6"/>
  </w:num>
  <w:num w:numId="4" w16cid:durableId="1367871252">
    <w:abstractNumId w:val="5"/>
  </w:num>
  <w:num w:numId="5" w16cid:durableId="1862359645">
    <w:abstractNumId w:val="4"/>
  </w:num>
  <w:num w:numId="6" w16cid:durableId="323120484">
    <w:abstractNumId w:val="15"/>
  </w:num>
  <w:num w:numId="7" w16cid:durableId="270163399">
    <w:abstractNumId w:val="10"/>
  </w:num>
  <w:num w:numId="8" w16cid:durableId="145902448">
    <w:abstractNumId w:val="8"/>
  </w:num>
  <w:num w:numId="9" w16cid:durableId="459763631">
    <w:abstractNumId w:val="3"/>
  </w:num>
  <w:num w:numId="10" w16cid:durableId="885679089">
    <w:abstractNumId w:val="2"/>
  </w:num>
  <w:num w:numId="11" w16cid:durableId="308946963">
    <w:abstractNumId w:val="1"/>
  </w:num>
  <w:num w:numId="12" w16cid:durableId="1434935094">
    <w:abstractNumId w:val="0"/>
  </w:num>
  <w:num w:numId="13" w16cid:durableId="1301379005">
    <w:abstractNumId w:val="23"/>
  </w:num>
  <w:num w:numId="14" w16cid:durableId="1882860887">
    <w:abstractNumId w:val="10"/>
  </w:num>
  <w:num w:numId="15" w16cid:durableId="355544900">
    <w:abstractNumId w:val="19"/>
  </w:num>
  <w:num w:numId="16" w16cid:durableId="2015306083">
    <w:abstractNumId w:val="19"/>
  </w:num>
  <w:num w:numId="17" w16cid:durableId="760613649">
    <w:abstractNumId w:val="24"/>
  </w:num>
  <w:num w:numId="18" w16cid:durableId="186843374">
    <w:abstractNumId w:val="14"/>
  </w:num>
  <w:num w:numId="19" w16cid:durableId="1810055384">
    <w:abstractNumId w:val="21"/>
  </w:num>
  <w:num w:numId="20" w16cid:durableId="1666543909">
    <w:abstractNumId w:val="25"/>
  </w:num>
  <w:num w:numId="21" w16cid:durableId="1517694297">
    <w:abstractNumId w:val="29"/>
  </w:num>
  <w:num w:numId="22" w16cid:durableId="2620390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97677676">
    <w:abstractNumId w:val="26"/>
  </w:num>
  <w:num w:numId="24" w16cid:durableId="1394112860">
    <w:abstractNumId w:val="33"/>
  </w:num>
  <w:num w:numId="25" w16cid:durableId="1981769594">
    <w:abstractNumId w:val="18"/>
  </w:num>
  <w:num w:numId="26" w16cid:durableId="1383552743">
    <w:abstractNumId w:val="31"/>
  </w:num>
  <w:num w:numId="27" w16cid:durableId="1604537467">
    <w:abstractNumId w:val="13"/>
  </w:num>
  <w:num w:numId="28" w16cid:durableId="277373184">
    <w:abstractNumId w:val="27"/>
  </w:num>
  <w:num w:numId="29" w16cid:durableId="136337958">
    <w:abstractNumId w:val="11"/>
  </w:num>
  <w:num w:numId="30" w16cid:durableId="1489206386">
    <w:abstractNumId w:val="28"/>
  </w:num>
  <w:num w:numId="31" w16cid:durableId="18979291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2297484">
    <w:abstractNumId w:val="22"/>
  </w:num>
  <w:num w:numId="33" w16cid:durableId="1581913614">
    <w:abstractNumId w:val="12"/>
  </w:num>
  <w:num w:numId="34" w16cid:durableId="1530332836">
    <w:abstractNumId w:val="32"/>
  </w:num>
  <w:num w:numId="35" w16cid:durableId="1273901855">
    <w:abstractNumId w:val="30"/>
  </w:num>
  <w:num w:numId="36" w16cid:durableId="976911390">
    <w:abstractNumId w:val="16"/>
  </w:num>
  <w:num w:numId="37" w16cid:durableId="792015706">
    <w:abstractNumId w:val="20"/>
  </w:num>
  <w:num w:numId="38" w16cid:durableId="14850046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38717953">
    <w:abstractNumId w:val="17"/>
  </w:num>
  <w:num w:numId="40" w16cid:durableId="10475308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34472217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autoHyphenation/>
  <w:consecutiveHyphenLimit w:val="3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39B"/>
    <w:rsid w:val="00010250"/>
    <w:rsid w:val="00012CDD"/>
    <w:rsid w:val="00033BEE"/>
    <w:rsid w:val="00046B63"/>
    <w:rsid w:val="0007663B"/>
    <w:rsid w:val="00086DF5"/>
    <w:rsid w:val="000936F1"/>
    <w:rsid w:val="00097BFD"/>
    <w:rsid w:val="000A101E"/>
    <w:rsid w:val="000A202F"/>
    <w:rsid w:val="000A2A80"/>
    <w:rsid w:val="000A2AF3"/>
    <w:rsid w:val="000A778E"/>
    <w:rsid w:val="000B3946"/>
    <w:rsid w:val="000B6052"/>
    <w:rsid w:val="000D0D85"/>
    <w:rsid w:val="000D5677"/>
    <w:rsid w:val="000E40E2"/>
    <w:rsid w:val="000E434F"/>
    <w:rsid w:val="0010040D"/>
    <w:rsid w:val="00104D22"/>
    <w:rsid w:val="0010735C"/>
    <w:rsid w:val="00113179"/>
    <w:rsid w:val="00115545"/>
    <w:rsid w:val="00117CBB"/>
    <w:rsid w:val="00140920"/>
    <w:rsid w:val="00142E57"/>
    <w:rsid w:val="00143A7E"/>
    <w:rsid w:val="00167EB4"/>
    <w:rsid w:val="00167FBE"/>
    <w:rsid w:val="001728A7"/>
    <w:rsid w:val="00177D04"/>
    <w:rsid w:val="00181627"/>
    <w:rsid w:val="0019095E"/>
    <w:rsid w:val="00192282"/>
    <w:rsid w:val="001C24C6"/>
    <w:rsid w:val="001C2A41"/>
    <w:rsid w:val="001C76F0"/>
    <w:rsid w:val="001D3AAD"/>
    <w:rsid w:val="001E3702"/>
    <w:rsid w:val="001F4AB6"/>
    <w:rsid w:val="00211562"/>
    <w:rsid w:val="002120C3"/>
    <w:rsid w:val="00221CF6"/>
    <w:rsid w:val="002548D6"/>
    <w:rsid w:val="002645A0"/>
    <w:rsid w:val="00271A23"/>
    <w:rsid w:val="00290AD1"/>
    <w:rsid w:val="002A00F2"/>
    <w:rsid w:val="002A7890"/>
    <w:rsid w:val="002B139C"/>
    <w:rsid w:val="002B244E"/>
    <w:rsid w:val="002B30D2"/>
    <w:rsid w:val="002B638A"/>
    <w:rsid w:val="002D0E53"/>
    <w:rsid w:val="002F3D5E"/>
    <w:rsid w:val="00300549"/>
    <w:rsid w:val="00301E4E"/>
    <w:rsid w:val="00302DE6"/>
    <w:rsid w:val="00305C2C"/>
    <w:rsid w:val="0032075C"/>
    <w:rsid w:val="0032252E"/>
    <w:rsid w:val="00344860"/>
    <w:rsid w:val="00344EBF"/>
    <w:rsid w:val="00355EA9"/>
    <w:rsid w:val="00364698"/>
    <w:rsid w:val="00386FB9"/>
    <w:rsid w:val="003B2105"/>
    <w:rsid w:val="003B70C2"/>
    <w:rsid w:val="003D180B"/>
    <w:rsid w:val="003E2CE0"/>
    <w:rsid w:val="003F0ECE"/>
    <w:rsid w:val="00406E0B"/>
    <w:rsid w:val="00420EE0"/>
    <w:rsid w:val="00423D58"/>
    <w:rsid w:val="00427551"/>
    <w:rsid w:val="004324E2"/>
    <w:rsid w:val="004356ED"/>
    <w:rsid w:val="004369E7"/>
    <w:rsid w:val="00444BD3"/>
    <w:rsid w:val="00447F2E"/>
    <w:rsid w:val="0045173D"/>
    <w:rsid w:val="004554D6"/>
    <w:rsid w:val="004605F3"/>
    <w:rsid w:val="00473862"/>
    <w:rsid w:val="00477AF6"/>
    <w:rsid w:val="0048254B"/>
    <w:rsid w:val="00484E31"/>
    <w:rsid w:val="0048633C"/>
    <w:rsid w:val="00490023"/>
    <w:rsid w:val="004979E8"/>
    <w:rsid w:val="004A65A7"/>
    <w:rsid w:val="004A7CB0"/>
    <w:rsid w:val="004F3F15"/>
    <w:rsid w:val="00503E26"/>
    <w:rsid w:val="00511E41"/>
    <w:rsid w:val="00514B6A"/>
    <w:rsid w:val="00533D03"/>
    <w:rsid w:val="0053439B"/>
    <w:rsid w:val="00556B9E"/>
    <w:rsid w:val="00556E5E"/>
    <w:rsid w:val="00560DEA"/>
    <w:rsid w:val="00567566"/>
    <w:rsid w:val="00567A03"/>
    <w:rsid w:val="00570FFF"/>
    <w:rsid w:val="00592358"/>
    <w:rsid w:val="005A0136"/>
    <w:rsid w:val="005C5AF9"/>
    <w:rsid w:val="005D4A9C"/>
    <w:rsid w:val="005E232E"/>
    <w:rsid w:val="005E591B"/>
    <w:rsid w:val="005E64C5"/>
    <w:rsid w:val="00601BA6"/>
    <w:rsid w:val="006076CC"/>
    <w:rsid w:val="00611BD2"/>
    <w:rsid w:val="00613BB5"/>
    <w:rsid w:val="006214BA"/>
    <w:rsid w:val="006438C7"/>
    <w:rsid w:val="00647E87"/>
    <w:rsid w:val="00651916"/>
    <w:rsid w:val="00665116"/>
    <w:rsid w:val="00665AEA"/>
    <w:rsid w:val="00667A8F"/>
    <w:rsid w:val="00683423"/>
    <w:rsid w:val="00692DBB"/>
    <w:rsid w:val="006966A6"/>
    <w:rsid w:val="006A25EB"/>
    <w:rsid w:val="006B0FDB"/>
    <w:rsid w:val="006C11FC"/>
    <w:rsid w:val="006C1D00"/>
    <w:rsid w:val="006C5330"/>
    <w:rsid w:val="006D1419"/>
    <w:rsid w:val="006F0EF0"/>
    <w:rsid w:val="0070594F"/>
    <w:rsid w:val="007201FB"/>
    <w:rsid w:val="00722231"/>
    <w:rsid w:val="007239A1"/>
    <w:rsid w:val="007255B7"/>
    <w:rsid w:val="007267CC"/>
    <w:rsid w:val="00736382"/>
    <w:rsid w:val="007370BA"/>
    <w:rsid w:val="0075110C"/>
    <w:rsid w:val="0075194E"/>
    <w:rsid w:val="00756899"/>
    <w:rsid w:val="00756D37"/>
    <w:rsid w:val="00761524"/>
    <w:rsid w:val="00785252"/>
    <w:rsid w:val="00791589"/>
    <w:rsid w:val="007A55DB"/>
    <w:rsid w:val="007D2AE9"/>
    <w:rsid w:val="007D6C2D"/>
    <w:rsid w:val="007E627C"/>
    <w:rsid w:val="007F03C8"/>
    <w:rsid w:val="007F50F6"/>
    <w:rsid w:val="00807EB6"/>
    <w:rsid w:val="008306AC"/>
    <w:rsid w:val="00832915"/>
    <w:rsid w:val="008343AB"/>
    <w:rsid w:val="008345D9"/>
    <w:rsid w:val="008418AA"/>
    <w:rsid w:val="008558D4"/>
    <w:rsid w:val="0085684C"/>
    <w:rsid w:val="00857988"/>
    <w:rsid w:val="00864A5E"/>
    <w:rsid w:val="00864F44"/>
    <w:rsid w:val="008704F6"/>
    <w:rsid w:val="00886763"/>
    <w:rsid w:val="008B094A"/>
    <w:rsid w:val="008C2712"/>
    <w:rsid w:val="008C36F3"/>
    <w:rsid w:val="008C3DF6"/>
    <w:rsid w:val="008C6680"/>
    <w:rsid w:val="008D01FA"/>
    <w:rsid w:val="008F095E"/>
    <w:rsid w:val="00900CA2"/>
    <w:rsid w:val="00907B09"/>
    <w:rsid w:val="00907EF5"/>
    <w:rsid w:val="00914D47"/>
    <w:rsid w:val="009323CA"/>
    <w:rsid w:val="00963087"/>
    <w:rsid w:val="00986222"/>
    <w:rsid w:val="00987CBF"/>
    <w:rsid w:val="009A1445"/>
    <w:rsid w:val="009A3735"/>
    <w:rsid w:val="009B6D86"/>
    <w:rsid w:val="009B786F"/>
    <w:rsid w:val="009C1DCC"/>
    <w:rsid w:val="009D2946"/>
    <w:rsid w:val="009E0194"/>
    <w:rsid w:val="009E0559"/>
    <w:rsid w:val="009E298F"/>
    <w:rsid w:val="009E5B87"/>
    <w:rsid w:val="009E667B"/>
    <w:rsid w:val="00A00073"/>
    <w:rsid w:val="00A00B1E"/>
    <w:rsid w:val="00A21C00"/>
    <w:rsid w:val="00A3527D"/>
    <w:rsid w:val="00A413FF"/>
    <w:rsid w:val="00A41589"/>
    <w:rsid w:val="00A44291"/>
    <w:rsid w:val="00A47B31"/>
    <w:rsid w:val="00A53BA7"/>
    <w:rsid w:val="00A6632A"/>
    <w:rsid w:val="00A72854"/>
    <w:rsid w:val="00A77500"/>
    <w:rsid w:val="00A8343D"/>
    <w:rsid w:val="00A9268B"/>
    <w:rsid w:val="00A936F9"/>
    <w:rsid w:val="00AB1753"/>
    <w:rsid w:val="00AB221E"/>
    <w:rsid w:val="00AC6E26"/>
    <w:rsid w:val="00AC77E0"/>
    <w:rsid w:val="00AD5E0C"/>
    <w:rsid w:val="00AE7995"/>
    <w:rsid w:val="00AF24D4"/>
    <w:rsid w:val="00B05332"/>
    <w:rsid w:val="00B06CD9"/>
    <w:rsid w:val="00B12D17"/>
    <w:rsid w:val="00B3219D"/>
    <w:rsid w:val="00B44205"/>
    <w:rsid w:val="00B524A9"/>
    <w:rsid w:val="00B53E64"/>
    <w:rsid w:val="00B5670F"/>
    <w:rsid w:val="00B6391E"/>
    <w:rsid w:val="00B77B9D"/>
    <w:rsid w:val="00B85CFD"/>
    <w:rsid w:val="00BB1EA0"/>
    <w:rsid w:val="00BC0EC7"/>
    <w:rsid w:val="00BC4F66"/>
    <w:rsid w:val="00BE4420"/>
    <w:rsid w:val="00BF6093"/>
    <w:rsid w:val="00BF6E38"/>
    <w:rsid w:val="00C01B65"/>
    <w:rsid w:val="00C020FE"/>
    <w:rsid w:val="00C10E7A"/>
    <w:rsid w:val="00C20217"/>
    <w:rsid w:val="00C34B0C"/>
    <w:rsid w:val="00C41878"/>
    <w:rsid w:val="00C5219A"/>
    <w:rsid w:val="00C57D92"/>
    <w:rsid w:val="00C65B5A"/>
    <w:rsid w:val="00C673CF"/>
    <w:rsid w:val="00C6789F"/>
    <w:rsid w:val="00C712B1"/>
    <w:rsid w:val="00C72082"/>
    <w:rsid w:val="00C75279"/>
    <w:rsid w:val="00C8188A"/>
    <w:rsid w:val="00C8601E"/>
    <w:rsid w:val="00C95734"/>
    <w:rsid w:val="00CA4F1F"/>
    <w:rsid w:val="00CB02E0"/>
    <w:rsid w:val="00CB485A"/>
    <w:rsid w:val="00CD6C7F"/>
    <w:rsid w:val="00CD6DF7"/>
    <w:rsid w:val="00CE669A"/>
    <w:rsid w:val="00CF4A51"/>
    <w:rsid w:val="00CF4EE7"/>
    <w:rsid w:val="00D01972"/>
    <w:rsid w:val="00D23FF3"/>
    <w:rsid w:val="00D564BF"/>
    <w:rsid w:val="00D56C11"/>
    <w:rsid w:val="00D57F05"/>
    <w:rsid w:val="00D624E3"/>
    <w:rsid w:val="00D64A16"/>
    <w:rsid w:val="00D67E1C"/>
    <w:rsid w:val="00D773A3"/>
    <w:rsid w:val="00D80E47"/>
    <w:rsid w:val="00D845D1"/>
    <w:rsid w:val="00D91733"/>
    <w:rsid w:val="00D94F3B"/>
    <w:rsid w:val="00DA05CD"/>
    <w:rsid w:val="00DA3B86"/>
    <w:rsid w:val="00DB651E"/>
    <w:rsid w:val="00DB7541"/>
    <w:rsid w:val="00DC3826"/>
    <w:rsid w:val="00DC5963"/>
    <w:rsid w:val="00DC6CDF"/>
    <w:rsid w:val="00DC73F3"/>
    <w:rsid w:val="00DF4737"/>
    <w:rsid w:val="00E001BD"/>
    <w:rsid w:val="00E07336"/>
    <w:rsid w:val="00E10CA2"/>
    <w:rsid w:val="00E111E0"/>
    <w:rsid w:val="00E236DA"/>
    <w:rsid w:val="00E324AA"/>
    <w:rsid w:val="00E33DB4"/>
    <w:rsid w:val="00E3593E"/>
    <w:rsid w:val="00E45638"/>
    <w:rsid w:val="00E463B3"/>
    <w:rsid w:val="00E61B8C"/>
    <w:rsid w:val="00E65530"/>
    <w:rsid w:val="00E66754"/>
    <w:rsid w:val="00E7468A"/>
    <w:rsid w:val="00E74FD2"/>
    <w:rsid w:val="00E82A38"/>
    <w:rsid w:val="00E951F3"/>
    <w:rsid w:val="00E96662"/>
    <w:rsid w:val="00EB412D"/>
    <w:rsid w:val="00EC03A9"/>
    <w:rsid w:val="00EC79F5"/>
    <w:rsid w:val="00ED745E"/>
    <w:rsid w:val="00EF2C6D"/>
    <w:rsid w:val="00EF50CA"/>
    <w:rsid w:val="00EF5C3E"/>
    <w:rsid w:val="00EF7BBF"/>
    <w:rsid w:val="00F02949"/>
    <w:rsid w:val="00F045E7"/>
    <w:rsid w:val="00F05A50"/>
    <w:rsid w:val="00F13BEE"/>
    <w:rsid w:val="00F16ED9"/>
    <w:rsid w:val="00F2031B"/>
    <w:rsid w:val="00F24351"/>
    <w:rsid w:val="00F26DA9"/>
    <w:rsid w:val="00F4321A"/>
    <w:rsid w:val="00F70B44"/>
    <w:rsid w:val="00F747F0"/>
    <w:rsid w:val="00FA7399"/>
    <w:rsid w:val="00FB3BB6"/>
    <w:rsid w:val="00FB54C7"/>
    <w:rsid w:val="00FB75A9"/>
    <w:rsid w:val="00FE5565"/>
    <w:rsid w:val="00FE5611"/>
    <w:rsid w:val="00FE7126"/>
    <w:rsid w:val="00FF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F713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9"/>
        <w:szCs w:val="19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7" w:unhideWhenUsed="1" w:qFormat="1"/>
    <w:lsdException w:name="footnote text" w:semiHidden="1" w:uiPriority="81" w:unhideWhenUsed="1"/>
    <w:lsdException w:name="annotation text" w:semiHidden="1" w:unhideWhenUsed="1"/>
    <w:lsdException w:name="header" w:semiHidden="1" w:uiPriority="69" w:unhideWhenUsed="1"/>
    <w:lsdException w:name="footer" w:semiHidden="1" w:uiPriority="69" w:unhideWhenUsed="1"/>
    <w:lsdException w:name="index heading" w:semiHidden="1" w:uiPriority="41" w:unhideWhenUsed="1"/>
    <w:lsdException w:name="caption" w:semiHidden="1" w:uiPriority="2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81" w:unhideWhenUsed="1"/>
    <w:lsdException w:name="endnote text" w:semiHidden="1" w:uiPriority="81" w:unhideWhenUsed="1"/>
    <w:lsdException w:name="table of authorities" w:semiHidden="1" w:uiPriority="41" w:unhideWhenUsed="1"/>
    <w:lsdException w:name="macro" w:semiHidden="1" w:unhideWhenUsed="1"/>
    <w:lsdException w:name="toa heading" w:semiHidden="1" w:uiPriority="40" w:unhideWhenUsed="1"/>
    <w:lsdException w:name="List" w:semiHidden="1" w:unhideWhenUsed="1"/>
    <w:lsdException w:name="List Bullet" w:semiHidden="1" w:uiPriority="80" w:unhideWhenUsed="1"/>
    <w:lsdException w:name="List Number" w:semiHidden="1" w:uiPriority="8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80" w:unhideWhenUsed="1"/>
    <w:lsdException w:name="List Bullet 3" w:semiHidden="1" w:uiPriority="80" w:unhideWhenUsed="1"/>
    <w:lsdException w:name="List Bullet 4" w:semiHidden="1" w:uiPriority="80" w:unhideWhenUsed="1"/>
    <w:lsdException w:name="List Bullet 5" w:semiHidden="1" w:uiPriority="80" w:unhideWhenUsed="1"/>
    <w:lsdException w:name="List Number 2" w:semiHidden="1" w:uiPriority="80" w:unhideWhenUsed="1"/>
    <w:lsdException w:name="List Number 3" w:semiHidden="1" w:uiPriority="80" w:unhideWhenUsed="1"/>
    <w:lsdException w:name="List Number 4" w:semiHidden="1" w:uiPriority="80" w:unhideWhenUsed="1"/>
    <w:lsdException w:name="List Number 5" w:semiHidden="1" w:uiPriority="80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8" w:unhideWhenUsed="1" w:qFormat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 w:unhideWhenUsed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4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60DEA"/>
  </w:style>
  <w:style w:type="paragraph" w:styleId="berschrift1">
    <w:name w:val="heading 1"/>
    <w:basedOn w:val="Standard"/>
    <w:next w:val="Standard"/>
    <w:link w:val="berschrift1Zchn"/>
    <w:uiPriority w:val="9"/>
    <w:qFormat/>
    <w:rsid w:val="00406E0B"/>
    <w:pPr>
      <w:keepNext/>
      <w:keepLines/>
      <w:numPr>
        <w:numId w:val="13"/>
      </w:numPr>
      <w:spacing w:before="240"/>
      <w:outlineLvl w:val="0"/>
    </w:pPr>
    <w:rPr>
      <w:rFonts w:asciiTheme="majorHAnsi" w:eastAsiaTheme="majorEastAsia" w:hAnsiTheme="majorHAnsi" w:cstheme="majorBidi"/>
      <w:b/>
      <w:kern w:val="28"/>
      <w:sz w:val="2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406E0B"/>
    <w:pPr>
      <w:keepNext/>
      <w:keepLines/>
      <w:numPr>
        <w:ilvl w:val="1"/>
        <w:numId w:val="13"/>
      </w:numPr>
      <w:spacing w:before="240"/>
      <w:outlineLvl w:val="1"/>
    </w:pPr>
    <w:rPr>
      <w:rFonts w:asciiTheme="majorHAnsi" w:eastAsiaTheme="majorEastAsia" w:hAnsiTheme="majorHAnsi" w:cstheme="majorBidi"/>
      <w:b/>
      <w:sz w:val="2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E236DA"/>
    <w:pPr>
      <w:keepNext/>
      <w:keepLines/>
      <w:numPr>
        <w:ilvl w:val="2"/>
        <w:numId w:val="13"/>
      </w:numPr>
      <w:spacing w:before="240"/>
      <w:outlineLvl w:val="2"/>
    </w:pPr>
    <w:rPr>
      <w:rFonts w:asciiTheme="majorHAnsi" w:eastAsiaTheme="majorEastAsia" w:hAnsiTheme="majorHAnsi" w:cstheme="majorBidi"/>
      <w:b/>
      <w:sz w:val="20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rsid w:val="009E5B87"/>
    <w:pPr>
      <w:numPr>
        <w:ilvl w:val="3"/>
        <w:numId w:val="13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9E5B87"/>
    <w:pPr>
      <w:numPr>
        <w:ilvl w:val="4"/>
        <w:numId w:val="13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0E40E2"/>
    <w:pPr>
      <w:keepNext/>
      <w:keepLines/>
      <w:numPr>
        <w:ilvl w:val="5"/>
        <w:numId w:val="13"/>
      </w:numPr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0E40E2"/>
    <w:pPr>
      <w:keepNext/>
      <w:keepLines/>
      <w:numPr>
        <w:ilvl w:val="6"/>
        <w:numId w:val="13"/>
      </w:num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0E40E2"/>
    <w:pPr>
      <w:keepNext/>
      <w:keepLines/>
      <w:numPr>
        <w:ilvl w:val="7"/>
        <w:numId w:val="13"/>
      </w:numPr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0E40E2"/>
    <w:pPr>
      <w:keepNext/>
      <w:keepLines/>
      <w:numPr>
        <w:ilvl w:val="8"/>
        <w:numId w:val="13"/>
      </w:num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fzhlungen">
    <w:name w:val="***** Aufzählungen *****"/>
    <w:basedOn w:val="Standard"/>
    <w:next w:val="Standard"/>
    <w:uiPriority w:val="4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Doks">
    <w:name w:val="***** Doks *****"/>
    <w:basedOn w:val="Standard"/>
    <w:next w:val="Standard"/>
    <w:uiPriority w:val="49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berschriften">
    <w:name w:val="***** Überschriften *****"/>
    <w:basedOn w:val="Standard"/>
    <w:next w:val="Standard"/>
    <w:uiPriority w:val="9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Layout">
    <w:name w:val="***** Layout *****"/>
    <w:basedOn w:val="Standard"/>
    <w:next w:val="Standard"/>
    <w:uiPriority w:val="69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Brief">
    <w:name w:val="***** Brief *****"/>
    <w:basedOn w:val="Standard"/>
    <w:next w:val="Standard"/>
    <w:uiPriority w:val="59"/>
    <w:semiHidden/>
    <w:rsid w:val="00E236DA"/>
    <w:pPr>
      <w:jc w:val="center"/>
    </w:pPr>
    <w:rPr>
      <w:noProof/>
      <w:color w:val="88B8FA" w:themeColor="text2" w:themeTint="66"/>
      <w:sz w:val="16"/>
    </w:rPr>
  </w:style>
  <w:style w:type="paragraph" w:customStyle="1" w:styleId="Text">
    <w:name w:val="***** Text *****"/>
    <w:basedOn w:val="Standard"/>
    <w:next w:val="Standard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Textextra">
    <w:name w:val="***** Text extra *****"/>
    <w:basedOn w:val="Standard"/>
    <w:next w:val="Standard"/>
    <w:uiPriority w:val="14"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Verzeichnisse">
    <w:name w:val="***** Verzeichnisse *****"/>
    <w:basedOn w:val="Standard"/>
    <w:next w:val="Standard"/>
    <w:uiPriority w:val="39"/>
    <w:semiHidden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a">
    <w:name w:val="**********"/>
    <w:basedOn w:val="Standard"/>
    <w:next w:val="Standard"/>
    <w:uiPriority w:val="79"/>
    <w:rsid w:val="00E236DA"/>
    <w:pPr>
      <w:jc w:val="center"/>
    </w:pPr>
    <w:rPr>
      <w:color w:val="88B8FA" w:themeColor="text2" w:themeTint="66"/>
      <w:sz w:val="16"/>
    </w:rPr>
  </w:style>
  <w:style w:type="paragraph" w:styleId="Abbildungsverzeichnis">
    <w:name w:val="table of figures"/>
    <w:basedOn w:val="Standard"/>
    <w:next w:val="Standard"/>
    <w:uiPriority w:val="99"/>
    <w:semiHidden/>
    <w:rsid w:val="006214BA"/>
    <w:pPr>
      <w:tabs>
        <w:tab w:val="left" w:pos="1077"/>
        <w:tab w:val="right" w:leader="dot" w:pos="8335"/>
      </w:tabs>
      <w:suppressAutoHyphens/>
      <w:ind w:left="1077" w:hanging="1077"/>
      <w:contextualSpacing/>
    </w:pPr>
  </w:style>
  <w:style w:type="paragraph" w:styleId="Aufzhlungszeichen">
    <w:name w:val="List Bullet"/>
    <w:basedOn w:val="Standard"/>
    <w:uiPriority w:val="80"/>
    <w:semiHidden/>
    <w:rsid w:val="00115545"/>
    <w:pPr>
      <w:numPr>
        <w:numId w:val="1"/>
      </w:numPr>
      <w:tabs>
        <w:tab w:val="clear" w:pos="360"/>
        <w:tab w:val="left" w:pos="340"/>
      </w:tabs>
      <w:ind w:left="340" w:hanging="340"/>
      <w:contextualSpacing/>
    </w:pPr>
  </w:style>
  <w:style w:type="paragraph" w:styleId="Aufzhlungszeichen2">
    <w:name w:val="List Bullet 2"/>
    <w:basedOn w:val="Standard"/>
    <w:uiPriority w:val="80"/>
    <w:semiHidden/>
    <w:rsid w:val="00115545"/>
    <w:pPr>
      <w:numPr>
        <w:numId w:val="2"/>
      </w:numPr>
      <w:tabs>
        <w:tab w:val="clear" w:pos="643"/>
        <w:tab w:val="left" w:pos="680"/>
      </w:tabs>
      <w:ind w:left="680" w:hanging="340"/>
      <w:contextualSpacing/>
    </w:pPr>
  </w:style>
  <w:style w:type="paragraph" w:styleId="Aufzhlungszeichen3">
    <w:name w:val="List Bullet 3"/>
    <w:basedOn w:val="Standard"/>
    <w:uiPriority w:val="80"/>
    <w:semiHidden/>
    <w:rsid w:val="00115545"/>
    <w:pPr>
      <w:numPr>
        <w:numId w:val="3"/>
      </w:numPr>
      <w:tabs>
        <w:tab w:val="clear" w:pos="926"/>
        <w:tab w:val="left" w:pos="1021"/>
      </w:tabs>
      <w:ind w:left="1020" w:hanging="340"/>
      <w:contextualSpacing/>
    </w:pPr>
  </w:style>
  <w:style w:type="paragraph" w:styleId="Aufzhlungszeichen4">
    <w:name w:val="List Bullet 4"/>
    <w:basedOn w:val="Standard"/>
    <w:uiPriority w:val="80"/>
    <w:semiHidden/>
    <w:rsid w:val="00D624E3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80"/>
    <w:semiHidden/>
    <w:rsid w:val="00D624E3"/>
    <w:pPr>
      <w:numPr>
        <w:numId w:val="5"/>
      </w:numPr>
      <w:contextualSpacing/>
    </w:pPr>
  </w:style>
  <w:style w:type="paragraph" w:styleId="Beschriftung">
    <w:name w:val="caption"/>
    <w:basedOn w:val="Standard"/>
    <w:next w:val="Standard"/>
    <w:uiPriority w:val="26"/>
    <w:qFormat/>
    <w:rsid w:val="000B6052"/>
    <w:pPr>
      <w:tabs>
        <w:tab w:val="left" w:pos="1077"/>
      </w:tabs>
      <w:spacing w:before="120" w:after="240"/>
      <w:ind w:left="1077" w:hanging="1077"/>
      <w:contextualSpacing/>
    </w:pPr>
    <w:rPr>
      <w:iCs/>
      <w:sz w:val="16"/>
      <w:szCs w:val="18"/>
    </w:rPr>
  </w:style>
  <w:style w:type="paragraph" w:styleId="Blocktext">
    <w:name w:val="Block Text"/>
    <w:basedOn w:val="Standard"/>
    <w:uiPriority w:val="38"/>
    <w:qFormat/>
    <w:rsid w:val="00A72854"/>
    <w:pPr>
      <w:pBdr>
        <w:top w:val="single" w:sz="2" w:space="12" w:color="auto"/>
        <w:left w:val="single" w:sz="2" w:space="16" w:color="auto"/>
        <w:bottom w:val="single" w:sz="2" w:space="12" w:color="auto"/>
        <w:right w:val="single" w:sz="2" w:space="16" w:color="auto"/>
      </w:pBdr>
      <w:spacing w:before="240" w:after="240"/>
      <w:ind w:left="340" w:right="340"/>
      <w:contextualSpacing/>
    </w:pPr>
    <w:rPr>
      <w:rFonts w:eastAsiaTheme="minorEastAsia"/>
      <w:iCs/>
      <w:color w:val="515E42" w:themeColor="accent2" w:themeShade="80"/>
    </w:rPr>
  </w:style>
  <w:style w:type="paragraph" w:customStyle="1" w:styleId="Aufzhlung1DSB">
    <w:name w:val="Aufzählung 1: DSB"/>
    <w:basedOn w:val="Standard"/>
    <w:uiPriority w:val="4"/>
    <w:qFormat/>
    <w:rsid w:val="005C5AF9"/>
    <w:pPr>
      <w:numPr>
        <w:numId w:val="29"/>
      </w:numPr>
      <w:contextualSpacing/>
    </w:pPr>
  </w:style>
  <w:style w:type="paragraph" w:customStyle="1" w:styleId="Aufzhlung2DSB">
    <w:name w:val="Aufzählung 2: DSB"/>
    <w:basedOn w:val="Standard"/>
    <w:uiPriority w:val="4"/>
    <w:qFormat/>
    <w:rsid w:val="005C5AF9"/>
    <w:pPr>
      <w:numPr>
        <w:ilvl w:val="1"/>
        <w:numId w:val="29"/>
      </w:numPr>
      <w:contextualSpacing/>
    </w:pPr>
  </w:style>
  <w:style w:type="paragraph" w:customStyle="1" w:styleId="Aufzhlung3DSB">
    <w:name w:val="Aufzählung 3: DSB"/>
    <w:basedOn w:val="Standard"/>
    <w:uiPriority w:val="4"/>
    <w:semiHidden/>
    <w:rsid w:val="005C5AF9"/>
    <w:pPr>
      <w:numPr>
        <w:ilvl w:val="2"/>
        <w:numId w:val="29"/>
      </w:numPr>
      <w:contextualSpacing/>
    </w:pPr>
  </w:style>
  <w:style w:type="paragraph" w:styleId="Endnotentext">
    <w:name w:val="endnote text"/>
    <w:basedOn w:val="Standard"/>
    <w:link w:val="EndnotentextZchn"/>
    <w:uiPriority w:val="81"/>
    <w:semiHidden/>
    <w:unhideWhenUsed/>
    <w:rsid w:val="00D624E3"/>
    <w:pPr>
      <w:tabs>
        <w:tab w:val="left" w:pos="357"/>
      </w:tabs>
      <w:spacing w:after="60" w:line="240" w:lineRule="auto"/>
      <w:ind w:left="357" w:hanging="357"/>
    </w:pPr>
    <w:rPr>
      <w:sz w:val="18"/>
    </w:rPr>
  </w:style>
  <w:style w:type="character" w:customStyle="1" w:styleId="EndnotentextZchn">
    <w:name w:val="Endnotentext Zchn"/>
    <w:basedOn w:val="Absatz-Standardschriftart"/>
    <w:link w:val="Endnotentext"/>
    <w:uiPriority w:val="81"/>
    <w:semiHidden/>
    <w:rsid w:val="00D624E3"/>
    <w:rPr>
      <w:spacing w:val="2"/>
      <w:sz w:val="18"/>
      <w:szCs w:val="20"/>
      <w:lang w:val="de-CH"/>
    </w:rPr>
  </w:style>
  <w:style w:type="character" w:styleId="Endnotenzeichen">
    <w:name w:val="endnote reference"/>
    <w:basedOn w:val="Absatz-Standardschriftart"/>
    <w:uiPriority w:val="81"/>
    <w:semiHidden/>
    <w:unhideWhenUsed/>
    <w:rsid w:val="00B77B9D"/>
    <w:rPr>
      <w:vertAlign w:val="superscript"/>
    </w:rPr>
  </w:style>
  <w:style w:type="character" w:styleId="Fett">
    <w:name w:val="Strong"/>
    <w:basedOn w:val="Absatz-Standardschriftart"/>
    <w:uiPriority w:val="22"/>
    <w:semiHidden/>
    <w:rsid w:val="00B77B9D"/>
    <w:rPr>
      <w:b/>
      <w:bCs/>
    </w:rPr>
  </w:style>
  <w:style w:type="paragraph" w:styleId="Funotentext">
    <w:name w:val="footnote text"/>
    <w:basedOn w:val="Standard"/>
    <w:link w:val="FunotentextZchn"/>
    <w:uiPriority w:val="81"/>
    <w:rsid w:val="00344EBF"/>
    <w:pPr>
      <w:tabs>
        <w:tab w:val="left" w:pos="255"/>
      </w:tabs>
      <w:spacing w:after="40"/>
      <w:ind w:left="255" w:hanging="255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81"/>
    <w:rsid w:val="00344EBF"/>
    <w:rPr>
      <w:sz w:val="16"/>
    </w:rPr>
  </w:style>
  <w:style w:type="character" w:styleId="Funotenzeichen">
    <w:name w:val="footnote reference"/>
    <w:basedOn w:val="Absatz-Standardschriftart"/>
    <w:uiPriority w:val="81"/>
    <w:semiHidden/>
    <w:unhideWhenUsed/>
    <w:rsid w:val="00B77B9D"/>
    <w:rPr>
      <w:vertAlign w:val="superscript"/>
    </w:rPr>
  </w:style>
  <w:style w:type="paragraph" w:styleId="Fuzeile">
    <w:name w:val="footer"/>
    <w:basedOn w:val="Standard"/>
    <w:link w:val="FuzeileZchn"/>
    <w:uiPriority w:val="69"/>
    <w:unhideWhenUsed/>
    <w:rsid w:val="00D01972"/>
    <w:pPr>
      <w:spacing w:line="240" w:lineRule="auto"/>
    </w:pPr>
    <w:rPr>
      <w:rFonts w:asciiTheme="majorHAnsi" w:hAnsiTheme="majorHAnsi"/>
      <w:b/>
      <w:sz w:val="16"/>
    </w:rPr>
  </w:style>
  <w:style w:type="character" w:customStyle="1" w:styleId="FuzeileZchn">
    <w:name w:val="Fußzeile Zchn"/>
    <w:basedOn w:val="Absatz-Standardschriftart"/>
    <w:link w:val="Fuzeile"/>
    <w:uiPriority w:val="69"/>
    <w:rsid w:val="00D01972"/>
    <w:rPr>
      <w:rFonts w:asciiTheme="majorHAnsi" w:hAnsiTheme="majorHAnsi"/>
      <w:b/>
      <w:sz w:val="16"/>
    </w:rPr>
  </w:style>
  <w:style w:type="character" w:styleId="Hervorhebung">
    <w:name w:val="Emphasis"/>
    <w:basedOn w:val="Absatz-Standardschriftart"/>
    <w:uiPriority w:val="20"/>
    <w:qFormat/>
    <w:rsid w:val="008B094A"/>
    <w:rPr>
      <w:i w:val="0"/>
      <w:iCs/>
      <w:color w:val="0857C3" w:themeColor="accent1"/>
      <w:spacing w:val="2"/>
    </w:rPr>
  </w:style>
  <w:style w:type="character" w:styleId="Hyperlink">
    <w:name w:val="Hyperlink"/>
    <w:basedOn w:val="Absatz-Standardschriftart"/>
    <w:uiPriority w:val="99"/>
    <w:unhideWhenUsed/>
    <w:rsid w:val="00914D47"/>
    <w:rPr>
      <w:color w:val="auto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B77B9D"/>
    <w:pPr>
      <w:spacing w:line="240" w:lineRule="auto"/>
      <w:ind w:left="200" w:hanging="200"/>
    </w:pPr>
    <w:rPr>
      <w:sz w:val="20"/>
    </w:rPr>
  </w:style>
  <w:style w:type="paragraph" w:styleId="Indexberschrift">
    <w:name w:val="index heading"/>
    <w:basedOn w:val="Standard"/>
    <w:next w:val="Index1"/>
    <w:uiPriority w:val="41"/>
    <w:semiHidden/>
    <w:unhideWhenUsed/>
    <w:rsid w:val="00E236DA"/>
    <w:rPr>
      <w:rFonts w:asciiTheme="majorHAnsi" w:eastAsiaTheme="majorEastAsia" w:hAnsiTheme="majorHAnsi" w:cstheme="majorBidi"/>
      <w:b/>
      <w:bCs/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06E0B"/>
    <w:rPr>
      <w:rFonts w:asciiTheme="majorHAnsi" w:eastAsiaTheme="majorEastAsia" w:hAnsiTheme="majorHAnsi" w:cstheme="majorBidi"/>
      <w:b/>
      <w:kern w:val="28"/>
      <w:sz w:val="22"/>
      <w:szCs w:val="32"/>
    </w:rPr>
  </w:style>
  <w:style w:type="paragraph" w:styleId="Inhaltsverzeichnisberschrift">
    <w:name w:val="TOC Heading"/>
    <w:basedOn w:val="berschrift1"/>
    <w:next w:val="Standard"/>
    <w:uiPriority w:val="39"/>
    <w:semiHidden/>
    <w:qFormat/>
    <w:rsid w:val="00A413FF"/>
    <w:pPr>
      <w:numPr>
        <w:numId w:val="0"/>
      </w:numPr>
      <w:spacing w:before="0" w:after="240"/>
      <w:contextualSpacing/>
      <w:outlineLvl w:val="9"/>
    </w:pPr>
    <w:rPr>
      <w:kern w:val="0"/>
    </w:rPr>
  </w:style>
  <w:style w:type="character" w:styleId="IntensiveHervorhebung">
    <w:name w:val="Intense Emphasis"/>
    <w:basedOn w:val="Absatz-Standardschriftart"/>
    <w:uiPriority w:val="21"/>
    <w:rsid w:val="000E434F"/>
    <w:rPr>
      <w:rFonts w:asciiTheme="majorHAnsi" w:hAnsiTheme="majorHAnsi"/>
      <w:b/>
      <w:i w:val="0"/>
      <w:iCs/>
      <w:color w:val="0857C3" w:themeColor="accent1"/>
      <w:spacing w:val="2"/>
    </w:rPr>
  </w:style>
  <w:style w:type="character" w:styleId="IntensiverVerweis">
    <w:name w:val="Intense Reference"/>
    <w:basedOn w:val="Absatz-Standardschriftart"/>
    <w:uiPriority w:val="32"/>
    <w:semiHidden/>
    <w:qFormat/>
    <w:rsid w:val="00B77B9D"/>
    <w:rPr>
      <w:b w:val="0"/>
      <w:bCs/>
      <w:caps w:val="0"/>
      <w:smallCaps w:val="0"/>
      <w:color w:val="0857C3" w:themeColor="accent1"/>
      <w:spacing w:val="2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B77B9D"/>
    <w:pPr>
      <w:pBdr>
        <w:top w:val="single" w:sz="2" w:space="10" w:color="auto"/>
        <w:bottom w:val="single" w:sz="2" w:space="10" w:color="auto"/>
      </w:pBdr>
      <w:spacing w:before="360" w:after="360"/>
      <w:ind w:left="864" w:right="864"/>
      <w:jc w:val="center"/>
    </w:pPr>
    <w:rPr>
      <w:i/>
      <w:iCs/>
      <w:sz w:val="20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A6632A"/>
    <w:rPr>
      <w:i/>
      <w:iCs/>
      <w:spacing w:val="2"/>
      <w:sz w:val="20"/>
      <w:lang w:val="de-CH"/>
    </w:rPr>
  </w:style>
  <w:style w:type="paragraph" w:styleId="Kopfzeile">
    <w:name w:val="header"/>
    <w:basedOn w:val="Standard"/>
    <w:link w:val="KopfzeileZchn"/>
    <w:uiPriority w:val="69"/>
    <w:unhideWhenUsed/>
    <w:rsid w:val="00D01972"/>
    <w:pPr>
      <w:spacing w:line="240" w:lineRule="auto"/>
    </w:pPr>
    <w:rPr>
      <w:rFonts w:asciiTheme="majorHAnsi" w:hAnsiTheme="majorHAnsi"/>
      <w:b/>
      <w:color w:val="0857C3" w:themeColor="text2"/>
      <w:sz w:val="16"/>
    </w:rPr>
  </w:style>
  <w:style w:type="character" w:customStyle="1" w:styleId="KopfzeileZchn">
    <w:name w:val="Kopfzeile Zchn"/>
    <w:basedOn w:val="Absatz-Standardschriftart"/>
    <w:link w:val="Kopfzeile"/>
    <w:uiPriority w:val="69"/>
    <w:rsid w:val="00D01972"/>
    <w:rPr>
      <w:rFonts w:asciiTheme="majorHAnsi" w:hAnsiTheme="majorHAnsi"/>
      <w:b/>
      <w:color w:val="0857C3" w:themeColor="text2"/>
      <w:sz w:val="16"/>
    </w:rPr>
  </w:style>
  <w:style w:type="paragraph" w:customStyle="1" w:styleId="DSBKopfzeileausgeblendet">
    <w:name w:val="DSB&gt;Kopfzeile (ausgeblendet)"/>
    <w:basedOn w:val="Kopfzeile"/>
    <w:uiPriority w:val="70"/>
    <w:semiHidden/>
    <w:rsid w:val="00E236DA"/>
    <w:rPr>
      <w:b w:val="0"/>
      <w:vanish/>
      <w:color w:val="88B8FA" w:themeColor="text2" w:themeTint="66"/>
    </w:rPr>
  </w:style>
  <w:style w:type="paragraph" w:customStyle="1" w:styleId="DSB-DoksDokumentuntertitel">
    <w:name w:val="DSB-Doks: Dokumentuntertitel"/>
    <w:basedOn w:val="Standard"/>
    <w:uiPriority w:val="49"/>
    <w:rsid w:val="00C34B0C"/>
    <w:pPr>
      <w:spacing w:before="1200"/>
      <w:contextualSpacing/>
    </w:pPr>
    <w:rPr>
      <w:rFonts w:asciiTheme="majorHAnsi" w:hAnsiTheme="majorHAnsi"/>
      <w:b/>
      <w:color w:val="0857C3" w:themeColor="text2"/>
      <w:sz w:val="26"/>
    </w:rPr>
  </w:style>
  <w:style w:type="paragraph" w:customStyle="1" w:styleId="DSB-DoksLinieoben">
    <w:name w:val="DSB-Doks: Linie (oben)"/>
    <w:basedOn w:val="Standard"/>
    <w:next w:val="Standard"/>
    <w:uiPriority w:val="51"/>
    <w:rsid w:val="000A778E"/>
    <w:pPr>
      <w:pBdr>
        <w:top w:val="single" w:sz="2" w:space="1" w:color="auto"/>
      </w:pBdr>
      <w:ind w:left="28" w:right="28"/>
    </w:pPr>
  </w:style>
  <w:style w:type="paragraph" w:customStyle="1" w:styleId="DSB-DoksBoxunten">
    <w:name w:val="DSB-Doks: Box unten"/>
    <w:basedOn w:val="Standard"/>
    <w:uiPriority w:val="51"/>
    <w:qFormat/>
    <w:rsid w:val="005C5AF9"/>
    <w:pPr>
      <w:framePr w:wrap="around" w:vAnchor="page" w:hAnchor="text" w:yAlign="bottom"/>
      <w:spacing w:after="1360"/>
      <w:contextualSpacing/>
    </w:pPr>
    <w:rPr>
      <w:szCs w:val="18"/>
    </w:rPr>
  </w:style>
  <w:style w:type="table" w:customStyle="1" w:styleId="DSB-TableStandard">
    <w:name w:val="DSB-Table (Standard)"/>
    <w:basedOn w:val="NormaleTabelle"/>
    <w:uiPriority w:val="99"/>
    <w:rsid w:val="00E96662"/>
    <w:rPr>
      <w:sz w:val="16"/>
      <w:szCs w:val="16"/>
    </w:rPr>
    <w:tblPr>
      <w:tblStyleRowBandSize w:val="1"/>
      <w:tblStyleColBandSize w:val="1"/>
      <w:tblCellMar>
        <w:top w:w="57" w:type="dxa"/>
        <w:left w:w="0" w:type="dxa"/>
        <w:bottom w:w="57" w:type="dxa"/>
      </w:tblCellMar>
    </w:tblPr>
    <w:tblStylePr w:type="firstRow">
      <w:rPr>
        <w:rFonts w:asciiTheme="majorHAnsi" w:hAnsiTheme="majorHAnsi"/>
        <w:b/>
      </w:rPr>
      <w:tblPr/>
      <w:trPr>
        <w:tblHeader/>
      </w:trPr>
      <w:tcPr>
        <w:tcBorders>
          <w:bottom w:val="single" w:sz="2" w:space="0" w:color="0857C3" w:themeColor="text2"/>
        </w:tcBorders>
      </w:tcPr>
    </w:tblStylePr>
    <w:tblStylePr w:type="lastRow">
      <w:rPr>
        <w:rFonts w:asciiTheme="minorHAnsi" w:hAnsiTheme="minorHAnsi"/>
        <w:b w:val="0"/>
      </w:rPr>
      <w:tblPr/>
      <w:tcPr>
        <w:tcBorders>
          <w:top w:val="single" w:sz="2" w:space="0" w:color="000000" w:themeColor="text1"/>
          <w:bottom w:val="single" w:sz="2" w:space="0" w:color="0857C3" w:themeColor="text2"/>
        </w:tcBorders>
      </w:tcPr>
    </w:tblStylePr>
    <w:tblStylePr w:type="band1Vert">
      <w:tblPr>
        <w:tblCellMar>
          <w:top w:w="57" w:type="dxa"/>
          <w:left w:w="108" w:type="dxa"/>
          <w:bottom w:w="57" w:type="dxa"/>
          <w:right w:w="108" w:type="dxa"/>
        </w:tblCellMar>
      </w:tblPr>
      <w:tcPr>
        <w:tcBorders>
          <w:left w:val="single" w:sz="2" w:space="0" w:color="000000" w:themeColor="text1"/>
          <w:right w:val="single" w:sz="2" w:space="0" w:color="000000" w:themeColor="text1"/>
        </w:tcBorders>
      </w:tcPr>
    </w:tblStylePr>
    <w:tblStylePr w:type="band2Vert">
      <w:tblPr>
        <w:tblCellMar>
          <w:top w:w="57" w:type="dxa"/>
          <w:left w:w="108" w:type="dxa"/>
          <w:bottom w:w="57" w:type="dxa"/>
          <w:right w:w="108" w:type="dxa"/>
        </w:tblCellMar>
      </w:tblPr>
      <w:tcPr>
        <w:tcBorders>
          <w:left w:val="single" w:sz="2" w:space="0" w:color="000000" w:themeColor="text1"/>
          <w:right w:val="single" w:sz="2" w:space="0" w:color="000000" w:themeColor="text1"/>
          <w:insideV w:val="single" w:sz="4" w:space="0" w:color="000000" w:themeColor="text1"/>
        </w:tcBorders>
      </w:tcPr>
    </w:tblStylePr>
    <w:tblStylePr w:type="band1Horz">
      <w:tblPr/>
      <w:tcPr>
        <w:tcBorders>
          <w:bottom w:val="single" w:sz="2" w:space="0" w:color="000000" w:themeColor="text1"/>
        </w:tcBorders>
      </w:tcPr>
    </w:tblStylePr>
    <w:tblStylePr w:type="band2Horz">
      <w:tblPr/>
      <w:tcPr>
        <w:tcBorders>
          <w:bottom w:val="single" w:sz="2" w:space="0" w:color="000000" w:themeColor="text1"/>
        </w:tcBorders>
      </w:tcPr>
    </w:tblStylePr>
  </w:style>
  <w:style w:type="paragraph" w:customStyle="1" w:styleId="DSB-LayoutFirmenadresse-Box">
    <w:name w:val="DSB-Layout: Firmenadresse-Box"/>
    <w:basedOn w:val="Standard"/>
    <w:uiPriority w:val="75"/>
    <w:semiHidden/>
    <w:rsid w:val="008F095E"/>
    <w:pPr>
      <w:framePr w:w="4536" w:wrap="around" w:vAnchor="page" w:hAnchor="margin" w:yAlign="bottom" w:anchorLock="1"/>
      <w:spacing w:after="500" w:line="240" w:lineRule="auto"/>
      <w:contextualSpacing/>
    </w:pPr>
    <w:rPr>
      <w:rFonts w:asciiTheme="majorHAnsi" w:hAnsiTheme="majorHAnsi"/>
      <w:noProof/>
      <w:sz w:val="16"/>
    </w:rPr>
  </w:style>
  <w:style w:type="paragraph" w:customStyle="1" w:styleId="DSB-LayoutLogo-Box">
    <w:name w:val="DSB-Layout: Logo-Box"/>
    <w:basedOn w:val="Standard"/>
    <w:uiPriority w:val="73"/>
    <w:semiHidden/>
    <w:rsid w:val="00BE4420"/>
    <w:pPr>
      <w:framePr w:w="3487" w:h="1644" w:hRule="exact" w:wrap="around" w:vAnchor="page" w:hAnchor="page" w:x="738" w:y="749" w:anchorLock="1"/>
      <w:spacing w:line="240" w:lineRule="auto"/>
      <w:ind w:right="794"/>
    </w:pPr>
    <w:rPr>
      <w:rFonts w:asciiTheme="majorHAnsi" w:hAnsiTheme="majorHAnsi"/>
      <w:noProof/>
      <w:sz w:val="16"/>
    </w:rPr>
  </w:style>
  <w:style w:type="paragraph" w:customStyle="1" w:styleId="DSB-LayoutPaging-Box">
    <w:name w:val="DSB-Layout: Paging-Box"/>
    <w:basedOn w:val="Standard"/>
    <w:uiPriority w:val="71"/>
    <w:semiHidden/>
    <w:rsid w:val="002B638A"/>
    <w:pPr>
      <w:framePr w:w="454" w:wrap="around" w:vAnchor="text" w:hAnchor="margin" w:xAlign="right" w:y="-5" w:anchorLock="1"/>
      <w:spacing w:line="240" w:lineRule="auto"/>
      <w:jc w:val="right"/>
    </w:pPr>
    <w:rPr>
      <w:rFonts w:asciiTheme="majorHAnsi" w:hAnsiTheme="majorHAnsi"/>
      <w:b/>
      <w:noProof/>
      <w:color w:val="0857C3" w:themeColor="text2"/>
      <w:sz w:val="16"/>
    </w:rPr>
  </w:style>
  <w:style w:type="paragraph" w:customStyle="1" w:styleId="DSB-Brief-00Platzhalter">
    <w:name w:val="DSB-Brief-00: Platzhalter"/>
    <w:basedOn w:val="Standard"/>
    <w:next w:val="Standard"/>
    <w:uiPriority w:val="59"/>
    <w:semiHidden/>
    <w:rsid w:val="00785252"/>
    <w:pPr>
      <w:spacing w:after="2040"/>
      <w:contextualSpacing/>
    </w:pPr>
    <w:rPr>
      <w:noProof/>
      <w:color w:val="FFFFFF" w:themeColor="background1"/>
    </w:rPr>
  </w:style>
  <w:style w:type="paragraph" w:customStyle="1" w:styleId="DSB-Brief-01Umschlagabsender-Box">
    <w:name w:val="DSB-Brief-01: Umschlagabsender-Box"/>
    <w:basedOn w:val="Standard"/>
    <w:next w:val="Standard"/>
    <w:uiPriority w:val="59"/>
    <w:semiHidden/>
    <w:rsid w:val="00B77B9D"/>
    <w:pPr>
      <w:framePr w:w="4536" w:h="227" w:wrap="notBeside" w:vAnchor="page" w:hAnchor="text" w:y="2949" w:anchorLock="1"/>
    </w:pPr>
    <w:rPr>
      <w:noProof/>
      <w:sz w:val="16"/>
      <w:u w:val="single"/>
    </w:rPr>
  </w:style>
  <w:style w:type="paragraph" w:customStyle="1" w:styleId="DSB-Brief-01Umschlagabsender-BoxRight">
    <w:name w:val="DSB-Brief-01: Umschlagabsender-Box (Right)"/>
    <w:basedOn w:val="Standard"/>
    <w:next w:val="Standard"/>
    <w:uiPriority w:val="59"/>
    <w:semiHidden/>
    <w:rsid w:val="00B77B9D"/>
    <w:pPr>
      <w:framePr w:w="4536" w:h="227" w:wrap="notBeside" w:vAnchor="page" w:hAnchor="page" w:x="6748" w:y="2949" w:anchorLock="1"/>
    </w:pPr>
    <w:rPr>
      <w:noProof/>
      <w:sz w:val="16"/>
      <w:u w:val="single"/>
    </w:rPr>
  </w:style>
  <w:style w:type="paragraph" w:customStyle="1" w:styleId="DSB-Brief-02Empfngeradresse-Box">
    <w:name w:val="DSB-Brief-02: Empfängeradresse-Box"/>
    <w:basedOn w:val="Standard"/>
    <w:uiPriority w:val="59"/>
    <w:semiHidden/>
    <w:rsid w:val="000A202F"/>
    <w:pPr>
      <w:framePr w:w="3572" w:h="1814" w:wrap="notBeside" w:vAnchor="page" w:hAnchor="text" w:y="2949"/>
      <w:contextualSpacing/>
    </w:pPr>
  </w:style>
  <w:style w:type="paragraph" w:customStyle="1" w:styleId="DSB-Brief-02Empfngeradresse-Boxrechts">
    <w:name w:val="DSB-Brief-02: Empfängeradresse-Box (rechts)"/>
    <w:basedOn w:val="Standard"/>
    <w:uiPriority w:val="59"/>
    <w:semiHidden/>
    <w:rsid w:val="00EC79F5"/>
    <w:pPr>
      <w:framePr w:w="4253" w:h="1814" w:wrap="notBeside" w:vAnchor="page" w:hAnchor="page" w:x="6748" w:y="2949" w:anchorLock="1"/>
      <w:contextualSpacing/>
    </w:pPr>
  </w:style>
  <w:style w:type="paragraph" w:customStyle="1" w:styleId="DSB-Brief-07Signatur">
    <w:name w:val="DSB-Brief-07: Signatur"/>
    <w:basedOn w:val="Standard"/>
    <w:uiPriority w:val="59"/>
    <w:semiHidden/>
    <w:rsid w:val="00344EBF"/>
    <w:pPr>
      <w:tabs>
        <w:tab w:val="left" w:pos="4167"/>
      </w:tabs>
      <w:contextualSpacing/>
    </w:pPr>
  </w:style>
  <w:style w:type="paragraph" w:customStyle="1" w:styleId="DSB-Brief-04Betreff">
    <w:name w:val="DSB-Brief-04: Betreff"/>
    <w:basedOn w:val="Standard"/>
    <w:uiPriority w:val="59"/>
    <w:semiHidden/>
    <w:rsid w:val="000B6052"/>
    <w:pPr>
      <w:spacing w:before="720" w:after="480"/>
      <w:contextualSpacing/>
    </w:pPr>
    <w:rPr>
      <w:rFonts w:asciiTheme="majorHAnsi" w:hAnsiTheme="majorHAnsi"/>
      <w:b/>
    </w:rPr>
  </w:style>
  <w:style w:type="paragraph" w:customStyle="1" w:styleId="DSB-Brief-05Anrede">
    <w:name w:val="DSB-Brief-05: Anrede"/>
    <w:basedOn w:val="Standard"/>
    <w:next w:val="Standard"/>
    <w:uiPriority w:val="59"/>
    <w:semiHidden/>
    <w:rsid w:val="00D624E3"/>
    <w:pPr>
      <w:spacing w:after="240"/>
      <w:contextualSpacing/>
    </w:pPr>
  </w:style>
  <w:style w:type="paragraph" w:customStyle="1" w:styleId="DSB-Brief-06Grusszeile">
    <w:name w:val="DSB-Brief-06: Grusszeile"/>
    <w:basedOn w:val="Standard"/>
    <w:next w:val="Standard"/>
    <w:uiPriority w:val="59"/>
    <w:semiHidden/>
    <w:rsid w:val="00344EBF"/>
    <w:pPr>
      <w:tabs>
        <w:tab w:val="left" w:pos="4167"/>
      </w:tabs>
      <w:spacing w:before="240" w:after="240"/>
      <w:contextualSpacing/>
    </w:pPr>
  </w:style>
  <w:style w:type="paragraph" w:customStyle="1" w:styleId="DSB-Brief-06GrusszeileFirmenname">
    <w:name w:val="DSB-Brief-06: Grusszeile (Firmenname)"/>
    <w:basedOn w:val="Standard"/>
    <w:next w:val="Standard"/>
    <w:uiPriority w:val="59"/>
    <w:semiHidden/>
    <w:rsid w:val="00B5670F"/>
    <w:pPr>
      <w:tabs>
        <w:tab w:val="left" w:pos="4167"/>
      </w:tabs>
      <w:contextualSpacing/>
    </w:pPr>
    <w:rPr>
      <w:noProof/>
    </w:rPr>
  </w:style>
  <w:style w:type="paragraph" w:customStyle="1" w:styleId="DSB-Brief-08AnhangKopie">
    <w:name w:val="DSB-Brief-08: Anhang/Kopie"/>
    <w:basedOn w:val="Standard"/>
    <w:next w:val="Aufzhlung1DSB"/>
    <w:uiPriority w:val="59"/>
    <w:semiHidden/>
    <w:rsid w:val="00D624E3"/>
    <w:pPr>
      <w:spacing w:before="240"/>
      <w:contextualSpacing/>
    </w:pPr>
  </w:style>
  <w:style w:type="table" w:customStyle="1" w:styleId="DSB-TableTabellenraster">
    <w:name w:val="DSB-Table (Tabellenraster)"/>
    <w:basedOn w:val="NormaleTabelle"/>
    <w:uiPriority w:val="99"/>
    <w:rsid w:val="000B6052"/>
    <w:rPr>
      <w:szCs w:val="20"/>
    </w:rPr>
    <w:tblPr>
      <w:tblStyleRowBandSize w:val="1"/>
      <w:tblStyleColBandSize w:val="1"/>
      <w:tblCellMar>
        <w:top w:w="57" w:type="dxa"/>
        <w:left w:w="0" w:type="dxa"/>
        <w:bottom w:w="57" w:type="dxa"/>
      </w:tblCellMar>
    </w:tblPr>
    <w:tblStylePr w:type="firstRow">
      <w:rPr>
        <w:rFonts w:asciiTheme="majorHAnsi" w:hAnsiTheme="majorHAnsi"/>
        <w:b/>
      </w:rPr>
      <w:tblPr/>
      <w:trPr>
        <w:tblHeader/>
      </w:trPr>
      <w:tcPr>
        <w:tcBorders>
          <w:top w:val="single" w:sz="2" w:space="0" w:color="000000" w:themeColor="text1"/>
          <w:bottom w:val="single" w:sz="2" w:space="0" w:color="000000" w:themeColor="text1"/>
        </w:tcBorders>
      </w:tcPr>
    </w:tblStylePr>
    <w:tblStylePr w:type="lastRow">
      <w:rPr>
        <w:rFonts w:asciiTheme="majorHAnsi" w:hAnsiTheme="majorHAnsi"/>
        <w:b/>
      </w:rPr>
      <w:tblPr/>
      <w:tcPr>
        <w:tcBorders>
          <w:top w:val="single" w:sz="2" w:space="0" w:color="000000" w:themeColor="text1"/>
          <w:bottom w:val="single" w:sz="2" w:space="0" w:color="000000" w:themeColor="text1"/>
        </w:tcBorders>
      </w:tcPr>
    </w:tblStylePr>
    <w:tblStylePr w:type="band1Vert">
      <w:tblPr>
        <w:tblCellMar>
          <w:top w:w="57" w:type="dxa"/>
          <w:left w:w="108" w:type="dxa"/>
          <w:bottom w:w="57" w:type="dxa"/>
          <w:right w:w="108" w:type="dxa"/>
        </w:tblCellMar>
      </w:tblPr>
      <w:tcPr>
        <w:tcBorders>
          <w:left w:val="single" w:sz="2" w:space="0" w:color="000000" w:themeColor="text1"/>
          <w:right w:val="single" w:sz="2" w:space="0" w:color="000000" w:themeColor="text1"/>
        </w:tcBorders>
      </w:tcPr>
    </w:tblStylePr>
    <w:tblStylePr w:type="band2Vert">
      <w:tblPr>
        <w:tblCellMar>
          <w:top w:w="57" w:type="dxa"/>
          <w:left w:w="108" w:type="dxa"/>
          <w:bottom w:w="57" w:type="dxa"/>
          <w:right w:w="108" w:type="dxa"/>
        </w:tblCellMar>
      </w:tblPr>
      <w:tcPr>
        <w:tcBorders>
          <w:left w:val="single" w:sz="2" w:space="0" w:color="000000" w:themeColor="text1"/>
          <w:right w:val="single" w:sz="2" w:space="0" w:color="000000" w:themeColor="text1"/>
          <w:insideV w:val="single" w:sz="4" w:space="0" w:color="000000" w:themeColor="text1"/>
        </w:tcBorders>
      </w:tcPr>
    </w:tblStylePr>
    <w:tblStylePr w:type="band1Horz">
      <w:tblPr/>
      <w:tcPr>
        <w:tcBorders>
          <w:top w:val="single" w:sz="2" w:space="0" w:color="000000" w:themeColor="text1"/>
          <w:bottom w:val="single" w:sz="2" w:space="0" w:color="000000" w:themeColor="text1"/>
        </w:tcBorders>
      </w:tcPr>
    </w:tblStylePr>
    <w:tblStylePr w:type="band2Horz">
      <w:tblPr/>
      <w:tcPr>
        <w:tcBorders>
          <w:top w:val="single" w:sz="2" w:space="0" w:color="000000" w:themeColor="text1"/>
          <w:bottom w:val="single" w:sz="2" w:space="0" w:color="000000" w:themeColor="text1"/>
        </w:tcBorders>
      </w:tcPr>
    </w:tblStylePr>
  </w:style>
  <w:style w:type="paragraph" w:styleId="KeinLeerraum">
    <w:name w:val="No Spacing"/>
    <w:uiPriority w:val="15"/>
    <w:semiHidden/>
    <w:qFormat/>
    <w:rsid w:val="000B6052"/>
    <w:rPr>
      <w:szCs w:val="20"/>
    </w:rPr>
  </w:style>
  <w:style w:type="paragraph" w:customStyle="1" w:styleId="Lettering1DSB">
    <w:name w:val="Lettering 1: DSB"/>
    <w:basedOn w:val="Standard"/>
    <w:uiPriority w:val="6"/>
    <w:qFormat/>
    <w:rsid w:val="005C5AF9"/>
    <w:pPr>
      <w:numPr>
        <w:numId w:val="32"/>
      </w:numPr>
      <w:contextualSpacing/>
    </w:pPr>
  </w:style>
  <w:style w:type="paragraph" w:customStyle="1" w:styleId="Lettering2DSB">
    <w:name w:val="Lettering 2: DSB"/>
    <w:basedOn w:val="Standard"/>
    <w:uiPriority w:val="6"/>
    <w:semiHidden/>
    <w:qFormat/>
    <w:rsid w:val="005C5AF9"/>
    <w:pPr>
      <w:numPr>
        <w:ilvl w:val="1"/>
        <w:numId w:val="32"/>
      </w:numPr>
      <w:contextualSpacing/>
    </w:pPr>
  </w:style>
  <w:style w:type="paragraph" w:customStyle="1" w:styleId="Lettering3DSB">
    <w:name w:val="Lettering 3: DSB"/>
    <w:basedOn w:val="Standard"/>
    <w:uiPriority w:val="6"/>
    <w:semiHidden/>
    <w:rsid w:val="005C5AF9"/>
    <w:pPr>
      <w:numPr>
        <w:ilvl w:val="2"/>
        <w:numId w:val="32"/>
      </w:numPr>
      <w:contextualSpacing/>
    </w:pPr>
  </w:style>
  <w:style w:type="numbering" w:customStyle="1" w:styleId="List-Bullet">
    <w:name w:val="List-Bullet"/>
    <w:uiPriority w:val="99"/>
    <w:rsid w:val="005C5AF9"/>
    <w:pPr>
      <w:numPr>
        <w:numId w:val="6"/>
      </w:numPr>
    </w:pPr>
  </w:style>
  <w:style w:type="paragraph" w:styleId="Listennummer">
    <w:name w:val="List Number"/>
    <w:basedOn w:val="Standard"/>
    <w:uiPriority w:val="80"/>
    <w:semiHidden/>
    <w:rsid w:val="00115545"/>
    <w:pPr>
      <w:numPr>
        <w:numId w:val="8"/>
      </w:numPr>
      <w:tabs>
        <w:tab w:val="clear" w:pos="360"/>
        <w:tab w:val="left" w:pos="340"/>
      </w:tabs>
      <w:ind w:left="340" w:hanging="340"/>
      <w:contextualSpacing/>
    </w:pPr>
  </w:style>
  <w:style w:type="paragraph" w:styleId="Listennummer2">
    <w:name w:val="List Number 2"/>
    <w:basedOn w:val="Standard"/>
    <w:uiPriority w:val="80"/>
    <w:semiHidden/>
    <w:rsid w:val="00115545"/>
    <w:pPr>
      <w:numPr>
        <w:numId w:val="9"/>
      </w:numPr>
      <w:tabs>
        <w:tab w:val="clear" w:pos="643"/>
        <w:tab w:val="left" w:pos="680"/>
      </w:tabs>
      <w:ind w:left="680" w:hanging="340"/>
      <w:contextualSpacing/>
    </w:pPr>
  </w:style>
  <w:style w:type="paragraph" w:styleId="Listennummer3">
    <w:name w:val="List Number 3"/>
    <w:basedOn w:val="Standard"/>
    <w:uiPriority w:val="80"/>
    <w:semiHidden/>
    <w:rsid w:val="00115545"/>
    <w:pPr>
      <w:numPr>
        <w:numId w:val="10"/>
      </w:numPr>
      <w:tabs>
        <w:tab w:val="clear" w:pos="926"/>
        <w:tab w:val="left" w:pos="1021"/>
      </w:tabs>
      <w:ind w:left="1020" w:hanging="340"/>
      <w:contextualSpacing/>
    </w:pPr>
  </w:style>
  <w:style w:type="paragraph" w:styleId="Listennummer4">
    <w:name w:val="List Number 4"/>
    <w:basedOn w:val="Standard"/>
    <w:uiPriority w:val="80"/>
    <w:semiHidden/>
    <w:rsid w:val="00D624E3"/>
    <w:pPr>
      <w:numPr>
        <w:numId w:val="11"/>
      </w:numPr>
      <w:contextualSpacing/>
    </w:pPr>
  </w:style>
  <w:style w:type="paragraph" w:styleId="Listennummer5">
    <w:name w:val="List Number 5"/>
    <w:basedOn w:val="Standard"/>
    <w:uiPriority w:val="80"/>
    <w:semiHidden/>
    <w:rsid w:val="00D624E3"/>
    <w:pPr>
      <w:numPr>
        <w:numId w:val="12"/>
      </w:numPr>
      <w:contextualSpacing/>
    </w:pPr>
  </w:style>
  <w:style w:type="numbering" w:customStyle="1" w:styleId="List-Heading">
    <w:name w:val="List-Heading"/>
    <w:uiPriority w:val="99"/>
    <w:rsid w:val="000E40E2"/>
    <w:pPr>
      <w:numPr>
        <w:numId w:val="13"/>
      </w:numPr>
    </w:pPr>
  </w:style>
  <w:style w:type="numbering" w:customStyle="1" w:styleId="List-Lettering">
    <w:name w:val="List-Lettering"/>
    <w:uiPriority w:val="99"/>
    <w:rsid w:val="005C5AF9"/>
    <w:pPr>
      <w:numPr>
        <w:numId w:val="7"/>
      </w:numPr>
    </w:pPr>
  </w:style>
  <w:style w:type="numbering" w:customStyle="1" w:styleId="List-Numbering">
    <w:name w:val="List-Numbering"/>
    <w:uiPriority w:val="99"/>
    <w:rsid w:val="005C5AF9"/>
    <w:pPr>
      <w:numPr>
        <w:numId w:val="15"/>
      </w:numPr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B77B9D"/>
    <w:rPr>
      <w:color w:val="605E5C"/>
      <w:shd w:val="clear" w:color="auto" w:fill="E1DFDD"/>
    </w:rPr>
  </w:style>
  <w:style w:type="paragraph" w:customStyle="1" w:styleId="Numbering1DSB">
    <w:name w:val="Numbering 1: DSB"/>
    <w:basedOn w:val="Standard"/>
    <w:uiPriority w:val="5"/>
    <w:qFormat/>
    <w:rsid w:val="005C5AF9"/>
    <w:pPr>
      <w:numPr>
        <w:numId w:val="30"/>
      </w:numPr>
      <w:contextualSpacing/>
    </w:pPr>
  </w:style>
  <w:style w:type="paragraph" w:customStyle="1" w:styleId="Numbering2DSB">
    <w:name w:val="Numbering 2: DSB"/>
    <w:basedOn w:val="Standard"/>
    <w:uiPriority w:val="5"/>
    <w:semiHidden/>
    <w:qFormat/>
    <w:rsid w:val="005C5AF9"/>
    <w:pPr>
      <w:numPr>
        <w:ilvl w:val="1"/>
        <w:numId w:val="30"/>
      </w:numPr>
      <w:contextualSpacing/>
    </w:pPr>
  </w:style>
  <w:style w:type="paragraph" w:customStyle="1" w:styleId="Numbering3DSB">
    <w:name w:val="Numbering 3: DSB"/>
    <w:basedOn w:val="Standard"/>
    <w:uiPriority w:val="5"/>
    <w:semiHidden/>
    <w:rsid w:val="005C5AF9"/>
    <w:pPr>
      <w:numPr>
        <w:ilvl w:val="2"/>
        <w:numId w:val="30"/>
      </w:numPr>
      <w:contextualSpacing/>
    </w:pPr>
  </w:style>
  <w:style w:type="character" w:styleId="Platzhaltertext">
    <w:name w:val="Placeholder Text"/>
    <w:basedOn w:val="Absatz-Standardschriftart"/>
    <w:uiPriority w:val="99"/>
    <w:rsid w:val="00EF5C3E"/>
    <w:rPr>
      <w:color w:val="auto"/>
      <w:bdr w:val="none" w:sz="0" w:space="0" w:color="auto"/>
      <w:shd w:val="clear" w:color="auto" w:fill="C3DBFC" w:themeFill="text2" w:themeFillTint="33"/>
    </w:rPr>
  </w:style>
  <w:style w:type="paragraph" w:styleId="RGV-berschrift">
    <w:name w:val="toa heading"/>
    <w:basedOn w:val="Standard"/>
    <w:next w:val="Standard"/>
    <w:uiPriority w:val="40"/>
    <w:semiHidden/>
    <w:unhideWhenUsed/>
    <w:rsid w:val="00E236DA"/>
    <w:rPr>
      <w:rFonts w:asciiTheme="majorHAnsi" w:eastAsiaTheme="majorEastAsia" w:hAnsiTheme="majorHAnsi" w:cstheme="majorBidi"/>
      <w:b/>
      <w:bCs/>
      <w:sz w:val="20"/>
      <w:szCs w:val="24"/>
    </w:rPr>
  </w:style>
  <w:style w:type="character" w:styleId="SchwacheHervorhebung">
    <w:name w:val="Subtle Emphasis"/>
    <w:basedOn w:val="Absatz-Standardschriftart"/>
    <w:uiPriority w:val="19"/>
    <w:semiHidden/>
    <w:qFormat/>
    <w:rsid w:val="008B094A"/>
    <w:rPr>
      <w:b w:val="0"/>
      <w:i w:val="0"/>
      <w:iCs/>
      <w:caps/>
      <w:smallCaps w:val="0"/>
      <w:color w:val="auto"/>
      <w:spacing w:val="2"/>
    </w:rPr>
  </w:style>
  <w:style w:type="character" w:styleId="SchwacherVerweis">
    <w:name w:val="Subtle Reference"/>
    <w:basedOn w:val="Absatz-Standardschriftart"/>
    <w:uiPriority w:val="31"/>
    <w:qFormat/>
    <w:rsid w:val="00B77B9D"/>
    <w:rPr>
      <w:caps w:val="0"/>
      <w:smallCaps w:val="0"/>
      <w:color w:val="auto"/>
      <w:spacing w:val="2"/>
      <w:u w:val="single"/>
    </w:rPr>
  </w:style>
  <w:style w:type="paragraph" w:styleId="Standardeinzug">
    <w:name w:val="Normal Indent"/>
    <w:basedOn w:val="Standard"/>
    <w:uiPriority w:val="35"/>
    <w:qFormat/>
    <w:rsid w:val="00115545"/>
    <w:pPr>
      <w:ind w:left="340"/>
    </w:pPr>
  </w:style>
  <w:style w:type="table" w:styleId="Tabellenraster">
    <w:name w:val="Table Grid"/>
    <w:basedOn w:val="NormaleTabelle"/>
    <w:rsid w:val="00B77B9D"/>
    <w:pPr>
      <w:spacing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link w:val="TitelZchn"/>
    <w:uiPriority w:val="2"/>
    <w:qFormat/>
    <w:rsid w:val="00406E0B"/>
    <w:pPr>
      <w:spacing w:before="240" w:line="240" w:lineRule="auto"/>
    </w:pPr>
    <w:rPr>
      <w:rFonts w:asciiTheme="majorHAnsi" w:eastAsiaTheme="majorEastAsia" w:hAnsiTheme="majorHAnsi" w:cstheme="majorBidi"/>
      <w:b/>
      <w:kern w:val="28"/>
      <w:sz w:val="22"/>
      <w:szCs w:val="56"/>
    </w:rPr>
  </w:style>
  <w:style w:type="character" w:customStyle="1" w:styleId="TitelZchn">
    <w:name w:val="Titel Zchn"/>
    <w:basedOn w:val="Absatz-Standardschriftart"/>
    <w:link w:val="Titel"/>
    <w:uiPriority w:val="2"/>
    <w:rsid w:val="00406E0B"/>
    <w:rPr>
      <w:rFonts w:asciiTheme="majorHAnsi" w:eastAsiaTheme="majorEastAsia" w:hAnsiTheme="majorHAnsi" w:cstheme="majorBidi"/>
      <w:b/>
      <w:kern w:val="28"/>
      <w:sz w:val="22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06E0B"/>
    <w:rPr>
      <w:rFonts w:asciiTheme="majorHAnsi" w:eastAsiaTheme="majorEastAsia" w:hAnsiTheme="majorHAnsi" w:cstheme="majorBidi"/>
      <w:b/>
      <w:sz w:val="2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236DA"/>
    <w:rPr>
      <w:rFonts w:asciiTheme="majorHAnsi" w:eastAsiaTheme="majorEastAsia" w:hAnsiTheme="majorHAnsi" w:cstheme="majorBidi"/>
      <w:b/>
      <w:sz w:val="2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E5B87"/>
    <w:rPr>
      <w:rFonts w:eastAsiaTheme="majorEastAsia" w:cstheme="majorBidi"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E5B87"/>
    <w:rPr>
      <w:rFonts w:eastAsiaTheme="majorEastAsia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2A38"/>
    <w:rPr>
      <w:rFonts w:eastAsiaTheme="majorEastAsia" w:cstheme="majorBidi"/>
      <w:spacing w:val="2"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2A38"/>
    <w:rPr>
      <w:rFonts w:eastAsiaTheme="majorEastAsia" w:cstheme="majorBidi"/>
      <w:iCs/>
      <w:spacing w:val="2"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2A38"/>
    <w:rPr>
      <w:rFonts w:eastAsiaTheme="majorEastAsia" w:cstheme="majorBidi"/>
      <w:spacing w:val="2"/>
      <w:lang w:val="de-CH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2A38"/>
    <w:rPr>
      <w:rFonts w:eastAsiaTheme="majorEastAsia" w:cstheme="majorBidi"/>
      <w:iCs/>
      <w:spacing w:val="2"/>
      <w:lang w:val="de-CH"/>
    </w:rPr>
  </w:style>
  <w:style w:type="paragraph" w:styleId="Untertitel">
    <w:name w:val="Subtitle"/>
    <w:basedOn w:val="Standard"/>
    <w:next w:val="Standard"/>
    <w:link w:val="UntertitelZchn"/>
    <w:uiPriority w:val="3"/>
    <w:qFormat/>
    <w:rsid w:val="009E5B87"/>
    <w:pPr>
      <w:numPr>
        <w:ilvl w:val="1"/>
      </w:numPr>
      <w:spacing w:before="240"/>
    </w:pPr>
    <w:rPr>
      <w:rFonts w:asciiTheme="majorHAnsi" w:eastAsiaTheme="minorEastAsia" w:hAnsiTheme="majorHAnsi"/>
      <w:b/>
      <w:sz w:val="20"/>
    </w:rPr>
  </w:style>
  <w:style w:type="character" w:customStyle="1" w:styleId="UntertitelZchn">
    <w:name w:val="Untertitel Zchn"/>
    <w:basedOn w:val="Absatz-Standardschriftart"/>
    <w:link w:val="Untertitel"/>
    <w:uiPriority w:val="3"/>
    <w:rsid w:val="009E5B87"/>
    <w:rPr>
      <w:rFonts w:asciiTheme="majorHAnsi" w:eastAsiaTheme="minorEastAsia" w:hAnsiTheme="majorHAnsi"/>
      <w:b/>
      <w:sz w:val="20"/>
    </w:rPr>
  </w:style>
  <w:style w:type="paragraph" w:styleId="Verzeichnis1">
    <w:name w:val="toc 1"/>
    <w:basedOn w:val="Standard"/>
    <w:next w:val="Standard"/>
    <w:uiPriority w:val="39"/>
    <w:semiHidden/>
    <w:rsid w:val="00651916"/>
    <w:pPr>
      <w:tabs>
        <w:tab w:val="left" w:pos="567"/>
        <w:tab w:val="right" w:pos="8335"/>
      </w:tabs>
      <w:suppressAutoHyphens/>
      <w:spacing w:before="120"/>
      <w:ind w:left="567" w:hanging="567"/>
    </w:pPr>
    <w:rPr>
      <w:rFonts w:asciiTheme="majorHAnsi" w:hAnsiTheme="majorHAnsi"/>
      <w:b/>
      <w:sz w:val="20"/>
    </w:rPr>
  </w:style>
  <w:style w:type="paragraph" w:styleId="Verzeichnis2">
    <w:name w:val="toc 2"/>
    <w:basedOn w:val="Standard"/>
    <w:next w:val="Standard"/>
    <w:uiPriority w:val="39"/>
    <w:semiHidden/>
    <w:rsid w:val="00651916"/>
    <w:pPr>
      <w:tabs>
        <w:tab w:val="left" w:pos="567"/>
        <w:tab w:val="right" w:leader="dot" w:pos="8335"/>
      </w:tabs>
      <w:suppressAutoHyphens/>
      <w:ind w:left="567" w:hanging="567"/>
      <w:contextualSpacing/>
    </w:pPr>
  </w:style>
  <w:style w:type="paragraph" w:styleId="Verzeichnis3">
    <w:name w:val="toc 3"/>
    <w:basedOn w:val="Standard"/>
    <w:next w:val="Standard"/>
    <w:uiPriority w:val="39"/>
    <w:semiHidden/>
    <w:rsid w:val="00651916"/>
    <w:pPr>
      <w:tabs>
        <w:tab w:val="left" w:pos="567"/>
        <w:tab w:val="right" w:leader="dot" w:pos="8335"/>
      </w:tabs>
      <w:suppressAutoHyphens/>
      <w:ind w:left="567" w:hanging="567"/>
      <w:contextualSpacing/>
    </w:pPr>
  </w:style>
  <w:style w:type="paragraph" w:styleId="Verzeichnis4">
    <w:name w:val="toc 4"/>
    <w:basedOn w:val="Standard"/>
    <w:next w:val="Standard"/>
    <w:uiPriority w:val="39"/>
    <w:semiHidden/>
    <w:rsid w:val="00651916"/>
    <w:pPr>
      <w:tabs>
        <w:tab w:val="left" w:pos="851"/>
        <w:tab w:val="right" w:leader="dot" w:pos="8335"/>
      </w:tabs>
      <w:suppressAutoHyphens/>
      <w:ind w:left="851" w:hanging="851"/>
      <w:contextualSpacing/>
    </w:pPr>
  </w:style>
  <w:style w:type="paragraph" w:styleId="Verzeichnis5">
    <w:name w:val="toc 5"/>
    <w:basedOn w:val="Standard"/>
    <w:next w:val="Standard"/>
    <w:uiPriority w:val="39"/>
    <w:semiHidden/>
    <w:rsid w:val="00651916"/>
    <w:pPr>
      <w:tabs>
        <w:tab w:val="left" w:pos="851"/>
        <w:tab w:val="right" w:leader="dot" w:pos="8335"/>
      </w:tabs>
      <w:suppressAutoHyphens/>
      <w:ind w:left="851" w:hanging="851"/>
      <w:contextualSpacing/>
    </w:pPr>
  </w:style>
  <w:style w:type="paragraph" w:styleId="Verzeichnis6">
    <w:name w:val="toc 6"/>
    <w:basedOn w:val="Standard"/>
    <w:next w:val="Standard"/>
    <w:uiPriority w:val="39"/>
    <w:semiHidden/>
    <w:rsid w:val="006214BA"/>
    <w:pPr>
      <w:tabs>
        <w:tab w:val="left" w:pos="1440"/>
        <w:tab w:val="right" w:leader="dot" w:pos="8335"/>
      </w:tabs>
      <w:suppressAutoHyphens/>
      <w:ind w:left="1440" w:hanging="1440"/>
      <w:contextualSpacing/>
    </w:pPr>
  </w:style>
  <w:style w:type="paragraph" w:styleId="Verzeichnis7">
    <w:name w:val="toc 7"/>
    <w:basedOn w:val="Standard"/>
    <w:next w:val="Standard"/>
    <w:uiPriority w:val="39"/>
    <w:semiHidden/>
    <w:rsid w:val="006214BA"/>
    <w:pPr>
      <w:tabs>
        <w:tab w:val="left" w:pos="1440"/>
        <w:tab w:val="right" w:leader="dot" w:pos="8335"/>
      </w:tabs>
      <w:suppressAutoHyphens/>
      <w:ind w:left="1440" w:hanging="1440"/>
      <w:contextualSpacing/>
    </w:pPr>
  </w:style>
  <w:style w:type="paragraph" w:styleId="Verzeichnis8">
    <w:name w:val="toc 8"/>
    <w:basedOn w:val="Standard"/>
    <w:next w:val="Standard"/>
    <w:uiPriority w:val="39"/>
    <w:semiHidden/>
    <w:rsid w:val="006214BA"/>
    <w:pPr>
      <w:tabs>
        <w:tab w:val="left" w:pos="1797"/>
        <w:tab w:val="right" w:leader="dot" w:pos="8335"/>
      </w:tabs>
      <w:suppressAutoHyphens/>
      <w:ind w:left="1797" w:hanging="1797"/>
      <w:contextualSpacing/>
    </w:pPr>
  </w:style>
  <w:style w:type="paragraph" w:styleId="Verzeichnis9">
    <w:name w:val="toc 9"/>
    <w:basedOn w:val="Standard"/>
    <w:next w:val="Standard"/>
    <w:uiPriority w:val="39"/>
    <w:semiHidden/>
    <w:rsid w:val="006214BA"/>
    <w:pPr>
      <w:tabs>
        <w:tab w:val="left" w:pos="1797"/>
        <w:tab w:val="right" w:leader="dot" w:pos="8335"/>
      </w:tabs>
      <w:suppressAutoHyphens/>
      <w:ind w:left="1797" w:hanging="1797"/>
      <w:contextualSpacing/>
    </w:pPr>
  </w:style>
  <w:style w:type="paragraph" w:styleId="Zitat">
    <w:name w:val="Quote"/>
    <w:basedOn w:val="Standard"/>
    <w:next w:val="Standard"/>
    <w:link w:val="ZitatZchn"/>
    <w:uiPriority w:val="29"/>
    <w:semiHidden/>
    <w:rsid w:val="00B77B9D"/>
    <w:pPr>
      <w:spacing w:before="200"/>
      <w:ind w:left="864" w:right="864"/>
      <w:jc w:val="center"/>
    </w:pPr>
    <w:rPr>
      <w:i/>
      <w:iCs/>
      <w:sz w:val="20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A6632A"/>
    <w:rPr>
      <w:i/>
      <w:iCs/>
      <w:spacing w:val="2"/>
      <w:sz w:val="20"/>
      <w:lang w:val="de-CH"/>
    </w:rPr>
  </w:style>
  <w:style w:type="paragraph" w:styleId="HTMLAdresse">
    <w:name w:val="HTML Address"/>
    <w:basedOn w:val="Standard"/>
    <w:link w:val="HTMLAdresseZchn"/>
    <w:uiPriority w:val="99"/>
    <w:semiHidden/>
    <w:rsid w:val="00D624E3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592358"/>
    <w:rPr>
      <w:i/>
      <w:iCs/>
      <w:spacing w:val="2"/>
      <w:lang w:val="de-CH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D624E3"/>
    <w:pPr>
      <w:ind w:left="283"/>
    </w:pPr>
    <w:rPr>
      <w:sz w:val="18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D624E3"/>
    <w:rPr>
      <w:spacing w:val="2"/>
      <w:sz w:val="18"/>
      <w:szCs w:val="16"/>
      <w:lang w:val="de-CH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D624E3"/>
    <w:rPr>
      <w:sz w:val="18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D624E3"/>
    <w:rPr>
      <w:spacing w:val="2"/>
      <w:sz w:val="18"/>
      <w:szCs w:val="16"/>
      <w:lang w:val="de-CH"/>
    </w:rPr>
  </w:style>
  <w:style w:type="table" w:styleId="EinfacheTabelle4">
    <w:name w:val="Plain Table 4"/>
    <w:basedOn w:val="NormaleTabelle"/>
    <w:uiPriority w:val="44"/>
    <w:rsid w:val="00683423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able-Aufzhlung1DSB">
    <w:name w:val="Table-Aufzählung 1: DSB"/>
    <w:basedOn w:val="Standard"/>
    <w:uiPriority w:val="7"/>
    <w:qFormat/>
    <w:rsid w:val="00E10CA2"/>
    <w:pPr>
      <w:numPr>
        <w:numId w:val="36"/>
      </w:numPr>
      <w:contextualSpacing/>
    </w:pPr>
    <w:rPr>
      <w:sz w:val="16"/>
    </w:rPr>
  </w:style>
  <w:style w:type="numbering" w:customStyle="1" w:styleId="List-Table">
    <w:name w:val="List-Table"/>
    <w:uiPriority w:val="99"/>
    <w:rsid w:val="00E10CA2"/>
    <w:pPr>
      <w:numPr>
        <w:numId w:val="18"/>
      </w:numPr>
    </w:pPr>
  </w:style>
  <w:style w:type="paragraph" w:customStyle="1" w:styleId="Table-Aufzhlung2DSB">
    <w:name w:val="Table-Aufzählung 2: DSB"/>
    <w:basedOn w:val="Standard"/>
    <w:uiPriority w:val="7"/>
    <w:semiHidden/>
    <w:rsid w:val="00E10CA2"/>
    <w:pPr>
      <w:numPr>
        <w:ilvl w:val="1"/>
        <w:numId w:val="36"/>
      </w:numPr>
      <w:contextualSpacing/>
    </w:pPr>
    <w:rPr>
      <w:sz w:val="16"/>
    </w:rPr>
  </w:style>
  <w:style w:type="paragraph" w:customStyle="1" w:styleId="Table-Numbering1DSB">
    <w:name w:val="Table-Numbering 1: DSB"/>
    <w:basedOn w:val="Standard"/>
    <w:uiPriority w:val="7"/>
    <w:qFormat/>
    <w:rsid w:val="00E10CA2"/>
    <w:pPr>
      <w:numPr>
        <w:ilvl w:val="2"/>
        <w:numId w:val="36"/>
      </w:numPr>
      <w:contextualSpacing/>
    </w:pPr>
    <w:rPr>
      <w:sz w:val="16"/>
    </w:rPr>
  </w:style>
  <w:style w:type="paragraph" w:customStyle="1" w:styleId="Table-Numbering2DSB">
    <w:name w:val="Table-Numbering 2: DSB"/>
    <w:basedOn w:val="Standard"/>
    <w:uiPriority w:val="7"/>
    <w:semiHidden/>
    <w:rsid w:val="00E10CA2"/>
    <w:pPr>
      <w:numPr>
        <w:ilvl w:val="3"/>
        <w:numId w:val="36"/>
      </w:numPr>
      <w:tabs>
        <w:tab w:val="num" w:pos="360"/>
      </w:tabs>
      <w:ind w:left="0" w:firstLine="0"/>
      <w:contextualSpacing/>
    </w:pPr>
    <w:rPr>
      <w:sz w:val="16"/>
    </w:rPr>
  </w:style>
  <w:style w:type="paragraph" w:customStyle="1" w:styleId="Table-Lettering1DSB">
    <w:name w:val="Table-Lettering 1: DSB"/>
    <w:basedOn w:val="Standard"/>
    <w:uiPriority w:val="8"/>
    <w:semiHidden/>
    <w:rsid w:val="00E10CA2"/>
    <w:pPr>
      <w:numPr>
        <w:ilvl w:val="4"/>
        <w:numId w:val="36"/>
      </w:numPr>
      <w:contextualSpacing/>
    </w:pPr>
    <w:rPr>
      <w:sz w:val="16"/>
    </w:rPr>
  </w:style>
  <w:style w:type="paragraph" w:customStyle="1" w:styleId="Table-Lettering2DSB">
    <w:name w:val="Table-Lettering 2: DSB"/>
    <w:basedOn w:val="Standard"/>
    <w:uiPriority w:val="8"/>
    <w:semiHidden/>
    <w:rsid w:val="00E10CA2"/>
    <w:pPr>
      <w:numPr>
        <w:ilvl w:val="5"/>
        <w:numId w:val="36"/>
      </w:numPr>
      <w:contextualSpacing/>
    </w:pPr>
    <w:rPr>
      <w:sz w:val="16"/>
    </w:rPr>
  </w:style>
  <w:style w:type="paragraph" w:customStyle="1" w:styleId="a0">
    <w:name w:val="*********"/>
    <w:basedOn w:val="Standard"/>
    <w:next w:val="Standard"/>
    <w:uiPriority w:val="7"/>
    <w:semiHidden/>
    <w:rsid w:val="00E236DA"/>
    <w:pPr>
      <w:jc w:val="center"/>
    </w:pPr>
    <w:rPr>
      <w:color w:val="88B8FA" w:themeColor="text2" w:themeTint="66"/>
      <w:sz w:val="16"/>
    </w:rPr>
  </w:style>
  <w:style w:type="paragraph" w:customStyle="1" w:styleId="DSB-DoksDokumenttitel">
    <w:name w:val="DSB-Doks: Dokumenttitel"/>
    <w:basedOn w:val="Standard"/>
    <w:next w:val="Standard"/>
    <w:uiPriority w:val="49"/>
    <w:rsid w:val="00C34B0C"/>
    <w:pPr>
      <w:spacing w:after="600"/>
      <w:contextualSpacing/>
    </w:pPr>
    <w:rPr>
      <w:rFonts w:asciiTheme="majorHAnsi" w:hAnsiTheme="majorHAnsi"/>
      <w:b/>
      <w:color w:val="0857C3" w:themeColor="text2"/>
      <w:sz w:val="61"/>
    </w:rPr>
  </w:style>
  <w:style w:type="paragraph" w:customStyle="1" w:styleId="DSB-DoksMarginalie">
    <w:name w:val="DSB-Doks: Marginalie"/>
    <w:basedOn w:val="Standard"/>
    <w:uiPriority w:val="50"/>
    <w:qFormat/>
    <w:rsid w:val="002F3D5E"/>
    <w:pPr>
      <w:framePr w:w="1134" w:wrap="around" w:vAnchor="text" w:hAnchor="page" w:x="738" w:y="1"/>
    </w:pPr>
    <w:rPr>
      <w:sz w:val="16"/>
    </w:rPr>
  </w:style>
  <w:style w:type="character" w:styleId="BesuchterLink">
    <w:name w:val="FollowedHyperlink"/>
    <w:basedOn w:val="Absatz-Standardschriftart"/>
    <w:uiPriority w:val="99"/>
    <w:semiHidden/>
    <w:unhideWhenUsed/>
    <w:rsid w:val="00914D47"/>
    <w:rPr>
      <w:color w:val="auto"/>
      <w:u w:val="single"/>
    </w:rPr>
  </w:style>
  <w:style w:type="paragraph" w:customStyle="1" w:styleId="DSB-DoksStandard8pt">
    <w:name w:val="DSB-Doks: Standard 8 pt."/>
    <w:basedOn w:val="Standard"/>
    <w:uiPriority w:val="49"/>
    <w:qFormat/>
    <w:rsid w:val="00344EBF"/>
    <w:rPr>
      <w:sz w:val="16"/>
    </w:rPr>
  </w:style>
  <w:style w:type="paragraph" w:styleId="Listenabsatz">
    <w:name w:val="List Paragraph"/>
    <w:basedOn w:val="Standard"/>
    <w:uiPriority w:val="34"/>
    <w:semiHidden/>
    <w:qFormat/>
    <w:rsid w:val="00A6632A"/>
    <w:pPr>
      <w:ind w:left="357"/>
      <w:contextualSpacing/>
    </w:pPr>
  </w:style>
  <w:style w:type="paragraph" w:customStyle="1" w:styleId="DSB-LayoutISO-Box">
    <w:name w:val="DSB-Layout: ISO-Box"/>
    <w:basedOn w:val="Fuzeile"/>
    <w:uiPriority w:val="75"/>
    <w:semiHidden/>
    <w:rsid w:val="0048254B"/>
    <w:pPr>
      <w:framePr w:w="3771" w:h="1151" w:hRule="exact" w:wrap="around" w:vAnchor="page" w:hAnchor="page" w:xAlign="right" w:yAlign="bottom" w:anchorLock="1"/>
      <w:spacing w:after="470"/>
      <w:ind w:right="1349"/>
      <w:contextualSpacing/>
      <w:jc w:val="right"/>
    </w:pPr>
    <w:rPr>
      <w:b w:val="0"/>
      <w:bCs/>
      <w:iCs/>
      <w:noProof/>
      <w:color w:val="FFFFFF" w:themeColor="background1"/>
      <w:spacing w:val="2"/>
    </w:rPr>
  </w:style>
  <w:style w:type="paragraph" w:customStyle="1" w:styleId="DSB-LayoutLinieKopfzeile">
    <w:name w:val="DSB-Layout: Linie Kopfzeile"/>
    <w:basedOn w:val="Kopfzeile"/>
    <w:uiPriority w:val="71"/>
    <w:semiHidden/>
    <w:rsid w:val="002B30D2"/>
    <w:pPr>
      <w:pBdr>
        <w:top w:val="single" w:sz="2" w:space="1" w:color="0857C3" w:themeColor="text2"/>
      </w:pBdr>
      <w:spacing w:before="80"/>
      <w:ind w:left="28" w:right="28"/>
      <w:contextualSpacing/>
    </w:pPr>
    <w:rPr>
      <w:b w:val="0"/>
      <w:color w:val="FFFFFF" w:themeColor="background1"/>
    </w:rPr>
  </w:style>
  <w:style w:type="paragraph" w:customStyle="1" w:styleId="DSB-LayoutLiniezuDokumenttitel">
    <w:name w:val="DSB-Layout: Linie zu Dokumenttitel"/>
    <w:basedOn w:val="Standard"/>
    <w:next w:val="DSB-DoksDokumenttitel"/>
    <w:uiPriority w:val="71"/>
    <w:rsid w:val="007F50F6"/>
    <w:pPr>
      <w:pBdr>
        <w:bottom w:val="single" w:sz="2" w:space="1" w:color="0857C3" w:themeColor="text2"/>
      </w:pBdr>
      <w:spacing w:after="120" w:line="240" w:lineRule="auto"/>
      <w:ind w:left="28" w:right="28"/>
      <w:contextualSpacing/>
    </w:pPr>
    <w:rPr>
      <w:color w:val="FFFFFF" w:themeColor="background1"/>
      <w:sz w:val="10"/>
    </w:rPr>
  </w:style>
  <w:style w:type="paragraph" w:customStyle="1" w:styleId="Table-HochgestelltDSB">
    <w:name w:val="Table-Hochgestellt: DSB"/>
    <w:basedOn w:val="Standard"/>
    <w:uiPriority w:val="8"/>
    <w:qFormat/>
    <w:rsid w:val="00E10CA2"/>
    <w:pPr>
      <w:numPr>
        <w:ilvl w:val="6"/>
        <w:numId w:val="36"/>
      </w:numPr>
    </w:pPr>
    <w:rPr>
      <w:sz w:val="16"/>
    </w:rPr>
  </w:style>
  <w:style w:type="paragraph" w:customStyle="1" w:styleId="DSB-Doks8ptHngend04cm">
    <w:name w:val="DSB-Doks: 8 pt. / Hängend 0.4 cm"/>
    <w:basedOn w:val="Standard"/>
    <w:next w:val="Standard"/>
    <w:uiPriority w:val="50"/>
    <w:qFormat/>
    <w:rsid w:val="004A65A7"/>
    <w:pPr>
      <w:tabs>
        <w:tab w:val="left" w:pos="227"/>
      </w:tabs>
      <w:spacing w:before="120" w:after="240"/>
      <w:ind w:left="227" w:hanging="227"/>
      <w:contextualSpacing/>
    </w:pPr>
    <w:rPr>
      <w:sz w:val="16"/>
    </w:rPr>
  </w:style>
  <w:style w:type="paragraph" w:customStyle="1" w:styleId="TitelinVerzeichnisDSB">
    <w:name w:val="Titel (in Verzeichnis): DSB"/>
    <w:basedOn w:val="Titel"/>
    <w:next w:val="Standard"/>
    <w:uiPriority w:val="10"/>
    <w:qFormat/>
    <w:rsid w:val="008C36F3"/>
    <w:pPr>
      <w:outlineLvl w:val="0"/>
    </w:pPr>
  </w:style>
  <w:style w:type="paragraph" w:customStyle="1" w:styleId="UntertitelinVerzeichnisDSB">
    <w:name w:val="Untertitel (in Verzeichnis): DSB"/>
    <w:basedOn w:val="Untertitel"/>
    <w:next w:val="Standard"/>
    <w:uiPriority w:val="10"/>
    <w:qFormat/>
    <w:rsid w:val="008C36F3"/>
    <w:pPr>
      <w:outlineLvl w:val="1"/>
    </w:pPr>
  </w:style>
  <w:style w:type="paragraph" w:customStyle="1" w:styleId="DSB-Brief-03Datum">
    <w:name w:val="DSB-Brief-03: Datum"/>
    <w:basedOn w:val="Standard"/>
    <w:uiPriority w:val="59"/>
    <w:semiHidden/>
    <w:rsid w:val="00B5670F"/>
    <w:pPr>
      <w:spacing w:before="48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0E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0ECE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26DA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26DA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26DA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26DA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26DA9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CB485A"/>
    <w:pPr>
      <w:spacing w:line="240" w:lineRule="auto"/>
    </w:pPr>
  </w:style>
  <w:style w:type="table" w:customStyle="1" w:styleId="KTZH-TabelleHermes">
    <w:name w:val="KTZH-Tabelle: Hermes"/>
    <w:basedOn w:val="NormaleTabelle"/>
    <w:uiPriority w:val="99"/>
    <w:qFormat/>
    <w:rsid w:val="00E951F3"/>
    <w:pPr>
      <w:spacing w:line="240" w:lineRule="auto"/>
    </w:pPr>
    <w:rPr>
      <w:rFonts w:cs="Arial"/>
      <w:sz w:val="21"/>
      <w:szCs w:val="21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paragraph" w:customStyle="1" w:styleId="KTZH-LayoutUntertitel">
    <w:name w:val="KTZH-Layout: Untertitel"/>
    <w:basedOn w:val="Untertitel"/>
    <w:next w:val="Standard"/>
    <w:uiPriority w:val="73"/>
    <w:rsid w:val="00E951F3"/>
    <w:pPr>
      <w:spacing w:line="247" w:lineRule="auto"/>
      <w:outlineLvl w:val="1"/>
    </w:pPr>
    <w:rPr>
      <w:b w:val="0"/>
      <w:sz w:val="21"/>
      <w:szCs w:val="22"/>
      <w14:ligatures w14:val="standardContextual"/>
    </w:rPr>
  </w:style>
  <w:style w:type="paragraph" w:customStyle="1" w:styleId="tabelleheader">
    <w:name w:val="tabelle_header"/>
    <w:next w:val="Standard"/>
    <w:uiPriority w:val="1"/>
    <w:qFormat/>
    <w:rsid w:val="00E951F3"/>
    <w:pPr>
      <w:spacing w:line="247" w:lineRule="auto"/>
    </w:pPr>
    <w:rPr>
      <w:sz w:val="21"/>
      <w:szCs w:val="21"/>
      <w14:ligatures w14:val="standardContextual"/>
    </w:rPr>
  </w:style>
  <w:style w:type="paragraph" w:customStyle="1" w:styleId="HERMESInfotextKTZH">
    <w:name w:val="HERMES Infotext: KTZH"/>
    <w:basedOn w:val="Standard"/>
    <w:uiPriority w:val="72"/>
    <w:rsid w:val="00A72854"/>
    <w:pPr>
      <w:widowControl w:val="0"/>
      <w:pBdr>
        <w:left w:val="dashSmallGap" w:sz="4" w:space="4" w:color="B15A34" w:themeColor="accent3" w:themeShade="80"/>
      </w:pBdr>
      <w:spacing w:before="60" w:after="60" w:line="247" w:lineRule="auto"/>
    </w:pPr>
    <w:rPr>
      <w:i/>
      <w:vanish/>
      <w:color w:val="B15A34" w:themeColor="accent3" w:themeShade="80"/>
      <w:sz w:val="21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cs.datenschutz.ch/u/d/publikationen/formulare-merkblaetter/merkblatt_vorabkontrolle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https://docs.datenschutz.ch/u/d/publikationen/formulare-merkblaetter/merkblatt_dsfa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cs.datenschutz.ch/u/d/publikationen/formulare-merkblaetter/merkblatt_dsfa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datenschutz.ch/der-datenschutzbeauftragten-eine-frage-stellen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datenschutz@dsb.zh.ch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6DF160412E4E0D9746B22F85088C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620182-D54B-4BCF-91CB-D74A283AF922}"/>
      </w:docPartPr>
      <w:docPartBody>
        <w:p w:rsidR="004D54EC" w:rsidRDefault="004D54EC">
          <w:pPr>
            <w:pStyle w:val="5C6DF160412E4E0D9746B22F85088C16"/>
          </w:pPr>
          <w:r w:rsidRPr="00886763">
            <w:rPr>
              <w:rStyle w:val="Platzhaltertext"/>
            </w:rPr>
            <w:t>[Betreff]</w:t>
          </w:r>
        </w:p>
      </w:docPartBody>
    </w:docPart>
    <w:docPart>
      <w:docPartPr>
        <w:name w:val="4F85E6AC71954F679C66C3DFF0344F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66309B-C6C5-40B5-AB6F-0A01BA54D8C1}"/>
      </w:docPartPr>
      <w:docPartBody>
        <w:p w:rsidR="004D54EC" w:rsidRDefault="004D54EC">
          <w:pPr>
            <w:pStyle w:val="4F85E6AC71954F679C66C3DFF0344FC7"/>
          </w:pPr>
          <w:r w:rsidRPr="000D5677">
            <w:rPr>
              <w:rStyle w:val="Platzhaltertext"/>
            </w:rPr>
            <w:t>[Titel</w:t>
          </w:r>
          <w:r>
            <w:rPr>
              <w:rStyle w:val="Platzhaltertext"/>
            </w:rPr>
            <w:t xml:space="preserve"> einfügen…</w:t>
          </w:r>
          <w:r w:rsidRPr="000D5677">
            <w:rPr>
              <w:rStyle w:val="Platzhaltertext"/>
            </w:rPr>
            <w:t>]</w:t>
          </w:r>
        </w:p>
      </w:docPartBody>
    </w:docPart>
    <w:docPart>
      <w:docPartPr>
        <w:name w:val="0E4DAA569F1947BC8331D515029BA0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5C5CE3-D575-4B6C-9970-71339E61B232}"/>
      </w:docPartPr>
      <w:docPartBody>
        <w:p w:rsidR="004D54EC" w:rsidRDefault="004D54EC">
          <w:pPr>
            <w:pStyle w:val="0E4DAA569F1947BC8331D515029BA07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14B7AACA1354D9B8C7DD91EC26C03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673E97-344F-4A55-B7EB-0427C54040EE}"/>
      </w:docPartPr>
      <w:docPartBody>
        <w:p w:rsidR="004D54EC" w:rsidRDefault="004D54EC">
          <w:pPr>
            <w:pStyle w:val="B14B7AACA1354D9B8C7DD91EC26C0330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87FB2A0B04F94448838A4E3500C200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6FBE1F-F070-4053-AD71-9831088D3DC7}"/>
      </w:docPartPr>
      <w:docPartBody>
        <w:p w:rsidR="004D54EC" w:rsidRDefault="004D54EC">
          <w:pPr>
            <w:pStyle w:val="87FB2A0B04F94448838A4E3500C2001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2B9ACF051484030A0CC784BEAFD05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B632CE-09B9-4179-B67D-C48AD0741BA3}"/>
      </w:docPartPr>
      <w:docPartBody>
        <w:p w:rsidR="004D54EC" w:rsidRDefault="004D54EC">
          <w:pPr>
            <w:pStyle w:val="72B9ACF051484030A0CC784BEAFD053D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ED78AE0E7A1D45E2A621815B578F83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B8BFFB-5F6A-40FD-88D6-A2E5D1271735}"/>
      </w:docPartPr>
      <w:docPartBody>
        <w:p w:rsidR="004D54EC" w:rsidRDefault="004D54EC">
          <w:pPr>
            <w:pStyle w:val="ED78AE0E7A1D45E2A621815B578F83A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16739B7646477D89D5BE6F6D32B5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07981F-8E60-4AD8-B4F9-7116771CE743}"/>
      </w:docPartPr>
      <w:docPartBody>
        <w:p w:rsidR="004D54EC" w:rsidRDefault="004D54EC">
          <w:pPr>
            <w:pStyle w:val="7916739B7646477D89D5BE6F6D32B51E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582D0EA15D9D4F0E8603E8532B6EFF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18C3E2-BF84-4CE4-8A4E-5823A64C3272}"/>
      </w:docPartPr>
      <w:docPartBody>
        <w:p w:rsidR="004D54EC" w:rsidRDefault="004D54EC">
          <w:pPr>
            <w:pStyle w:val="582D0EA15D9D4F0E8603E8532B6EFFC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D554758842F4FFC84348455CE4938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7A17CC-409F-4331-A58C-1116BEE61C2E}"/>
      </w:docPartPr>
      <w:docPartBody>
        <w:p w:rsidR="004D54EC" w:rsidRDefault="004D54EC">
          <w:pPr>
            <w:pStyle w:val="0D554758842F4FFC84348455CE4938DE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DDDFFD538428450FAFDD6B8C2E5F72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BF7E85-823E-4DB9-B18E-C5209242AB6D}"/>
      </w:docPartPr>
      <w:docPartBody>
        <w:p w:rsidR="004D54EC" w:rsidRDefault="004D54EC">
          <w:pPr>
            <w:pStyle w:val="DDDFFD538428450FAFDD6B8C2E5F722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5AEC767B3C142B6A23B79953F70EA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02E08E-13B8-43C2-B6B2-711BEC820319}"/>
      </w:docPartPr>
      <w:docPartBody>
        <w:p w:rsidR="004D54EC" w:rsidRDefault="004D54EC">
          <w:pPr>
            <w:pStyle w:val="55AEC767B3C142B6A23B79953F70EAFB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E3FCD5D85F9E47FC90210DA53CACEE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460CA1-2858-4E72-94DF-E81329E32B60}"/>
      </w:docPartPr>
      <w:docPartBody>
        <w:p w:rsidR="004D54EC" w:rsidRDefault="004D54EC">
          <w:pPr>
            <w:pStyle w:val="E3FCD5D85F9E47FC90210DA53CACEE7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27EC9D541D743CCAE6CFF969F7F92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CA24D8-06EE-4C31-A6B2-92EA3F26DDD6}"/>
      </w:docPartPr>
      <w:docPartBody>
        <w:p w:rsidR="004D54EC" w:rsidRDefault="004D54EC">
          <w:pPr>
            <w:pStyle w:val="327EC9D541D743CCAE6CFF969F7F92AC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BA23A2B736EE4B3BA641DD4F1732CA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289143-73A6-4506-A22C-66390A1963E7}"/>
      </w:docPartPr>
      <w:docPartBody>
        <w:p w:rsidR="004D54EC" w:rsidRDefault="004D54EC">
          <w:pPr>
            <w:pStyle w:val="BA23A2B736EE4B3BA641DD4F1732CA8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B2EC55F10E7423AA87DCDB970CBC8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06FA92-21A3-4B9C-9D27-EFBCC91B0C04}"/>
      </w:docPartPr>
      <w:docPartBody>
        <w:p w:rsidR="004D54EC" w:rsidRDefault="004D54EC">
          <w:pPr>
            <w:pStyle w:val="FB2EC55F10E7423AA87DCDB970CBC859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67B4D22B096C4267BDB8D99CDAF8FA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83838F-EEF9-4D0C-943F-F5332A735BBA}"/>
      </w:docPartPr>
      <w:docPartBody>
        <w:p w:rsidR="004D54EC" w:rsidRDefault="004D54EC">
          <w:pPr>
            <w:pStyle w:val="67B4D22B096C4267BDB8D99CDAF8FA4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890849A35054BDFA82DE434AEC0FA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F972A1-FB75-4751-8520-0F32C32986DD}"/>
      </w:docPartPr>
      <w:docPartBody>
        <w:p w:rsidR="004D54EC" w:rsidRDefault="004D54EC">
          <w:pPr>
            <w:pStyle w:val="0890849A35054BDFA82DE434AEC0FADD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01D4755831E148E18AA3E22A9C6457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846D8B-51C2-4573-8DF2-32A0DDE6F408}"/>
      </w:docPartPr>
      <w:docPartBody>
        <w:p w:rsidR="004D54EC" w:rsidRDefault="004D54EC">
          <w:pPr>
            <w:pStyle w:val="01D4755831E148E18AA3E22A9C6457CE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F0AB5AEF29D34C57AAB6CCEF9AE073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6C0C5A-9E92-42E5-92A1-FD6138B1A976}"/>
      </w:docPartPr>
      <w:docPartBody>
        <w:p w:rsidR="004D54EC" w:rsidRDefault="004D54EC">
          <w:pPr>
            <w:pStyle w:val="F0AB5AEF29D34C57AAB6CCEF9AE073DA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3E62E9C95CC04570AC8D1C050A95A8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91C76A-A28F-4844-8CAE-FE00E67FF51B}"/>
      </w:docPartPr>
      <w:docPartBody>
        <w:p w:rsidR="004D54EC" w:rsidRDefault="004D54EC">
          <w:pPr>
            <w:pStyle w:val="3E62E9C95CC04570AC8D1C050A95A8EF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E4768D779A0F49DBBA275A3A6D0457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52FD32-06F6-4BB6-8778-2E447468F380}"/>
      </w:docPartPr>
      <w:docPartBody>
        <w:p w:rsidR="004D54EC" w:rsidRDefault="004D54EC">
          <w:pPr>
            <w:pStyle w:val="E4768D779A0F49DBBA275A3A6D04578B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C74BA6905FD9495698AF71EC5A3491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082002-362B-46DB-837D-997FB35FD004}"/>
      </w:docPartPr>
      <w:docPartBody>
        <w:p w:rsidR="004D54EC" w:rsidRDefault="004D54EC">
          <w:pPr>
            <w:pStyle w:val="C74BA6905FD9495698AF71EC5A34911B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7ACD1AF119524038861D8EEBA9F13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3E8187-7945-4B2C-944E-F71C07521D6B}"/>
      </w:docPartPr>
      <w:docPartBody>
        <w:p w:rsidR="004D54EC" w:rsidRDefault="004D54EC">
          <w:pPr>
            <w:pStyle w:val="7ACD1AF119524038861D8EEBA9F132F2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8B4A88F6D1BE4458ABF20429C2D99A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E9FE52-2C59-4601-B917-89EC835E6FA1}"/>
      </w:docPartPr>
      <w:docPartBody>
        <w:p w:rsidR="004D54EC" w:rsidRDefault="004D54EC">
          <w:pPr>
            <w:pStyle w:val="8B4A88F6D1BE4458ABF20429C2D99AD4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C20907C29FEE4162957F2C866D8380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D81DDA-9B7F-49FE-B14E-A8581FCCB555}"/>
      </w:docPartPr>
      <w:docPartBody>
        <w:p w:rsidR="004D54EC" w:rsidRDefault="004D54EC">
          <w:pPr>
            <w:pStyle w:val="C20907C29FEE4162957F2C866D8380F2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AE20FD2397BD4675874DC983C886FC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BB1616-E6C1-4F57-9B24-A1889982C0AE}"/>
      </w:docPartPr>
      <w:docPartBody>
        <w:p w:rsidR="004D54EC" w:rsidRDefault="004D54EC">
          <w:pPr>
            <w:pStyle w:val="AE20FD2397BD4675874DC983C886FC7F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1E843A1C09A14D2988B7429DC1CC95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8F77CE-4EEB-4A69-9DE5-76427E822F48}"/>
      </w:docPartPr>
      <w:docPartBody>
        <w:p w:rsidR="004D54EC" w:rsidRDefault="004D54EC">
          <w:pPr>
            <w:pStyle w:val="1E843A1C09A14D2988B7429DC1CC95DB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BEB0372FC64A4A02A49168AA79F077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49178A-40C1-4695-B546-E8C780409D2C}"/>
      </w:docPartPr>
      <w:docPartBody>
        <w:p w:rsidR="004D54EC" w:rsidRDefault="004D54EC">
          <w:pPr>
            <w:pStyle w:val="BEB0372FC64A4A02A49168AA79F0777A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2F3232D7E7754518BC9E0E0631828A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3CB532-470C-428B-9E67-4249B23B0ACE}"/>
      </w:docPartPr>
      <w:docPartBody>
        <w:p w:rsidR="004D54EC" w:rsidRDefault="004D54EC">
          <w:pPr>
            <w:pStyle w:val="2F3232D7E7754518BC9E0E0631828A75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C61A1D72F54C41658D81D75134D6F9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8132BE-B80D-4124-991F-A7B66AE0E9EC}"/>
      </w:docPartPr>
      <w:docPartBody>
        <w:p w:rsidR="004D54EC" w:rsidRDefault="004D54EC">
          <w:pPr>
            <w:pStyle w:val="C61A1D72F54C41658D81D75134D6F927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34B7961D584F4E40944E554F09197E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1DB849-2374-4F83-BDD6-59CAB3228391}"/>
      </w:docPartPr>
      <w:docPartBody>
        <w:p w:rsidR="004D54EC" w:rsidRDefault="004D54EC">
          <w:pPr>
            <w:pStyle w:val="34B7961D584F4E40944E554F09197E2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B0DE4C19ED34A77B90D21301C015B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B37932-9C8F-4A75-9A29-204AEDB0AAE7}"/>
      </w:docPartPr>
      <w:docPartBody>
        <w:p w:rsidR="004D54EC" w:rsidRDefault="004D54EC">
          <w:pPr>
            <w:pStyle w:val="8B0DE4C19ED34A77B90D21301C015BF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A79F86AD51D426C97BBFFE481B684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E00985-D70D-4E55-BBD8-48A153F50258}"/>
      </w:docPartPr>
      <w:docPartBody>
        <w:p w:rsidR="004D54EC" w:rsidRDefault="004D54EC">
          <w:pPr>
            <w:pStyle w:val="BA79F86AD51D426C97BBFFE481B6848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18876EDBEAB42AA88B833FEF271BF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E078D-B7A8-4859-8B99-C50452169278}"/>
      </w:docPartPr>
      <w:docPartBody>
        <w:p w:rsidR="004D54EC" w:rsidRDefault="004D54EC">
          <w:pPr>
            <w:pStyle w:val="118876EDBEAB42AA88B833FEF271BF7E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7856153B55D041DBAFCD934A693DE7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FA08C1-160E-492B-B071-3FFCDB33D8FD}"/>
      </w:docPartPr>
      <w:docPartBody>
        <w:p w:rsidR="004D54EC" w:rsidRDefault="004D54EC">
          <w:pPr>
            <w:pStyle w:val="7856153B55D041DBAFCD934A693DE76B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7D098BEFFE02488B8F8370D3AA0E9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BBD844-3AD3-4036-80A3-AB836DB26D26}"/>
      </w:docPartPr>
      <w:docPartBody>
        <w:p w:rsidR="004D54EC" w:rsidRDefault="004D54EC">
          <w:pPr>
            <w:pStyle w:val="7D098BEFFE02488B8F8370D3AA0E9468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71CA67D9DD8A49D3A2EF18CB5D58BD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C9E836-6A16-4087-BB26-AB549E7023DC}"/>
      </w:docPartPr>
      <w:docPartBody>
        <w:p w:rsidR="004D54EC" w:rsidRDefault="004D54EC">
          <w:pPr>
            <w:pStyle w:val="71CA67D9DD8A49D3A2EF18CB5D58BD46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F29B60138FBD4E2CAB2F058B2E3C1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CAFCC3-E5ED-44D8-B6D2-0BFD3E21D9AE}"/>
      </w:docPartPr>
      <w:docPartBody>
        <w:p w:rsidR="004D54EC" w:rsidRDefault="004D54EC">
          <w:pPr>
            <w:pStyle w:val="F29B60138FBD4E2CAB2F058B2E3C1713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C2CBB555DAEE45C7BE53A8EFC59CBF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3B6D62-C66C-4CE5-9FCF-1809DE004203}"/>
      </w:docPartPr>
      <w:docPartBody>
        <w:p w:rsidR="004D54EC" w:rsidRDefault="004D54EC">
          <w:pPr>
            <w:pStyle w:val="C2CBB555DAEE45C7BE53A8EFC59CBFFC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70C25CEDC16C427EBDFB65D2F0ECF4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4018E2-329A-4F08-93B4-CC15E66A5BE7}"/>
      </w:docPartPr>
      <w:docPartBody>
        <w:p w:rsidR="004D54EC" w:rsidRDefault="004D54EC">
          <w:pPr>
            <w:pStyle w:val="70C25CEDC16C427EBDFB65D2F0ECF49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EB012203DB54B439E7A99B603FB8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5E2FE1-0E9E-41E3-A4C2-F6B0B43BC9D3}"/>
      </w:docPartPr>
      <w:docPartBody>
        <w:p w:rsidR="004D54EC" w:rsidRDefault="004D54EC">
          <w:pPr>
            <w:pStyle w:val="1EB012203DB54B439E7A99B603FB8E3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54327FF83D84DF6B4F1E80631B0FF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0EC866-2B6F-4149-8CAD-47FA0336942E}"/>
      </w:docPartPr>
      <w:docPartBody>
        <w:p w:rsidR="004D54EC" w:rsidRDefault="004D54EC">
          <w:pPr>
            <w:pStyle w:val="954327FF83D84DF6B4F1E80631B0FF9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6DC5D2311CB439797BCED53260ED8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63D112-B792-4023-839B-44010F8218B5}"/>
      </w:docPartPr>
      <w:docPartBody>
        <w:p w:rsidR="004D54EC" w:rsidRDefault="004D54EC">
          <w:pPr>
            <w:pStyle w:val="D6DC5D2311CB439797BCED53260ED8A4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B75424216C444F1C856B1B2F6790D3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11946-1B4F-434A-92FA-EBA7605DDAED}"/>
      </w:docPartPr>
      <w:docPartBody>
        <w:p w:rsidR="004D54EC" w:rsidRDefault="004D54EC">
          <w:pPr>
            <w:pStyle w:val="B75424216C444F1C856B1B2F6790D3CF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4B6DD23BA0D2404A93DE37FA363F2E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D46051-2071-425A-8899-19C653655626}"/>
      </w:docPartPr>
      <w:docPartBody>
        <w:p w:rsidR="004D54EC" w:rsidRDefault="004D54EC">
          <w:pPr>
            <w:pStyle w:val="4B6DD23BA0D2404A93DE37FA363F2E28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592D30C5A34C4FCC81FDFB960CDA3B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269B9-A966-4F19-8117-377A1C49D80A}"/>
      </w:docPartPr>
      <w:docPartBody>
        <w:p w:rsidR="004D54EC" w:rsidRDefault="004D54EC">
          <w:pPr>
            <w:pStyle w:val="592D30C5A34C4FCC81FDFB960CDA3B02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520A4C98E5A44B0F82DB336F84B19E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3B6E70-4CD8-4B8F-A5F4-2BD65A8F915C}"/>
      </w:docPartPr>
      <w:docPartBody>
        <w:p w:rsidR="004D54EC" w:rsidRDefault="004D54EC">
          <w:pPr>
            <w:pStyle w:val="520A4C98E5A44B0F82DB336F84B19EF2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FCFA700F7FB34C3687D609758B7EA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6F2596-3E72-48D6-9CA5-D61C0674C43A}"/>
      </w:docPartPr>
      <w:docPartBody>
        <w:p w:rsidR="004D54EC" w:rsidRDefault="004D54EC">
          <w:pPr>
            <w:pStyle w:val="FCFA700F7FB34C3687D609758B7EAC24"/>
          </w:pPr>
          <w:r w:rsidRPr="00DB651E">
            <w:rPr>
              <w:rStyle w:val="Platzhaltertext"/>
              <w:rFonts w:ascii="Calibri Light" w:hAnsi="Calibri Light" w:cs="Calibri Light"/>
              <w:sz w:val="19"/>
            </w:rPr>
            <w:t>Klicken Sie hier, um Text einzugeben.</w:t>
          </w:r>
        </w:p>
      </w:docPartBody>
    </w:docPart>
    <w:docPart>
      <w:docPartPr>
        <w:name w:val="44018C3B1AB44924AD3FD0F216ADF7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AAE4F2-AC2A-4E33-8865-E39DEA7D8477}"/>
      </w:docPartPr>
      <w:docPartBody>
        <w:p w:rsidR="004D54EC" w:rsidRDefault="004D54EC">
          <w:pPr>
            <w:pStyle w:val="44018C3B1AB44924AD3FD0F216ADF70E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2D2C524178C8459298E83E8F93B791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6A8088-A2BB-4F13-95A1-F36C919424EA}"/>
      </w:docPartPr>
      <w:docPartBody>
        <w:p w:rsidR="004D54EC" w:rsidRDefault="004D54EC">
          <w:pPr>
            <w:pStyle w:val="2D2C524178C8459298E83E8F93B7914F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270796C30DA04DF68B12A8BE3284EE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847B17-92C2-490C-805B-ABCA67C7B5B8}"/>
      </w:docPartPr>
      <w:docPartBody>
        <w:p w:rsidR="004D54EC" w:rsidRDefault="004D54EC">
          <w:pPr>
            <w:pStyle w:val="270796C30DA04DF68B12A8BE3284EE96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1381B2E5E3EE41D4B32215848711AA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FD80D5-32AC-463E-8F1C-3F3ED43F8E81}"/>
      </w:docPartPr>
      <w:docPartBody>
        <w:p w:rsidR="004D54EC" w:rsidRDefault="004D54EC">
          <w:pPr>
            <w:pStyle w:val="1381B2E5E3EE41D4B32215848711AA78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717C0D3DD5984CE2860E94D26FD7FF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B36668-B751-4678-8B38-9DE2A2074B4C}"/>
      </w:docPartPr>
      <w:docPartBody>
        <w:p w:rsidR="004D54EC" w:rsidRDefault="004D54EC">
          <w:pPr>
            <w:pStyle w:val="717C0D3DD5984CE2860E94D26FD7FFCF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72DB6282DC3B4EFB8914C55B5C62F7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79A126-AC10-43F3-9020-EFB093184DDF}"/>
      </w:docPartPr>
      <w:docPartBody>
        <w:p w:rsidR="004D54EC" w:rsidRDefault="004D54EC">
          <w:pPr>
            <w:pStyle w:val="72DB6282DC3B4EFB8914C55B5C62F7A5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CDBD0205E5E1480C8AE9A9DFFD6FC4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989E35-85B2-4D47-A008-633D21271DFA}"/>
      </w:docPartPr>
      <w:docPartBody>
        <w:p w:rsidR="004D54EC" w:rsidRDefault="004D54EC">
          <w:pPr>
            <w:pStyle w:val="CDBD0205E5E1480C8AE9A9DFFD6FC465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0B87870A393741D798067607C575F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B5AB4E-3693-45B2-8C9A-302E0122CE55}"/>
      </w:docPartPr>
      <w:docPartBody>
        <w:p w:rsidR="004D54EC" w:rsidRDefault="004D54EC">
          <w:pPr>
            <w:pStyle w:val="0B87870A393741D798067607C575F0E5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7CF0D5D70EB24B92B77B818F9367D6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0DB265-FC6A-4009-8587-545042E2EC2F}"/>
      </w:docPartPr>
      <w:docPartBody>
        <w:p w:rsidR="004D54EC" w:rsidRDefault="004D54EC">
          <w:pPr>
            <w:pStyle w:val="7CF0D5D70EB24B92B77B818F9367D6BE"/>
          </w:pPr>
          <w:r>
            <w:rPr>
              <w:rStyle w:val="Platzhaltertext"/>
            </w:rPr>
            <w:t>Datum wählen</w:t>
          </w:r>
        </w:p>
      </w:docPartBody>
    </w:docPart>
    <w:docPart>
      <w:docPartPr>
        <w:name w:val="2F5E91E1D2B246509B2D3E36A16BC8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A13A99-F85C-4ECC-844F-37EF1BD3B4EF}"/>
      </w:docPartPr>
      <w:docPartBody>
        <w:p w:rsidR="004D54EC" w:rsidRDefault="004D54EC">
          <w:pPr>
            <w:pStyle w:val="2F5E91E1D2B246509B2D3E36A16BC801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5E0C67BE6DB2431C84D3DAB305F64A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A8101F-7FDB-481A-B82C-BDDDF6A98DAA}"/>
      </w:docPartPr>
      <w:docPartBody>
        <w:p w:rsidR="004D54EC" w:rsidRDefault="004D54EC">
          <w:pPr>
            <w:pStyle w:val="5E0C67BE6DB2431C84D3DAB305F64A38"/>
          </w:pPr>
          <w:r w:rsidRPr="005A0136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26E5BE0A69D54C83A2756C5FF758C0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BFA475-F775-4085-869E-C657829EC59B}"/>
      </w:docPartPr>
      <w:docPartBody>
        <w:p w:rsidR="004D54EC" w:rsidRDefault="004D54EC">
          <w:pPr>
            <w:pStyle w:val="26E5BE0A69D54C83A2756C5FF758C002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635FA3359909407C896775EA7AFBE0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830500-7520-45F5-8475-E7F764FF1A87}"/>
      </w:docPartPr>
      <w:docPartBody>
        <w:p w:rsidR="004D54EC" w:rsidRDefault="004D54EC">
          <w:pPr>
            <w:pStyle w:val="635FA3359909407C896775EA7AFBE0B8"/>
          </w:pPr>
          <w:r w:rsidRPr="005A0136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5D0E9B92245443F9ED3D50CEE288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275517-517C-4A71-A809-8DE4B86634FC}"/>
      </w:docPartPr>
      <w:docPartBody>
        <w:p w:rsidR="004D54EC" w:rsidRDefault="004D54EC">
          <w:pPr>
            <w:pStyle w:val="E5D0E9B92245443F9ED3D50CEE2881F8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BDB2EB6C4E4946C095DA586E04FF18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563080-706E-419F-9834-25FB97FA1BD1}"/>
      </w:docPartPr>
      <w:docPartBody>
        <w:p w:rsidR="004D54EC" w:rsidRDefault="004D54EC">
          <w:pPr>
            <w:pStyle w:val="BDB2EB6C4E4946C095DA586E04FF185A"/>
          </w:pPr>
          <w:r w:rsidRPr="005A0136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487482D4630D4A689B2B2FF3993A23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64F824-EF44-4610-997B-2CD862BF34B9}"/>
      </w:docPartPr>
      <w:docPartBody>
        <w:p w:rsidR="004D54EC" w:rsidRDefault="004D54EC">
          <w:pPr>
            <w:pStyle w:val="487482D4630D4A689B2B2FF3993A2333"/>
          </w:pPr>
          <w:r w:rsidRPr="00427551">
            <w:rPr>
              <w:rStyle w:val="Platzhaltertext"/>
              <w:rFonts w:ascii="Calibri Light" w:hAnsi="Calibri Light" w:cs="Calibri Light"/>
              <w:sz w:val="16"/>
              <w:szCs w:val="16"/>
            </w:rPr>
            <w:t>Klicken Sie hier, um Text einzugeben.</w:t>
          </w:r>
        </w:p>
      </w:docPartBody>
    </w:docPart>
    <w:docPart>
      <w:docPartPr>
        <w:name w:val="75ECDD7EC29F41B49A1BE1F79B9ECB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EF7EC1-0875-4B2A-AF44-BE9188375391}"/>
      </w:docPartPr>
      <w:docPartBody>
        <w:p w:rsidR="004D54EC" w:rsidRDefault="004D54EC">
          <w:pPr>
            <w:pStyle w:val="75ECDD7EC29F41B49A1BE1F79B9ECBA7"/>
          </w:pPr>
          <w:r w:rsidRPr="005A0136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EC"/>
    <w:rsid w:val="00293118"/>
    <w:rsid w:val="00490023"/>
    <w:rsid w:val="004D54EC"/>
    <w:rsid w:val="005E232E"/>
    <w:rsid w:val="0096263A"/>
    <w:rsid w:val="00C7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B7D4EF" w:themeFill="text2" w:themeFillTint="33"/>
    </w:rPr>
  </w:style>
  <w:style w:type="paragraph" w:customStyle="1" w:styleId="5C6DF160412E4E0D9746B22F85088C16">
    <w:name w:val="5C6DF160412E4E0D9746B22F85088C16"/>
  </w:style>
  <w:style w:type="paragraph" w:customStyle="1" w:styleId="4F85E6AC71954F679C66C3DFF0344FC7">
    <w:name w:val="4F85E6AC71954F679C66C3DFF0344FC7"/>
  </w:style>
  <w:style w:type="paragraph" w:customStyle="1" w:styleId="0E4DAA569F1947BC8331D515029BA073">
    <w:name w:val="0E4DAA569F1947BC8331D515029BA073"/>
  </w:style>
  <w:style w:type="paragraph" w:customStyle="1" w:styleId="B14B7AACA1354D9B8C7DD91EC26C0330">
    <w:name w:val="B14B7AACA1354D9B8C7DD91EC26C0330"/>
  </w:style>
  <w:style w:type="paragraph" w:customStyle="1" w:styleId="87FB2A0B04F94448838A4E3500C20016">
    <w:name w:val="87FB2A0B04F94448838A4E3500C20016"/>
  </w:style>
  <w:style w:type="paragraph" w:customStyle="1" w:styleId="72B9ACF051484030A0CC784BEAFD053D">
    <w:name w:val="72B9ACF051484030A0CC784BEAFD053D"/>
  </w:style>
  <w:style w:type="paragraph" w:customStyle="1" w:styleId="ED78AE0E7A1D45E2A621815B578F83AE">
    <w:name w:val="ED78AE0E7A1D45E2A621815B578F83AE"/>
  </w:style>
  <w:style w:type="paragraph" w:customStyle="1" w:styleId="7916739B7646477D89D5BE6F6D32B51E">
    <w:name w:val="7916739B7646477D89D5BE6F6D32B51E"/>
  </w:style>
  <w:style w:type="paragraph" w:customStyle="1" w:styleId="582D0EA15D9D4F0E8603E8532B6EFFCF">
    <w:name w:val="582D0EA15D9D4F0E8603E8532B6EFFCF"/>
  </w:style>
  <w:style w:type="paragraph" w:customStyle="1" w:styleId="0D554758842F4FFC84348455CE4938DE">
    <w:name w:val="0D554758842F4FFC84348455CE4938DE"/>
  </w:style>
  <w:style w:type="paragraph" w:customStyle="1" w:styleId="DDDFFD538428450FAFDD6B8C2E5F722B">
    <w:name w:val="DDDFFD538428450FAFDD6B8C2E5F722B"/>
  </w:style>
  <w:style w:type="paragraph" w:customStyle="1" w:styleId="55AEC767B3C142B6A23B79953F70EAFB">
    <w:name w:val="55AEC767B3C142B6A23B79953F70EAFB"/>
  </w:style>
  <w:style w:type="paragraph" w:customStyle="1" w:styleId="E3FCD5D85F9E47FC90210DA53CACEE7D">
    <w:name w:val="E3FCD5D85F9E47FC90210DA53CACEE7D"/>
  </w:style>
  <w:style w:type="paragraph" w:customStyle="1" w:styleId="327EC9D541D743CCAE6CFF969F7F92AC">
    <w:name w:val="327EC9D541D743CCAE6CFF969F7F92AC"/>
  </w:style>
  <w:style w:type="paragraph" w:customStyle="1" w:styleId="BA23A2B736EE4B3BA641DD4F1732CA88">
    <w:name w:val="BA23A2B736EE4B3BA641DD4F1732CA88"/>
  </w:style>
  <w:style w:type="paragraph" w:customStyle="1" w:styleId="FB2EC55F10E7423AA87DCDB970CBC859">
    <w:name w:val="FB2EC55F10E7423AA87DCDB970CBC859"/>
  </w:style>
  <w:style w:type="paragraph" w:customStyle="1" w:styleId="67B4D22B096C4267BDB8D99CDAF8FA42">
    <w:name w:val="67B4D22B096C4267BDB8D99CDAF8FA42"/>
  </w:style>
  <w:style w:type="paragraph" w:customStyle="1" w:styleId="0890849A35054BDFA82DE434AEC0FADD">
    <w:name w:val="0890849A35054BDFA82DE434AEC0FADD"/>
  </w:style>
  <w:style w:type="paragraph" w:customStyle="1" w:styleId="01D4755831E148E18AA3E22A9C6457CE">
    <w:name w:val="01D4755831E148E18AA3E22A9C6457CE"/>
  </w:style>
  <w:style w:type="paragraph" w:customStyle="1" w:styleId="F0AB5AEF29D34C57AAB6CCEF9AE073DA">
    <w:name w:val="F0AB5AEF29D34C57AAB6CCEF9AE073DA"/>
  </w:style>
  <w:style w:type="paragraph" w:customStyle="1" w:styleId="3E62E9C95CC04570AC8D1C050A95A8EF">
    <w:name w:val="3E62E9C95CC04570AC8D1C050A95A8EF"/>
  </w:style>
  <w:style w:type="paragraph" w:customStyle="1" w:styleId="E4768D779A0F49DBBA275A3A6D04578B">
    <w:name w:val="E4768D779A0F49DBBA275A3A6D04578B"/>
  </w:style>
  <w:style w:type="paragraph" w:customStyle="1" w:styleId="C74BA6905FD9495698AF71EC5A34911B">
    <w:name w:val="C74BA6905FD9495698AF71EC5A34911B"/>
  </w:style>
  <w:style w:type="paragraph" w:customStyle="1" w:styleId="7ACD1AF119524038861D8EEBA9F132F2">
    <w:name w:val="7ACD1AF119524038861D8EEBA9F132F2"/>
  </w:style>
  <w:style w:type="paragraph" w:customStyle="1" w:styleId="8B4A88F6D1BE4458ABF20429C2D99AD4">
    <w:name w:val="8B4A88F6D1BE4458ABF20429C2D99AD4"/>
  </w:style>
  <w:style w:type="paragraph" w:customStyle="1" w:styleId="C20907C29FEE4162957F2C866D8380F2">
    <w:name w:val="C20907C29FEE4162957F2C866D8380F2"/>
  </w:style>
  <w:style w:type="paragraph" w:customStyle="1" w:styleId="AE20FD2397BD4675874DC983C886FC7F">
    <w:name w:val="AE20FD2397BD4675874DC983C886FC7F"/>
  </w:style>
  <w:style w:type="paragraph" w:customStyle="1" w:styleId="1E843A1C09A14D2988B7429DC1CC95DB">
    <w:name w:val="1E843A1C09A14D2988B7429DC1CC95DB"/>
  </w:style>
  <w:style w:type="paragraph" w:customStyle="1" w:styleId="BEB0372FC64A4A02A49168AA79F0777A">
    <w:name w:val="BEB0372FC64A4A02A49168AA79F0777A"/>
  </w:style>
  <w:style w:type="paragraph" w:customStyle="1" w:styleId="2F3232D7E7754518BC9E0E0631828A75">
    <w:name w:val="2F3232D7E7754518BC9E0E0631828A75"/>
  </w:style>
  <w:style w:type="paragraph" w:customStyle="1" w:styleId="C61A1D72F54C41658D81D75134D6F927">
    <w:name w:val="C61A1D72F54C41658D81D75134D6F927"/>
  </w:style>
  <w:style w:type="paragraph" w:customStyle="1" w:styleId="34B7961D584F4E40944E554F09197E2D">
    <w:name w:val="34B7961D584F4E40944E554F09197E2D"/>
  </w:style>
  <w:style w:type="paragraph" w:customStyle="1" w:styleId="8B0DE4C19ED34A77B90D21301C015BFF">
    <w:name w:val="8B0DE4C19ED34A77B90D21301C015BFF"/>
  </w:style>
  <w:style w:type="paragraph" w:customStyle="1" w:styleId="BA79F86AD51D426C97BBFFE481B68482">
    <w:name w:val="BA79F86AD51D426C97BBFFE481B68482"/>
  </w:style>
  <w:style w:type="paragraph" w:customStyle="1" w:styleId="118876EDBEAB42AA88B833FEF271BF7E">
    <w:name w:val="118876EDBEAB42AA88B833FEF271BF7E"/>
  </w:style>
  <w:style w:type="paragraph" w:customStyle="1" w:styleId="7856153B55D041DBAFCD934A693DE76B">
    <w:name w:val="7856153B55D041DBAFCD934A693DE76B"/>
  </w:style>
  <w:style w:type="paragraph" w:customStyle="1" w:styleId="7D098BEFFE02488B8F8370D3AA0E9468">
    <w:name w:val="7D098BEFFE02488B8F8370D3AA0E9468"/>
  </w:style>
  <w:style w:type="paragraph" w:customStyle="1" w:styleId="71CA67D9DD8A49D3A2EF18CB5D58BD46">
    <w:name w:val="71CA67D9DD8A49D3A2EF18CB5D58BD46"/>
  </w:style>
  <w:style w:type="paragraph" w:customStyle="1" w:styleId="F29B60138FBD4E2CAB2F058B2E3C1713">
    <w:name w:val="F29B60138FBD4E2CAB2F058B2E3C1713"/>
  </w:style>
  <w:style w:type="paragraph" w:customStyle="1" w:styleId="C2CBB555DAEE45C7BE53A8EFC59CBFFC">
    <w:name w:val="C2CBB555DAEE45C7BE53A8EFC59CBFFC"/>
  </w:style>
  <w:style w:type="paragraph" w:customStyle="1" w:styleId="70C25CEDC16C427EBDFB65D2F0ECF496">
    <w:name w:val="70C25CEDC16C427EBDFB65D2F0ECF496"/>
  </w:style>
  <w:style w:type="paragraph" w:customStyle="1" w:styleId="1EB012203DB54B439E7A99B603FB8E37">
    <w:name w:val="1EB012203DB54B439E7A99B603FB8E37"/>
  </w:style>
  <w:style w:type="paragraph" w:customStyle="1" w:styleId="954327FF83D84DF6B4F1E80631B0FF96">
    <w:name w:val="954327FF83D84DF6B4F1E80631B0FF96"/>
  </w:style>
  <w:style w:type="paragraph" w:customStyle="1" w:styleId="D6DC5D2311CB439797BCED53260ED8A4">
    <w:name w:val="D6DC5D2311CB439797BCED53260ED8A4"/>
  </w:style>
  <w:style w:type="paragraph" w:customStyle="1" w:styleId="B75424216C444F1C856B1B2F6790D3CF">
    <w:name w:val="B75424216C444F1C856B1B2F6790D3CF"/>
  </w:style>
  <w:style w:type="paragraph" w:customStyle="1" w:styleId="4B6DD23BA0D2404A93DE37FA363F2E28">
    <w:name w:val="4B6DD23BA0D2404A93DE37FA363F2E28"/>
  </w:style>
  <w:style w:type="paragraph" w:customStyle="1" w:styleId="592D30C5A34C4FCC81FDFB960CDA3B02">
    <w:name w:val="592D30C5A34C4FCC81FDFB960CDA3B02"/>
  </w:style>
  <w:style w:type="paragraph" w:customStyle="1" w:styleId="520A4C98E5A44B0F82DB336F84B19EF2">
    <w:name w:val="520A4C98E5A44B0F82DB336F84B19EF2"/>
  </w:style>
  <w:style w:type="paragraph" w:customStyle="1" w:styleId="FCFA700F7FB34C3687D609758B7EAC24">
    <w:name w:val="FCFA700F7FB34C3687D609758B7EAC24"/>
  </w:style>
  <w:style w:type="paragraph" w:customStyle="1" w:styleId="44018C3B1AB44924AD3FD0F216ADF70E">
    <w:name w:val="44018C3B1AB44924AD3FD0F216ADF70E"/>
  </w:style>
  <w:style w:type="paragraph" w:customStyle="1" w:styleId="2D2C524178C8459298E83E8F93B7914F">
    <w:name w:val="2D2C524178C8459298E83E8F93B7914F"/>
  </w:style>
  <w:style w:type="paragraph" w:customStyle="1" w:styleId="270796C30DA04DF68B12A8BE3284EE96">
    <w:name w:val="270796C30DA04DF68B12A8BE3284EE96"/>
  </w:style>
  <w:style w:type="paragraph" w:customStyle="1" w:styleId="1381B2E5E3EE41D4B32215848711AA78">
    <w:name w:val="1381B2E5E3EE41D4B32215848711AA78"/>
  </w:style>
  <w:style w:type="paragraph" w:customStyle="1" w:styleId="717C0D3DD5984CE2860E94D26FD7FFCF">
    <w:name w:val="717C0D3DD5984CE2860E94D26FD7FFCF"/>
  </w:style>
  <w:style w:type="paragraph" w:customStyle="1" w:styleId="72DB6282DC3B4EFB8914C55B5C62F7A5">
    <w:name w:val="72DB6282DC3B4EFB8914C55B5C62F7A5"/>
  </w:style>
  <w:style w:type="paragraph" w:customStyle="1" w:styleId="CDBD0205E5E1480C8AE9A9DFFD6FC465">
    <w:name w:val="CDBD0205E5E1480C8AE9A9DFFD6FC465"/>
  </w:style>
  <w:style w:type="paragraph" w:customStyle="1" w:styleId="0B87870A393741D798067607C575F0E5">
    <w:name w:val="0B87870A393741D798067607C575F0E5"/>
  </w:style>
  <w:style w:type="paragraph" w:customStyle="1" w:styleId="7CF0D5D70EB24B92B77B818F9367D6BE">
    <w:name w:val="7CF0D5D70EB24B92B77B818F9367D6BE"/>
  </w:style>
  <w:style w:type="paragraph" w:customStyle="1" w:styleId="2F5E91E1D2B246509B2D3E36A16BC801">
    <w:name w:val="2F5E91E1D2B246509B2D3E36A16BC801"/>
  </w:style>
  <w:style w:type="paragraph" w:customStyle="1" w:styleId="5E0C67BE6DB2431C84D3DAB305F64A38">
    <w:name w:val="5E0C67BE6DB2431C84D3DAB305F64A38"/>
  </w:style>
  <w:style w:type="paragraph" w:customStyle="1" w:styleId="26E5BE0A69D54C83A2756C5FF758C002">
    <w:name w:val="26E5BE0A69D54C83A2756C5FF758C002"/>
  </w:style>
  <w:style w:type="paragraph" w:customStyle="1" w:styleId="635FA3359909407C896775EA7AFBE0B8">
    <w:name w:val="635FA3359909407C896775EA7AFBE0B8"/>
  </w:style>
  <w:style w:type="paragraph" w:customStyle="1" w:styleId="E5D0E9B92245443F9ED3D50CEE2881F8">
    <w:name w:val="E5D0E9B92245443F9ED3D50CEE2881F8"/>
  </w:style>
  <w:style w:type="paragraph" w:customStyle="1" w:styleId="BDB2EB6C4E4946C095DA586E04FF185A">
    <w:name w:val="BDB2EB6C4E4946C095DA586E04FF185A"/>
  </w:style>
  <w:style w:type="paragraph" w:customStyle="1" w:styleId="487482D4630D4A689B2B2FF3993A2333">
    <w:name w:val="487482D4630D4A689B2B2FF3993A2333"/>
  </w:style>
  <w:style w:type="paragraph" w:customStyle="1" w:styleId="75ECDD7EC29F41B49A1BE1F79B9ECBA7">
    <w:name w:val="75ECDD7EC29F41B49A1BE1F79B9ECB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SB-Word-v1-01">
  <a:themeElements>
    <a:clrScheme name="DSB-Colors-v1-01">
      <a:dk1>
        <a:sysClr val="windowText" lastClr="000000"/>
      </a:dk1>
      <a:lt1>
        <a:sysClr val="window" lastClr="FFFFFF"/>
      </a:lt1>
      <a:dk2>
        <a:srgbClr val="0857C3"/>
      </a:dk2>
      <a:lt2>
        <a:srgbClr val="FFFFFF"/>
      </a:lt2>
      <a:accent1>
        <a:srgbClr val="0857C3"/>
      </a:accent1>
      <a:accent2>
        <a:srgbClr val="A1B18F"/>
      </a:accent2>
      <a:accent3>
        <a:srgbClr val="F3DFD6"/>
      </a:accent3>
      <a:accent4>
        <a:srgbClr val="CDCDCD"/>
      </a:accent4>
      <a:accent5>
        <a:srgbClr val="B2F9BD"/>
      </a:accent5>
      <a:accent6>
        <a:srgbClr val="FF8B8B"/>
      </a:accent6>
      <a:hlink>
        <a:srgbClr val="0857C3"/>
      </a:hlink>
      <a:folHlink>
        <a:srgbClr val="0857C3"/>
      </a:folHlink>
    </a:clrScheme>
    <a:fontScheme name="Calibri - CalibriLight">
      <a:majorFont>
        <a:latin typeface="Calibri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lanko-Effect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solidFill>
            <a:schemeClr val="phClr">
              <a:satMod val="100000"/>
            </a:schemeClr>
          </a:solidFill>
          <a:prstDash val="solid"/>
        </a:ln>
        <a:ln w="0" cap="flat" cmpd="sng" algn="ctr">
          <a:solidFill>
            <a:schemeClr val="phClr">
              <a:satMod val="100000"/>
            </a:schemeClr>
          </a:solidFill>
          <a:prstDash val="solid"/>
        </a:ln>
        <a:ln w="19050" cap="flat" cmpd="sng" algn="ctr">
          <a:solidFill>
            <a:schemeClr val="phClr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custClrLst>
    <a:custClr name="Ampel Rot">
      <a:srgbClr val="CC3300"/>
    </a:custClr>
    <a:custClr name="Ampel Orange">
      <a:srgbClr val="FFC000"/>
    </a:custClr>
    <a:custClr name="Ampel Grün">
      <a:srgbClr val="009900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36A929-03DF-4C8F-BD3C-740F8DD94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C166B7-DC72-486F-9085-414ED9204278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3.xml><?xml version="1.0" encoding="utf-8"?>
<ds:datastoreItem xmlns:ds="http://schemas.openxmlformats.org/officeDocument/2006/customXml" ds:itemID="{CB829B52-AE0E-4B00-9540-4EB8985497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21D1CF-4DA3-4708-9FD8-CA4E1177A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Datenschutzfolgeabschätzung-KTZH-v2-01.dotx</Template>
  <TotalTime>0</TotalTime>
  <Pages>4</Pages>
  <Words>763</Words>
  <Characters>5066</Characters>
  <Application>Microsoft Office Word</Application>
  <DocSecurity>0</DocSecurity>
  <Lines>361</Lines>
  <Paragraphs>242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Datenschutz-Folgenabschätzung (DSFA)</vt:lpstr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Datenschutz-Folgenabschätzung (DSFA)</dc:title>
  <dc:subject>Formular</dc:subject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