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37861854"/>
    <w:p w14:paraId="718ACE64" w14:textId="77777777" w:rsidR="00752664" w:rsidRDefault="00D227F3" w:rsidP="00752664">
      <w:pPr>
        <w:pStyle w:val="KTZH-LayoutDokumenttitel"/>
      </w:pPr>
      <w:sdt>
        <w:sdtPr>
          <w:alias w:val="Titel (Dok-Eigenschaft)"/>
          <w:tag w:val="KTZH-Titel"/>
          <w:id w:val="-1012607253"/>
          <w:lock w:val="sdtLocked"/>
          <w:placeholder>
            <w:docPart w:val="364FEBE016C145588285952255F7A9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752664">
            <w:t>Abnahmeprotokoll</w:t>
          </w:r>
        </w:sdtContent>
      </w:sdt>
      <w:bookmarkEnd w:id="0"/>
    </w:p>
    <w:bookmarkStart w:id="1" w:name="_Hlk134800749"/>
    <w:bookmarkEnd w:id="1"/>
    <w:p w14:paraId="751CB47B" w14:textId="77777777" w:rsidR="00752664" w:rsidRDefault="00D227F3" w:rsidP="00752664">
      <w:pPr>
        <w:pStyle w:val="KTZH-LayoutProjektnam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9CE30F05F09442F1A2AAD03A869C0767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752664" w:rsidRPr="00E54B76">
            <w:rPr>
              <w:rStyle w:val="Platzhaltertext"/>
            </w:rPr>
            <w:t>[</w:t>
          </w:r>
          <w:r w:rsidR="00752664">
            <w:rPr>
              <w:rStyle w:val="Platzhaltertext"/>
            </w:rPr>
            <w:t>Projektname einfügen…</w:t>
          </w:r>
          <w:r w:rsidR="00752664" w:rsidRPr="00E54B76">
            <w:rPr>
              <w:rStyle w:val="Platzhaltertext"/>
            </w:rPr>
            <w:t>]</w:t>
          </w:r>
        </w:sdtContent>
      </w:sdt>
    </w:p>
    <w:p w14:paraId="1F409D80" w14:textId="236D1C31" w:rsidR="00752664" w:rsidRPr="00B45BDC" w:rsidRDefault="007D234E" w:rsidP="001245AA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Auftraggeber/in</w:t>
      </w:r>
    </w:p>
    <w:sdt>
      <w:sdtPr>
        <w:alias w:val="Auftraggeber/in"/>
        <w:tag w:val="KTZH-Auftraggeber/in"/>
        <w:id w:val="918376838"/>
        <w:placeholder>
          <w:docPart w:val="76445D9E0F3A426DBDBEF96576DCBD10"/>
        </w:placeholder>
        <w:showingPlcHdr/>
        <w:text w:multiLine="1"/>
      </w:sdtPr>
      <w:sdtEndPr/>
      <w:sdtContent>
        <w:p w14:paraId="15BCD854" w14:textId="77777777" w:rsidR="001A2787" w:rsidRDefault="001A2787" w:rsidP="001245AA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1B0F7ACE" w14:textId="66DE06FB" w:rsidR="00752664" w:rsidRPr="00B45BDC" w:rsidRDefault="007D234E" w:rsidP="001245AA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Projektleiter/in</w:t>
      </w:r>
    </w:p>
    <w:sdt>
      <w:sdtPr>
        <w:alias w:val="Projektleiter/in"/>
        <w:tag w:val="KTZH-Projektleiter/in"/>
        <w:id w:val="-1635627549"/>
        <w:lock w:val="sdtLocked"/>
        <w:placeholder>
          <w:docPart w:val="F36F73D4A8B34AFF9F3BBDF825619E70"/>
        </w:placeholder>
        <w:showingPlcHdr/>
        <w:text w:multiLine="1"/>
      </w:sdtPr>
      <w:sdtEndPr/>
      <w:sdtContent>
        <w:p w14:paraId="4BB5FB46" w14:textId="4614ED6A" w:rsidR="001A2787" w:rsidRDefault="001A2787" w:rsidP="001245AA">
          <w:pPr>
            <w:pStyle w:val="KTZH-LayoutMetadaten"/>
          </w:pPr>
          <w:r w:rsidRPr="008E5B35">
            <w:t>Projektleiter/in einfügen…</w:t>
          </w:r>
        </w:p>
      </w:sdtContent>
    </w:sdt>
    <w:p w14:paraId="2814AC12" w14:textId="021A8359" w:rsidR="007D234E" w:rsidRPr="00B45BDC" w:rsidRDefault="007D234E" w:rsidP="001245AA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Status</w:t>
      </w:r>
    </w:p>
    <w:sdt>
      <w:sdtPr>
        <w:alias w:val="Status"/>
        <w:tag w:val="Status"/>
        <w:id w:val="1092124244"/>
        <w:lock w:val="sdtLocked"/>
        <w:placeholder>
          <w:docPart w:val="6D3CC013FF3B482F9029C870C60D3A77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7B818D2A" w14:textId="3C2FD426" w:rsidR="001A2787" w:rsidRDefault="001A2787" w:rsidP="001245AA">
          <w:pPr>
            <w:pStyle w:val="KTZH-LayoutMetadaten"/>
          </w:pPr>
          <w:r>
            <w:t>in Arbeit</w:t>
          </w:r>
        </w:p>
      </w:sdtContent>
    </w:sdt>
    <w:p w14:paraId="4AE06404" w14:textId="46B50D25" w:rsidR="007D234E" w:rsidRPr="00B45BDC" w:rsidRDefault="007D234E" w:rsidP="001245AA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Klassifizierung</w:t>
      </w:r>
    </w:p>
    <w:sdt>
      <w:sdtPr>
        <w:alias w:val="Klassifizierung"/>
        <w:tag w:val="Klassifizierung"/>
        <w:id w:val="-1681420117"/>
        <w:lock w:val="sdtLocked"/>
        <w:placeholder>
          <w:docPart w:val="38DF8C1DAA4C42378F05CEB773F0D7A5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00DDF997" w14:textId="722C03BC" w:rsidR="007D234E" w:rsidRDefault="001A2787" w:rsidP="001245AA">
          <w:pPr>
            <w:pStyle w:val="KTZH-LayoutMetadaten"/>
          </w:pPr>
          <w:r>
            <w:t>Intern</w:t>
          </w:r>
        </w:p>
      </w:sdtContent>
    </w:sdt>
    <w:p w14:paraId="3630A642" w14:textId="77777777" w:rsidR="007A423D" w:rsidRDefault="007A423D" w:rsidP="000A3C9A">
      <w:pPr>
        <w:pStyle w:val="KTZH-LayoutUntertitel"/>
        <w:numPr>
          <w:ilvl w:val="0"/>
          <w:numId w:val="0"/>
        </w:numPr>
      </w:pPr>
      <w:bookmarkStart w:id="2" w:name="_Toc237861855"/>
      <w:r w:rsidRPr="00FE5460">
        <w:t>Änderungsverzeichnis</w:t>
      </w:r>
      <w:bookmarkEnd w:id="2"/>
    </w:p>
    <w:tbl>
      <w:tblPr>
        <w:tblStyle w:val="KTZH-TabelleHermes"/>
        <w:tblW w:w="0" w:type="auto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334F704A" w14:textId="77777777" w:rsidTr="00D378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0366FFD5" w14:textId="77777777" w:rsidR="00F660C1" w:rsidRDefault="0057016D" w:rsidP="009B23DD">
            <w:pPr>
              <w:pStyle w:val="tabelleheader"/>
            </w:pPr>
            <w:r w:rsidRPr="0057016D">
              <w:t>Datum</w:t>
            </w:r>
          </w:p>
        </w:tc>
        <w:tc>
          <w:tcPr>
            <w:tcW w:w="1134" w:type="dxa"/>
          </w:tcPr>
          <w:p w14:paraId="2171374B" w14:textId="77777777" w:rsidR="00F660C1" w:rsidRDefault="0057016D" w:rsidP="009B23DD">
            <w:pPr>
              <w:pStyle w:val="tabelleheader"/>
            </w:pPr>
            <w:r w:rsidRPr="0057016D">
              <w:t>Version</w:t>
            </w:r>
          </w:p>
        </w:tc>
        <w:tc>
          <w:tcPr>
            <w:tcW w:w="3827" w:type="dxa"/>
          </w:tcPr>
          <w:p w14:paraId="0F62F278" w14:textId="77777777" w:rsidR="00F660C1" w:rsidRDefault="0057016D" w:rsidP="009B23DD">
            <w:pPr>
              <w:pStyle w:val="tabelleheader"/>
            </w:pPr>
            <w:r w:rsidRPr="0057016D">
              <w:t>Änderung</w:t>
            </w:r>
          </w:p>
        </w:tc>
        <w:tc>
          <w:tcPr>
            <w:tcW w:w="2268" w:type="dxa"/>
          </w:tcPr>
          <w:p w14:paraId="61FC9E3D" w14:textId="77777777" w:rsidR="00F660C1" w:rsidRDefault="0057016D" w:rsidP="009B23DD">
            <w:pPr>
              <w:pStyle w:val="tabelleheader"/>
            </w:pPr>
            <w:r w:rsidRPr="0057016D">
              <w:t>Autor/in</w:t>
            </w:r>
          </w:p>
        </w:tc>
      </w:tr>
      <w:tr w:rsidR="00F660C1" w14:paraId="04CE65AA" w14:textId="77777777" w:rsidTr="00D37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1F64CCBE5E9E4EA6B6F078E98F973646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09939077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7D19E6F0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097C506ED48E4D3BB3704CE82F47DA8C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65BD90DA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55C5D73C1A8F47D2B954D7AC2A48C624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346AEB37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410453D8" w14:textId="77777777" w:rsidTr="00D378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7D1EE593" w14:textId="77777777" w:rsidR="00F660C1" w:rsidRDefault="00F660C1" w:rsidP="00452E47"/>
        </w:tc>
        <w:tc>
          <w:tcPr>
            <w:tcW w:w="1134" w:type="dxa"/>
          </w:tcPr>
          <w:p w14:paraId="255A28CC" w14:textId="77777777" w:rsidR="00F660C1" w:rsidRDefault="00F660C1" w:rsidP="00452E47"/>
        </w:tc>
        <w:tc>
          <w:tcPr>
            <w:tcW w:w="3827" w:type="dxa"/>
          </w:tcPr>
          <w:p w14:paraId="0EDBDF46" w14:textId="77777777" w:rsidR="00F660C1" w:rsidRDefault="00F660C1" w:rsidP="00452E47"/>
        </w:tc>
        <w:tc>
          <w:tcPr>
            <w:tcW w:w="2268" w:type="dxa"/>
          </w:tcPr>
          <w:p w14:paraId="241126A5" w14:textId="77777777" w:rsidR="00F660C1" w:rsidRDefault="00F660C1" w:rsidP="00452E47"/>
        </w:tc>
      </w:tr>
      <w:tr w:rsidR="00452E47" w14:paraId="69DCBE90" w14:textId="77777777" w:rsidTr="00D37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5E115F62" w14:textId="77777777" w:rsidR="00F660C1" w:rsidRDefault="00F660C1" w:rsidP="00452E47"/>
        </w:tc>
        <w:tc>
          <w:tcPr>
            <w:tcW w:w="1134" w:type="dxa"/>
          </w:tcPr>
          <w:p w14:paraId="5B850B3E" w14:textId="77777777" w:rsidR="00F660C1" w:rsidRDefault="00F660C1" w:rsidP="00452E47"/>
        </w:tc>
        <w:tc>
          <w:tcPr>
            <w:tcW w:w="3827" w:type="dxa"/>
          </w:tcPr>
          <w:p w14:paraId="1A0D1ECB" w14:textId="77777777" w:rsidR="00F660C1" w:rsidRDefault="00F660C1" w:rsidP="00452E47"/>
        </w:tc>
        <w:tc>
          <w:tcPr>
            <w:tcW w:w="2268" w:type="dxa"/>
          </w:tcPr>
          <w:p w14:paraId="0463205A" w14:textId="77777777" w:rsidR="00F660C1" w:rsidRDefault="00F660C1" w:rsidP="00452E47"/>
        </w:tc>
      </w:tr>
    </w:tbl>
    <w:p w14:paraId="6EE16E00" w14:textId="77777777" w:rsidR="00C22F66" w:rsidRPr="00C22F66" w:rsidRDefault="00C22F66" w:rsidP="00C22F66">
      <w:pPr>
        <w:pStyle w:val="KTZH-LayoutUntertitel"/>
      </w:pPr>
      <w:bookmarkStart w:id="3" w:name="_Toc174087747"/>
      <w:bookmarkStart w:id="4" w:name="_Toc237861856"/>
      <w:r w:rsidRPr="00C22F66">
        <w:t>Hinweise zum HERMES-Dokument</w:t>
      </w:r>
      <w:bookmarkEnd w:id="3"/>
      <w:bookmarkEnd w:id="4"/>
    </w:p>
    <w:p w14:paraId="6DB5B970" w14:textId="57547018" w:rsidR="00C22F66" w:rsidRDefault="00C22F66" w:rsidP="00C22F66">
      <w:r w:rsidRPr="00C22F66">
        <w:t>Original HERMES-Dokument (Inhalt unverändert)</w:t>
      </w:r>
    </w:p>
    <w:p w14:paraId="0B3642FC" w14:textId="671A0EC6" w:rsidR="0057016D" w:rsidRDefault="008E5B35" w:rsidP="007650AF">
      <w:pPr>
        <w:pStyle w:val="KTZH-LayoutUntertitel"/>
      </w:pPr>
      <w:bookmarkStart w:id="5" w:name="_Toc237861857"/>
      <w:r>
        <w:t>Ziel und Zweck</w:t>
      </w:r>
      <w:r w:rsidR="00943539">
        <w:t xml:space="preserve"> des Dokuments</w:t>
      </w:r>
      <w:bookmarkEnd w:id="5"/>
    </w:p>
    <w:p w14:paraId="72275698" w14:textId="2E4A5E6B" w:rsidR="00943539" w:rsidRDefault="00D70E3D" w:rsidP="0057016D">
      <w:r w:rsidRPr="00D70E3D">
        <w:t>Das Abnahmeprotokoll wird bei den Entscheiden Vorabnahme, Abnahme und Abnahme Migration erstellt. Es dokumentiert die Erfüllung der Vereinbarung über die Lösungseigenschaften (Produkt/Dienstleistung/System) und bestehende Mängel. Es ist ein rechtlich verbindliches Dokument</w:t>
      </w:r>
      <w:r w:rsidR="0057016D" w:rsidRPr="00EF5190">
        <w:t>.</w:t>
      </w:r>
    </w:p>
    <w:p w14:paraId="18344AEF" w14:textId="77777777" w:rsidR="00B50FB4" w:rsidRDefault="00B50FB4" w:rsidP="0057016D"/>
    <w:p w14:paraId="28620932" w14:textId="43B3B9D4" w:rsidR="00B50FB4" w:rsidRDefault="00B50FB4" w:rsidP="0057016D">
      <w:r w:rsidRPr="0042529F">
        <w:t>Bei den auftretenden Rollen ist ebenfalls die weibliche Form gemeint, auch wenn sie nicht explizit aufgeführt wird.</w:t>
      </w:r>
    </w:p>
    <w:p w14:paraId="149D2223" w14:textId="0532F737" w:rsidR="00E76033" w:rsidRDefault="00E76033" w:rsidP="007650AF">
      <w:pPr>
        <w:pStyle w:val="KTZH-LayoutUntertitel"/>
      </w:pPr>
      <w:bookmarkStart w:id="6" w:name="_Toc237861858"/>
      <w:r w:rsidRPr="00E76033">
        <w:t>Hinweise zur Anwendung des Dokuments</w:t>
      </w:r>
      <w:bookmarkEnd w:id="6"/>
    </w:p>
    <w:p w14:paraId="6B336849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2E34B4FA" w14:textId="77777777" w:rsidR="00AA58F7" w:rsidRDefault="0057016D" w:rsidP="00AA58F7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925DBF" w:rsidRPr="00925DBF">
        <w:t>oder schwarzer</w:t>
      </w:r>
      <w:r w:rsidR="00925DBF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A1F95CF0681545049B688BFA92565A5E"/>
        </w:placeholder>
        <w:showingPlcHdr/>
        <w:text/>
      </w:sdtPr>
      <w:sdtEndPr/>
      <w:sdtContent>
        <w:p w14:paraId="6EE35C76" w14:textId="77777777" w:rsidR="0057016D" w:rsidRDefault="00EA5E99" w:rsidP="0057016D">
          <w:r w:rsidRPr="00F2777F">
            <w:t xml:space="preserve">        </w:t>
          </w:r>
        </w:p>
      </w:sdtContent>
    </w:sdt>
    <w:p w14:paraId="235F1EF8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1333CC90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111540">
            <w:rPr>
              <w:lang w:val="de-DE"/>
            </w:rPr>
            <w:t>sverzeichnis</w:t>
          </w:r>
        </w:p>
        <w:p w14:paraId="1C1506F8" w14:textId="024432C5" w:rsidR="0095702B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7861854" w:history="1">
            <w:r w:rsidR="0095702B" w:rsidRPr="001B4742">
              <w:rPr>
                <w:rStyle w:val="Hyperlink"/>
              </w:rPr>
              <w:t>Abnahmeprotokoll</w:t>
            </w:r>
            <w:r w:rsidR="0095702B">
              <w:rPr>
                <w:webHidden/>
              </w:rPr>
              <w:tab/>
            </w:r>
            <w:r w:rsidR="0095702B">
              <w:rPr>
                <w:webHidden/>
              </w:rPr>
              <w:fldChar w:fldCharType="begin"/>
            </w:r>
            <w:r w:rsidR="0095702B">
              <w:rPr>
                <w:webHidden/>
              </w:rPr>
              <w:instrText xml:space="preserve"> PAGEREF _Toc237861854 \h </w:instrText>
            </w:r>
            <w:r w:rsidR="0095702B">
              <w:rPr>
                <w:webHidden/>
              </w:rPr>
            </w:r>
            <w:r w:rsidR="0095702B"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1</w:t>
            </w:r>
            <w:r w:rsidR="0095702B">
              <w:rPr>
                <w:webHidden/>
              </w:rPr>
              <w:fldChar w:fldCharType="end"/>
            </w:r>
          </w:hyperlink>
        </w:p>
        <w:p w14:paraId="6DB90679" w14:textId="242F3F1D" w:rsidR="0095702B" w:rsidRDefault="0095702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55" w:history="1">
            <w:r w:rsidRPr="001B4742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6E3A3A81" w14:textId="6FED5A45" w:rsidR="0095702B" w:rsidRDefault="0095702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56" w:history="1">
            <w:r w:rsidRPr="001B4742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AE34C17" w14:textId="79B396CD" w:rsidR="0095702B" w:rsidRDefault="0095702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57" w:history="1">
            <w:r w:rsidRPr="001B4742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CEAF77C" w14:textId="3D1D97E2" w:rsidR="0095702B" w:rsidRDefault="0095702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58" w:history="1">
            <w:r w:rsidRPr="001B4742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D24FD74" w14:textId="7397D21F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59" w:history="1">
            <w:r w:rsidRPr="001B4742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Abnahmegegenstand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F1C27D3" w14:textId="4AB25479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0" w:history="1">
            <w:r w:rsidRPr="001B4742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Abnahmebeteiligte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630BDF0" w14:textId="034943EF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1" w:history="1">
            <w:r w:rsidRPr="001B4742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Grundlagen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6F39CCB" w14:textId="044F84D4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2" w:history="1">
            <w:r w:rsidRPr="001B4742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Abnahmeverfahren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AD2F449" w14:textId="4877A083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3" w:history="1">
            <w:r w:rsidRPr="001B4742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Abnahmekriterien mit Mängelklassen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9F25482" w14:textId="53CF22F1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4" w:history="1">
            <w:r w:rsidRPr="001B4742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Lieferergebnisse und Mängel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0A0DDB6" w14:textId="1736280D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5" w:history="1">
            <w:r w:rsidRPr="001B4742">
              <w:rPr>
                <w:rStyle w:val="Hyperlink"/>
              </w:rPr>
              <w:t>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Abnahmeergebnis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6666AD4" w14:textId="062F4CE5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6" w:history="1">
            <w:r w:rsidRPr="001B4742">
              <w:rPr>
                <w:rStyle w:val="Hyperlink"/>
              </w:rPr>
              <w:t>8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1B4742">
              <w:rPr>
                <w:rStyle w:val="Hyperlink"/>
              </w:rPr>
              <w:t>Unterschriften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521D2D71" w14:textId="7F8F5E00" w:rsidR="0095702B" w:rsidRDefault="0095702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7861867" w:history="1">
            <w:r w:rsidRPr="001B4742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_Toc237861867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50FB4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0A0EB87" w14:textId="44652D94" w:rsidR="007A423D" w:rsidRDefault="007A423D" w:rsidP="00776171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775ABE9E" w14:textId="29AB26CF" w:rsidR="00536D7E" w:rsidRDefault="00536D7E">
      <w:r>
        <w:br w:type="page"/>
      </w:r>
    </w:p>
    <w:p w14:paraId="6F4FBE2A" w14:textId="77777777" w:rsidR="00D70E3D" w:rsidRDefault="00D70E3D" w:rsidP="00D70E3D">
      <w:pPr>
        <w:pStyle w:val="berschrift1"/>
      </w:pPr>
      <w:bookmarkStart w:id="7" w:name="_Toc237861859"/>
      <w:r w:rsidRPr="00D70E3D">
        <w:lastRenderedPageBreak/>
        <w:t>Abnahmegegenstand</w:t>
      </w:r>
      <w:bookmarkEnd w:id="7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nahmegegenstand"/>
      </w:tblPr>
      <w:tblGrid>
        <w:gridCol w:w="4492"/>
        <w:gridCol w:w="4493"/>
      </w:tblGrid>
      <w:tr w:rsidR="00D70E3D" w:rsidRPr="00D70E3D" w14:paraId="58051A11" w14:textId="77777777" w:rsidTr="00A175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92" w:type="dxa"/>
          </w:tcPr>
          <w:p w14:paraId="613F3A61" w14:textId="77777777" w:rsidR="00D70E3D" w:rsidRPr="00D70E3D" w:rsidRDefault="00D70E3D" w:rsidP="00D93877">
            <w:pPr>
              <w:pStyle w:val="tabelleheader"/>
            </w:pPr>
            <w:r w:rsidRPr="00D70E3D">
              <w:t>Abnahmegegenstand</w:t>
            </w:r>
          </w:p>
        </w:tc>
        <w:tc>
          <w:tcPr>
            <w:tcW w:w="4493" w:type="dxa"/>
          </w:tcPr>
          <w:p w14:paraId="51AF9572" w14:textId="77777777" w:rsidR="00D70E3D" w:rsidRPr="00D70E3D" w:rsidRDefault="00D70E3D" w:rsidP="00D93877">
            <w:pPr>
              <w:pStyle w:val="tabelleheader"/>
            </w:pPr>
            <w:r w:rsidRPr="00D70E3D">
              <w:t>Beschreibung</w:t>
            </w:r>
          </w:p>
        </w:tc>
      </w:tr>
      <w:tr w:rsidR="00C22F66" w:rsidRPr="00D70E3D" w14:paraId="1A196B22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92" w:type="dxa"/>
          </w:tcPr>
          <w:p w14:paraId="30FC8549" w14:textId="307872FF" w:rsidR="00C22F66" w:rsidRPr="00D70E3D" w:rsidRDefault="00C22F66" w:rsidP="00D93877">
            <w:pPr>
              <w:pStyle w:val="tabelleheader"/>
            </w:pPr>
            <w:r>
              <w:t>…</w:t>
            </w:r>
          </w:p>
        </w:tc>
        <w:tc>
          <w:tcPr>
            <w:tcW w:w="4493" w:type="dxa"/>
          </w:tcPr>
          <w:p w14:paraId="62921AC2" w14:textId="77777777" w:rsidR="00C22F66" w:rsidRPr="00D70E3D" w:rsidRDefault="00C22F66" w:rsidP="00D93877">
            <w:pPr>
              <w:pStyle w:val="tabelleheader"/>
            </w:pPr>
          </w:p>
        </w:tc>
      </w:tr>
      <w:tr w:rsidR="00D70E3D" w:rsidRPr="00D70E3D" w14:paraId="24995F6F" w14:textId="77777777" w:rsidTr="00D450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4492" w:type="dxa"/>
          </w:tcPr>
          <w:p w14:paraId="56C5EE58" w14:textId="77777777" w:rsidR="00D70E3D" w:rsidRPr="00925DBF" w:rsidRDefault="00D70E3D" w:rsidP="0059202A">
            <w:pPr>
              <w:rPr>
                <w:i/>
                <w:iCs/>
              </w:rPr>
            </w:pPr>
            <w:r w:rsidRPr="00925DBF">
              <w:rPr>
                <w:i/>
                <w:iCs/>
              </w:rPr>
              <w:t>Softwareprodukt xy</w:t>
            </w:r>
          </w:p>
        </w:tc>
        <w:tc>
          <w:tcPr>
            <w:tcW w:w="4493" w:type="dxa"/>
          </w:tcPr>
          <w:p w14:paraId="02557C97" w14:textId="77777777" w:rsidR="00D70E3D" w:rsidRPr="00925DBF" w:rsidRDefault="00D70E3D" w:rsidP="0059202A">
            <w:pPr>
              <w:rPr>
                <w:i/>
                <w:iCs/>
              </w:rPr>
            </w:pPr>
            <w:r w:rsidRPr="00925DBF">
              <w:rPr>
                <w:i/>
                <w:iCs/>
              </w:rPr>
              <w:t>Anwendung eingesetzt im Bereich xyz</w:t>
            </w:r>
          </w:p>
        </w:tc>
      </w:tr>
      <w:tr w:rsidR="00D70E3D" w:rsidRPr="00D70E3D" w14:paraId="1E5C3B20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92" w:type="dxa"/>
          </w:tcPr>
          <w:p w14:paraId="2AEEF01B" w14:textId="77777777" w:rsidR="00D70E3D" w:rsidRPr="00D70E3D" w:rsidRDefault="00D70E3D" w:rsidP="0059202A"/>
        </w:tc>
        <w:tc>
          <w:tcPr>
            <w:tcW w:w="4493" w:type="dxa"/>
          </w:tcPr>
          <w:p w14:paraId="2B7E10EE" w14:textId="77777777" w:rsidR="00D70E3D" w:rsidRPr="00D70E3D" w:rsidRDefault="00D70E3D" w:rsidP="00D70E3D">
            <w:pPr>
              <w:keepNext/>
            </w:pPr>
          </w:p>
        </w:tc>
      </w:tr>
    </w:tbl>
    <w:p w14:paraId="00979B12" w14:textId="77777777" w:rsidR="00D70E3D" w:rsidRDefault="00D70E3D" w:rsidP="00D70E3D">
      <w:pPr>
        <w:pStyle w:val="berschrift1"/>
      </w:pPr>
      <w:bookmarkStart w:id="8" w:name="_Toc237861860"/>
      <w:r>
        <w:t>Abnahmebeteiligte</w:t>
      </w:r>
      <w:bookmarkEnd w:id="8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nahmebeteiligung"/>
      </w:tblPr>
      <w:tblGrid>
        <w:gridCol w:w="4492"/>
        <w:gridCol w:w="4493"/>
      </w:tblGrid>
      <w:tr w:rsidR="00D70E3D" w:rsidRPr="00D70E3D" w14:paraId="19DCC731" w14:textId="77777777" w:rsidTr="00A175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92" w:type="dxa"/>
          </w:tcPr>
          <w:p w14:paraId="5324C4F9" w14:textId="77777777" w:rsidR="00D70E3D" w:rsidRPr="00D70E3D" w:rsidRDefault="00D70E3D" w:rsidP="00D93877">
            <w:pPr>
              <w:pStyle w:val="tabelleheader"/>
            </w:pPr>
            <w:r w:rsidRPr="00D70E3D">
              <w:t>Rolle</w:t>
            </w:r>
          </w:p>
        </w:tc>
        <w:tc>
          <w:tcPr>
            <w:tcW w:w="4493" w:type="dxa"/>
          </w:tcPr>
          <w:p w14:paraId="44A57094" w14:textId="77777777" w:rsidR="00D70E3D" w:rsidRPr="00D70E3D" w:rsidRDefault="00D70E3D" w:rsidP="00D93877">
            <w:pPr>
              <w:pStyle w:val="tabelleheader"/>
            </w:pPr>
            <w:r w:rsidRPr="00D70E3D">
              <w:t>Name</w:t>
            </w:r>
          </w:p>
        </w:tc>
      </w:tr>
      <w:tr w:rsidR="00C22F66" w:rsidRPr="00D70E3D" w14:paraId="3BF6511C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92" w:type="dxa"/>
          </w:tcPr>
          <w:p w14:paraId="1EC9ECCC" w14:textId="4A898067" w:rsidR="00C22F66" w:rsidRPr="00D70E3D" w:rsidRDefault="00C22F66" w:rsidP="00D93877">
            <w:pPr>
              <w:pStyle w:val="tabelleheader"/>
            </w:pPr>
            <w:r>
              <w:t>…</w:t>
            </w:r>
          </w:p>
        </w:tc>
        <w:tc>
          <w:tcPr>
            <w:tcW w:w="4493" w:type="dxa"/>
          </w:tcPr>
          <w:p w14:paraId="438E0F86" w14:textId="77777777" w:rsidR="00C22F66" w:rsidRPr="00D70E3D" w:rsidRDefault="00C22F66" w:rsidP="00D93877">
            <w:pPr>
              <w:pStyle w:val="tabelleheader"/>
            </w:pPr>
          </w:p>
        </w:tc>
      </w:tr>
      <w:tr w:rsidR="00D70E3D" w:rsidRPr="00D70E3D" w14:paraId="0DB013CE" w14:textId="77777777" w:rsidTr="00D450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4492" w:type="dxa"/>
          </w:tcPr>
          <w:p w14:paraId="45D26C15" w14:textId="77777777" w:rsidR="00D70E3D" w:rsidRPr="00925DBF" w:rsidRDefault="00D70E3D" w:rsidP="00D85FF8">
            <w:pPr>
              <w:rPr>
                <w:i/>
                <w:iCs/>
              </w:rPr>
            </w:pPr>
            <w:r w:rsidRPr="00925DBF">
              <w:rPr>
                <w:i/>
                <w:iCs/>
              </w:rPr>
              <w:t>Auftraggeber / Kunde</w:t>
            </w:r>
          </w:p>
        </w:tc>
        <w:tc>
          <w:tcPr>
            <w:tcW w:w="4493" w:type="dxa"/>
          </w:tcPr>
          <w:p w14:paraId="34892DD5" w14:textId="77777777" w:rsidR="00D70E3D" w:rsidRPr="00925DBF" w:rsidRDefault="00D70E3D" w:rsidP="00D85FF8">
            <w:pPr>
              <w:rPr>
                <w:i/>
                <w:iCs/>
              </w:rPr>
            </w:pPr>
            <w:r w:rsidRPr="00925DBF">
              <w:rPr>
                <w:i/>
                <w:iCs/>
              </w:rPr>
              <w:t>Rolf Bühler</w:t>
            </w:r>
          </w:p>
        </w:tc>
      </w:tr>
      <w:tr w:rsidR="00D70E3D" w:rsidRPr="00D70E3D" w14:paraId="6FF20682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92" w:type="dxa"/>
          </w:tcPr>
          <w:p w14:paraId="36F48DFE" w14:textId="77777777" w:rsidR="00D70E3D" w:rsidRPr="00925DBF" w:rsidRDefault="00D70E3D" w:rsidP="00D85FF8">
            <w:pPr>
              <w:rPr>
                <w:i/>
                <w:iCs/>
              </w:rPr>
            </w:pPr>
            <w:r w:rsidRPr="00925DBF">
              <w:rPr>
                <w:i/>
                <w:iCs/>
              </w:rPr>
              <w:t>Projektleiter</w:t>
            </w:r>
          </w:p>
        </w:tc>
        <w:tc>
          <w:tcPr>
            <w:tcW w:w="4493" w:type="dxa"/>
          </w:tcPr>
          <w:p w14:paraId="5EF8200A" w14:textId="77777777" w:rsidR="00D70E3D" w:rsidRPr="00925DBF" w:rsidRDefault="00D70E3D" w:rsidP="00D85FF8">
            <w:pPr>
              <w:rPr>
                <w:i/>
                <w:iCs/>
              </w:rPr>
            </w:pPr>
            <w:r w:rsidRPr="00925DBF">
              <w:rPr>
                <w:i/>
                <w:iCs/>
              </w:rPr>
              <w:t>Roland Frey</w:t>
            </w:r>
          </w:p>
        </w:tc>
      </w:tr>
      <w:tr w:rsidR="00D70E3D" w:rsidRPr="00D70E3D" w14:paraId="1967263F" w14:textId="77777777" w:rsidTr="00A175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492" w:type="dxa"/>
          </w:tcPr>
          <w:p w14:paraId="32F09221" w14:textId="77777777" w:rsidR="00D70E3D" w:rsidRPr="00925DBF" w:rsidRDefault="00D70E3D" w:rsidP="00D85FF8">
            <w:pPr>
              <w:rPr>
                <w:i/>
                <w:iCs/>
              </w:rPr>
            </w:pPr>
            <w:r w:rsidRPr="00925DBF">
              <w:rPr>
                <w:i/>
                <w:iCs/>
              </w:rPr>
              <w:t>Lieferant</w:t>
            </w:r>
          </w:p>
        </w:tc>
        <w:tc>
          <w:tcPr>
            <w:tcW w:w="4493" w:type="dxa"/>
          </w:tcPr>
          <w:p w14:paraId="5222BADA" w14:textId="77777777" w:rsidR="00D70E3D" w:rsidRPr="00925DBF" w:rsidRDefault="00D70E3D" w:rsidP="00D70E3D">
            <w:pPr>
              <w:keepNext/>
              <w:rPr>
                <w:i/>
                <w:iCs/>
              </w:rPr>
            </w:pPr>
            <w:r w:rsidRPr="00925DBF">
              <w:rPr>
                <w:i/>
                <w:iCs/>
              </w:rPr>
              <w:t>Patrick Hoose</w:t>
            </w:r>
          </w:p>
        </w:tc>
      </w:tr>
      <w:tr w:rsidR="00B50FB4" w:rsidRPr="00D70E3D" w14:paraId="3DA46D15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92" w:type="dxa"/>
          </w:tcPr>
          <w:p w14:paraId="2D28DA8C" w14:textId="2F0AE017" w:rsidR="00B50FB4" w:rsidRPr="00B50FB4" w:rsidRDefault="00B50FB4" w:rsidP="00D85FF8">
            <w:r w:rsidRPr="00B50FB4">
              <w:t>…</w:t>
            </w:r>
          </w:p>
        </w:tc>
        <w:tc>
          <w:tcPr>
            <w:tcW w:w="4493" w:type="dxa"/>
          </w:tcPr>
          <w:p w14:paraId="1354F76B" w14:textId="77777777" w:rsidR="00B50FB4" w:rsidRPr="00B50FB4" w:rsidRDefault="00B50FB4" w:rsidP="00D70E3D">
            <w:pPr>
              <w:keepNext/>
            </w:pPr>
          </w:p>
        </w:tc>
      </w:tr>
    </w:tbl>
    <w:p w14:paraId="32543FBF" w14:textId="77777777" w:rsidR="00D70E3D" w:rsidRDefault="00D70E3D" w:rsidP="00D70E3D">
      <w:pPr>
        <w:pStyle w:val="berschrift1"/>
      </w:pPr>
      <w:bookmarkStart w:id="9" w:name="_Toc237861861"/>
      <w:r>
        <w:t>Grundlagen</w:t>
      </w:r>
      <w:bookmarkEnd w:id="9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Grundlagen"/>
      </w:tblPr>
      <w:tblGrid>
        <w:gridCol w:w="4492"/>
        <w:gridCol w:w="4493"/>
      </w:tblGrid>
      <w:tr w:rsidR="00D70E3D" w:rsidRPr="00D70E3D" w14:paraId="70EBF257" w14:textId="77777777" w:rsidTr="00A175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92" w:type="dxa"/>
          </w:tcPr>
          <w:p w14:paraId="651E4FF0" w14:textId="77777777" w:rsidR="00D70E3D" w:rsidRPr="00D70E3D" w:rsidRDefault="00D70E3D" w:rsidP="00D93877">
            <w:pPr>
              <w:pStyle w:val="tabelleheader"/>
            </w:pPr>
            <w:r w:rsidRPr="00D70E3D">
              <w:t>Bezeichnung</w:t>
            </w:r>
          </w:p>
        </w:tc>
        <w:tc>
          <w:tcPr>
            <w:tcW w:w="4493" w:type="dxa"/>
          </w:tcPr>
          <w:p w14:paraId="56ED83F3" w14:textId="77777777" w:rsidR="00D70E3D" w:rsidRPr="00D70E3D" w:rsidRDefault="00D70E3D" w:rsidP="00D93877">
            <w:pPr>
              <w:pStyle w:val="tabelleheader"/>
            </w:pPr>
            <w:r w:rsidRPr="00D70E3D">
              <w:t>Versions-Nr. / Bezeichnung / Datum</w:t>
            </w:r>
          </w:p>
        </w:tc>
      </w:tr>
      <w:tr w:rsidR="00C22F66" w:rsidRPr="00D70E3D" w14:paraId="610D9641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92" w:type="dxa"/>
          </w:tcPr>
          <w:p w14:paraId="301DAB0D" w14:textId="503FC5B3" w:rsidR="00C22F66" w:rsidRPr="00D70E3D" w:rsidRDefault="00C22F66" w:rsidP="00D93877">
            <w:pPr>
              <w:pStyle w:val="tabelleheader"/>
            </w:pPr>
            <w:r>
              <w:t>…</w:t>
            </w:r>
          </w:p>
        </w:tc>
        <w:tc>
          <w:tcPr>
            <w:tcW w:w="4493" w:type="dxa"/>
          </w:tcPr>
          <w:p w14:paraId="7D37CF03" w14:textId="77777777" w:rsidR="00C22F66" w:rsidRPr="00D70E3D" w:rsidRDefault="00C22F66" w:rsidP="00D93877">
            <w:pPr>
              <w:pStyle w:val="tabelleheader"/>
            </w:pPr>
          </w:p>
        </w:tc>
      </w:tr>
      <w:tr w:rsidR="00D70E3D" w:rsidRPr="00D70E3D" w14:paraId="4E1B120B" w14:textId="77777777" w:rsidTr="00D450F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4492" w:type="dxa"/>
          </w:tcPr>
          <w:p w14:paraId="26BCF77B" w14:textId="07C27DFC" w:rsidR="00D70E3D" w:rsidRPr="00925DBF" w:rsidRDefault="00C22F66" w:rsidP="00385DDA">
            <w:pPr>
              <w:rPr>
                <w:i/>
                <w:iCs/>
              </w:rPr>
            </w:pPr>
            <w:r>
              <w:rPr>
                <w:i/>
                <w:iCs/>
              </w:rPr>
              <w:t>Vertrag</w:t>
            </w:r>
          </w:p>
        </w:tc>
        <w:tc>
          <w:tcPr>
            <w:tcW w:w="4493" w:type="dxa"/>
          </w:tcPr>
          <w:p w14:paraId="3A6EF789" w14:textId="6B1986A8" w:rsidR="00D70E3D" w:rsidRPr="00925DBF" w:rsidRDefault="000E27F1" w:rsidP="00385DDA">
            <w:pPr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D70E3D" w:rsidRPr="00D70E3D" w14:paraId="1E9A7E0F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92" w:type="dxa"/>
          </w:tcPr>
          <w:p w14:paraId="7F901093" w14:textId="335DC5A5" w:rsidR="00D70E3D" w:rsidRPr="00B50FB4" w:rsidRDefault="00B50FB4" w:rsidP="00385DDA">
            <w:pPr>
              <w:rPr>
                <w:i/>
                <w:iCs/>
              </w:rPr>
            </w:pPr>
            <w:r w:rsidRPr="00B50FB4">
              <w:rPr>
                <w:i/>
                <w:iCs/>
              </w:rPr>
              <w:t>…</w:t>
            </w:r>
          </w:p>
        </w:tc>
        <w:tc>
          <w:tcPr>
            <w:tcW w:w="4493" w:type="dxa"/>
          </w:tcPr>
          <w:p w14:paraId="54D8DCC6" w14:textId="77777777" w:rsidR="00D70E3D" w:rsidRPr="00B50FB4" w:rsidRDefault="00D70E3D" w:rsidP="00D70E3D">
            <w:pPr>
              <w:keepNext/>
              <w:rPr>
                <w:i/>
                <w:iCs/>
              </w:rPr>
            </w:pPr>
          </w:p>
        </w:tc>
      </w:tr>
    </w:tbl>
    <w:p w14:paraId="432D279E" w14:textId="77777777" w:rsidR="00D70E3D" w:rsidRDefault="00D70E3D" w:rsidP="00D70E3D">
      <w:pPr>
        <w:pStyle w:val="berschrift1"/>
      </w:pPr>
      <w:bookmarkStart w:id="10" w:name="_Toc237861862"/>
      <w:r>
        <w:t>Abnahmeverfahren</w:t>
      </w:r>
      <w:bookmarkEnd w:id="10"/>
    </w:p>
    <w:p w14:paraId="3655BDB4" w14:textId="28EC2D98" w:rsidR="00D70E3D" w:rsidRDefault="00925DBF" w:rsidP="00925DBF">
      <w:pPr>
        <w:pStyle w:val="HERMESInfotextKTZH"/>
      </w:pPr>
      <w:r>
        <w:t>Text</w:t>
      </w:r>
      <w:r w:rsidR="00C22F66">
        <w:t>...</w:t>
      </w:r>
    </w:p>
    <w:p w14:paraId="125B6C0C" w14:textId="77777777" w:rsidR="00D70E3D" w:rsidRDefault="00D70E3D" w:rsidP="00D70E3D">
      <w:pPr>
        <w:pStyle w:val="berschrift1"/>
      </w:pPr>
      <w:bookmarkStart w:id="11" w:name="_Toc237861863"/>
      <w:r>
        <w:t>Abnahmekriterien mit Mängelklassen</w:t>
      </w:r>
      <w:bookmarkEnd w:id="11"/>
    </w:p>
    <w:p w14:paraId="3E168052" w14:textId="6DE60D31" w:rsidR="00195C2A" w:rsidRPr="00195C2A" w:rsidRDefault="00195C2A" w:rsidP="00195C2A">
      <w:pPr>
        <w:pStyle w:val="HERMESInfotextKTZH"/>
        <w:rPr>
          <w:rStyle w:val="HHilfstextfarbigkursiv105ptFZchn"/>
          <w:rFonts w:asciiTheme="minorHAnsi" w:hAnsiTheme="minorHAnsi" w:cstheme="minorBidi"/>
          <w:bCs w:val="0"/>
          <w:i/>
          <w:vanish/>
          <w:color w:val="1F5321" w:themeColor="accent3" w:themeShade="80"/>
          <w:spacing w:val="0"/>
        </w:rPr>
      </w:pPr>
      <w:r>
        <w:t>Text</w:t>
      </w:r>
      <w:r w:rsidR="00C22F66">
        <w:t>...</w:t>
      </w:r>
    </w:p>
    <w:p w14:paraId="13B291DB" w14:textId="6D8ABFCF" w:rsidR="00195C2A" w:rsidRPr="00B50FB4" w:rsidRDefault="00195C2A" w:rsidP="00B50FB4">
      <w:pPr>
        <w:pStyle w:val="HERMESInfotextKTZH"/>
        <w:rPr>
          <w:iCs/>
        </w:rPr>
      </w:pPr>
      <w:r w:rsidRPr="00195C2A">
        <w:rPr>
          <w:bCs/>
          <w:iCs/>
          <w:vanish w:val="0"/>
        </w:rPr>
        <w:t>Mängelklassifizierung gemäss Testrahmen aus Testkonzept kopieren. Allfällige Änderungen an den Mängelklassen sind im Testkonzept anzupassen</w:t>
      </w:r>
      <w:r w:rsidR="00B50FB4">
        <w:rPr>
          <w:bCs/>
          <w:iCs/>
          <w:vanish w:val="0"/>
        </w:rPr>
        <w:t>.</w:t>
      </w:r>
    </w:p>
    <w:p w14:paraId="38F7E509" w14:textId="77777777" w:rsidR="00195C2A" w:rsidRPr="00195C2A" w:rsidRDefault="00195C2A" w:rsidP="00195C2A"/>
    <w:p w14:paraId="60F6FE72" w14:textId="77777777" w:rsidR="00925DBF" w:rsidRDefault="00925DBF" w:rsidP="00D70E3D"/>
    <w:p w14:paraId="7E8C3493" w14:textId="77777777" w:rsidR="009F2F9E" w:rsidRDefault="009F2F9E" w:rsidP="00D70E3D">
      <w:pPr>
        <w:sectPr w:rsidR="009F2F9E" w:rsidSect="00AA58F7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63C9F172" w14:textId="77777777" w:rsidR="009F2F9E" w:rsidRPr="009F2F9E" w:rsidRDefault="009F2F9E" w:rsidP="00E408FD">
      <w:pPr>
        <w:pStyle w:val="berschrift1"/>
        <w:spacing w:before="0"/>
      </w:pPr>
      <w:bookmarkStart w:id="12" w:name="_Toc237861864"/>
      <w:r w:rsidRPr="009F2F9E">
        <w:lastRenderedPageBreak/>
        <w:t>Lieferergebnisse und Mängel</w:t>
      </w:r>
      <w:bookmarkEnd w:id="12"/>
    </w:p>
    <w:tbl>
      <w:tblPr>
        <w:tblStyle w:val="KTZH-TabelleHermes"/>
        <w:tblW w:w="13921" w:type="dxa"/>
        <w:tblLayout w:type="fixed"/>
        <w:tblLook w:val="0420" w:firstRow="1" w:lastRow="0" w:firstColumn="0" w:lastColumn="0" w:noHBand="0" w:noVBand="1"/>
        <w:tblCaption w:val="Tabelle: Lieferergebnisse und Mängel"/>
      </w:tblPr>
      <w:tblGrid>
        <w:gridCol w:w="794"/>
        <w:gridCol w:w="2892"/>
        <w:gridCol w:w="3260"/>
        <w:gridCol w:w="879"/>
        <w:gridCol w:w="3232"/>
        <w:gridCol w:w="1418"/>
        <w:gridCol w:w="1446"/>
      </w:tblGrid>
      <w:tr w:rsidR="009F2F9E" w:rsidRPr="009F2F9E" w14:paraId="7AAC0A76" w14:textId="77777777" w:rsidTr="00B45B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5540A0F8" w14:textId="77777777" w:rsidR="009F2F9E" w:rsidRPr="009F2F9E" w:rsidRDefault="009F2F9E" w:rsidP="00D93877">
            <w:pPr>
              <w:pStyle w:val="tabelleheader"/>
            </w:pPr>
            <w:r w:rsidRPr="009F2F9E">
              <w:t>Ref. Nr.</w:t>
            </w:r>
          </w:p>
        </w:tc>
        <w:tc>
          <w:tcPr>
            <w:tcW w:w="2892" w:type="dxa"/>
          </w:tcPr>
          <w:p w14:paraId="09303BC9" w14:textId="77777777" w:rsidR="00B45BDC" w:rsidRDefault="009F2F9E" w:rsidP="00D93877">
            <w:pPr>
              <w:pStyle w:val="tabelleheader"/>
            </w:pPr>
            <w:r w:rsidRPr="009F2F9E">
              <w:t>Lieferergebnis</w:t>
            </w:r>
          </w:p>
          <w:p w14:paraId="2B6C1BEB" w14:textId="229F4BE2" w:rsidR="009F2F9E" w:rsidRPr="009F2F9E" w:rsidRDefault="009F2F9E" w:rsidP="00D93877">
            <w:pPr>
              <w:pStyle w:val="tabelleheader"/>
            </w:pPr>
            <w:r w:rsidRPr="009F2F9E">
              <w:t>Beschreibung</w:t>
            </w:r>
            <w:r w:rsidR="00B45BDC">
              <w:t xml:space="preserve"> </w:t>
            </w:r>
            <w:r w:rsidRPr="009F2F9E">
              <w:t>Anforderung</w:t>
            </w:r>
          </w:p>
        </w:tc>
        <w:tc>
          <w:tcPr>
            <w:tcW w:w="3260" w:type="dxa"/>
          </w:tcPr>
          <w:p w14:paraId="6D77C755" w14:textId="77777777" w:rsidR="009F2F9E" w:rsidRPr="009F2F9E" w:rsidRDefault="009F2F9E" w:rsidP="00D93877">
            <w:pPr>
              <w:pStyle w:val="tabelleheader"/>
            </w:pPr>
            <w:r w:rsidRPr="009F2F9E">
              <w:t>Mängelbeschreibung</w:t>
            </w:r>
          </w:p>
        </w:tc>
        <w:tc>
          <w:tcPr>
            <w:tcW w:w="879" w:type="dxa"/>
          </w:tcPr>
          <w:p w14:paraId="2726F43A" w14:textId="77777777" w:rsidR="009F2F9E" w:rsidRPr="009F2F9E" w:rsidRDefault="009F2F9E" w:rsidP="00D93877">
            <w:pPr>
              <w:pStyle w:val="tabelleheader"/>
            </w:pPr>
            <w:r w:rsidRPr="009F2F9E">
              <w:t>Mängelklasse</w:t>
            </w:r>
          </w:p>
        </w:tc>
        <w:tc>
          <w:tcPr>
            <w:tcW w:w="3232" w:type="dxa"/>
          </w:tcPr>
          <w:p w14:paraId="1C7421B9" w14:textId="77777777" w:rsidR="009F2F9E" w:rsidRPr="009F2F9E" w:rsidRDefault="009F2F9E" w:rsidP="00D93877">
            <w:pPr>
              <w:pStyle w:val="tabelleheader"/>
            </w:pPr>
            <w:r w:rsidRPr="009F2F9E">
              <w:t>Massnahme</w:t>
            </w:r>
          </w:p>
        </w:tc>
        <w:tc>
          <w:tcPr>
            <w:tcW w:w="1418" w:type="dxa"/>
          </w:tcPr>
          <w:p w14:paraId="2E3E8914" w14:textId="77777777" w:rsidR="009F2F9E" w:rsidRPr="009F2F9E" w:rsidRDefault="009F2F9E" w:rsidP="00D93877">
            <w:pPr>
              <w:pStyle w:val="tabelleheader"/>
            </w:pPr>
            <w:r w:rsidRPr="009F2F9E">
              <w:t>Verantwortlich</w:t>
            </w:r>
          </w:p>
        </w:tc>
        <w:tc>
          <w:tcPr>
            <w:tcW w:w="1446" w:type="dxa"/>
          </w:tcPr>
          <w:p w14:paraId="301D9A0F" w14:textId="77777777" w:rsidR="009F2F9E" w:rsidRPr="009F2F9E" w:rsidRDefault="009F2F9E" w:rsidP="00D93877">
            <w:pPr>
              <w:pStyle w:val="tabelleheader"/>
            </w:pPr>
            <w:r w:rsidRPr="009F2F9E">
              <w:t>Termin</w:t>
            </w:r>
          </w:p>
        </w:tc>
      </w:tr>
      <w:tr w:rsidR="00195C2A" w:rsidRPr="009F2F9E" w14:paraId="25816F5C" w14:textId="77777777" w:rsidTr="00B45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2"/>
        </w:trPr>
        <w:tc>
          <w:tcPr>
            <w:tcW w:w="794" w:type="dxa"/>
          </w:tcPr>
          <w:p w14:paraId="59206707" w14:textId="433710B1" w:rsidR="00195C2A" w:rsidRPr="00C22F66" w:rsidRDefault="00195C2A" w:rsidP="00195C2A">
            <w:pPr>
              <w:pStyle w:val="tabelleheader"/>
              <w:rPr>
                <w:sz w:val="22"/>
                <w:szCs w:val="22"/>
              </w:rPr>
            </w:pPr>
            <w:r w:rsidRPr="00C22F66">
              <w:rPr>
                <w:sz w:val="22"/>
                <w:szCs w:val="22"/>
              </w:rPr>
              <w:t>01</w:t>
            </w:r>
          </w:p>
        </w:tc>
        <w:tc>
          <w:tcPr>
            <w:tcW w:w="2892" w:type="dxa"/>
          </w:tcPr>
          <w:p w14:paraId="4B1D5B59" w14:textId="77777777" w:rsidR="00195C2A" w:rsidRPr="00C22F66" w:rsidRDefault="00195C2A" w:rsidP="00195C2A">
            <w:pPr>
              <w:pStyle w:val="tabelleheader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40463D13" w14:textId="77777777" w:rsidR="00195C2A" w:rsidRPr="00C22F66" w:rsidRDefault="00195C2A" w:rsidP="00195C2A">
            <w:pPr>
              <w:pStyle w:val="tabelleheader"/>
              <w:rPr>
                <w:sz w:val="22"/>
                <w:szCs w:val="22"/>
              </w:rPr>
            </w:pPr>
          </w:p>
        </w:tc>
        <w:tc>
          <w:tcPr>
            <w:tcW w:w="879" w:type="dxa"/>
          </w:tcPr>
          <w:p w14:paraId="61A1D047" w14:textId="77777777" w:rsidR="00195C2A" w:rsidRPr="00C22F66" w:rsidRDefault="00195C2A" w:rsidP="00195C2A">
            <w:pPr>
              <w:pStyle w:val="tabelleheader"/>
              <w:rPr>
                <w:sz w:val="22"/>
                <w:szCs w:val="22"/>
              </w:rPr>
            </w:pPr>
          </w:p>
        </w:tc>
        <w:tc>
          <w:tcPr>
            <w:tcW w:w="3232" w:type="dxa"/>
          </w:tcPr>
          <w:p w14:paraId="17C00D7C" w14:textId="77777777" w:rsidR="00195C2A" w:rsidRPr="00C22F66" w:rsidRDefault="00195C2A" w:rsidP="00195C2A">
            <w:pPr>
              <w:pStyle w:val="tabellehead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3DD211C8" w14:textId="77777777" w:rsidR="00195C2A" w:rsidRPr="00C22F66" w:rsidRDefault="00195C2A" w:rsidP="00195C2A">
            <w:pPr>
              <w:pStyle w:val="tabelleheader"/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F01074A" w14:textId="715AB414" w:rsidR="00195C2A" w:rsidRPr="00C22F66" w:rsidRDefault="00195C2A" w:rsidP="00195C2A">
            <w:pPr>
              <w:pStyle w:val="tabelleheader"/>
              <w:rPr>
                <w:sz w:val="22"/>
                <w:szCs w:val="22"/>
              </w:rPr>
            </w:pPr>
            <w:r w:rsidRPr="00C22F66">
              <w:rPr>
                <w:i/>
                <w:iCs/>
                <w:sz w:val="22"/>
                <w:szCs w:val="22"/>
              </w:rPr>
              <w:t>tt.mm.jjjj</w:t>
            </w:r>
          </w:p>
        </w:tc>
      </w:tr>
      <w:tr w:rsidR="00195C2A" w:rsidRPr="009F2F9E" w14:paraId="0F952E59" w14:textId="77777777" w:rsidTr="00B45B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794" w:type="dxa"/>
          </w:tcPr>
          <w:p w14:paraId="351A48FA" w14:textId="77777777" w:rsidR="00195C2A" w:rsidRPr="00195C2A" w:rsidRDefault="00195C2A" w:rsidP="00195C2A">
            <w:pPr>
              <w:rPr>
                <w:i/>
                <w:iCs/>
              </w:rPr>
            </w:pPr>
            <w:r w:rsidRPr="00195C2A">
              <w:rPr>
                <w:i/>
                <w:iCs/>
              </w:rPr>
              <w:t>01</w:t>
            </w:r>
          </w:p>
        </w:tc>
        <w:tc>
          <w:tcPr>
            <w:tcW w:w="2892" w:type="dxa"/>
          </w:tcPr>
          <w:p w14:paraId="4C6E7F41" w14:textId="77777777" w:rsidR="00195C2A" w:rsidRPr="00195C2A" w:rsidRDefault="00195C2A" w:rsidP="00195C2A">
            <w:pPr>
              <w:rPr>
                <w:i/>
                <w:iCs/>
              </w:rPr>
            </w:pPr>
            <w:r w:rsidRPr="00195C2A">
              <w:rPr>
                <w:i/>
                <w:iCs/>
              </w:rPr>
              <w:t xml:space="preserve">Kundenverwaltung </w:t>
            </w:r>
            <w:r w:rsidRPr="00195C2A">
              <w:rPr>
                <w:i/>
                <w:iCs/>
              </w:rPr>
              <w:br/>
              <w:t>Erfassung Neukunden</w:t>
            </w:r>
          </w:p>
        </w:tc>
        <w:tc>
          <w:tcPr>
            <w:tcW w:w="3260" w:type="dxa"/>
          </w:tcPr>
          <w:p w14:paraId="4614B1B0" w14:textId="77777777" w:rsidR="00195C2A" w:rsidRPr="00195C2A" w:rsidRDefault="00195C2A" w:rsidP="00195C2A">
            <w:pPr>
              <w:rPr>
                <w:i/>
                <w:iCs/>
              </w:rPr>
            </w:pPr>
            <w:r w:rsidRPr="00195C2A">
              <w:rPr>
                <w:i/>
                <w:iCs/>
              </w:rPr>
              <w:t>Adresse wird nicht richtig gespeichert</w:t>
            </w:r>
          </w:p>
        </w:tc>
        <w:tc>
          <w:tcPr>
            <w:tcW w:w="879" w:type="dxa"/>
          </w:tcPr>
          <w:p w14:paraId="22F174F2" w14:textId="77777777" w:rsidR="00195C2A" w:rsidRPr="00195C2A" w:rsidRDefault="00195C2A" w:rsidP="00195C2A">
            <w:pPr>
              <w:rPr>
                <w:i/>
                <w:iCs/>
              </w:rPr>
            </w:pPr>
            <w:r w:rsidRPr="00195C2A">
              <w:rPr>
                <w:i/>
                <w:iCs/>
              </w:rPr>
              <w:t>3</w:t>
            </w:r>
          </w:p>
        </w:tc>
        <w:tc>
          <w:tcPr>
            <w:tcW w:w="3232" w:type="dxa"/>
          </w:tcPr>
          <w:p w14:paraId="242030BF" w14:textId="77777777" w:rsidR="00195C2A" w:rsidRPr="00195C2A" w:rsidRDefault="00195C2A" w:rsidP="00195C2A">
            <w:pPr>
              <w:rPr>
                <w:i/>
                <w:iCs/>
              </w:rPr>
            </w:pPr>
            <w:r w:rsidRPr="00195C2A">
              <w:rPr>
                <w:i/>
                <w:iCs/>
              </w:rPr>
              <w:t>Mangelkorrektur</w:t>
            </w:r>
          </w:p>
        </w:tc>
        <w:tc>
          <w:tcPr>
            <w:tcW w:w="1418" w:type="dxa"/>
          </w:tcPr>
          <w:p w14:paraId="01FAD825" w14:textId="77777777" w:rsidR="00195C2A" w:rsidRPr="00195C2A" w:rsidRDefault="00195C2A" w:rsidP="00195C2A">
            <w:pPr>
              <w:rPr>
                <w:i/>
                <w:iCs/>
              </w:rPr>
            </w:pPr>
            <w:r w:rsidRPr="00195C2A">
              <w:rPr>
                <w:i/>
                <w:iCs/>
              </w:rPr>
              <w:t>Hans Müller</w:t>
            </w:r>
          </w:p>
        </w:tc>
        <w:tc>
          <w:tcPr>
            <w:tcW w:w="1446" w:type="dxa"/>
          </w:tcPr>
          <w:p w14:paraId="0F42C53B" w14:textId="1BE62EE1" w:rsidR="00195C2A" w:rsidRPr="00195C2A" w:rsidRDefault="00195C2A" w:rsidP="00195C2A">
            <w:pPr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195C2A" w:rsidRPr="009F2F9E" w14:paraId="4889E3D5" w14:textId="77777777" w:rsidTr="00B45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691FC281" w14:textId="3F37DA06" w:rsidR="00195C2A" w:rsidRPr="009F2F9E" w:rsidRDefault="00C22F66" w:rsidP="00195C2A">
            <w:r>
              <w:t>…</w:t>
            </w:r>
          </w:p>
        </w:tc>
        <w:tc>
          <w:tcPr>
            <w:tcW w:w="2892" w:type="dxa"/>
          </w:tcPr>
          <w:p w14:paraId="0275B538" w14:textId="77777777" w:rsidR="00195C2A" w:rsidRPr="009F2F9E" w:rsidRDefault="00195C2A" w:rsidP="00195C2A"/>
        </w:tc>
        <w:tc>
          <w:tcPr>
            <w:tcW w:w="3260" w:type="dxa"/>
          </w:tcPr>
          <w:p w14:paraId="78B5DD76" w14:textId="77777777" w:rsidR="00195C2A" w:rsidRPr="009F2F9E" w:rsidRDefault="00195C2A" w:rsidP="00195C2A"/>
        </w:tc>
        <w:tc>
          <w:tcPr>
            <w:tcW w:w="879" w:type="dxa"/>
          </w:tcPr>
          <w:p w14:paraId="73FDF9F1" w14:textId="77777777" w:rsidR="00195C2A" w:rsidRPr="009F2F9E" w:rsidRDefault="00195C2A" w:rsidP="00195C2A"/>
        </w:tc>
        <w:tc>
          <w:tcPr>
            <w:tcW w:w="3232" w:type="dxa"/>
          </w:tcPr>
          <w:p w14:paraId="716A900E" w14:textId="77777777" w:rsidR="00195C2A" w:rsidRPr="009F2F9E" w:rsidRDefault="00195C2A" w:rsidP="00195C2A"/>
        </w:tc>
        <w:tc>
          <w:tcPr>
            <w:tcW w:w="1418" w:type="dxa"/>
          </w:tcPr>
          <w:p w14:paraId="20254C85" w14:textId="77777777" w:rsidR="00195C2A" w:rsidRPr="009F2F9E" w:rsidRDefault="00195C2A" w:rsidP="00195C2A"/>
        </w:tc>
        <w:tc>
          <w:tcPr>
            <w:tcW w:w="1446" w:type="dxa"/>
          </w:tcPr>
          <w:p w14:paraId="51F53F4A" w14:textId="77777777" w:rsidR="00195C2A" w:rsidRPr="009F2F9E" w:rsidRDefault="00195C2A" w:rsidP="00195C2A"/>
        </w:tc>
      </w:tr>
      <w:tr w:rsidR="00195C2A" w:rsidRPr="009F2F9E" w14:paraId="4FB3024E" w14:textId="77777777" w:rsidTr="00B45B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6CF63612" w14:textId="77777777" w:rsidR="00195C2A" w:rsidRPr="009F2F9E" w:rsidRDefault="00195C2A" w:rsidP="00195C2A"/>
        </w:tc>
        <w:tc>
          <w:tcPr>
            <w:tcW w:w="2892" w:type="dxa"/>
          </w:tcPr>
          <w:p w14:paraId="3C854C9F" w14:textId="77777777" w:rsidR="00195C2A" w:rsidRPr="009F2F9E" w:rsidRDefault="00195C2A" w:rsidP="00195C2A"/>
        </w:tc>
        <w:tc>
          <w:tcPr>
            <w:tcW w:w="3260" w:type="dxa"/>
          </w:tcPr>
          <w:p w14:paraId="60D941CE" w14:textId="77777777" w:rsidR="00195C2A" w:rsidRPr="009F2F9E" w:rsidRDefault="00195C2A" w:rsidP="00195C2A"/>
        </w:tc>
        <w:tc>
          <w:tcPr>
            <w:tcW w:w="879" w:type="dxa"/>
          </w:tcPr>
          <w:p w14:paraId="09BE7812" w14:textId="77777777" w:rsidR="00195C2A" w:rsidRPr="009F2F9E" w:rsidRDefault="00195C2A" w:rsidP="00195C2A"/>
        </w:tc>
        <w:tc>
          <w:tcPr>
            <w:tcW w:w="3232" w:type="dxa"/>
          </w:tcPr>
          <w:p w14:paraId="6B110428" w14:textId="77777777" w:rsidR="00195C2A" w:rsidRPr="009F2F9E" w:rsidRDefault="00195C2A" w:rsidP="00195C2A"/>
        </w:tc>
        <w:tc>
          <w:tcPr>
            <w:tcW w:w="1418" w:type="dxa"/>
          </w:tcPr>
          <w:p w14:paraId="06D96686" w14:textId="77777777" w:rsidR="00195C2A" w:rsidRPr="009F2F9E" w:rsidRDefault="00195C2A" w:rsidP="00195C2A"/>
        </w:tc>
        <w:tc>
          <w:tcPr>
            <w:tcW w:w="1446" w:type="dxa"/>
          </w:tcPr>
          <w:p w14:paraId="5D3EDD0C" w14:textId="77777777" w:rsidR="00195C2A" w:rsidRPr="009F2F9E" w:rsidRDefault="00195C2A" w:rsidP="00195C2A">
            <w:pPr>
              <w:keepNext/>
            </w:pPr>
          </w:p>
        </w:tc>
      </w:tr>
    </w:tbl>
    <w:p w14:paraId="521B7D09" w14:textId="77777777" w:rsidR="009F2F9E" w:rsidRDefault="009F2F9E" w:rsidP="00D70E3D"/>
    <w:p w14:paraId="0398A34E" w14:textId="77777777" w:rsidR="009F2F9E" w:rsidRDefault="009F2F9E" w:rsidP="00D70E3D">
      <w:pPr>
        <w:sectPr w:rsidR="009F2F9E" w:rsidSect="009F2F9E">
          <w:pgSz w:w="16838" w:h="11906" w:orient="landscape" w:code="9"/>
          <w:pgMar w:top="2552" w:right="936" w:bottom="1134" w:left="1985" w:header="425" w:footer="522" w:gutter="0"/>
          <w:cols w:space="708"/>
          <w:docGrid w:linePitch="360"/>
        </w:sectPr>
      </w:pPr>
    </w:p>
    <w:p w14:paraId="11BDA36E" w14:textId="77777777" w:rsidR="00E408FD" w:rsidRPr="00E408FD" w:rsidRDefault="00E408FD" w:rsidP="00E408FD">
      <w:pPr>
        <w:pStyle w:val="berschrift1"/>
      </w:pPr>
      <w:bookmarkStart w:id="13" w:name="_Toc237861865"/>
      <w:r w:rsidRPr="009848B5">
        <w:lastRenderedPageBreak/>
        <w:t>Abnahmeergebnis</w:t>
      </w:r>
      <w:bookmarkEnd w:id="13"/>
    </w:p>
    <w:p w14:paraId="3333805D" w14:textId="77777777" w:rsidR="00E408FD" w:rsidRDefault="00D227F3" w:rsidP="00E408FD">
      <w:pPr>
        <w:pStyle w:val="TabHngend075cmKTZH"/>
      </w:pPr>
      <w:sdt>
        <w:sdtPr>
          <w:id w:val="89617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8FD">
            <w:rPr>
              <w:rFonts w:ascii="MS Gothic" w:eastAsia="MS Gothic" w:hAnsi="MS Gothic" w:hint="eastAsia"/>
            </w:rPr>
            <w:t>☐</w:t>
          </w:r>
        </w:sdtContent>
      </w:sdt>
      <w:r w:rsidR="00E408FD">
        <w:tab/>
        <w:t>Das Abnahmeobjekt wurde geprüft ohne Mängelanzeige. Die Abnahme erfolgt ohne Vorbehalt.</w:t>
      </w:r>
    </w:p>
    <w:p w14:paraId="59D03B9D" w14:textId="77777777" w:rsidR="00E408FD" w:rsidRDefault="00D227F3" w:rsidP="00E408FD">
      <w:pPr>
        <w:pStyle w:val="TabHngend075cmKTZH"/>
      </w:pPr>
      <w:sdt>
        <w:sdtPr>
          <w:id w:val="-1595003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8FD">
            <w:rPr>
              <w:rFonts w:ascii="MS Gothic" w:eastAsia="MS Gothic" w:hAnsi="MS Gothic" w:hint="eastAsia"/>
            </w:rPr>
            <w:t>☐</w:t>
          </w:r>
        </w:sdtContent>
      </w:sdt>
      <w:r w:rsidR="00E408FD">
        <w:tab/>
        <w:t>Das Abnahmeobjekt wurde geprüft und unter Vorbehalt abgenommen. Die Mängel sind innerhalb der vorgegebenen Frist zu beheben und die Lösung ist mittels Nachprüfung nochmals abzunehmen.</w:t>
      </w:r>
    </w:p>
    <w:p w14:paraId="248BC8FC" w14:textId="6B9B09B4" w:rsidR="00E408FD" w:rsidRDefault="00D227F3" w:rsidP="00B45BDC">
      <w:pPr>
        <w:pStyle w:val="TabHngend075cmKTZH"/>
        <w:rPr>
          <w:color w:val="E2001A" w:themeColor="accent2"/>
        </w:rPr>
      </w:pPr>
      <w:sdt>
        <w:sdtPr>
          <w:id w:val="-951784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8FD">
            <w:rPr>
              <w:rFonts w:ascii="MS Gothic" w:eastAsia="MS Gothic" w:hAnsi="MS Gothic" w:hint="eastAsia"/>
            </w:rPr>
            <w:t>☐</w:t>
          </w:r>
        </w:sdtContent>
      </w:sdt>
      <w:r w:rsidR="00E408FD">
        <w:tab/>
      </w:r>
      <w:r w:rsidR="00E408FD" w:rsidRPr="00195C2A">
        <w:rPr>
          <w:color w:val="E2001A" w:themeColor="accent2"/>
        </w:rPr>
        <w:t>Das Abnahmeobjekt wurde geprüft.</w:t>
      </w:r>
      <w:r w:rsidR="00B45BDC">
        <w:rPr>
          <w:color w:val="E2001A" w:themeColor="accent2"/>
        </w:rPr>
        <w:br/>
      </w:r>
      <w:r w:rsidR="00E408FD" w:rsidRPr="00195C2A">
        <w:rPr>
          <w:color w:val="E2001A" w:themeColor="accent2"/>
        </w:rPr>
        <w:t>Die Abnahme wird verweigert.</w:t>
      </w:r>
    </w:p>
    <w:p w14:paraId="155ABF25" w14:textId="77777777" w:rsidR="00B8779D" w:rsidRPr="00195C2A" w:rsidRDefault="00B8779D" w:rsidP="00C22F66">
      <w:pPr>
        <w:pStyle w:val="TabHngend075cmKTZH"/>
        <w:rPr>
          <w:color w:val="E2001A" w:themeColor="accent2"/>
        </w:rPr>
      </w:pPr>
    </w:p>
    <w:p w14:paraId="41F5E218" w14:textId="1B9FFCF6" w:rsidR="00B50FB4" w:rsidRPr="00B50FB4" w:rsidRDefault="00E408FD" w:rsidP="00B45BDC">
      <w:pPr>
        <w:pStyle w:val="berschrift1"/>
      </w:pPr>
      <w:bookmarkStart w:id="14" w:name="_Toc237861866"/>
      <w:r w:rsidRPr="00E408FD">
        <w:t>Unterschriften</w:t>
      </w:r>
      <w:bookmarkEnd w:id="14"/>
    </w:p>
    <w:p w14:paraId="4F522E3E" w14:textId="42A16923" w:rsidR="00B50FB4" w:rsidRPr="00B45BDC" w:rsidRDefault="00B50FB4" w:rsidP="00B45BDC">
      <w:pPr>
        <w:pStyle w:val="HERMESInfotextKTZH"/>
        <w:rPr>
          <w:bCs/>
          <w:iCs/>
          <w:vanish w:val="0"/>
        </w:rPr>
      </w:pPr>
      <w:r w:rsidRPr="00B50FB4">
        <w:rPr>
          <w:bCs/>
          <w:iCs/>
          <w:vanish w:val="0"/>
        </w:rPr>
        <w:t>Beschreibung in Bezug auf die Unterschriften, allenfalls in einem separaten Dokument. In diesem Fall ist zu vermerken, wo das Dokument abgelegt ist.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Unterschriften"/>
      </w:tblPr>
      <w:tblGrid>
        <w:gridCol w:w="2246"/>
        <w:gridCol w:w="2246"/>
        <w:gridCol w:w="2246"/>
        <w:gridCol w:w="2247"/>
      </w:tblGrid>
      <w:tr w:rsidR="00E408FD" w:rsidRPr="00E408FD" w14:paraId="43329FBF" w14:textId="77777777" w:rsidTr="00A175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6D827851" w14:textId="77777777" w:rsidR="00E408FD" w:rsidRPr="00E408FD" w:rsidRDefault="00E408FD" w:rsidP="00D93877">
            <w:pPr>
              <w:pStyle w:val="tabelleheader"/>
            </w:pPr>
            <w:r w:rsidRPr="00E408FD">
              <w:t>Name</w:t>
            </w:r>
          </w:p>
        </w:tc>
        <w:tc>
          <w:tcPr>
            <w:tcW w:w="2246" w:type="dxa"/>
          </w:tcPr>
          <w:p w14:paraId="414EBEA0" w14:textId="77777777" w:rsidR="00E408FD" w:rsidRPr="00E408FD" w:rsidRDefault="00E408FD" w:rsidP="00D93877">
            <w:pPr>
              <w:pStyle w:val="tabelleheader"/>
            </w:pPr>
            <w:r w:rsidRPr="00E408FD">
              <w:t>Funktion</w:t>
            </w:r>
          </w:p>
        </w:tc>
        <w:tc>
          <w:tcPr>
            <w:tcW w:w="2246" w:type="dxa"/>
          </w:tcPr>
          <w:p w14:paraId="04F3DC11" w14:textId="77777777" w:rsidR="00E408FD" w:rsidRPr="00E408FD" w:rsidRDefault="00E408FD" w:rsidP="00D93877">
            <w:pPr>
              <w:pStyle w:val="tabelleheader"/>
            </w:pPr>
            <w:r w:rsidRPr="00E408FD">
              <w:t>Ort &amp; Datum</w:t>
            </w:r>
          </w:p>
        </w:tc>
        <w:tc>
          <w:tcPr>
            <w:tcW w:w="2247" w:type="dxa"/>
          </w:tcPr>
          <w:p w14:paraId="1A4E26C9" w14:textId="77777777" w:rsidR="00E408FD" w:rsidRPr="00E408FD" w:rsidRDefault="00E408FD" w:rsidP="00D93877">
            <w:pPr>
              <w:pStyle w:val="tabelleheader"/>
            </w:pPr>
            <w:r w:rsidRPr="00E408FD">
              <w:t>Unterschrift</w:t>
            </w:r>
          </w:p>
        </w:tc>
      </w:tr>
      <w:tr w:rsidR="00E408FD" w:rsidRPr="00E408FD" w14:paraId="2481C798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08273B1B" w14:textId="77777777" w:rsidR="00E408FD" w:rsidRDefault="00E408FD" w:rsidP="009C0B13"/>
          <w:p w14:paraId="641330AE" w14:textId="77777777" w:rsidR="00E408FD" w:rsidRDefault="00E408FD" w:rsidP="009C0B13"/>
          <w:p w14:paraId="4F3F740D" w14:textId="77777777" w:rsidR="00E408FD" w:rsidRPr="00E408FD" w:rsidRDefault="00E408FD" w:rsidP="009C0B13"/>
        </w:tc>
        <w:tc>
          <w:tcPr>
            <w:tcW w:w="2246" w:type="dxa"/>
          </w:tcPr>
          <w:p w14:paraId="505405B1" w14:textId="77777777" w:rsidR="00E408FD" w:rsidRPr="00E408FD" w:rsidRDefault="00E408FD" w:rsidP="009C0B13"/>
        </w:tc>
        <w:tc>
          <w:tcPr>
            <w:tcW w:w="2246" w:type="dxa"/>
          </w:tcPr>
          <w:p w14:paraId="426B3184" w14:textId="77777777" w:rsidR="00E408FD" w:rsidRPr="00E408FD" w:rsidRDefault="00E408FD" w:rsidP="009C0B13"/>
        </w:tc>
        <w:tc>
          <w:tcPr>
            <w:tcW w:w="2247" w:type="dxa"/>
          </w:tcPr>
          <w:p w14:paraId="2557631B" w14:textId="77777777" w:rsidR="00E408FD" w:rsidRPr="00E408FD" w:rsidRDefault="00E408FD" w:rsidP="009C0B13"/>
        </w:tc>
      </w:tr>
      <w:tr w:rsidR="00E408FD" w:rsidRPr="00E408FD" w14:paraId="7079B1A1" w14:textId="77777777" w:rsidTr="00A175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</w:tcPr>
          <w:p w14:paraId="21D2E252" w14:textId="77777777" w:rsidR="00E408FD" w:rsidRDefault="00E408FD" w:rsidP="009C0B13"/>
          <w:p w14:paraId="32411DEF" w14:textId="77777777" w:rsidR="00E408FD" w:rsidRDefault="00E408FD" w:rsidP="009C0B13"/>
          <w:p w14:paraId="072631DE" w14:textId="77777777" w:rsidR="00E408FD" w:rsidRPr="00E408FD" w:rsidRDefault="00E408FD" w:rsidP="009C0B13"/>
        </w:tc>
        <w:tc>
          <w:tcPr>
            <w:tcW w:w="2246" w:type="dxa"/>
          </w:tcPr>
          <w:p w14:paraId="5F53D588" w14:textId="77777777" w:rsidR="00E408FD" w:rsidRPr="00E408FD" w:rsidRDefault="00E408FD" w:rsidP="009C0B13"/>
        </w:tc>
        <w:tc>
          <w:tcPr>
            <w:tcW w:w="2246" w:type="dxa"/>
          </w:tcPr>
          <w:p w14:paraId="2E33B1FA" w14:textId="77777777" w:rsidR="00E408FD" w:rsidRPr="00E408FD" w:rsidRDefault="00E408FD" w:rsidP="009C0B13"/>
        </w:tc>
        <w:tc>
          <w:tcPr>
            <w:tcW w:w="2247" w:type="dxa"/>
          </w:tcPr>
          <w:p w14:paraId="103F890F" w14:textId="77777777" w:rsidR="00E408FD" w:rsidRPr="00E408FD" w:rsidRDefault="00E408FD" w:rsidP="009C0B13"/>
        </w:tc>
      </w:tr>
      <w:tr w:rsidR="00E408FD" w:rsidRPr="00E408FD" w14:paraId="7ED62F1E" w14:textId="77777777" w:rsidTr="00A17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07A05BA3" w14:textId="77777777" w:rsidR="00E408FD" w:rsidRDefault="00E408FD" w:rsidP="009C0B13"/>
          <w:p w14:paraId="2DE8304B" w14:textId="77777777" w:rsidR="00E408FD" w:rsidRDefault="00E408FD" w:rsidP="009C0B13"/>
          <w:p w14:paraId="3F9169F0" w14:textId="77777777" w:rsidR="00E408FD" w:rsidRPr="00E408FD" w:rsidRDefault="00E408FD" w:rsidP="009C0B13"/>
        </w:tc>
        <w:tc>
          <w:tcPr>
            <w:tcW w:w="2246" w:type="dxa"/>
          </w:tcPr>
          <w:p w14:paraId="4899FAF9" w14:textId="77777777" w:rsidR="00E408FD" w:rsidRPr="00E408FD" w:rsidRDefault="00E408FD" w:rsidP="009C0B13"/>
        </w:tc>
        <w:tc>
          <w:tcPr>
            <w:tcW w:w="2246" w:type="dxa"/>
          </w:tcPr>
          <w:p w14:paraId="563DF3AE" w14:textId="77777777" w:rsidR="00E408FD" w:rsidRPr="00E408FD" w:rsidRDefault="00E408FD" w:rsidP="009C0B13"/>
        </w:tc>
        <w:tc>
          <w:tcPr>
            <w:tcW w:w="2247" w:type="dxa"/>
          </w:tcPr>
          <w:p w14:paraId="21BA3028" w14:textId="77777777" w:rsidR="00E408FD" w:rsidRPr="00E408FD" w:rsidRDefault="00E408FD" w:rsidP="009C0B13"/>
        </w:tc>
      </w:tr>
    </w:tbl>
    <w:p w14:paraId="766446B2" w14:textId="12466B4C" w:rsidR="0095702B" w:rsidRDefault="0095702B" w:rsidP="00E408FD">
      <w:r>
        <w:br w:type="page"/>
      </w:r>
    </w:p>
    <w:p w14:paraId="2B18AF6A" w14:textId="77777777" w:rsidR="00B8779D" w:rsidRPr="00293395" w:rsidRDefault="00B8779D" w:rsidP="00B8779D">
      <w:pPr>
        <w:pStyle w:val="UntertitelinVerzeichnisKTZH"/>
      </w:pPr>
      <w:bookmarkStart w:id="15" w:name="_Toc215572321"/>
      <w:bookmarkStart w:id="16" w:name="_Toc237861867"/>
      <w:r w:rsidRPr="0082777E">
        <w:lastRenderedPageBreak/>
        <w:t>Abkürzungen und Glossar</w:t>
      </w:r>
      <w:bookmarkEnd w:id="15"/>
      <w:bookmarkEnd w:id="16"/>
    </w:p>
    <w:tbl>
      <w:tblPr>
        <w:tblStyle w:val="KTZH-TabelleHermes"/>
        <w:tblW w:w="0" w:type="auto"/>
        <w:tblLook w:val="0420" w:firstRow="1" w:lastRow="0" w:firstColumn="0" w:lastColumn="0" w:noHBand="0" w:noVBand="1"/>
      </w:tblPr>
      <w:tblGrid>
        <w:gridCol w:w="1843"/>
        <w:gridCol w:w="7142"/>
      </w:tblGrid>
      <w:tr w:rsidR="00B8779D" w:rsidRPr="0082777E" w14:paraId="7157E2B5" w14:textId="77777777" w:rsidTr="005A70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6D0E4741" w14:textId="77777777" w:rsidR="00B8779D" w:rsidRPr="00B8779D" w:rsidRDefault="00B8779D" w:rsidP="005A7048">
            <w:pPr>
              <w:rPr>
                <w:sz w:val="16"/>
                <w:szCs w:val="16"/>
              </w:rPr>
            </w:pPr>
            <w:r w:rsidRPr="00B8779D">
              <w:rPr>
                <w:sz w:val="16"/>
                <w:szCs w:val="16"/>
              </w:rPr>
              <w:t>Abkürzung / Fachwort</w:t>
            </w:r>
          </w:p>
        </w:tc>
        <w:tc>
          <w:tcPr>
            <w:tcW w:w="7142" w:type="dxa"/>
          </w:tcPr>
          <w:p w14:paraId="57D068F8" w14:textId="77777777" w:rsidR="00B8779D" w:rsidRPr="00B8779D" w:rsidRDefault="00B8779D" w:rsidP="005A7048">
            <w:pPr>
              <w:rPr>
                <w:sz w:val="16"/>
                <w:szCs w:val="16"/>
              </w:rPr>
            </w:pPr>
            <w:r w:rsidRPr="00B8779D">
              <w:rPr>
                <w:sz w:val="16"/>
                <w:szCs w:val="16"/>
              </w:rPr>
              <w:t>Erläuterung</w:t>
            </w:r>
          </w:p>
        </w:tc>
      </w:tr>
      <w:tr w:rsidR="00B8779D" w:rsidRPr="0082777E" w14:paraId="58D8ECA6" w14:textId="77777777" w:rsidTr="005A7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53A13A2E" w14:textId="77777777" w:rsidR="00B8779D" w:rsidRPr="0082777E" w:rsidRDefault="00B8779D" w:rsidP="005A7048">
            <w:r w:rsidRPr="0082777E">
              <w:t>HERMES</w:t>
            </w:r>
          </w:p>
        </w:tc>
        <w:tc>
          <w:tcPr>
            <w:tcW w:w="7142" w:type="dxa"/>
          </w:tcPr>
          <w:p w14:paraId="6B41DD6F" w14:textId="77777777" w:rsidR="00B8779D" w:rsidRPr="0082777E" w:rsidRDefault="00B8779D" w:rsidP="005A7048">
            <w:r w:rsidRPr="0082777E">
              <w:t>Vorgehensmethodik für Projekte und Programme HERMES 2022 ist ein eCH Standard</w:t>
            </w:r>
          </w:p>
        </w:tc>
      </w:tr>
      <w:tr w:rsidR="00B8779D" w:rsidRPr="0082777E" w14:paraId="0CB5D410" w14:textId="77777777" w:rsidTr="005A70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14FB89ED" w14:textId="77777777" w:rsidR="00B8779D" w:rsidRPr="0082777E" w:rsidRDefault="00B8779D" w:rsidP="005A7048"/>
        </w:tc>
        <w:tc>
          <w:tcPr>
            <w:tcW w:w="7142" w:type="dxa"/>
          </w:tcPr>
          <w:p w14:paraId="10E718F9" w14:textId="77777777" w:rsidR="00B8779D" w:rsidRPr="0082777E" w:rsidRDefault="00B8779D" w:rsidP="005A7048"/>
        </w:tc>
      </w:tr>
      <w:tr w:rsidR="00B8779D" w:rsidRPr="0082777E" w14:paraId="5086808F" w14:textId="77777777" w:rsidTr="005A7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369527DB" w14:textId="77777777" w:rsidR="00B8779D" w:rsidRPr="0082777E" w:rsidRDefault="00B8779D" w:rsidP="005A7048"/>
        </w:tc>
        <w:tc>
          <w:tcPr>
            <w:tcW w:w="7142" w:type="dxa"/>
          </w:tcPr>
          <w:p w14:paraId="1326BF53" w14:textId="77777777" w:rsidR="00B8779D" w:rsidRPr="0082777E" w:rsidRDefault="00B8779D" w:rsidP="005A7048"/>
        </w:tc>
      </w:tr>
      <w:tr w:rsidR="00B8779D" w:rsidRPr="0082777E" w14:paraId="79894451" w14:textId="77777777" w:rsidTr="005A70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52FECAA2" w14:textId="77777777" w:rsidR="00B8779D" w:rsidRPr="0082777E" w:rsidRDefault="00B8779D" w:rsidP="005A7048"/>
        </w:tc>
        <w:tc>
          <w:tcPr>
            <w:tcW w:w="7142" w:type="dxa"/>
          </w:tcPr>
          <w:p w14:paraId="13B09D25" w14:textId="77777777" w:rsidR="00B8779D" w:rsidRPr="0082777E" w:rsidRDefault="00B8779D" w:rsidP="005A7048"/>
        </w:tc>
      </w:tr>
      <w:tr w:rsidR="00B8779D" w:rsidRPr="0082777E" w14:paraId="2272F133" w14:textId="77777777" w:rsidTr="005A7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220EDA41" w14:textId="77777777" w:rsidR="00B8779D" w:rsidRPr="0082777E" w:rsidRDefault="00B8779D" w:rsidP="005A7048"/>
        </w:tc>
        <w:tc>
          <w:tcPr>
            <w:tcW w:w="7142" w:type="dxa"/>
          </w:tcPr>
          <w:p w14:paraId="2ED7A8C9" w14:textId="77777777" w:rsidR="00B8779D" w:rsidRPr="0082777E" w:rsidRDefault="00B8779D" w:rsidP="005A7048"/>
        </w:tc>
      </w:tr>
    </w:tbl>
    <w:p w14:paraId="4C047725" w14:textId="77777777" w:rsidR="00B8779D" w:rsidRDefault="00B8779D" w:rsidP="00E408FD"/>
    <w:sectPr w:rsidR="00B8779D" w:rsidSect="009F2F9E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3824D" w14:textId="77777777" w:rsidR="00D227F3" w:rsidRDefault="00D227F3" w:rsidP="00A16E13">
      <w:pPr>
        <w:spacing w:line="240" w:lineRule="auto"/>
      </w:pPr>
      <w:r>
        <w:separator/>
      </w:r>
    </w:p>
  </w:endnote>
  <w:endnote w:type="continuationSeparator" w:id="0">
    <w:p w14:paraId="6A3E1C12" w14:textId="77777777" w:rsidR="00D227F3" w:rsidRDefault="00D227F3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19C674E7" w14:textId="167E98A9" w:rsidR="000339B5" w:rsidRDefault="00C22F66" w:rsidP="008E07D4">
        <w:pPr>
          <w:pStyle w:val="KTZH-LayoutCCPM-Box"/>
          <w:framePr w:wrap="around"/>
        </w:pPr>
        <w:r>
          <w:t>…</w:t>
        </w:r>
      </w:p>
    </w:sdtContent>
  </w:sdt>
  <w:p w14:paraId="6D7F7C6F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2FCA7C788BC448868C22875AE744BD50"/>
      </w:placeholder>
    </w:sdtPr>
    <w:sdtEndPr/>
    <w:sdtContent>
      <w:p w14:paraId="60BBE0AD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00E155AE" wp14:editId="5FA0B433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2A7397F" w14:textId="05EEA403" w:rsidR="004A37E8" w:rsidRDefault="00C22F66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D6A02" w14:textId="77777777" w:rsidR="00D227F3" w:rsidRDefault="00D227F3" w:rsidP="00A16E13">
      <w:pPr>
        <w:spacing w:line="240" w:lineRule="auto"/>
      </w:pPr>
      <w:r>
        <w:separator/>
      </w:r>
    </w:p>
  </w:footnote>
  <w:footnote w:type="continuationSeparator" w:id="0">
    <w:p w14:paraId="08B147AD" w14:textId="77777777" w:rsidR="00D227F3" w:rsidRDefault="00D227F3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A487213B93714E58939D39BA0F13D53D"/>
      </w:placeholder>
    </w:sdtPr>
    <w:sdtEndPr/>
    <w:sdtContent>
      <w:p w14:paraId="5AE15CAA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788D1FEE" wp14:editId="590EDE01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12ACCAD7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2A679F9C" wp14:editId="6462F5F1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332DE704" w14:textId="77777777" w:rsidR="00BA18E2" w:rsidRDefault="00D70E3D" w:rsidP="005F5BFE">
                              <w:pPr>
                                <w:pStyle w:val="KTZH-LayoutInfo-Page2-Box"/>
                              </w:pPr>
                              <w:r>
                                <w:t>Abnahmeprotokoll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474C880527AC4E51A68579835A0E37D5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3044545" w14:textId="77777777" w:rsidR="005A1B0D" w:rsidRDefault="00EF2164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55E2201D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2A679F9C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332DE704" w14:textId="77777777" w:rsidR="00BA18E2" w:rsidRDefault="00D70E3D" w:rsidP="005F5BFE">
                        <w:pPr>
                          <w:pStyle w:val="KTZH-LayoutInfo-Page2-Box"/>
                        </w:pPr>
                        <w:r>
                          <w:t>Abnahmeprotokoll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474C880527AC4E51A68579835A0E37D5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03044545" w14:textId="77777777" w:rsidR="005A1B0D" w:rsidRDefault="00EF2164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55E2201D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226AED242CDC4004A86AB455CBE8E2E9"/>
      </w:placeholder>
    </w:sdtPr>
    <w:sdtEndPr/>
    <w:sdtContent>
      <w:p w14:paraId="75C92BE5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43820953" wp14:editId="6EAC88C5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41A5E1A2" w14:textId="77777777" w:rsidR="00960812" w:rsidRDefault="00960812" w:rsidP="003879C8">
    <w:pPr>
      <w:pStyle w:val="KTZH-LayoutInfo0-Page1-Spacer"/>
    </w:pPr>
  </w:p>
  <w:p w14:paraId="13CDDDFE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placeholder>
        <w:docPart w:val="7532596C23844604AB3CE6E80565D484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5BCA2074" w14:textId="5413C2D7" w:rsidR="003A0A9E" w:rsidRDefault="00561019" w:rsidP="00EF216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placeholder>
        <w:docPart w:val="5B52C29DDF3E42F795B1BD707C36B4AA"/>
      </w:placeholder>
      <w:showingPlcHdr/>
      <w:text w:multiLine="1"/>
    </w:sdtPr>
    <w:sdtEndPr/>
    <w:sdtContent>
      <w:p w14:paraId="24234DF0" w14:textId="30D95F67" w:rsidR="002F2F3D" w:rsidRPr="002F2F3D" w:rsidRDefault="00572B17" w:rsidP="008D21A7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59CC621BCF6C44B4ADA327FD843716B8"/>
      </w:placeholder>
    </w:sdtPr>
    <w:sdtEndPr/>
    <w:sdtContent>
      <w:p w14:paraId="744BF168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6C07E2AD" wp14:editId="05900375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15977DDD"/>
    <w:multiLevelType w:val="multilevel"/>
    <w:tmpl w:val="981E3364"/>
    <w:numStyleLink w:val="List-KTZHberschriften"/>
  </w:abstractNum>
  <w:abstractNum w:abstractNumId="7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8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B0A11"/>
    <w:multiLevelType w:val="hybridMultilevel"/>
    <w:tmpl w:val="BB0EC0D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5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7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6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8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44853274">
    <w:abstractNumId w:val="4"/>
  </w:num>
  <w:num w:numId="28" w16cid:durableId="2135365438">
    <w:abstractNumId w:val="4"/>
  </w:num>
  <w:num w:numId="29" w16cid:durableId="1787118116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E96"/>
    <w:rsid w:val="00011D96"/>
    <w:rsid w:val="00020F20"/>
    <w:rsid w:val="00024667"/>
    <w:rsid w:val="000339B5"/>
    <w:rsid w:val="000463C3"/>
    <w:rsid w:val="000656AE"/>
    <w:rsid w:val="00066112"/>
    <w:rsid w:val="000663FC"/>
    <w:rsid w:val="00072E96"/>
    <w:rsid w:val="000773B7"/>
    <w:rsid w:val="00086CB3"/>
    <w:rsid w:val="0008702C"/>
    <w:rsid w:val="0009454A"/>
    <w:rsid w:val="000A1D90"/>
    <w:rsid w:val="000A3C9A"/>
    <w:rsid w:val="000A6179"/>
    <w:rsid w:val="000C386D"/>
    <w:rsid w:val="000C6EE0"/>
    <w:rsid w:val="000E27F1"/>
    <w:rsid w:val="000F0D33"/>
    <w:rsid w:val="000F5173"/>
    <w:rsid w:val="00103491"/>
    <w:rsid w:val="00103FB8"/>
    <w:rsid w:val="00111540"/>
    <w:rsid w:val="00113BFE"/>
    <w:rsid w:val="001172EA"/>
    <w:rsid w:val="0012003F"/>
    <w:rsid w:val="001245AA"/>
    <w:rsid w:val="00124E6A"/>
    <w:rsid w:val="00125BAC"/>
    <w:rsid w:val="0013025B"/>
    <w:rsid w:val="001369E5"/>
    <w:rsid w:val="001403E3"/>
    <w:rsid w:val="00143E8C"/>
    <w:rsid w:val="00145F5D"/>
    <w:rsid w:val="00147B21"/>
    <w:rsid w:val="00150EF2"/>
    <w:rsid w:val="001629F4"/>
    <w:rsid w:val="001650FC"/>
    <w:rsid w:val="0018627A"/>
    <w:rsid w:val="00186700"/>
    <w:rsid w:val="00195C2A"/>
    <w:rsid w:val="001A07CE"/>
    <w:rsid w:val="001A2787"/>
    <w:rsid w:val="001A4A30"/>
    <w:rsid w:val="001B1615"/>
    <w:rsid w:val="001B581A"/>
    <w:rsid w:val="001C4C94"/>
    <w:rsid w:val="001C74DB"/>
    <w:rsid w:val="001D337D"/>
    <w:rsid w:val="001E1A07"/>
    <w:rsid w:val="001E5372"/>
    <w:rsid w:val="001F0D83"/>
    <w:rsid w:val="001F7CC9"/>
    <w:rsid w:val="00212E5A"/>
    <w:rsid w:val="00215C96"/>
    <w:rsid w:val="002214DB"/>
    <w:rsid w:val="002409CC"/>
    <w:rsid w:val="0024133F"/>
    <w:rsid w:val="00243AD6"/>
    <w:rsid w:val="0024597A"/>
    <w:rsid w:val="00247B54"/>
    <w:rsid w:val="002613A4"/>
    <w:rsid w:val="00274439"/>
    <w:rsid w:val="002819BA"/>
    <w:rsid w:val="00292CA4"/>
    <w:rsid w:val="00293395"/>
    <w:rsid w:val="00294B8C"/>
    <w:rsid w:val="002A0F2A"/>
    <w:rsid w:val="002A504C"/>
    <w:rsid w:val="002A72FB"/>
    <w:rsid w:val="002B0147"/>
    <w:rsid w:val="002B4F07"/>
    <w:rsid w:val="002C0B46"/>
    <w:rsid w:val="002C76A0"/>
    <w:rsid w:val="002D0F73"/>
    <w:rsid w:val="002F2F3D"/>
    <w:rsid w:val="002F50BF"/>
    <w:rsid w:val="0030611F"/>
    <w:rsid w:val="00324325"/>
    <w:rsid w:val="00324BD8"/>
    <w:rsid w:val="00333607"/>
    <w:rsid w:val="0033445E"/>
    <w:rsid w:val="003360E4"/>
    <w:rsid w:val="00337C57"/>
    <w:rsid w:val="0035272E"/>
    <w:rsid w:val="00356FCE"/>
    <w:rsid w:val="00362F85"/>
    <w:rsid w:val="003731E8"/>
    <w:rsid w:val="003758DA"/>
    <w:rsid w:val="00376058"/>
    <w:rsid w:val="00377795"/>
    <w:rsid w:val="003779E6"/>
    <w:rsid w:val="003879C8"/>
    <w:rsid w:val="0039089D"/>
    <w:rsid w:val="003926D7"/>
    <w:rsid w:val="003A0A9E"/>
    <w:rsid w:val="003A3708"/>
    <w:rsid w:val="003A5A3E"/>
    <w:rsid w:val="003C668D"/>
    <w:rsid w:val="003D5AFA"/>
    <w:rsid w:val="003E08F1"/>
    <w:rsid w:val="003E0910"/>
    <w:rsid w:val="003E724D"/>
    <w:rsid w:val="003F62E7"/>
    <w:rsid w:val="003F6E9E"/>
    <w:rsid w:val="003F70E6"/>
    <w:rsid w:val="00400E08"/>
    <w:rsid w:val="004062E2"/>
    <w:rsid w:val="00406798"/>
    <w:rsid w:val="004068C3"/>
    <w:rsid w:val="00417045"/>
    <w:rsid w:val="00423BE4"/>
    <w:rsid w:val="00425564"/>
    <w:rsid w:val="00437AC8"/>
    <w:rsid w:val="0044366E"/>
    <w:rsid w:val="00447036"/>
    <w:rsid w:val="00447C97"/>
    <w:rsid w:val="0045158C"/>
    <w:rsid w:val="00452E47"/>
    <w:rsid w:val="0046334C"/>
    <w:rsid w:val="00466E39"/>
    <w:rsid w:val="00472716"/>
    <w:rsid w:val="00486BA1"/>
    <w:rsid w:val="00487E0E"/>
    <w:rsid w:val="00490023"/>
    <w:rsid w:val="00490262"/>
    <w:rsid w:val="00495799"/>
    <w:rsid w:val="00497EF1"/>
    <w:rsid w:val="004A1674"/>
    <w:rsid w:val="004A37E8"/>
    <w:rsid w:val="004A7D58"/>
    <w:rsid w:val="004C1C23"/>
    <w:rsid w:val="004D09A0"/>
    <w:rsid w:val="004F2FB9"/>
    <w:rsid w:val="004F3C51"/>
    <w:rsid w:val="00512CCC"/>
    <w:rsid w:val="00515C53"/>
    <w:rsid w:val="005200A6"/>
    <w:rsid w:val="00522C00"/>
    <w:rsid w:val="00524359"/>
    <w:rsid w:val="00536D7E"/>
    <w:rsid w:val="005506D3"/>
    <w:rsid w:val="00552042"/>
    <w:rsid w:val="005535A3"/>
    <w:rsid w:val="005602CD"/>
    <w:rsid w:val="00561019"/>
    <w:rsid w:val="00563FDE"/>
    <w:rsid w:val="00567E06"/>
    <w:rsid w:val="0057016D"/>
    <w:rsid w:val="005715DC"/>
    <w:rsid w:val="00572B17"/>
    <w:rsid w:val="0058149E"/>
    <w:rsid w:val="005816F2"/>
    <w:rsid w:val="00584C4B"/>
    <w:rsid w:val="005919F3"/>
    <w:rsid w:val="00594BD7"/>
    <w:rsid w:val="005A1B0D"/>
    <w:rsid w:val="005A60DA"/>
    <w:rsid w:val="005B25D9"/>
    <w:rsid w:val="005B6D58"/>
    <w:rsid w:val="005C524D"/>
    <w:rsid w:val="005D0FCD"/>
    <w:rsid w:val="005E2926"/>
    <w:rsid w:val="005E36AD"/>
    <w:rsid w:val="005F053B"/>
    <w:rsid w:val="005F0768"/>
    <w:rsid w:val="005F1883"/>
    <w:rsid w:val="005F5BFE"/>
    <w:rsid w:val="005F79D0"/>
    <w:rsid w:val="00606999"/>
    <w:rsid w:val="006103A8"/>
    <w:rsid w:val="006130E0"/>
    <w:rsid w:val="00623EA2"/>
    <w:rsid w:val="00625FA2"/>
    <w:rsid w:val="00626193"/>
    <w:rsid w:val="00650B7D"/>
    <w:rsid w:val="006751BA"/>
    <w:rsid w:val="00677A53"/>
    <w:rsid w:val="00683CD8"/>
    <w:rsid w:val="006842E5"/>
    <w:rsid w:val="00693BE7"/>
    <w:rsid w:val="00695E49"/>
    <w:rsid w:val="006A7B9D"/>
    <w:rsid w:val="006B1B1C"/>
    <w:rsid w:val="006B31F3"/>
    <w:rsid w:val="006B5463"/>
    <w:rsid w:val="006C290C"/>
    <w:rsid w:val="006C3860"/>
    <w:rsid w:val="006D1FA3"/>
    <w:rsid w:val="006D338C"/>
    <w:rsid w:val="006D4046"/>
    <w:rsid w:val="006E4F4E"/>
    <w:rsid w:val="006E5159"/>
    <w:rsid w:val="006E64D3"/>
    <w:rsid w:val="006F0536"/>
    <w:rsid w:val="006F4F90"/>
    <w:rsid w:val="006F5D0E"/>
    <w:rsid w:val="006F6467"/>
    <w:rsid w:val="0070468D"/>
    <w:rsid w:val="00704A56"/>
    <w:rsid w:val="00707C0C"/>
    <w:rsid w:val="00723170"/>
    <w:rsid w:val="00730E78"/>
    <w:rsid w:val="00731F88"/>
    <w:rsid w:val="00743BDA"/>
    <w:rsid w:val="00744FE1"/>
    <w:rsid w:val="00752664"/>
    <w:rsid w:val="00755271"/>
    <w:rsid w:val="007560DF"/>
    <w:rsid w:val="007650AF"/>
    <w:rsid w:val="00772BFF"/>
    <w:rsid w:val="00776171"/>
    <w:rsid w:val="00776E5B"/>
    <w:rsid w:val="00780B6E"/>
    <w:rsid w:val="00783227"/>
    <w:rsid w:val="007859D2"/>
    <w:rsid w:val="0079490C"/>
    <w:rsid w:val="00796597"/>
    <w:rsid w:val="007A423D"/>
    <w:rsid w:val="007A71D9"/>
    <w:rsid w:val="007C0CE9"/>
    <w:rsid w:val="007D234E"/>
    <w:rsid w:val="007E4C89"/>
    <w:rsid w:val="007E4CA1"/>
    <w:rsid w:val="007F0E56"/>
    <w:rsid w:val="007F184D"/>
    <w:rsid w:val="007F5BC4"/>
    <w:rsid w:val="00801DD0"/>
    <w:rsid w:val="00806788"/>
    <w:rsid w:val="00807A00"/>
    <w:rsid w:val="00807BE7"/>
    <w:rsid w:val="00812488"/>
    <w:rsid w:val="0082518B"/>
    <w:rsid w:val="0082777E"/>
    <w:rsid w:val="00830311"/>
    <w:rsid w:val="00835005"/>
    <w:rsid w:val="00841F07"/>
    <w:rsid w:val="00844DEF"/>
    <w:rsid w:val="00844FBC"/>
    <w:rsid w:val="008505A6"/>
    <w:rsid w:val="00850929"/>
    <w:rsid w:val="008542E2"/>
    <w:rsid w:val="00855441"/>
    <w:rsid w:val="00857748"/>
    <w:rsid w:val="00864688"/>
    <w:rsid w:val="0086739F"/>
    <w:rsid w:val="0089778C"/>
    <w:rsid w:val="008B7B5C"/>
    <w:rsid w:val="008C2654"/>
    <w:rsid w:val="008C4008"/>
    <w:rsid w:val="008C5C12"/>
    <w:rsid w:val="008D21A7"/>
    <w:rsid w:val="008D40AF"/>
    <w:rsid w:val="008E07D4"/>
    <w:rsid w:val="008E2515"/>
    <w:rsid w:val="008E351F"/>
    <w:rsid w:val="008E3FE9"/>
    <w:rsid w:val="008E449C"/>
    <w:rsid w:val="008E5B35"/>
    <w:rsid w:val="008F6797"/>
    <w:rsid w:val="009010F1"/>
    <w:rsid w:val="0090198E"/>
    <w:rsid w:val="00906893"/>
    <w:rsid w:val="0091122E"/>
    <w:rsid w:val="0091467F"/>
    <w:rsid w:val="00915B04"/>
    <w:rsid w:val="009224FB"/>
    <w:rsid w:val="009259D8"/>
    <w:rsid w:val="00925DBF"/>
    <w:rsid w:val="0092720E"/>
    <w:rsid w:val="00927947"/>
    <w:rsid w:val="0093243E"/>
    <w:rsid w:val="00943539"/>
    <w:rsid w:val="0094665C"/>
    <w:rsid w:val="00953F29"/>
    <w:rsid w:val="0095702B"/>
    <w:rsid w:val="00960812"/>
    <w:rsid w:val="00962858"/>
    <w:rsid w:val="0096791B"/>
    <w:rsid w:val="0097327D"/>
    <w:rsid w:val="00981245"/>
    <w:rsid w:val="009848B5"/>
    <w:rsid w:val="009A450D"/>
    <w:rsid w:val="009A4838"/>
    <w:rsid w:val="009B23DD"/>
    <w:rsid w:val="009C1591"/>
    <w:rsid w:val="009C7B90"/>
    <w:rsid w:val="009D0657"/>
    <w:rsid w:val="009D42AF"/>
    <w:rsid w:val="009D5E19"/>
    <w:rsid w:val="009E7AA9"/>
    <w:rsid w:val="009F0279"/>
    <w:rsid w:val="009F25A0"/>
    <w:rsid w:val="009F2F9E"/>
    <w:rsid w:val="009F5344"/>
    <w:rsid w:val="009F6ED7"/>
    <w:rsid w:val="009F7E8C"/>
    <w:rsid w:val="00A12F8E"/>
    <w:rsid w:val="00A16E13"/>
    <w:rsid w:val="00A1752E"/>
    <w:rsid w:val="00A17593"/>
    <w:rsid w:val="00A17701"/>
    <w:rsid w:val="00A27EB0"/>
    <w:rsid w:val="00A33BF6"/>
    <w:rsid w:val="00A34820"/>
    <w:rsid w:val="00A40B22"/>
    <w:rsid w:val="00A42052"/>
    <w:rsid w:val="00A43567"/>
    <w:rsid w:val="00A45ED5"/>
    <w:rsid w:val="00A51A7D"/>
    <w:rsid w:val="00A53C39"/>
    <w:rsid w:val="00A54927"/>
    <w:rsid w:val="00A55792"/>
    <w:rsid w:val="00A61AB3"/>
    <w:rsid w:val="00A66766"/>
    <w:rsid w:val="00A676EE"/>
    <w:rsid w:val="00A73555"/>
    <w:rsid w:val="00A832E0"/>
    <w:rsid w:val="00A84D03"/>
    <w:rsid w:val="00A86FA0"/>
    <w:rsid w:val="00A91F16"/>
    <w:rsid w:val="00AA58F7"/>
    <w:rsid w:val="00AB4540"/>
    <w:rsid w:val="00AC1E24"/>
    <w:rsid w:val="00AC2142"/>
    <w:rsid w:val="00AC636D"/>
    <w:rsid w:val="00AD1648"/>
    <w:rsid w:val="00AE7599"/>
    <w:rsid w:val="00AF5AC2"/>
    <w:rsid w:val="00B04B37"/>
    <w:rsid w:val="00B05146"/>
    <w:rsid w:val="00B135D1"/>
    <w:rsid w:val="00B154F6"/>
    <w:rsid w:val="00B16B69"/>
    <w:rsid w:val="00B27722"/>
    <w:rsid w:val="00B27842"/>
    <w:rsid w:val="00B301E5"/>
    <w:rsid w:val="00B43326"/>
    <w:rsid w:val="00B44B68"/>
    <w:rsid w:val="00B45BDC"/>
    <w:rsid w:val="00B46794"/>
    <w:rsid w:val="00B50FB4"/>
    <w:rsid w:val="00B529EF"/>
    <w:rsid w:val="00B61CD2"/>
    <w:rsid w:val="00B648F2"/>
    <w:rsid w:val="00B6530D"/>
    <w:rsid w:val="00B66F34"/>
    <w:rsid w:val="00B70027"/>
    <w:rsid w:val="00B768DE"/>
    <w:rsid w:val="00B76C1F"/>
    <w:rsid w:val="00B82149"/>
    <w:rsid w:val="00B86336"/>
    <w:rsid w:val="00B8779D"/>
    <w:rsid w:val="00BA06B0"/>
    <w:rsid w:val="00BA18E2"/>
    <w:rsid w:val="00BB080E"/>
    <w:rsid w:val="00BB518D"/>
    <w:rsid w:val="00BC2DCB"/>
    <w:rsid w:val="00BC63F1"/>
    <w:rsid w:val="00BD6CD1"/>
    <w:rsid w:val="00BE0053"/>
    <w:rsid w:val="00BE4852"/>
    <w:rsid w:val="00BE57F6"/>
    <w:rsid w:val="00BE5D29"/>
    <w:rsid w:val="00BE62FA"/>
    <w:rsid w:val="00C008AD"/>
    <w:rsid w:val="00C02B67"/>
    <w:rsid w:val="00C11488"/>
    <w:rsid w:val="00C129EF"/>
    <w:rsid w:val="00C17F0F"/>
    <w:rsid w:val="00C22F66"/>
    <w:rsid w:val="00C30CC6"/>
    <w:rsid w:val="00C31750"/>
    <w:rsid w:val="00C401B1"/>
    <w:rsid w:val="00C43684"/>
    <w:rsid w:val="00C47FB5"/>
    <w:rsid w:val="00C60C5C"/>
    <w:rsid w:val="00C64A90"/>
    <w:rsid w:val="00C67AAB"/>
    <w:rsid w:val="00C67D22"/>
    <w:rsid w:val="00C73D32"/>
    <w:rsid w:val="00C7529C"/>
    <w:rsid w:val="00C81773"/>
    <w:rsid w:val="00C81D46"/>
    <w:rsid w:val="00C82921"/>
    <w:rsid w:val="00C829E2"/>
    <w:rsid w:val="00C82FA5"/>
    <w:rsid w:val="00CA1E6E"/>
    <w:rsid w:val="00CA1FBF"/>
    <w:rsid w:val="00CA4ADE"/>
    <w:rsid w:val="00CC476E"/>
    <w:rsid w:val="00CC6407"/>
    <w:rsid w:val="00CD602C"/>
    <w:rsid w:val="00CD6F9E"/>
    <w:rsid w:val="00CF2BC5"/>
    <w:rsid w:val="00CF4ABE"/>
    <w:rsid w:val="00D01A0D"/>
    <w:rsid w:val="00D01A80"/>
    <w:rsid w:val="00D10A3E"/>
    <w:rsid w:val="00D15426"/>
    <w:rsid w:val="00D15D07"/>
    <w:rsid w:val="00D227F3"/>
    <w:rsid w:val="00D368CC"/>
    <w:rsid w:val="00D37806"/>
    <w:rsid w:val="00D428D8"/>
    <w:rsid w:val="00D450F3"/>
    <w:rsid w:val="00D475D6"/>
    <w:rsid w:val="00D60768"/>
    <w:rsid w:val="00D60B9F"/>
    <w:rsid w:val="00D663F7"/>
    <w:rsid w:val="00D70E3D"/>
    <w:rsid w:val="00D72897"/>
    <w:rsid w:val="00D75428"/>
    <w:rsid w:val="00D87FB2"/>
    <w:rsid w:val="00D93877"/>
    <w:rsid w:val="00D94D35"/>
    <w:rsid w:val="00DA4C8A"/>
    <w:rsid w:val="00DA7E8B"/>
    <w:rsid w:val="00DC5378"/>
    <w:rsid w:val="00DD5248"/>
    <w:rsid w:val="00DD6595"/>
    <w:rsid w:val="00DF50AF"/>
    <w:rsid w:val="00E0475B"/>
    <w:rsid w:val="00E15AFD"/>
    <w:rsid w:val="00E21DC5"/>
    <w:rsid w:val="00E21E56"/>
    <w:rsid w:val="00E359A8"/>
    <w:rsid w:val="00E408FD"/>
    <w:rsid w:val="00E4327B"/>
    <w:rsid w:val="00E45571"/>
    <w:rsid w:val="00E57EA0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93C9B"/>
    <w:rsid w:val="00EA5E99"/>
    <w:rsid w:val="00EB0619"/>
    <w:rsid w:val="00EB7A12"/>
    <w:rsid w:val="00EC0FFB"/>
    <w:rsid w:val="00ED49F8"/>
    <w:rsid w:val="00ED4A7D"/>
    <w:rsid w:val="00ED62C8"/>
    <w:rsid w:val="00EE52D5"/>
    <w:rsid w:val="00EF2164"/>
    <w:rsid w:val="00EF2721"/>
    <w:rsid w:val="00EF5190"/>
    <w:rsid w:val="00F0086A"/>
    <w:rsid w:val="00F0092F"/>
    <w:rsid w:val="00F150FB"/>
    <w:rsid w:val="00F17609"/>
    <w:rsid w:val="00F17B5A"/>
    <w:rsid w:val="00F20596"/>
    <w:rsid w:val="00F253B1"/>
    <w:rsid w:val="00F2777F"/>
    <w:rsid w:val="00F350DC"/>
    <w:rsid w:val="00F442CA"/>
    <w:rsid w:val="00F44C29"/>
    <w:rsid w:val="00F660C1"/>
    <w:rsid w:val="00F83E65"/>
    <w:rsid w:val="00F912F8"/>
    <w:rsid w:val="00F94A60"/>
    <w:rsid w:val="00FA12C2"/>
    <w:rsid w:val="00FA17D3"/>
    <w:rsid w:val="00FA542E"/>
    <w:rsid w:val="00FC2161"/>
    <w:rsid w:val="00FC4CED"/>
    <w:rsid w:val="00FC508B"/>
    <w:rsid w:val="00FD6068"/>
    <w:rsid w:val="00FE4587"/>
    <w:rsid w:val="00FE5460"/>
    <w:rsid w:val="00FE7E54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45A8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E5B35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semiHidden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E408F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150EF2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150EF2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150EF2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uiPriority w:val="72"/>
    <w:rsid w:val="00B05146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B27842"/>
    <w:pPr>
      <w:numPr>
        <w:numId w:val="28"/>
      </w:numPr>
      <w:ind w:left="357" w:hanging="357"/>
      <w:contextualSpacing/>
    </w:pPr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CF2BC5"/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CF2BC5"/>
  </w:style>
  <w:style w:type="paragraph" w:customStyle="1" w:styleId="KOPF-FUSSZEILE">
    <w:name w:val="****** KOPF-/FUSSZEILE ******"/>
    <w:basedOn w:val="Standard"/>
    <w:next w:val="Standard"/>
    <w:uiPriority w:val="75"/>
    <w:rsid w:val="00150EF2"/>
    <w:pPr>
      <w:jc w:val="center"/>
    </w:pPr>
    <w:rPr>
      <w:color w:val="885EA0" w:themeColor="text2"/>
      <w:sz w:val="16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150EF2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Untertitel">
    <w:name w:val="KTZH-Layout: Untertitel"/>
    <w:basedOn w:val="Untertitel"/>
    <w:next w:val="Standard"/>
    <w:uiPriority w:val="73"/>
    <w:rsid w:val="00150EF2"/>
    <w:pPr>
      <w:outlineLvl w:val="1"/>
    </w:pPr>
  </w:style>
  <w:style w:type="paragraph" w:customStyle="1" w:styleId="KTZH-LayoutMarginale">
    <w:name w:val="KTZH-Layout: Marginale"/>
    <w:basedOn w:val="Standard"/>
    <w:next w:val="Standard"/>
    <w:uiPriority w:val="74"/>
    <w:rsid w:val="00150EF2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150EF2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150EF2"/>
    <w:pPr>
      <w:spacing w:after="280"/>
      <w:contextualSpacing/>
    </w:pPr>
  </w:style>
  <w:style w:type="paragraph" w:customStyle="1" w:styleId="KTZH-LayoutInfo0-Page1-Spacer">
    <w:name w:val="KTZH-Layout: Info0-Page1-Spacer"/>
    <w:basedOn w:val="Kopfzeile"/>
    <w:uiPriority w:val="77"/>
    <w:rsid w:val="00150EF2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150EF2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150EF2"/>
    <w:pPr>
      <w:framePr w:wrap="notBeside" w:hAnchor="text" w:y="1827"/>
    </w:pPr>
  </w:style>
  <w:style w:type="character" w:customStyle="1" w:styleId="HERMESklassisch">
    <w:name w:val="HERMES klassisch"/>
    <w:basedOn w:val="Absatz-Standardschriftart"/>
    <w:uiPriority w:val="37"/>
    <w:rsid w:val="00150EF2"/>
    <w:rPr>
      <w:i/>
      <w:color w:val="0000FF"/>
    </w:rPr>
  </w:style>
  <w:style w:type="character" w:customStyle="1" w:styleId="HERMESagile">
    <w:name w:val="HERMES agile"/>
    <w:basedOn w:val="Absatz-Standardschriftart"/>
    <w:uiPriority w:val="38"/>
    <w:rsid w:val="00150EF2"/>
    <w:rPr>
      <w:i/>
      <w:color w:val="C00000"/>
    </w:rPr>
  </w:style>
  <w:style w:type="paragraph" w:customStyle="1" w:styleId="tabelleheader">
    <w:name w:val="tabelle_header"/>
    <w:next w:val="Standard"/>
    <w:uiPriority w:val="1"/>
    <w:qFormat/>
    <w:rsid w:val="00125BAC"/>
    <w:rPr>
      <w:kern w:val="0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locked/>
    <w:rsid w:val="00195C2A"/>
    <w:rPr>
      <w:rFonts w:ascii="System" w:hAnsi="System" w:cs="System"/>
      <w:bCs/>
      <w:i/>
      <w:vanish/>
      <w:color w:val="BE0A5F"/>
      <w:spacing w:val="2"/>
    </w:rPr>
  </w:style>
  <w:style w:type="paragraph" w:customStyle="1" w:styleId="HHilfstextfarbigkursiv105ptF">
    <w:name w:val="H_Hilfstext (farbig/ kursiv) 10.5pt (F)"/>
    <w:basedOn w:val="Standard"/>
    <w:link w:val="HHilfstextfarbigkursiv105ptFZchn"/>
    <w:rsid w:val="00195C2A"/>
    <w:pPr>
      <w:spacing w:line="270" w:lineRule="atLeast"/>
    </w:pPr>
    <w:rPr>
      <w:rFonts w:ascii="System" w:hAnsi="System" w:cs="System"/>
      <w:bCs/>
      <w:i/>
      <w:vanish/>
      <w:color w:val="BE0A5F"/>
      <w:spacing w:val="2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9CC621BCF6C44B4ADA327FD843716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C9BA63-DCE4-4F60-800F-D719ADF9262A}"/>
      </w:docPartPr>
      <w:docPartBody>
        <w:p w:rsidR="00F21E5D" w:rsidRDefault="00F21E5D">
          <w:pPr>
            <w:pStyle w:val="59CC621BCF6C44B4ADA327FD843716B8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226AED242CDC4004A86AB455CBE8E2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C72CE5-8DDD-447A-B6FC-849435C60729}"/>
      </w:docPartPr>
      <w:docPartBody>
        <w:p w:rsidR="00F21E5D" w:rsidRDefault="00F21E5D">
          <w:pPr>
            <w:pStyle w:val="226AED242CDC4004A86AB455CBE8E2E9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A487213B93714E58939D39BA0F13D5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45C68D-A190-4494-B552-21A62BA79430}"/>
      </w:docPartPr>
      <w:docPartBody>
        <w:p w:rsidR="00F21E5D" w:rsidRDefault="00F21E5D">
          <w:pPr>
            <w:pStyle w:val="A487213B93714E58939D39BA0F13D53D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2FCA7C788BC448868C22875AE744BD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C8A1DE-33D3-4944-8975-7BB95E771E93}"/>
      </w:docPartPr>
      <w:docPartBody>
        <w:p w:rsidR="00F21E5D" w:rsidRDefault="00F21E5D">
          <w:pPr>
            <w:pStyle w:val="2FCA7C788BC448868C22875AE744BD50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1F64CCBE5E9E4EA6B6F078E98F9736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7A3BE0-0B9C-4F5F-9B41-4E70C082EDD9}"/>
      </w:docPartPr>
      <w:docPartBody>
        <w:p w:rsidR="00F21E5D" w:rsidRDefault="00D57E6B" w:rsidP="00D57E6B">
          <w:pPr>
            <w:pStyle w:val="1F64CCBE5E9E4EA6B6F078E98F9736464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097C506ED48E4D3BB3704CE82F47DA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DF1135-BF0B-4780-80E2-10990241231B}"/>
      </w:docPartPr>
      <w:docPartBody>
        <w:p w:rsidR="00F21E5D" w:rsidRDefault="00F21E5D">
          <w:pPr>
            <w:pStyle w:val="097C506ED48E4D3BB3704CE82F47DA8C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55C5D73C1A8F47D2B954D7AC2A48C6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FF384F-6969-47C5-97D9-33AEE0C77EC6}"/>
      </w:docPartPr>
      <w:docPartBody>
        <w:p w:rsidR="00F21E5D" w:rsidRDefault="00D57E6B" w:rsidP="00D57E6B">
          <w:pPr>
            <w:pStyle w:val="55C5D73C1A8F47D2B954D7AC2A48C6244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A1F95CF0681545049B688BFA92565A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5B5128-DE8C-4F10-9C41-430C97489ECA}"/>
      </w:docPartPr>
      <w:docPartBody>
        <w:p w:rsidR="00F21E5D" w:rsidRDefault="00D57E6B">
          <w:pPr>
            <w:pStyle w:val="A1F95CF0681545049B688BFA92565A5E"/>
          </w:pPr>
          <w:r w:rsidRPr="00F2777F">
            <w:t xml:space="preserve">        </w:t>
          </w:r>
        </w:p>
      </w:docPartBody>
    </w:docPart>
    <w:docPart>
      <w:docPartPr>
        <w:name w:val="7532596C23844604AB3CE6E80565D4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743041-B00D-4953-A250-124FC26FBDB7}"/>
      </w:docPartPr>
      <w:docPartBody>
        <w:p w:rsidR="00E51191" w:rsidRDefault="00D57E6B" w:rsidP="00D57E6B">
          <w:pPr>
            <w:pStyle w:val="7532596C23844604AB3CE6E80565D4844"/>
            <w:framePr w:wrap="notBeside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5B52C29DDF3E42F795B1BD707C36B4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621AB8-5CD6-463E-AC8B-B8389CC079C8}"/>
      </w:docPartPr>
      <w:docPartBody>
        <w:p w:rsidR="00E51191" w:rsidRDefault="00D57E6B" w:rsidP="00D57E6B">
          <w:pPr>
            <w:pStyle w:val="5B52C29DDF3E42F795B1BD707C36B4AA4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364FEBE016C145588285952255F7A9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4D4894-CDFE-4116-BE76-2051007FBF76}"/>
      </w:docPartPr>
      <w:docPartBody>
        <w:p w:rsidR="00E51191" w:rsidRDefault="00B3624C" w:rsidP="00B3624C">
          <w:pPr>
            <w:pStyle w:val="364FEBE016C145588285952255F7A981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9CE30F05F09442F1A2AAD03A869C07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B25164-F548-4C55-9629-8B99D68B0E84}"/>
      </w:docPartPr>
      <w:docPartBody>
        <w:p w:rsidR="00E51191" w:rsidRDefault="00D57E6B" w:rsidP="00D57E6B">
          <w:pPr>
            <w:pStyle w:val="9CE30F05F09442F1A2AAD03A869C07674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76445D9E0F3A426DBDBEF96576DCBD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CC8042-2283-445A-81EA-78A212E18BB6}"/>
      </w:docPartPr>
      <w:docPartBody>
        <w:p w:rsidR="00E51191" w:rsidRDefault="00D57E6B" w:rsidP="00D57E6B">
          <w:pPr>
            <w:pStyle w:val="76445D9E0F3A426DBDBEF96576DCBD104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F36F73D4A8B34AFF9F3BBDF825619E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163A8B-9F28-4843-9026-E5B35D4305C4}"/>
      </w:docPartPr>
      <w:docPartBody>
        <w:p w:rsidR="00E51191" w:rsidRDefault="00D57E6B" w:rsidP="00B3624C">
          <w:pPr>
            <w:pStyle w:val="F36F73D4A8B34AFF9F3BBDF825619E70"/>
          </w:pPr>
          <w:r w:rsidRPr="008E5B35">
            <w:t>Projektleiter/in einfügen…</w:t>
          </w:r>
        </w:p>
      </w:docPartBody>
    </w:docPart>
    <w:docPart>
      <w:docPartPr>
        <w:name w:val="6D3CC013FF3B482F9029C870C60D3A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1114E7-E617-4FFF-8E10-48A822B0B55A}"/>
      </w:docPartPr>
      <w:docPartBody>
        <w:p w:rsidR="00E51191" w:rsidRDefault="00B3624C" w:rsidP="00B3624C">
          <w:pPr>
            <w:pStyle w:val="6D3CC013FF3B482F9029C870C60D3A77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38DF8C1DAA4C42378F05CEB773F0D7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C1E646-FE42-44C8-A3D0-24C80FC363C3}"/>
      </w:docPartPr>
      <w:docPartBody>
        <w:p w:rsidR="00E51191" w:rsidRDefault="00B3624C" w:rsidP="00B3624C">
          <w:pPr>
            <w:pStyle w:val="38DF8C1DAA4C42378F05CEB773F0D7A5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474C880527AC4E51A68579835A0E37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FDC16C-CF68-4F0A-9A28-A90AE5E50CAB}"/>
      </w:docPartPr>
      <w:docPartBody>
        <w:p w:rsidR="00FF32C9" w:rsidRDefault="00D57E6B" w:rsidP="00D57E6B">
          <w:pPr>
            <w:pStyle w:val="474C880527AC4E51A68579835A0E37D53"/>
            <w:framePr w:wrap="around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E5D"/>
    <w:rsid w:val="00026810"/>
    <w:rsid w:val="000656AE"/>
    <w:rsid w:val="0013535D"/>
    <w:rsid w:val="00173A54"/>
    <w:rsid w:val="00212E5A"/>
    <w:rsid w:val="002945C2"/>
    <w:rsid w:val="003758DA"/>
    <w:rsid w:val="003D5AFA"/>
    <w:rsid w:val="0045158C"/>
    <w:rsid w:val="0046334C"/>
    <w:rsid w:val="00490023"/>
    <w:rsid w:val="004A1674"/>
    <w:rsid w:val="005D0FCD"/>
    <w:rsid w:val="005E0FAE"/>
    <w:rsid w:val="00667F14"/>
    <w:rsid w:val="007A71D9"/>
    <w:rsid w:val="00830311"/>
    <w:rsid w:val="008E0215"/>
    <w:rsid w:val="008F0015"/>
    <w:rsid w:val="00937BD0"/>
    <w:rsid w:val="009636E1"/>
    <w:rsid w:val="009F6ED7"/>
    <w:rsid w:val="00AC1F3E"/>
    <w:rsid w:val="00B11118"/>
    <w:rsid w:val="00B3624C"/>
    <w:rsid w:val="00B90959"/>
    <w:rsid w:val="00BC1A64"/>
    <w:rsid w:val="00BF03EF"/>
    <w:rsid w:val="00C259A2"/>
    <w:rsid w:val="00D57E6B"/>
    <w:rsid w:val="00D65240"/>
    <w:rsid w:val="00D72897"/>
    <w:rsid w:val="00DA7E8B"/>
    <w:rsid w:val="00DF5A8B"/>
    <w:rsid w:val="00E21E79"/>
    <w:rsid w:val="00E51191"/>
    <w:rsid w:val="00F17609"/>
    <w:rsid w:val="00F21E5D"/>
    <w:rsid w:val="00F269CE"/>
    <w:rsid w:val="00F82730"/>
    <w:rsid w:val="00FA12C2"/>
    <w:rsid w:val="00FE7751"/>
    <w:rsid w:val="00FF1753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D57E6B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59CC621BCF6C44B4ADA327FD843716B8">
    <w:name w:val="59CC621BCF6C44B4ADA327FD843716B8"/>
  </w:style>
  <w:style w:type="paragraph" w:customStyle="1" w:styleId="226AED242CDC4004A86AB455CBE8E2E9">
    <w:name w:val="226AED242CDC4004A86AB455CBE8E2E9"/>
  </w:style>
  <w:style w:type="paragraph" w:customStyle="1" w:styleId="A487213B93714E58939D39BA0F13D53D">
    <w:name w:val="A487213B93714E58939D39BA0F13D53D"/>
  </w:style>
  <w:style w:type="paragraph" w:customStyle="1" w:styleId="2FCA7C788BC448868C22875AE744BD50">
    <w:name w:val="2FCA7C788BC448868C22875AE744BD50"/>
  </w:style>
  <w:style w:type="paragraph" w:customStyle="1" w:styleId="097C506ED48E4D3BB3704CE82F47DA8C">
    <w:name w:val="097C506ED48E4D3BB3704CE82F47DA8C"/>
  </w:style>
  <w:style w:type="paragraph" w:customStyle="1" w:styleId="A1F95CF0681545049B688BFA92565A5E">
    <w:name w:val="A1F95CF0681545049B688BFA92565A5E"/>
  </w:style>
  <w:style w:type="paragraph" w:customStyle="1" w:styleId="364FEBE016C145588285952255F7A981">
    <w:name w:val="364FEBE016C145588285952255F7A981"/>
    <w:rsid w:val="00B3624C"/>
  </w:style>
  <w:style w:type="paragraph" w:customStyle="1" w:styleId="F36F73D4A8B34AFF9F3BBDF825619E70">
    <w:name w:val="F36F73D4A8B34AFF9F3BBDF825619E70"/>
    <w:rsid w:val="00B3624C"/>
  </w:style>
  <w:style w:type="paragraph" w:customStyle="1" w:styleId="6D3CC013FF3B482F9029C870C60D3A77">
    <w:name w:val="6D3CC013FF3B482F9029C870C60D3A77"/>
    <w:rsid w:val="00B3624C"/>
  </w:style>
  <w:style w:type="paragraph" w:customStyle="1" w:styleId="38DF8C1DAA4C42378F05CEB773F0D7A5">
    <w:name w:val="38DF8C1DAA4C42378F05CEB773F0D7A5"/>
    <w:rsid w:val="00B3624C"/>
  </w:style>
  <w:style w:type="paragraph" w:customStyle="1" w:styleId="9CE30F05F09442F1A2AAD03A869C07674">
    <w:name w:val="9CE30F05F09442F1A2AAD03A869C07674"/>
    <w:rsid w:val="00D57E6B"/>
    <w:pPr>
      <w:numPr>
        <w:ilvl w:val="1"/>
      </w:numPr>
      <w:spacing w:before="240" w:after="280" w:line="247" w:lineRule="auto"/>
      <w:contextualSpacing/>
    </w:pPr>
    <w:rPr>
      <w:rFonts w:asciiTheme="majorHAnsi" w:hAnsiTheme="majorHAnsi"/>
      <w:kern w:val="0"/>
      <w:sz w:val="22"/>
      <w:szCs w:val="22"/>
      <w:lang w:eastAsia="en-US"/>
    </w:rPr>
  </w:style>
  <w:style w:type="paragraph" w:customStyle="1" w:styleId="76445D9E0F3A426DBDBEF96576DCBD104">
    <w:name w:val="76445D9E0F3A426DBDBEF96576DCBD104"/>
    <w:rsid w:val="00D57E6B"/>
    <w:pPr>
      <w:shd w:val="clear" w:color="auto" w:fill="F0FAFF"/>
      <w:spacing w:after="120" w:line="271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1F64CCBE5E9E4EA6B6F078E98F9736464">
    <w:name w:val="1F64CCBE5E9E4EA6B6F078E98F9736464"/>
    <w:rsid w:val="00D57E6B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55C5D73C1A8F47D2B954D7AC2A48C6244">
    <w:name w:val="55C5D73C1A8F47D2B954D7AC2A48C6244"/>
    <w:rsid w:val="00D57E6B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474C880527AC4E51A68579835A0E37D53">
    <w:name w:val="474C880527AC4E51A68579835A0E37D53"/>
    <w:rsid w:val="00D57E6B"/>
    <w:pPr>
      <w:framePr w:w="3686" w:h="1701" w:hRule="exact" w:wrap="around" w:vAnchor="page" w:hAnchor="page" w:xAlign="right" w:y="426" w:anchorLock="1"/>
      <w:spacing w:after="0" w:line="259" w:lineRule="auto"/>
      <w:ind w:right="567"/>
    </w:pPr>
    <w:rPr>
      <w:rFonts w:eastAsiaTheme="minorHAnsi"/>
      <w:noProof/>
      <w:kern w:val="0"/>
      <w:sz w:val="16"/>
      <w:szCs w:val="21"/>
      <w:lang w:eastAsia="en-US"/>
    </w:rPr>
  </w:style>
  <w:style w:type="paragraph" w:customStyle="1" w:styleId="7532596C23844604AB3CE6E80565D4844">
    <w:name w:val="7532596C23844604AB3CE6E80565D4844"/>
    <w:rsid w:val="00D57E6B"/>
    <w:pPr>
      <w:framePr w:w="8505" w:h="340" w:wrap="notBeside" w:vAnchor="page" w:hAnchor="page" w:x="2467" w:y="1107" w:anchorLock="1"/>
      <w:spacing w:after="0" w:line="192" w:lineRule="auto"/>
      <w:contextualSpacing/>
    </w:pPr>
    <w:rPr>
      <w:rFonts w:asciiTheme="majorHAnsi" w:eastAsiaTheme="minorHAnsi" w:hAnsiTheme="majorHAnsi"/>
      <w:noProof/>
      <w:kern w:val="0"/>
      <w:sz w:val="32"/>
      <w:szCs w:val="21"/>
      <w:lang w:eastAsia="en-US"/>
    </w:rPr>
  </w:style>
  <w:style w:type="paragraph" w:customStyle="1" w:styleId="5B52C29DDF3E42F795B1BD707C36B4AA4">
    <w:name w:val="5B52C29DDF3E42F795B1BD707C36B4AA4"/>
    <w:rsid w:val="00D57E6B"/>
    <w:pPr>
      <w:spacing w:after="0" w:line="259" w:lineRule="auto"/>
    </w:pPr>
    <w:rPr>
      <w:rFonts w:eastAsiaTheme="minorHAnsi"/>
      <w:kern w:val="0"/>
      <w:sz w:val="16"/>
      <w:szCs w:val="2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B33EBE-0377-40BC-BEFF-26F7377493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27B3B4-A5F6-490C-B926-2FAE8FB795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F10CCC-4AF4-4BBB-B191-232C6CCDFCAE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Abnahmeprotokoll-KTZH-v2-01.dotx</Template>
  <TotalTime>0</TotalTime>
  <Pages>6</Pages>
  <Words>344</Words>
  <Characters>2387</Characters>
  <Application>Microsoft Office Word</Application>
  <DocSecurity>0</DocSecurity>
  <Lines>186</Lines>
  <Paragraphs>103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Abnahmeprotokoll</vt:lpstr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Abnahmeprotokoll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