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9410164"/>
    <w:p w14:paraId="011DFCC9" w14:textId="1EF3686F" w:rsidR="00665AE5" w:rsidRDefault="009E3DF6" w:rsidP="00665AE5">
      <w:pPr>
        <w:pStyle w:val="KTZH-LayoutDokumenttitel"/>
      </w:pPr>
      <w:sdt>
        <w:sdtPr>
          <w:rPr>
            <w14:ligatures w14:val="none"/>
          </w:rPr>
          <w:alias w:val="Titel (Dok-Eigenschaft)"/>
          <w:tag w:val="KTZH-Titel"/>
          <w:id w:val="-1012607253"/>
          <w:lock w:val="sdtLocked"/>
          <w:placeholder>
            <w:docPart w:val="A5712DC5551E4152BD02AC1147F4CAA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5D1B19" w:rsidRPr="005D1B19">
            <w:rPr>
              <w14:ligatures w14:val="none"/>
            </w:rPr>
            <w:t>Liste Projektentscheide Führung</w:t>
          </w:r>
        </w:sdtContent>
      </w:sdt>
      <w:bookmarkEnd w:id="0"/>
    </w:p>
    <w:p w14:paraId="7677628A" w14:textId="77777777" w:rsidR="00665AE5" w:rsidRDefault="009E3DF6" w:rsidP="00F255D4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D627A02A9A85442C843E8DC3804F2116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5D0C38D3" w14:textId="77777777" w:rsidR="00665AE5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Auftraggeber/in</w:t>
      </w:r>
    </w:p>
    <w:sdt>
      <w:sdtPr>
        <w:rPr>
          <w:szCs w:val="22"/>
        </w:rPr>
        <w:alias w:val="Auftraggeber/in"/>
        <w:tag w:val="KTZH-Auftraggeber/in"/>
        <w:id w:val="918376838"/>
        <w:lock w:val="sdtLocked"/>
        <w:placeholder>
          <w:docPart w:val="A1E6CB36D23C458FAFB09E6B76175E78"/>
        </w:placeholder>
        <w:showingPlcHdr/>
        <w:text w:multiLine="1"/>
      </w:sdtPr>
      <w:sdtEndPr/>
      <w:sdtContent>
        <w:p w14:paraId="38ECE339" w14:textId="77777777" w:rsidR="00F255D4" w:rsidRPr="008852F1" w:rsidRDefault="00F255D4" w:rsidP="00F255D4">
          <w:pPr>
            <w:pStyle w:val="KTZH-LayoutMetadaten"/>
            <w:rPr>
              <w:szCs w:val="22"/>
            </w:rPr>
          </w:pPr>
          <w:r w:rsidRPr="008852F1">
            <w:rPr>
              <w:rStyle w:val="Platzhaltertext"/>
              <w:szCs w:val="22"/>
            </w:rPr>
            <w:t>Auftraggeber/in einfügen…</w:t>
          </w:r>
        </w:p>
      </w:sdtContent>
    </w:sdt>
    <w:p w14:paraId="72D5E31C" w14:textId="77777777" w:rsidR="00F255D4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1635627549"/>
        <w:lock w:val="sdtLocked"/>
        <w:placeholder>
          <w:docPart w:val="E2AF0A3989A941C694260BE9125F8AE8"/>
        </w:placeholder>
        <w:showingPlcHdr/>
        <w:text w:multiLine="1"/>
      </w:sdtPr>
      <w:sdtEndPr/>
      <w:sdtContent>
        <w:p w14:paraId="1276AE79" w14:textId="77777777" w:rsidR="00F255D4" w:rsidRDefault="00F255D4" w:rsidP="00F255D4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6E1010D3" w14:textId="77777777" w:rsidR="00F255D4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placeholder>
          <w:docPart w:val="F6F75506452A4338B05E7CCC8A1520E1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796269AE" w14:textId="77777777" w:rsidR="00F255D4" w:rsidRDefault="00F255D4" w:rsidP="00F255D4">
          <w:pPr>
            <w:pStyle w:val="KTZH-LayoutMetadaten"/>
          </w:pPr>
          <w:r>
            <w:t>in Arbeit</w:t>
          </w:r>
        </w:p>
      </w:sdtContent>
    </w:sdt>
    <w:p w14:paraId="4F7D424E" w14:textId="77777777" w:rsidR="00665AE5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681420117"/>
        <w:placeholder>
          <w:docPart w:val="04DFF3B93204487694BFB7977C953E71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13657B30" w14:textId="77777777" w:rsidR="00665AE5" w:rsidRDefault="00F255D4" w:rsidP="00F255D4">
          <w:pPr>
            <w:pStyle w:val="KTZH-LayoutMetadaten"/>
          </w:pPr>
          <w:r>
            <w:t>Intern</w:t>
          </w:r>
        </w:p>
      </w:sdtContent>
    </w:sdt>
    <w:p w14:paraId="3733938A" w14:textId="77777777" w:rsidR="007A423D" w:rsidRDefault="007A423D" w:rsidP="00F255D4">
      <w:pPr>
        <w:pStyle w:val="KTZH-LayoutUntertitel"/>
      </w:pPr>
      <w:bookmarkStart w:id="1" w:name="_Toc239410165"/>
      <w:r w:rsidRPr="00FE5460">
        <w:t>Änderungsverzeichnis</w:t>
      </w:r>
      <w:bookmarkEnd w:id="1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61C86E1A" w14:textId="77777777" w:rsidTr="00E969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50AFEA53" w14:textId="77777777" w:rsidR="00F660C1" w:rsidRDefault="0057016D" w:rsidP="00CA693A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07BD6027" w14:textId="77777777" w:rsidR="00F660C1" w:rsidRDefault="0057016D" w:rsidP="00CA693A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071E5E29" w14:textId="77777777" w:rsidR="00F660C1" w:rsidRDefault="0057016D" w:rsidP="00CA693A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330F01E5" w14:textId="77777777" w:rsidR="00F660C1" w:rsidRDefault="0057016D" w:rsidP="00CA693A">
            <w:pPr>
              <w:pStyle w:val="tabelleheader"/>
            </w:pPr>
            <w:r w:rsidRPr="0057016D">
              <w:t>Autor/in</w:t>
            </w:r>
          </w:p>
        </w:tc>
      </w:tr>
      <w:tr w:rsidR="00F660C1" w14:paraId="4B2156DB" w14:textId="77777777" w:rsidTr="00E969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889973E6AF0E4B31BA07C7443B2550CA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6134D953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438224FC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15E144559D13437C86A02F13C519B492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72D1BD99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BC14340776AA4A5399A34530AD91D398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73637F8E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21637C45" w14:textId="77777777" w:rsidTr="00E969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590DFB87" w14:textId="77777777" w:rsidR="00F660C1" w:rsidRDefault="00F660C1" w:rsidP="00452E47"/>
        </w:tc>
        <w:tc>
          <w:tcPr>
            <w:tcW w:w="1134" w:type="dxa"/>
          </w:tcPr>
          <w:p w14:paraId="0877606F" w14:textId="77777777" w:rsidR="00F660C1" w:rsidRDefault="00F660C1" w:rsidP="00452E47"/>
        </w:tc>
        <w:tc>
          <w:tcPr>
            <w:tcW w:w="3827" w:type="dxa"/>
          </w:tcPr>
          <w:p w14:paraId="66BB3580" w14:textId="77777777" w:rsidR="00F660C1" w:rsidRDefault="00F660C1" w:rsidP="00452E47"/>
        </w:tc>
        <w:tc>
          <w:tcPr>
            <w:tcW w:w="2268" w:type="dxa"/>
          </w:tcPr>
          <w:p w14:paraId="37004BAA" w14:textId="77777777" w:rsidR="00F660C1" w:rsidRDefault="00F660C1" w:rsidP="00452E47"/>
        </w:tc>
      </w:tr>
      <w:tr w:rsidR="00452E47" w14:paraId="1DE062CB" w14:textId="77777777" w:rsidTr="00E969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00A32FCC" w14:textId="77777777" w:rsidR="00F660C1" w:rsidRDefault="00F660C1" w:rsidP="00452E47"/>
        </w:tc>
        <w:tc>
          <w:tcPr>
            <w:tcW w:w="1134" w:type="dxa"/>
          </w:tcPr>
          <w:p w14:paraId="0F6D5897" w14:textId="77777777" w:rsidR="00F660C1" w:rsidRDefault="00F660C1" w:rsidP="00452E47"/>
        </w:tc>
        <w:tc>
          <w:tcPr>
            <w:tcW w:w="3827" w:type="dxa"/>
          </w:tcPr>
          <w:p w14:paraId="70EC442A" w14:textId="77777777" w:rsidR="00F660C1" w:rsidRDefault="00F660C1" w:rsidP="00452E47"/>
        </w:tc>
        <w:tc>
          <w:tcPr>
            <w:tcW w:w="2268" w:type="dxa"/>
          </w:tcPr>
          <w:p w14:paraId="32FFE426" w14:textId="77777777" w:rsidR="00F660C1" w:rsidRDefault="00F660C1" w:rsidP="00452E47"/>
        </w:tc>
      </w:tr>
    </w:tbl>
    <w:p w14:paraId="443AC92E" w14:textId="77777777" w:rsidR="0091392A" w:rsidRDefault="0091392A" w:rsidP="0091392A">
      <w:pPr>
        <w:pStyle w:val="KTZH-LayoutUntertitel"/>
      </w:pPr>
      <w:bookmarkStart w:id="2" w:name="_Toc239410166"/>
      <w:r w:rsidRPr="00E76033">
        <w:t xml:space="preserve">Hinweise </w:t>
      </w:r>
      <w:r>
        <w:t>zum HERMES-Dokument</w:t>
      </w:r>
      <w:bookmarkEnd w:id="2"/>
    </w:p>
    <w:p w14:paraId="3C006E87" w14:textId="215784D4" w:rsidR="00EC23C5" w:rsidRPr="003A053C" w:rsidRDefault="00EC23C5" w:rsidP="00EC23C5">
      <w:r w:rsidRPr="003A053C">
        <w:t>Kantonsspezifisches HERMES Dokument (Inhalt angepasst) mit</w:t>
      </w:r>
      <w:r>
        <w:t xml:space="preserve"> </w:t>
      </w:r>
      <w:r w:rsidRPr="003A053C">
        <w:t>folgende</w:t>
      </w:r>
      <w:r>
        <w:t>r</w:t>
      </w:r>
      <w:r w:rsidRPr="003A053C">
        <w:t xml:space="preserve"> Änderung:</w:t>
      </w:r>
    </w:p>
    <w:p w14:paraId="3F91CDD9" w14:textId="3DA4B9EF" w:rsidR="005D1B19" w:rsidRDefault="00EC23C5" w:rsidP="00EC23C5">
      <w:pPr>
        <w:pStyle w:val="Listenabsatz"/>
        <w:numPr>
          <w:ilvl w:val="0"/>
          <w:numId w:val="40"/>
        </w:numPr>
      </w:pPr>
      <w:r w:rsidRPr="00EC23C5">
        <w:t>Kapitel 1: Unter «Projektentscheide Führung» Inhalte in der Spalte «Zugrundeliegende Dokumente / Grundlagen» bzgl. der kantonsspezifischen Ergebnisse angepasst.</w:t>
      </w:r>
      <w:r w:rsidR="005D1B19" w:rsidRPr="00957568">
        <w:t>».</w:t>
      </w:r>
    </w:p>
    <w:p w14:paraId="51CC2A57" w14:textId="77777777" w:rsidR="00346E13" w:rsidRDefault="008852F1" w:rsidP="00346E13">
      <w:pPr>
        <w:pStyle w:val="KTZH-LayoutUntertitel"/>
      </w:pPr>
      <w:bookmarkStart w:id="3" w:name="_Toc239410167"/>
      <w:r>
        <w:t>Ziel und Zweck des Dokuments</w:t>
      </w:r>
      <w:bookmarkEnd w:id="3"/>
    </w:p>
    <w:p w14:paraId="3F71406E" w14:textId="77777777" w:rsidR="005D1B19" w:rsidRDefault="005D1B19" w:rsidP="005D1B19">
      <w:r w:rsidRPr="00F443E5">
        <w:t>Die Liste Projektentscheide Führung dokumentiert die Ergebnisse der Entscheidungsaufgaben der Hierarchieebene Führung. Die Liste wird während der ganzen Dauer eines Projekts verwendet</w:t>
      </w:r>
      <w:r w:rsidRPr="00EF5190">
        <w:t>.</w:t>
      </w:r>
    </w:p>
    <w:p w14:paraId="76C18C81" w14:textId="77777777" w:rsidR="005D1B19" w:rsidRDefault="005D1B19" w:rsidP="005D1B19"/>
    <w:p w14:paraId="7A383B2D" w14:textId="77777777" w:rsidR="005D1B19" w:rsidRPr="0040250D" w:rsidRDefault="005D1B19" w:rsidP="005D1B19">
      <w:pPr>
        <w:rPr>
          <w:bCs/>
        </w:rPr>
      </w:pPr>
      <w:r w:rsidRPr="0040250D">
        <w:rPr>
          <w:bCs/>
        </w:rPr>
        <w:t>Bei den auftretenden Rollen ist ebenfalls die weibliche Form gemeint, auch wenn sie nicht explizit aufgeführt wird.</w:t>
      </w:r>
    </w:p>
    <w:p w14:paraId="745D8C35" w14:textId="77777777" w:rsidR="00E76033" w:rsidRDefault="00E76033" w:rsidP="00F255D4">
      <w:pPr>
        <w:pStyle w:val="KTZH-LayoutUntertitel"/>
      </w:pPr>
      <w:bookmarkStart w:id="4" w:name="_Toc239410168"/>
      <w:r w:rsidRPr="00E76033">
        <w:t>Hinweise zur Anwendung des Dokuments</w:t>
      </w:r>
      <w:bookmarkEnd w:id="4"/>
    </w:p>
    <w:p w14:paraId="43D8BEC5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6D1B6C99" w14:textId="77777777" w:rsidR="00AA58F7" w:rsidRDefault="0057016D" w:rsidP="00597D92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671B5" w:rsidRPr="002671B5">
        <w:t>oder schwarzer</w:t>
      </w:r>
      <w:r w:rsidR="002671B5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4EB07E7078964036BF5B89B60A13E61F"/>
        </w:placeholder>
        <w:showingPlcHdr/>
        <w:text/>
      </w:sdtPr>
      <w:sdtEndPr/>
      <w:sdtContent>
        <w:p w14:paraId="50220C0A" w14:textId="77777777" w:rsidR="0057016D" w:rsidRDefault="00EA5E99" w:rsidP="0057016D">
          <w:r w:rsidRPr="00F2777F">
            <w:t xml:space="preserve">        </w:t>
          </w:r>
        </w:p>
      </w:sdtContent>
    </w:sdt>
    <w:p w14:paraId="4534A92F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04B49D7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1B0A4278" w14:textId="2C539A13" w:rsidR="005D1B19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9410164" w:history="1">
            <w:r w:rsidR="005D1B19" w:rsidRPr="000B4E1F">
              <w:rPr>
                <w:rStyle w:val="Hyperlink"/>
                <w14:ligatures w14:val="none"/>
              </w:rPr>
              <w:t>Liste Projektentscheide Führung</w:t>
            </w:r>
            <w:r w:rsidR="005D1B19">
              <w:rPr>
                <w:webHidden/>
              </w:rPr>
              <w:tab/>
            </w:r>
            <w:r w:rsidR="005D1B19">
              <w:rPr>
                <w:webHidden/>
              </w:rPr>
              <w:fldChar w:fldCharType="begin"/>
            </w:r>
            <w:r w:rsidR="005D1B19">
              <w:rPr>
                <w:webHidden/>
              </w:rPr>
              <w:instrText xml:space="preserve"> PAGEREF _Toc239410164 \h </w:instrText>
            </w:r>
            <w:r w:rsidR="005D1B19">
              <w:rPr>
                <w:webHidden/>
              </w:rPr>
            </w:r>
            <w:r w:rsidR="005D1B19">
              <w:rPr>
                <w:webHidden/>
              </w:rPr>
              <w:fldChar w:fldCharType="separate"/>
            </w:r>
            <w:r w:rsidR="005D1B19">
              <w:rPr>
                <w:webHidden/>
              </w:rPr>
              <w:t>1</w:t>
            </w:r>
            <w:r w:rsidR="005D1B19">
              <w:rPr>
                <w:webHidden/>
              </w:rPr>
              <w:fldChar w:fldCharType="end"/>
            </w:r>
          </w:hyperlink>
        </w:p>
        <w:p w14:paraId="73A4A35F" w14:textId="2E31FAA2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5" w:history="1">
            <w:r w:rsidRPr="000B4E1F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E1C730B" w14:textId="268D3784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6" w:history="1">
            <w:r w:rsidRPr="000B4E1F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4762677" w14:textId="5A4D8D1C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7" w:history="1">
            <w:r w:rsidRPr="000B4E1F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3AE8948" w14:textId="56AC6B9A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8" w:history="1">
            <w:r w:rsidRPr="000B4E1F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9D57849" w14:textId="79970EC2" w:rsidR="005D1B19" w:rsidRDefault="005D1B19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9" w:history="1">
            <w:r w:rsidRPr="000B4E1F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E1F">
              <w:rPr>
                <w:rStyle w:val="Hyperlink"/>
              </w:rPr>
              <w:t>Projektentscheide Führung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D743600" w14:textId="255C405C" w:rsidR="005D1B19" w:rsidRDefault="005D1B19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70" w:history="1">
            <w:r w:rsidRPr="000B4E1F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1DCD25E" w14:textId="4E4881A7" w:rsidR="007A423D" w:rsidRDefault="007A423D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7F7F20F5" w14:textId="77777777" w:rsidR="00144292" w:rsidRDefault="00144292" w:rsidP="00E8660D"/>
    <w:p w14:paraId="4B205BC7" w14:textId="77777777" w:rsidR="00144292" w:rsidRDefault="00144292" w:rsidP="00E8660D">
      <w:pPr>
        <w:rPr>
          <w:lang w:val="de-DE"/>
        </w:rPr>
        <w:sectPr w:rsidR="00144292" w:rsidSect="00346E13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66248A4B" w14:textId="77777777" w:rsidR="005D1B19" w:rsidRDefault="005D1B19" w:rsidP="005D1B19">
      <w:pPr>
        <w:pStyle w:val="berschrift1"/>
      </w:pPr>
      <w:bookmarkStart w:id="5" w:name="_Toc239409420"/>
      <w:bookmarkStart w:id="6" w:name="_Toc239410169"/>
      <w:r>
        <w:lastRenderedPageBreak/>
        <w:t>Projektentscheide Führung</w:t>
      </w:r>
      <w:bookmarkEnd w:id="5"/>
      <w:bookmarkEnd w:id="6"/>
    </w:p>
    <w:p w14:paraId="7D482C27" w14:textId="77777777" w:rsidR="005D1B19" w:rsidRDefault="005D1B19" w:rsidP="005D1B19">
      <w:pPr>
        <w:pStyle w:val="HHilfstextfarbigkursiv105ptF"/>
      </w:pPr>
      <w:r>
        <w:t>Die Liste enthält sowohl HERMES spezifische Entscheidungsaufgaben (mit * markiert) als auch projektspezifische Entscheide, die noch zu treffen sind (ohne Entscheidungsdatum) als auch bereits gefällte Entscheide (mit Entscheidungsdatum).</w:t>
      </w:r>
    </w:p>
    <w:p w14:paraId="54D2D86A" w14:textId="77777777" w:rsidR="005D1B19" w:rsidRDefault="005D1B19" w:rsidP="005D1B19">
      <w:pPr>
        <w:pStyle w:val="HHilfstextfarbigkursiv105ptF"/>
      </w:pPr>
    </w:p>
    <w:p w14:paraId="37C54B47" w14:textId="77777777" w:rsidR="005D1B19" w:rsidRPr="009D14BF" w:rsidRDefault="005D1B19" w:rsidP="005D1B19">
      <w:pPr>
        <w:pStyle w:val="HHilfstextfarbigkursiv105ptF"/>
      </w:pPr>
      <w:r w:rsidRPr="009D14BF">
        <w:t>Inhalte bzgl. der kantonsspezifischen Ergebnisse in der Spalte «Zugrundeliegende Dokumente / Grundlagen» angepasst.</w:t>
      </w:r>
    </w:p>
    <w:p w14:paraId="26E5A46F" w14:textId="77777777" w:rsidR="005D1B19" w:rsidRDefault="005D1B19" w:rsidP="005D1B19">
      <w:pPr>
        <w:pStyle w:val="HHilfstextfarbigkursiv105ptF"/>
      </w:pPr>
    </w:p>
    <w:p w14:paraId="52E1EE4B" w14:textId="77777777" w:rsidR="005D1B19" w:rsidRDefault="005D1B19" w:rsidP="005D1B19">
      <w:pPr>
        <w:pStyle w:val="HHilfstextfarbigkursiv105ptF"/>
      </w:pPr>
      <w:r>
        <w:t>Nachfolgende Tabelle dem konkreten Projekt anzupassen.</w:t>
      </w:r>
    </w:p>
    <w:tbl>
      <w:tblPr>
        <w:tblStyle w:val="KTZH-TabelleHermes"/>
        <w:tblW w:w="14459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5103"/>
        <w:gridCol w:w="2126"/>
        <w:gridCol w:w="1418"/>
      </w:tblGrid>
      <w:tr w:rsidR="005D1B19" w:rsidRPr="00F443E5" w14:paraId="4A0D861C" w14:textId="77777777" w:rsidTr="00293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09" w:type="dxa"/>
          </w:tcPr>
          <w:p w14:paraId="7878D718" w14:textId="77777777" w:rsidR="005D1B19" w:rsidRPr="00F443E5" w:rsidRDefault="005D1B19" w:rsidP="00293682">
            <w:r w:rsidRPr="00F443E5">
              <w:t>Nr.</w:t>
            </w:r>
          </w:p>
        </w:tc>
        <w:tc>
          <w:tcPr>
            <w:tcW w:w="5103" w:type="dxa"/>
          </w:tcPr>
          <w:p w14:paraId="4EE0A4C9" w14:textId="77777777" w:rsidR="005D1B19" w:rsidRPr="00F443E5" w:rsidRDefault="005D1B19" w:rsidP="00293682">
            <w:r w:rsidRPr="00F443E5">
              <w:t>Entscheid</w:t>
            </w:r>
          </w:p>
        </w:tc>
        <w:tc>
          <w:tcPr>
            <w:tcW w:w="5103" w:type="dxa"/>
          </w:tcPr>
          <w:p w14:paraId="1B1E909C" w14:textId="77777777" w:rsidR="005D1B19" w:rsidRPr="00F443E5" w:rsidRDefault="005D1B19" w:rsidP="00293682">
            <w:r>
              <w:t>Z</w:t>
            </w:r>
            <w:r w:rsidRPr="00F443E5">
              <w:t>ugrundeliegende Dokumente</w:t>
            </w:r>
            <w:r>
              <w:t xml:space="preserve"> / Grundlagen</w:t>
            </w:r>
          </w:p>
        </w:tc>
        <w:tc>
          <w:tcPr>
            <w:tcW w:w="2126" w:type="dxa"/>
          </w:tcPr>
          <w:p w14:paraId="7E9E5F20" w14:textId="77777777" w:rsidR="005D1B19" w:rsidRPr="00F443E5" w:rsidRDefault="005D1B19" w:rsidP="00293682">
            <w:r w:rsidRPr="00F443E5">
              <w:t>Entscheidungsträger</w:t>
            </w:r>
          </w:p>
        </w:tc>
        <w:tc>
          <w:tcPr>
            <w:tcW w:w="1418" w:type="dxa"/>
          </w:tcPr>
          <w:p w14:paraId="1CB44025" w14:textId="77777777" w:rsidR="005D1B19" w:rsidRPr="00F443E5" w:rsidRDefault="005D1B19" w:rsidP="00293682">
            <w:r w:rsidRPr="00F443E5">
              <w:t>Datum</w:t>
            </w:r>
          </w:p>
        </w:tc>
      </w:tr>
      <w:tr w:rsidR="005D1B19" w:rsidRPr="00F443E5" w14:paraId="43D68310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03DEC2A2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01</w:t>
            </w:r>
          </w:p>
        </w:tc>
        <w:tc>
          <w:tcPr>
            <w:tcW w:w="5103" w:type="dxa"/>
          </w:tcPr>
          <w:p w14:paraId="13DD67E4" w14:textId="77777777" w:rsidR="005D1B19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Weiteres Vorgehen* bestätigt bzw. freigegeben</w:t>
            </w:r>
          </w:p>
          <w:p w14:paraId="2FE761A8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(Phase Initialisierung)</w:t>
            </w:r>
          </w:p>
        </w:tc>
        <w:tc>
          <w:tcPr>
            <w:tcW w:w="5103" w:type="dxa"/>
          </w:tcPr>
          <w:p w14:paraId="5A9A3CFA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Studie</w:t>
            </w:r>
          </w:p>
          <w:p w14:paraId="6A221F94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Beschaffungsanalyse</w:t>
            </w:r>
          </w:p>
          <w:p w14:paraId="3A226C06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5596F44D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1B270AD0" w14:textId="77777777" w:rsidR="005D1B19" w:rsidRPr="007B184E" w:rsidRDefault="005D1B19" w:rsidP="00293682">
            <w:pPr>
              <w:keepNext/>
              <w:rPr>
                <w:szCs w:val="22"/>
              </w:rPr>
            </w:pPr>
            <w:r w:rsidRPr="007B184E">
              <w:rPr>
                <w:szCs w:val="22"/>
              </w:rPr>
              <w:t>tt.mm.jjjj</w:t>
            </w:r>
          </w:p>
        </w:tc>
      </w:tr>
      <w:tr w:rsidR="005D1B19" w:rsidRPr="00750C64" w14:paraId="12000665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176ECAD1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02</w:t>
            </w:r>
          </w:p>
        </w:tc>
        <w:tc>
          <w:tcPr>
            <w:tcW w:w="5103" w:type="dxa"/>
          </w:tcPr>
          <w:p w14:paraId="10676AC7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…</w:t>
            </w:r>
          </w:p>
        </w:tc>
        <w:tc>
          <w:tcPr>
            <w:tcW w:w="5103" w:type="dxa"/>
          </w:tcPr>
          <w:p w14:paraId="6A780645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199564D4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1349D1BD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6E95E77A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26021627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03</w:t>
            </w:r>
          </w:p>
        </w:tc>
        <w:tc>
          <w:tcPr>
            <w:tcW w:w="5103" w:type="dxa"/>
          </w:tcPr>
          <w:p w14:paraId="39189841" w14:textId="77777777" w:rsidR="005D1B19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Lösungsarchitektur* bestätigt bzw. freigegeben</w:t>
            </w:r>
          </w:p>
          <w:p w14:paraId="7F95D764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(Phase Konzept oder Umsetzung)</w:t>
            </w:r>
          </w:p>
        </w:tc>
        <w:tc>
          <w:tcPr>
            <w:tcW w:w="5103" w:type="dxa"/>
          </w:tcPr>
          <w:p w14:paraId="3275191B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Lösungsarchitektur</w:t>
            </w:r>
          </w:p>
          <w:p w14:paraId="5150EB5D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28621E5C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57338583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2651A184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07DE1AF3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04</w:t>
            </w:r>
          </w:p>
        </w:tc>
        <w:tc>
          <w:tcPr>
            <w:tcW w:w="5103" w:type="dxa"/>
          </w:tcPr>
          <w:p w14:paraId="6EBC97D8" w14:textId="77777777" w:rsidR="005D1B19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Produktkonzept* bestätigt bzw. freigegeben</w:t>
            </w:r>
          </w:p>
          <w:p w14:paraId="541A22D1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(Phase Konzept oder Umsetzung)</w:t>
            </w:r>
          </w:p>
        </w:tc>
        <w:tc>
          <w:tcPr>
            <w:tcW w:w="5103" w:type="dxa"/>
          </w:tcPr>
          <w:p w14:paraId="09B694C1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Produktkonzept</w:t>
            </w:r>
          </w:p>
          <w:p w14:paraId="3C756803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7F2401E5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2369A0FC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6CAB7AE4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24AE00BF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05</w:t>
            </w:r>
          </w:p>
        </w:tc>
        <w:tc>
          <w:tcPr>
            <w:tcW w:w="5103" w:type="dxa"/>
          </w:tcPr>
          <w:p w14:paraId="425F7747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 xml:space="preserve">Entscheid ISDS-Konzept* bestätigt bzw. freigegeben </w:t>
            </w:r>
          </w:p>
          <w:p w14:paraId="636FBB1A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(Phase Konzept oder Umsetzung)</w:t>
            </w:r>
          </w:p>
        </w:tc>
        <w:tc>
          <w:tcPr>
            <w:tcW w:w="5103" w:type="dxa"/>
          </w:tcPr>
          <w:p w14:paraId="5069CC41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ISDS-Konzept</w:t>
            </w:r>
          </w:p>
          <w:p w14:paraId="05CDC477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41F6BD75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31CEFC22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7CCCA6C0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0996752B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06</w:t>
            </w:r>
          </w:p>
        </w:tc>
        <w:tc>
          <w:tcPr>
            <w:tcW w:w="5103" w:type="dxa"/>
          </w:tcPr>
          <w:p w14:paraId="6C199B4E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…</w:t>
            </w:r>
          </w:p>
        </w:tc>
        <w:tc>
          <w:tcPr>
            <w:tcW w:w="5103" w:type="dxa"/>
          </w:tcPr>
          <w:p w14:paraId="2D67F161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07A3DB67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3424A4A2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30E6BF4B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52261407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07</w:t>
            </w:r>
          </w:p>
        </w:tc>
        <w:tc>
          <w:tcPr>
            <w:tcW w:w="5103" w:type="dxa"/>
          </w:tcPr>
          <w:p w14:paraId="19DB2930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Vorabnahme* bestätigt bzw. freigegeben</w:t>
            </w:r>
          </w:p>
          <w:p w14:paraId="07C7C559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(Phase Realisierung oder Umsetzung)</w:t>
            </w:r>
          </w:p>
        </w:tc>
        <w:tc>
          <w:tcPr>
            <w:tcW w:w="5103" w:type="dxa"/>
          </w:tcPr>
          <w:p w14:paraId="15EA8F92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Einführungskonzept</w:t>
            </w:r>
          </w:p>
          <w:p w14:paraId="62929C45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Organisationskonzept</w:t>
            </w:r>
          </w:p>
          <w:p w14:paraId="2D81E0CE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ISDS-Konzept</w:t>
            </w:r>
          </w:p>
          <w:p w14:paraId="6A99FB3A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3047C959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4D0416AD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43C53276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1F456EEC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08</w:t>
            </w:r>
          </w:p>
        </w:tc>
        <w:tc>
          <w:tcPr>
            <w:tcW w:w="5103" w:type="dxa"/>
          </w:tcPr>
          <w:p w14:paraId="45BD22EF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…</w:t>
            </w:r>
          </w:p>
        </w:tc>
        <w:tc>
          <w:tcPr>
            <w:tcW w:w="5103" w:type="dxa"/>
          </w:tcPr>
          <w:p w14:paraId="03F20471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2126" w:type="dxa"/>
          </w:tcPr>
          <w:p w14:paraId="76A11FD1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1E4E7AAE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3A03664F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7F2DBD1E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lastRenderedPageBreak/>
              <w:t>09</w:t>
            </w:r>
          </w:p>
        </w:tc>
        <w:tc>
          <w:tcPr>
            <w:tcW w:w="5103" w:type="dxa"/>
          </w:tcPr>
          <w:p w14:paraId="18BD2974" w14:textId="77777777" w:rsidR="005D1B19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Abnahme Migration* bestätigt bzw. freigegeben</w:t>
            </w:r>
          </w:p>
          <w:p w14:paraId="2BEBFCDE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(Phase Einführung oder Umsetzung)</w:t>
            </w:r>
          </w:p>
        </w:tc>
        <w:tc>
          <w:tcPr>
            <w:tcW w:w="5103" w:type="dxa"/>
          </w:tcPr>
          <w:p w14:paraId="17508D31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Meilenstein Vorabnahme</w:t>
            </w:r>
          </w:p>
          <w:p w14:paraId="084561A7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Migration durchgeführt</w:t>
            </w:r>
          </w:p>
          <w:p w14:paraId="68BFF6C4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276AB8C3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443ED879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52A3FB5D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2F78C210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10</w:t>
            </w:r>
          </w:p>
        </w:tc>
        <w:tc>
          <w:tcPr>
            <w:tcW w:w="5103" w:type="dxa"/>
          </w:tcPr>
          <w:p w14:paraId="46B99FBA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5A317A16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37257DD4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3458EDB5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  <w:tr w:rsidR="005D1B19" w:rsidRPr="00F443E5" w14:paraId="6BF11D7C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77EF0AFB" w14:textId="77777777" w:rsidR="005D1B19" w:rsidRPr="007B184E" w:rsidRDefault="005D1B19" w:rsidP="00293682">
            <w:pPr>
              <w:rPr>
                <w:szCs w:val="22"/>
              </w:rPr>
            </w:pPr>
            <w:r w:rsidRPr="007B184E">
              <w:rPr>
                <w:szCs w:val="22"/>
              </w:rPr>
              <w:t>11</w:t>
            </w:r>
          </w:p>
        </w:tc>
        <w:tc>
          <w:tcPr>
            <w:tcW w:w="5103" w:type="dxa"/>
          </w:tcPr>
          <w:p w14:paraId="2885241D" w14:textId="77777777" w:rsidR="005D1B19" w:rsidRPr="007B184E" w:rsidRDefault="005D1B19" w:rsidP="00293682">
            <w:pPr>
              <w:pStyle w:val="HTabText85pt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Entscheid Abnahme* bestätigt bzw. freigegeben</w:t>
            </w:r>
          </w:p>
          <w:p w14:paraId="16C739CA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(Phase Einführung oder Umsetzung)</w:t>
            </w:r>
          </w:p>
        </w:tc>
        <w:tc>
          <w:tcPr>
            <w:tcW w:w="5103" w:type="dxa"/>
          </w:tcPr>
          <w:p w14:paraId="7400B845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Anwendungshandbuch</w:t>
            </w:r>
          </w:p>
          <w:p w14:paraId="5AAA309E" w14:textId="77777777" w:rsidR="005D1B19" w:rsidRPr="007B184E" w:rsidRDefault="005D1B19" w:rsidP="005D1B19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7B184E">
              <w:rPr>
                <w:rFonts w:cstheme="minorHAnsi"/>
                <w:sz w:val="22"/>
              </w:rPr>
              <w:t>Checklisten Projektleiter</w:t>
            </w:r>
          </w:p>
        </w:tc>
        <w:tc>
          <w:tcPr>
            <w:tcW w:w="2126" w:type="dxa"/>
          </w:tcPr>
          <w:p w14:paraId="4E17F97C" w14:textId="77777777" w:rsidR="005D1B19" w:rsidRPr="007B184E" w:rsidRDefault="005D1B19" w:rsidP="00293682">
            <w:pPr>
              <w:rPr>
                <w:rFonts w:cstheme="minorHAnsi"/>
                <w:szCs w:val="22"/>
              </w:rPr>
            </w:pPr>
            <w:r w:rsidRPr="007B184E">
              <w:rPr>
                <w:rFonts w:cstheme="minorHAnsi"/>
                <w:szCs w:val="22"/>
              </w:rPr>
              <w:t>Projektleiter</w:t>
            </w:r>
          </w:p>
        </w:tc>
        <w:tc>
          <w:tcPr>
            <w:tcW w:w="1418" w:type="dxa"/>
          </w:tcPr>
          <w:p w14:paraId="08CAECF5" w14:textId="77777777" w:rsidR="005D1B19" w:rsidRPr="007B184E" w:rsidRDefault="005D1B19" w:rsidP="00293682">
            <w:pPr>
              <w:keepNext/>
              <w:rPr>
                <w:szCs w:val="22"/>
              </w:rPr>
            </w:pPr>
          </w:p>
        </w:tc>
      </w:tr>
    </w:tbl>
    <w:p w14:paraId="1C051DE1" w14:textId="77777777" w:rsidR="005D1B19" w:rsidRPr="00F443E5" w:rsidRDefault="005D1B19" w:rsidP="005D1B19">
      <w:pPr>
        <w:pStyle w:val="Text65pt"/>
      </w:pPr>
      <w:r w:rsidRPr="0096624A">
        <w:rPr>
          <w:rFonts w:asciiTheme="minorHAnsi" w:hAnsiTheme="minorHAnsi" w:cstheme="minorHAnsi"/>
          <w:bCs w:val="0"/>
          <w:sz w:val="16"/>
          <w:szCs w:val="16"/>
        </w:rPr>
        <w:t>* HERMES Entscheidungsaufgaben sind Aufgaben, die zu einem Entscheid führen und werden mit einer entsprechenden Checkliste unterstützt. Die Aufgaben enden mit dem jeweiligen Meilenstein.</w:t>
      </w:r>
    </w:p>
    <w:p w14:paraId="5D77F217" w14:textId="77777777" w:rsidR="005D1B19" w:rsidRDefault="005D1B19" w:rsidP="005D1B19"/>
    <w:p w14:paraId="5C3595C8" w14:textId="77777777" w:rsidR="005D1B19" w:rsidRDefault="005D1B19" w:rsidP="005D1B19"/>
    <w:p w14:paraId="74F8A04A" w14:textId="77777777" w:rsidR="005D1B19" w:rsidRPr="005D1B19" w:rsidRDefault="005D1B19" w:rsidP="005D1B19"/>
    <w:p w14:paraId="35FE1B54" w14:textId="77777777" w:rsidR="00A30C47" w:rsidRDefault="00A30C47" w:rsidP="00A30C47">
      <w:pPr>
        <w:pStyle w:val="Beschriftung"/>
        <w:sectPr w:rsidR="00A30C47" w:rsidSect="00A30C47">
          <w:pgSz w:w="16838" w:h="11906" w:orient="landscape" w:code="9"/>
          <w:pgMar w:top="1985" w:right="2552" w:bottom="936" w:left="1134" w:header="425" w:footer="522" w:gutter="0"/>
          <w:cols w:space="708"/>
          <w:docGrid w:linePitch="360"/>
        </w:sectPr>
      </w:pPr>
    </w:p>
    <w:p w14:paraId="706B2773" w14:textId="77777777" w:rsidR="00293395" w:rsidRPr="00293395" w:rsidRDefault="0082777E" w:rsidP="00324BD8">
      <w:pPr>
        <w:pStyle w:val="UntertitelinVerzeichnisKTZH"/>
      </w:pPr>
      <w:bookmarkStart w:id="7" w:name="_Toc239410170"/>
      <w:r w:rsidRPr="0082777E">
        <w:lastRenderedPageBreak/>
        <w:t>Abkürzungen und Glossar</w:t>
      </w:r>
      <w:bookmarkEnd w:id="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kürzungen und Glossar"/>
      </w:tblPr>
      <w:tblGrid>
        <w:gridCol w:w="1843"/>
        <w:gridCol w:w="7142"/>
      </w:tblGrid>
      <w:tr w:rsidR="0082777E" w:rsidRPr="0082777E" w14:paraId="31B07F91" w14:textId="77777777" w:rsidTr="00F634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59D560FC" w14:textId="77777777" w:rsidR="0082777E" w:rsidRPr="0082777E" w:rsidRDefault="0082777E" w:rsidP="00F63463">
            <w:pPr>
              <w:pStyle w:val="tabelleheader"/>
            </w:pPr>
            <w:r w:rsidRPr="0082777E">
              <w:t>Abkürzung / Fachwort</w:t>
            </w:r>
          </w:p>
        </w:tc>
        <w:tc>
          <w:tcPr>
            <w:tcW w:w="7142" w:type="dxa"/>
          </w:tcPr>
          <w:p w14:paraId="69F68746" w14:textId="77777777" w:rsidR="0082777E" w:rsidRPr="0082777E" w:rsidRDefault="0082777E" w:rsidP="00F63463">
            <w:pPr>
              <w:pStyle w:val="tabelleheader"/>
            </w:pPr>
            <w:r w:rsidRPr="0082777E">
              <w:t>Erläuterung</w:t>
            </w:r>
          </w:p>
        </w:tc>
      </w:tr>
      <w:tr w:rsidR="0082777E" w:rsidRPr="0082777E" w14:paraId="5FD28E3A" w14:textId="77777777" w:rsidTr="00791A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1843" w:type="dxa"/>
          </w:tcPr>
          <w:p w14:paraId="5B1AB02C" w14:textId="77777777" w:rsidR="0082777E" w:rsidRPr="0082777E" w:rsidRDefault="0082777E" w:rsidP="0026644D">
            <w:r w:rsidRPr="0082777E">
              <w:t>HERMES</w:t>
            </w:r>
          </w:p>
        </w:tc>
        <w:tc>
          <w:tcPr>
            <w:tcW w:w="7142" w:type="dxa"/>
          </w:tcPr>
          <w:p w14:paraId="29E5614D" w14:textId="77777777" w:rsidR="0082777E" w:rsidRPr="0082777E" w:rsidRDefault="0082777E" w:rsidP="0026644D">
            <w:r w:rsidRPr="0082777E">
              <w:t>Vorgehensmethodik für Projekte und Programme HERMES 2022 ist ein eCH Standard</w:t>
            </w:r>
          </w:p>
        </w:tc>
      </w:tr>
      <w:tr w:rsidR="0082777E" w:rsidRPr="0082777E" w14:paraId="5C6F2D60" w14:textId="77777777" w:rsidTr="00F634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2BA73D4F" w14:textId="77777777" w:rsidR="0082777E" w:rsidRPr="0082777E" w:rsidRDefault="0082777E" w:rsidP="0026644D"/>
        </w:tc>
        <w:tc>
          <w:tcPr>
            <w:tcW w:w="7142" w:type="dxa"/>
          </w:tcPr>
          <w:p w14:paraId="49E7CB4D" w14:textId="77777777" w:rsidR="0082777E" w:rsidRPr="0082777E" w:rsidRDefault="0082777E" w:rsidP="0026644D"/>
        </w:tc>
      </w:tr>
      <w:tr w:rsidR="0082777E" w:rsidRPr="0082777E" w14:paraId="3A039641" w14:textId="77777777" w:rsidTr="00F634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302CA500" w14:textId="77777777" w:rsidR="0082777E" w:rsidRPr="0082777E" w:rsidRDefault="0082777E" w:rsidP="0026644D"/>
        </w:tc>
        <w:tc>
          <w:tcPr>
            <w:tcW w:w="7142" w:type="dxa"/>
          </w:tcPr>
          <w:p w14:paraId="3BC2C4C5" w14:textId="77777777" w:rsidR="0082777E" w:rsidRPr="0082777E" w:rsidRDefault="0082777E" w:rsidP="0026644D"/>
        </w:tc>
      </w:tr>
      <w:tr w:rsidR="0082777E" w:rsidRPr="0082777E" w14:paraId="1F744457" w14:textId="77777777" w:rsidTr="00F634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6A8098A" w14:textId="77777777" w:rsidR="0082777E" w:rsidRPr="0082777E" w:rsidRDefault="0082777E" w:rsidP="0026644D"/>
        </w:tc>
        <w:tc>
          <w:tcPr>
            <w:tcW w:w="7142" w:type="dxa"/>
          </w:tcPr>
          <w:p w14:paraId="6782C960" w14:textId="77777777" w:rsidR="0082777E" w:rsidRPr="0082777E" w:rsidRDefault="0082777E" w:rsidP="0026644D"/>
        </w:tc>
      </w:tr>
      <w:tr w:rsidR="0082777E" w:rsidRPr="0082777E" w14:paraId="780D7345" w14:textId="77777777" w:rsidTr="00F634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4A6E76A0" w14:textId="77777777" w:rsidR="0082777E" w:rsidRPr="0082777E" w:rsidRDefault="0082777E" w:rsidP="0026644D"/>
        </w:tc>
        <w:tc>
          <w:tcPr>
            <w:tcW w:w="7142" w:type="dxa"/>
          </w:tcPr>
          <w:p w14:paraId="0AC9BABC" w14:textId="77777777" w:rsidR="0082777E" w:rsidRPr="0082777E" w:rsidRDefault="0082777E" w:rsidP="0026644D"/>
        </w:tc>
      </w:tr>
    </w:tbl>
    <w:p w14:paraId="370C0804" w14:textId="77777777" w:rsidR="0082777E" w:rsidRDefault="0082777E" w:rsidP="0082777E">
      <w:pPr>
        <w:pStyle w:val="Beschriftung"/>
      </w:pPr>
    </w:p>
    <w:p w14:paraId="639C554C" w14:textId="77777777" w:rsidR="00457B91" w:rsidRPr="0095541D" w:rsidRDefault="00457B91" w:rsidP="0095541D"/>
    <w:sectPr w:rsidR="00457B91" w:rsidRPr="0095541D" w:rsidSect="00A30C47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8E32B" w14:textId="77777777" w:rsidR="009E3DF6" w:rsidRDefault="009E3DF6" w:rsidP="00A16E13">
      <w:pPr>
        <w:spacing w:line="240" w:lineRule="auto"/>
      </w:pPr>
      <w:r>
        <w:separator/>
      </w:r>
    </w:p>
  </w:endnote>
  <w:endnote w:type="continuationSeparator" w:id="0">
    <w:p w14:paraId="42D88FF0" w14:textId="77777777" w:rsidR="009E3DF6" w:rsidRDefault="009E3DF6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B71B86D" w14:textId="77777777" w:rsidR="000339B5" w:rsidRDefault="002C6768" w:rsidP="008E07D4">
        <w:pPr>
          <w:pStyle w:val="KTZH-LayoutCCPM-Box"/>
          <w:framePr w:wrap="around"/>
        </w:pPr>
        <w:r>
          <w:t>…</w:t>
        </w:r>
      </w:p>
    </w:sdtContent>
  </w:sdt>
  <w:p w14:paraId="14BD0E7C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E2AF0A3989A941C694260BE9125F8AE8"/>
      </w:placeholder>
    </w:sdtPr>
    <w:sdtEndPr/>
    <w:sdtContent>
      <w:p w14:paraId="5C6B8D15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7F07612" wp14:editId="4EEE528D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5103D0A" w14:textId="77777777" w:rsidR="004A37E8" w:rsidRDefault="002C6768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5C9A2" w14:textId="77777777" w:rsidR="009E3DF6" w:rsidRDefault="009E3DF6" w:rsidP="00A16E13">
      <w:pPr>
        <w:spacing w:line="240" w:lineRule="auto"/>
      </w:pPr>
      <w:r>
        <w:separator/>
      </w:r>
    </w:p>
  </w:footnote>
  <w:footnote w:type="continuationSeparator" w:id="0">
    <w:p w14:paraId="1886FFDE" w14:textId="77777777" w:rsidR="009E3DF6" w:rsidRDefault="009E3DF6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A1E6CB36D23C458FAFB09E6B76175E78"/>
      </w:placeholder>
    </w:sdtPr>
    <w:sdtEndPr/>
    <w:sdtContent>
      <w:p w14:paraId="7EF8D87D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580908D4" wp14:editId="6DA494CA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B9629A6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5DECF92D" wp14:editId="67200D7C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2FB33277" w14:textId="4FDBD546" w:rsidR="00BA18E2" w:rsidRDefault="005D1B19" w:rsidP="005F5BFE">
                              <w:pPr>
                                <w:pStyle w:val="KTZH-LayoutInfo-Page2-Box"/>
                              </w:pPr>
                              <w:r>
                                <w:t>Liste Projektentscheide Führung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8A3C1EC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D53212D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ECF92D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2FB33277" w14:textId="4FDBD546" w:rsidR="00BA18E2" w:rsidRDefault="005D1B19" w:rsidP="005F5BFE">
                        <w:pPr>
                          <w:pStyle w:val="KTZH-LayoutInfo-Page2-Box"/>
                        </w:pPr>
                        <w:r>
                          <w:t>Liste Projektentscheide Führung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08A3C1EC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D53212D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D627A02A9A85442C843E8DC3804F2116"/>
      </w:placeholder>
    </w:sdtPr>
    <w:sdtEndPr/>
    <w:sdtContent>
      <w:p w14:paraId="6727F588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53B23B97" wp14:editId="77A4FF1F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30353DA" w14:textId="77777777" w:rsidR="00960812" w:rsidRDefault="00960812" w:rsidP="00665AE5">
    <w:pPr>
      <w:pStyle w:val="KTZH-LayoutInfo0-Page1-Spacer"/>
    </w:pPr>
  </w:p>
  <w:p w14:paraId="31B485D2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4EB07E7078964036BF5B89B60A13E61F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757EA8E6" w14:textId="77777777" w:rsidR="003A0A9E" w:rsidRDefault="006156C0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172267B5" w14:textId="77777777" w:rsidR="000055AB" w:rsidRPr="000055AB" w:rsidRDefault="006156C0" w:rsidP="000055AB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A5712DC5551E4152BD02AC1147F4CAA2"/>
      </w:placeholder>
    </w:sdtPr>
    <w:sdtEndPr/>
    <w:sdtContent>
      <w:p w14:paraId="1DF150D0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0FDC3E5A" wp14:editId="0F50C05D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5F24618"/>
    <w:multiLevelType w:val="hybridMultilevel"/>
    <w:tmpl w:val="8878D6F8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6" w15:restartNumberingAfterBreak="0">
    <w:nsid w:val="100242EE"/>
    <w:multiLevelType w:val="hybridMultilevel"/>
    <w:tmpl w:val="BDEEDC6A"/>
    <w:lvl w:ilvl="0" w:tplc="51B87EA8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2AE56DB"/>
    <w:multiLevelType w:val="hybridMultilevel"/>
    <w:tmpl w:val="67C421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15977DDD"/>
    <w:multiLevelType w:val="multilevel"/>
    <w:tmpl w:val="981E3364"/>
    <w:numStyleLink w:val="List-KTZHberschriften"/>
  </w:abstractNum>
  <w:abstractNum w:abstractNumId="11" w15:restartNumberingAfterBreak="0">
    <w:nsid w:val="1C732DA3"/>
    <w:multiLevelType w:val="hybridMultilevel"/>
    <w:tmpl w:val="047208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D550D"/>
    <w:multiLevelType w:val="hybridMultilevel"/>
    <w:tmpl w:val="5872778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4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A58B4"/>
    <w:multiLevelType w:val="hybridMultilevel"/>
    <w:tmpl w:val="8CF4033E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D46FD"/>
    <w:multiLevelType w:val="multilevel"/>
    <w:tmpl w:val="6E8ECA52"/>
    <w:lvl w:ilvl="0">
      <w:numFmt w:val="decimal"/>
      <w:pStyle w:val="Hberschrift1105pt"/>
      <w:lvlText w:val="%1."/>
      <w:lvlJc w:val="left"/>
      <w:pPr>
        <w:ind w:left="851" w:hanging="851"/>
      </w:pPr>
      <w:rPr>
        <w:rFonts w:hint="default"/>
        <w:spacing w:val="-10"/>
      </w:rPr>
    </w:lvl>
    <w:lvl w:ilvl="1">
      <w:start w:val="1"/>
      <w:numFmt w:val="decimal"/>
      <w:pStyle w:val="Hberschrift2105pt"/>
      <w:lvlText w:val="%1.%2"/>
      <w:lvlJc w:val="left"/>
      <w:pPr>
        <w:ind w:left="851" w:hanging="851"/>
      </w:pPr>
      <w:rPr>
        <w:rFonts w:hint="default"/>
        <w:spacing w:val="-10"/>
      </w:rPr>
    </w:lvl>
    <w:lvl w:ilvl="2">
      <w:start w:val="1"/>
      <w:numFmt w:val="decimal"/>
      <w:pStyle w:val="berschrift3nummeriert"/>
      <w:lvlText w:val="%1.%2.%3"/>
      <w:lvlJc w:val="left"/>
      <w:pPr>
        <w:ind w:left="851" w:hanging="851"/>
      </w:pPr>
      <w:rPr>
        <w:rFonts w:hint="default"/>
        <w:spacing w:val="-10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  <w:spacing w:val="-10"/>
      </w:rPr>
    </w:lvl>
    <w:lvl w:ilvl="4">
      <w:start w:val="1"/>
      <w:numFmt w:val="decimal"/>
      <w:pStyle w:val="berschrift5nummeriert"/>
      <w:lvlText w:val="%1.%2.%3.%4.%5"/>
      <w:lvlJc w:val="left"/>
      <w:pPr>
        <w:ind w:left="851" w:hanging="851"/>
      </w:pPr>
      <w:rPr>
        <w:rFonts w:hint="default"/>
        <w:spacing w:val="-10"/>
      </w:rPr>
    </w:lvl>
    <w:lvl w:ilvl="5">
      <w:start w:val="1"/>
      <w:numFmt w:val="lowerLetter"/>
      <w:lvlText w:val="%6)"/>
      <w:lvlJc w:val="left"/>
      <w:pPr>
        <w:ind w:left="425" w:hanging="425"/>
      </w:pPr>
      <w:rPr>
        <w:rFonts w:hint="default"/>
      </w:rPr>
    </w:lvl>
    <w:lvl w:ilvl="6">
      <w:start w:val="1"/>
      <w:numFmt w:val="lowerRoman"/>
      <w:lvlText w:val="%7."/>
      <w:lvlJc w:val="left"/>
      <w:pPr>
        <w:ind w:left="425" w:hanging="425"/>
      </w:pPr>
      <w:rPr>
        <w:rFonts w:hint="default"/>
      </w:rPr>
    </w:lvl>
    <w:lvl w:ilvl="7">
      <w:start w:val="1"/>
      <w:numFmt w:val="decimal"/>
      <w:pStyle w:val="Nummerierung1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pStyle w:val="Nummerierung2"/>
      <w:lvlText w:val="%8.%9"/>
      <w:lvlJc w:val="left"/>
      <w:pPr>
        <w:ind w:left="992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</w:abstractNum>
  <w:abstractNum w:abstractNumId="17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8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93115"/>
    <w:multiLevelType w:val="hybridMultilevel"/>
    <w:tmpl w:val="52FCFB1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1" w15:restartNumberingAfterBreak="0">
    <w:nsid w:val="6BDA522A"/>
    <w:multiLevelType w:val="hybridMultilevel"/>
    <w:tmpl w:val="9F96B4E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8B74D2"/>
    <w:multiLevelType w:val="hybridMultilevel"/>
    <w:tmpl w:val="004A88A8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3402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24"/>
  </w:num>
  <w:num w:numId="2" w16cid:durableId="505360840">
    <w:abstractNumId w:val="9"/>
  </w:num>
  <w:num w:numId="3" w16cid:durableId="195117416">
    <w:abstractNumId w:val="3"/>
  </w:num>
  <w:num w:numId="4" w16cid:durableId="1378579746">
    <w:abstractNumId w:val="17"/>
  </w:num>
  <w:num w:numId="5" w16cid:durableId="321667670">
    <w:abstractNumId w:val="13"/>
  </w:num>
  <w:num w:numId="6" w16cid:durableId="1858424172">
    <w:abstractNumId w:val="18"/>
  </w:num>
  <w:num w:numId="7" w16cid:durableId="811559642">
    <w:abstractNumId w:val="23"/>
  </w:num>
  <w:num w:numId="8" w16cid:durableId="1690180829">
    <w:abstractNumId w:val="1"/>
  </w:num>
  <w:num w:numId="9" w16cid:durableId="1093206234">
    <w:abstractNumId w:val="20"/>
  </w:num>
  <w:num w:numId="10" w16cid:durableId="552892861">
    <w:abstractNumId w:val="5"/>
  </w:num>
  <w:num w:numId="11" w16cid:durableId="49695778">
    <w:abstractNumId w:val="25"/>
  </w:num>
  <w:num w:numId="12" w16cid:durableId="16692111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7"/>
  </w:num>
  <w:num w:numId="14" w16cid:durableId="17641088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6"/>
  </w:num>
  <w:num w:numId="18" w16cid:durableId="9322769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10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4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7"/>
  </w:num>
  <w:num w:numId="28" w16cid:durableId="149636951">
    <w:abstractNumId w:val="6"/>
  </w:num>
  <w:num w:numId="29" w16cid:durableId="2110655812">
    <w:abstractNumId w:val="6"/>
    <w:lvlOverride w:ilvl="0">
      <w:startOverride w:val="1"/>
    </w:lvlOverride>
  </w:num>
  <w:num w:numId="30" w16cid:durableId="371537355">
    <w:abstractNumId w:val="10"/>
  </w:num>
  <w:num w:numId="31" w16cid:durableId="85348519">
    <w:abstractNumId w:val="22"/>
  </w:num>
  <w:num w:numId="32" w16cid:durableId="1674339808">
    <w:abstractNumId w:val="8"/>
  </w:num>
  <w:num w:numId="33" w16cid:durableId="1823622984">
    <w:abstractNumId w:val="15"/>
  </w:num>
  <w:num w:numId="34" w16cid:durableId="542206308">
    <w:abstractNumId w:val="21"/>
  </w:num>
  <w:num w:numId="35" w16cid:durableId="586885570">
    <w:abstractNumId w:val="16"/>
  </w:num>
  <w:num w:numId="36" w16cid:durableId="422721088">
    <w:abstractNumId w:val="4"/>
  </w:num>
  <w:num w:numId="37" w16cid:durableId="1802335964">
    <w:abstractNumId w:val="11"/>
  </w:num>
  <w:num w:numId="38" w16cid:durableId="1812284556">
    <w:abstractNumId w:val="0"/>
  </w:num>
  <w:num w:numId="39" w16cid:durableId="640230642">
    <w:abstractNumId w:val="12"/>
  </w:num>
  <w:num w:numId="40" w16cid:durableId="29556928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B19"/>
    <w:rsid w:val="000055AB"/>
    <w:rsid w:val="000155CD"/>
    <w:rsid w:val="00020F20"/>
    <w:rsid w:val="00025B0C"/>
    <w:rsid w:val="000339B5"/>
    <w:rsid w:val="00041E44"/>
    <w:rsid w:val="000463C3"/>
    <w:rsid w:val="000501A4"/>
    <w:rsid w:val="00066112"/>
    <w:rsid w:val="000663FC"/>
    <w:rsid w:val="00071ABE"/>
    <w:rsid w:val="0007223B"/>
    <w:rsid w:val="00073B1B"/>
    <w:rsid w:val="000773B7"/>
    <w:rsid w:val="00086CB3"/>
    <w:rsid w:val="0008702C"/>
    <w:rsid w:val="000A1D90"/>
    <w:rsid w:val="000A6179"/>
    <w:rsid w:val="000B647B"/>
    <w:rsid w:val="000D1301"/>
    <w:rsid w:val="000F0D33"/>
    <w:rsid w:val="00103491"/>
    <w:rsid w:val="00103FB8"/>
    <w:rsid w:val="001060C7"/>
    <w:rsid w:val="00124E6A"/>
    <w:rsid w:val="001276E7"/>
    <w:rsid w:val="0013025B"/>
    <w:rsid w:val="001319BF"/>
    <w:rsid w:val="001369E5"/>
    <w:rsid w:val="001403E3"/>
    <w:rsid w:val="00141A2F"/>
    <w:rsid w:val="00143E8C"/>
    <w:rsid w:val="00144292"/>
    <w:rsid w:val="00145F5D"/>
    <w:rsid w:val="00147B21"/>
    <w:rsid w:val="00152E0A"/>
    <w:rsid w:val="00152E57"/>
    <w:rsid w:val="00160AB5"/>
    <w:rsid w:val="00185451"/>
    <w:rsid w:val="00186700"/>
    <w:rsid w:val="001A0903"/>
    <w:rsid w:val="001B1615"/>
    <w:rsid w:val="001B37BC"/>
    <w:rsid w:val="001B581A"/>
    <w:rsid w:val="001C040C"/>
    <w:rsid w:val="001C4C94"/>
    <w:rsid w:val="001C74DB"/>
    <w:rsid w:val="001E17BB"/>
    <w:rsid w:val="001E1A07"/>
    <w:rsid w:val="001E5372"/>
    <w:rsid w:val="001F0D83"/>
    <w:rsid w:val="001F7CC9"/>
    <w:rsid w:val="002214DB"/>
    <w:rsid w:val="0024133F"/>
    <w:rsid w:val="00243AD6"/>
    <w:rsid w:val="0024597A"/>
    <w:rsid w:val="002463D8"/>
    <w:rsid w:val="0024756A"/>
    <w:rsid w:val="00247B54"/>
    <w:rsid w:val="00261CF9"/>
    <w:rsid w:val="00263FCC"/>
    <w:rsid w:val="0026644D"/>
    <w:rsid w:val="002671B5"/>
    <w:rsid w:val="00274439"/>
    <w:rsid w:val="002746FF"/>
    <w:rsid w:val="002916DB"/>
    <w:rsid w:val="00292CA4"/>
    <w:rsid w:val="00293395"/>
    <w:rsid w:val="00294B8C"/>
    <w:rsid w:val="002A0F2A"/>
    <w:rsid w:val="002A504C"/>
    <w:rsid w:val="002A5CCD"/>
    <w:rsid w:val="002A72FB"/>
    <w:rsid w:val="002B0147"/>
    <w:rsid w:val="002B3BC3"/>
    <w:rsid w:val="002B3CC5"/>
    <w:rsid w:val="002B4F07"/>
    <w:rsid w:val="002C6768"/>
    <w:rsid w:val="002C76A0"/>
    <w:rsid w:val="002D0F73"/>
    <w:rsid w:val="002F50BF"/>
    <w:rsid w:val="0030611F"/>
    <w:rsid w:val="003208D3"/>
    <w:rsid w:val="00324325"/>
    <w:rsid w:val="00324BD8"/>
    <w:rsid w:val="00330304"/>
    <w:rsid w:val="003360E4"/>
    <w:rsid w:val="00337C57"/>
    <w:rsid w:val="00346E13"/>
    <w:rsid w:val="00346EBC"/>
    <w:rsid w:val="00357627"/>
    <w:rsid w:val="00376058"/>
    <w:rsid w:val="00377795"/>
    <w:rsid w:val="0039089D"/>
    <w:rsid w:val="003926D7"/>
    <w:rsid w:val="00397325"/>
    <w:rsid w:val="003A0A9E"/>
    <w:rsid w:val="003A3708"/>
    <w:rsid w:val="003B31CC"/>
    <w:rsid w:val="003C157D"/>
    <w:rsid w:val="003C668D"/>
    <w:rsid w:val="003C7E1B"/>
    <w:rsid w:val="003D0244"/>
    <w:rsid w:val="003E08F1"/>
    <w:rsid w:val="003E169E"/>
    <w:rsid w:val="003F4845"/>
    <w:rsid w:val="003F62E7"/>
    <w:rsid w:val="003F6E9E"/>
    <w:rsid w:val="00400E08"/>
    <w:rsid w:val="004062E2"/>
    <w:rsid w:val="00406798"/>
    <w:rsid w:val="00412335"/>
    <w:rsid w:val="00417045"/>
    <w:rsid w:val="00423BE4"/>
    <w:rsid w:val="00425564"/>
    <w:rsid w:val="00434B25"/>
    <w:rsid w:val="00434B74"/>
    <w:rsid w:val="00437AC8"/>
    <w:rsid w:val="004432DA"/>
    <w:rsid w:val="0044366E"/>
    <w:rsid w:val="00446038"/>
    <w:rsid w:val="00447036"/>
    <w:rsid w:val="00447C97"/>
    <w:rsid w:val="0045011A"/>
    <w:rsid w:val="0045158C"/>
    <w:rsid w:val="00451D2C"/>
    <w:rsid w:val="00452E47"/>
    <w:rsid w:val="00457B91"/>
    <w:rsid w:val="00466E39"/>
    <w:rsid w:val="00472716"/>
    <w:rsid w:val="00473206"/>
    <w:rsid w:val="00477E1D"/>
    <w:rsid w:val="00486BA1"/>
    <w:rsid w:val="004875C5"/>
    <w:rsid w:val="00487E0E"/>
    <w:rsid w:val="00495799"/>
    <w:rsid w:val="00497EF1"/>
    <w:rsid w:val="004A37E8"/>
    <w:rsid w:val="004A7D58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27E1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D1B19"/>
    <w:rsid w:val="005E096A"/>
    <w:rsid w:val="005E232E"/>
    <w:rsid w:val="005E2926"/>
    <w:rsid w:val="005F0768"/>
    <w:rsid w:val="005F1883"/>
    <w:rsid w:val="005F5BFE"/>
    <w:rsid w:val="005F79D0"/>
    <w:rsid w:val="00602402"/>
    <w:rsid w:val="00606999"/>
    <w:rsid w:val="006103A8"/>
    <w:rsid w:val="006130E0"/>
    <w:rsid w:val="006156C0"/>
    <w:rsid w:val="00621905"/>
    <w:rsid w:val="00625FA2"/>
    <w:rsid w:val="00650B7D"/>
    <w:rsid w:val="00663CB7"/>
    <w:rsid w:val="00665AE5"/>
    <w:rsid w:val="006724FB"/>
    <w:rsid w:val="00674961"/>
    <w:rsid w:val="006751BA"/>
    <w:rsid w:val="00683CD8"/>
    <w:rsid w:val="006842E5"/>
    <w:rsid w:val="006908EB"/>
    <w:rsid w:val="00693BE7"/>
    <w:rsid w:val="00695CA5"/>
    <w:rsid w:val="00695E49"/>
    <w:rsid w:val="006A7B9D"/>
    <w:rsid w:val="006B1547"/>
    <w:rsid w:val="006C06AC"/>
    <w:rsid w:val="006C290C"/>
    <w:rsid w:val="006C3860"/>
    <w:rsid w:val="006D1FA3"/>
    <w:rsid w:val="006D338C"/>
    <w:rsid w:val="006E4F4E"/>
    <w:rsid w:val="006E64D3"/>
    <w:rsid w:val="006F0536"/>
    <w:rsid w:val="006F1E98"/>
    <w:rsid w:val="006F4F90"/>
    <w:rsid w:val="006F58E4"/>
    <w:rsid w:val="006F5D0E"/>
    <w:rsid w:val="006F6467"/>
    <w:rsid w:val="0070468D"/>
    <w:rsid w:val="00704A56"/>
    <w:rsid w:val="0070712B"/>
    <w:rsid w:val="00707C0C"/>
    <w:rsid w:val="00716BDC"/>
    <w:rsid w:val="00723170"/>
    <w:rsid w:val="00724368"/>
    <w:rsid w:val="00730E78"/>
    <w:rsid w:val="00731F88"/>
    <w:rsid w:val="00735693"/>
    <w:rsid w:val="007416F2"/>
    <w:rsid w:val="00743BDA"/>
    <w:rsid w:val="00744FE1"/>
    <w:rsid w:val="00750F16"/>
    <w:rsid w:val="00755271"/>
    <w:rsid w:val="00772166"/>
    <w:rsid w:val="00772BFF"/>
    <w:rsid w:val="00780B6E"/>
    <w:rsid w:val="00783227"/>
    <w:rsid w:val="007859D2"/>
    <w:rsid w:val="00791A22"/>
    <w:rsid w:val="00795E86"/>
    <w:rsid w:val="007969C8"/>
    <w:rsid w:val="007970F3"/>
    <w:rsid w:val="007A423D"/>
    <w:rsid w:val="007C0CE9"/>
    <w:rsid w:val="007D2CD9"/>
    <w:rsid w:val="007E4CA1"/>
    <w:rsid w:val="007F184D"/>
    <w:rsid w:val="007F4AD5"/>
    <w:rsid w:val="00801DD0"/>
    <w:rsid w:val="00807A00"/>
    <w:rsid w:val="00812488"/>
    <w:rsid w:val="0082518B"/>
    <w:rsid w:val="0082777E"/>
    <w:rsid w:val="00830311"/>
    <w:rsid w:val="00833D7B"/>
    <w:rsid w:val="008340A2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852F1"/>
    <w:rsid w:val="0089778C"/>
    <w:rsid w:val="008A0842"/>
    <w:rsid w:val="008A324C"/>
    <w:rsid w:val="008B5998"/>
    <w:rsid w:val="008B7B5C"/>
    <w:rsid w:val="008C2654"/>
    <w:rsid w:val="008C4008"/>
    <w:rsid w:val="008C5C12"/>
    <w:rsid w:val="008D40AF"/>
    <w:rsid w:val="008D7F05"/>
    <w:rsid w:val="008E07D4"/>
    <w:rsid w:val="008E351F"/>
    <w:rsid w:val="008E3FE9"/>
    <w:rsid w:val="008F1CCD"/>
    <w:rsid w:val="008F6797"/>
    <w:rsid w:val="00900CA2"/>
    <w:rsid w:val="009010F1"/>
    <w:rsid w:val="0090198E"/>
    <w:rsid w:val="0090406C"/>
    <w:rsid w:val="00906893"/>
    <w:rsid w:val="00907754"/>
    <w:rsid w:val="0091081E"/>
    <w:rsid w:val="0091122E"/>
    <w:rsid w:val="0091203C"/>
    <w:rsid w:val="0091392A"/>
    <w:rsid w:val="0091467F"/>
    <w:rsid w:val="00915B04"/>
    <w:rsid w:val="00921D66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541D"/>
    <w:rsid w:val="00960812"/>
    <w:rsid w:val="00962858"/>
    <w:rsid w:val="0096791B"/>
    <w:rsid w:val="0097327D"/>
    <w:rsid w:val="009848B5"/>
    <w:rsid w:val="009A450D"/>
    <w:rsid w:val="009A4838"/>
    <w:rsid w:val="009B79F8"/>
    <w:rsid w:val="009C1591"/>
    <w:rsid w:val="009C4069"/>
    <w:rsid w:val="009C7B90"/>
    <w:rsid w:val="009D5E19"/>
    <w:rsid w:val="009E04C3"/>
    <w:rsid w:val="009E146D"/>
    <w:rsid w:val="009E3DF6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0C47"/>
    <w:rsid w:val="00A34820"/>
    <w:rsid w:val="00A40B22"/>
    <w:rsid w:val="00A43567"/>
    <w:rsid w:val="00A449CD"/>
    <w:rsid w:val="00A45ED5"/>
    <w:rsid w:val="00A51A7D"/>
    <w:rsid w:val="00A53C39"/>
    <w:rsid w:val="00A55792"/>
    <w:rsid w:val="00A61AB3"/>
    <w:rsid w:val="00A66766"/>
    <w:rsid w:val="00A676EE"/>
    <w:rsid w:val="00A717A0"/>
    <w:rsid w:val="00A73555"/>
    <w:rsid w:val="00A832E0"/>
    <w:rsid w:val="00A86FA0"/>
    <w:rsid w:val="00A91F16"/>
    <w:rsid w:val="00AA58F7"/>
    <w:rsid w:val="00AB4540"/>
    <w:rsid w:val="00AB5824"/>
    <w:rsid w:val="00AC1E24"/>
    <w:rsid w:val="00AC2142"/>
    <w:rsid w:val="00AC636D"/>
    <w:rsid w:val="00AD1648"/>
    <w:rsid w:val="00AD166D"/>
    <w:rsid w:val="00AD26F5"/>
    <w:rsid w:val="00AE1492"/>
    <w:rsid w:val="00AE7599"/>
    <w:rsid w:val="00AF5AC2"/>
    <w:rsid w:val="00AF7216"/>
    <w:rsid w:val="00B04B37"/>
    <w:rsid w:val="00B154F6"/>
    <w:rsid w:val="00B16B69"/>
    <w:rsid w:val="00B27722"/>
    <w:rsid w:val="00B301E5"/>
    <w:rsid w:val="00B332A0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82149"/>
    <w:rsid w:val="00B86336"/>
    <w:rsid w:val="00B87BFB"/>
    <w:rsid w:val="00B9285C"/>
    <w:rsid w:val="00B9434D"/>
    <w:rsid w:val="00B94B06"/>
    <w:rsid w:val="00B94E3B"/>
    <w:rsid w:val="00BA18E2"/>
    <w:rsid w:val="00BB080E"/>
    <w:rsid w:val="00BB518D"/>
    <w:rsid w:val="00BC4C13"/>
    <w:rsid w:val="00BD1098"/>
    <w:rsid w:val="00BD6CD1"/>
    <w:rsid w:val="00BE0053"/>
    <w:rsid w:val="00BE2A0C"/>
    <w:rsid w:val="00BE4852"/>
    <w:rsid w:val="00BE57F6"/>
    <w:rsid w:val="00BE5D29"/>
    <w:rsid w:val="00BE62FA"/>
    <w:rsid w:val="00BF2204"/>
    <w:rsid w:val="00BF63FF"/>
    <w:rsid w:val="00C008AD"/>
    <w:rsid w:val="00C02B67"/>
    <w:rsid w:val="00C06BB0"/>
    <w:rsid w:val="00C11488"/>
    <w:rsid w:val="00C17F0F"/>
    <w:rsid w:val="00C30CC6"/>
    <w:rsid w:val="00C31750"/>
    <w:rsid w:val="00C401B1"/>
    <w:rsid w:val="00C43684"/>
    <w:rsid w:val="00C47FB5"/>
    <w:rsid w:val="00C54D9F"/>
    <w:rsid w:val="00C64A90"/>
    <w:rsid w:val="00C67502"/>
    <w:rsid w:val="00C67D22"/>
    <w:rsid w:val="00C70549"/>
    <w:rsid w:val="00C712B1"/>
    <w:rsid w:val="00C7529C"/>
    <w:rsid w:val="00C81773"/>
    <w:rsid w:val="00C81D46"/>
    <w:rsid w:val="00C82FA5"/>
    <w:rsid w:val="00C856DB"/>
    <w:rsid w:val="00C90DC9"/>
    <w:rsid w:val="00CA1E6E"/>
    <w:rsid w:val="00CA1FBF"/>
    <w:rsid w:val="00CA693A"/>
    <w:rsid w:val="00CC11D1"/>
    <w:rsid w:val="00CC476E"/>
    <w:rsid w:val="00CC6407"/>
    <w:rsid w:val="00CC7B70"/>
    <w:rsid w:val="00CD602C"/>
    <w:rsid w:val="00CD6F9E"/>
    <w:rsid w:val="00CE4DC7"/>
    <w:rsid w:val="00CF4ABE"/>
    <w:rsid w:val="00D01A0D"/>
    <w:rsid w:val="00D01A80"/>
    <w:rsid w:val="00D121D6"/>
    <w:rsid w:val="00D1518D"/>
    <w:rsid w:val="00D15426"/>
    <w:rsid w:val="00D15D07"/>
    <w:rsid w:val="00D35AD6"/>
    <w:rsid w:val="00D43778"/>
    <w:rsid w:val="00D475D6"/>
    <w:rsid w:val="00D60768"/>
    <w:rsid w:val="00D66CB8"/>
    <w:rsid w:val="00D72897"/>
    <w:rsid w:val="00D73E41"/>
    <w:rsid w:val="00D75428"/>
    <w:rsid w:val="00D75E53"/>
    <w:rsid w:val="00D82B66"/>
    <w:rsid w:val="00D86C16"/>
    <w:rsid w:val="00D87FB2"/>
    <w:rsid w:val="00DA4C8A"/>
    <w:rsid w:val="00DB6139"/>
    <w:rsid w:val="00DC5378"/>
    <w:rsid w:val="00DD4B37"/>
    <w:rsid w:val="00DD5248"/>
    <w:rsid w:val="00DD6595"/>
    <w:rsid w:val="00DE04C3"/>
    <w:rsid w:val="00DE21F3"/>
    <w:rsid w:val="00DE5485"/>
    <w:rsid w:val="00DF50AF"/>
    <w:rsid w:val="00DF66D6"/>
    <w:rsid w:val="00E12D4C"/>
    <w:rsid w:val="00E15AFD"/>
    <w:rsid w:val="00E21DC5"/>
    <w:rsid w:val="00E21E56"/>
    <w:rsid w:val="00E24F49"/>
    <w:rsid w:val="00E3387B"/>
    <w:rsid w:val="00E359A8"/>
    <w:rsid w:val="00E4327B"/>
    <w:rsid w:val="00E45571"/>
    <w:rsid w:val="00E4798A"/>
    <w:rsid w:val="00E515E0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969F8"/>
    <w:rsid w:val="00EA36B7"/>
    <w:rsid w:val="00EA5E99"/>
    <w:rsid w:val="00EB0619"/>
    <w:rsid w:val="00EC0FFB"/>
    <w:rsid w:val="00EC23C5"/>
    <w:rsid w:val="00EC7C3D"/>
    <w:rsid w:val="00ED49F8"/>
    <w:rsid w:val="00ED4A7D"/>
    <w:rsid w:val="00ED62C8"/>
    <w:rsid w:val="00EE2220"/>
    <w:rsid w:val="00EE52D5"/>
    <w:rsid w:val="00EE73BF"/>
    <w:rsid w:val="00EF2721"/>
    <w:rsid w:val="00EF5190"/>
    <w:rsid w:val="00F0086A"/>
    <w:rsid w:val="00F0092F"/>
    <w:rsid w:val="00F150FB"/>
    <w:rsid w:val="00F17B5A"/>
    <w:rsid w:val="00F20596"/>
    <w:rsid w:val="00F253B1"/>
    <w:rsid w:val="00F255D4"/>
    <w:rsid w:val="00F274D9"/>
    <w:rsid w:val="00F2777F"/>
    <w:rsid w:val="00F442CA"/>
    <w:rsid w:val="00F44C29"/>
    <w:rsid w:val="00F51467"/>
    <w:rsid w:val="00F63463"/>
    <w:rsid w:val="00F660C1"/>
    <w:rsid w:val="00F83745"/>
    <w:rsid w:val="00F8397F"/>
    <w:rsid w:val="00FA17D3"/>
    <w:rsid w:val="00FA542E"/>
    <w:rsid w:val="00FB5D9E"/>
    <w:rsid w:val="00FC2161"/>
    <w:rsid w:val="00FC3129"/>
    <w:rsid w:val="00FC4CED"/>
    <w:rsid w:val="00FC508B"/>
    <w:rsid w:val="00FD6068"/>
    <w:rsid w:val="00FD73B0"/>
    <w:rsid w:val="00FE4587"/>
    <w:rsid w:val="00FE5460"/>
    <w:rsid w:val="00FE7E54"/>
    <w:rsid w:val="00FF01D0"/>
    <w:rsid w:val="1935CCCF"/>
    <w:rsid w:val="255F8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4260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852F1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ind w:left="85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C67502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C67502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C67502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CE4DC7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CE4DC7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7D2CD9"/>
  </w:style>
  <w:style w:type="paragraph" w:customStyle="1" w:styleId="KOPF-FUSSZEILE">
    <w:name w:val="****** KOPF-/FUSSZEILE ******"/>
    <w:basedOn w:val="Standard"/>
    <w:next w:val="Standard"/>
    <w:uiPriority w:val="75"/>
    <w:rsid w:val="00C67502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C67502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C67502"/>
    <w:rPr>
      <w:i/>
      <w:color w:val="0000FF"/>
    </w:rPr>
  </w:style>
  <w:style w:type="paragraph" w:customStyle="1" w:styleId="tabelleheader">
    <w:name w:val="tabelle_header"/>
    <w:next w:val="Standard"/>
    <w:uiPriority w:val="1"/>
    <w:qFormat/>
    <w:rsid w:val="00C67502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C67502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C67502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C67502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C67502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C67502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C67502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C67502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C67502"/>
    <w:pPr>
      <w:outlineLvl w:val="1"/>
    </w:pPr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346E13"/>
    <w:pPr>
      <w:spacing w:line="270" w:lineRule="atLeast"/>
    </w:pPr>
    <w:rPr>
      <w:rFonts w:cs="System"/>
      <w:bCs/>
      <w:i/>
      <w:vanish/>
      <w:color w:val="1F5321" w:themeColor="accent3" w:themeShade="80"/>
      <w:spacing w:val="2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346E13"/>
    <w:rPr>
      <w:rFonts w:cs="System"/>
      <w:bCs/>
      <w:i/>
      <w:vanish/>
      <w:color w:val="1F5321" w:themeColor="accent3" w:themeShade="80"/>
      <w:spacing w:val="2"/>
      <w:kern w:val="0"/>
      <w:sz w:val="22"/>
      <w:szCs w:val="22"/>
      <w14:ligatures w14:val="none"/>
    </w:rPr>
  </w:style>
  <w:style w:type="paragraph" w:customStyle="1" w:styleId="Hberschrift1105pt">
    <w:name w:val="H_Überschrift 1 10.5pt"/>
    <w:basedOn w:val="berschrift1"/>
    <w:next w:val="Standard"/>
    <w:uiPriority w:val="10"/>
    <w:qFormat/>
    <w:rsid w:val="002746FF"/>
    <w:pPr>
      <w:numPr>
        <w:numId w:val="35"/>
      </w:numPr>
      <w:spacing w:before="540" w:after="270" w:line="270" w:lineRule="atLeast"/>
      <w:contextualSpacing w:val="0"/>
    </w:pPr>
    <w:rPr>
      <w:b/>
      <w:spacing w:val="2"/>
      <w:sz w:val="21"/>
      <w:szCs w:val="21"/>
      <w14:ligatures w14:val="none"/>
    </w:rPr>
  </w:style>
  <w:style w:type="paragraph" w:customStyle="1" w:styleId="Hberschrift2105pt">
    <w:name w:val="H_Überschrift 2 10.5pt"/>
    <w:basedOn w:val="berschrift2"/>
    <w:next w:val="Standard"/>
    <w:uiPriority w:val="10"/>
    <w:qFormat/>
    <w:rsid w:val="002746FF"/>
    <w:pPr>
      <w:numPr>
        <w:numId w:val="35"/>
      </w:numPr>
      <w:spacing w:before="540" w:after="270" w:line="270" w:lineRule="atLeast"/>
    </w:pPr>
    <w:rPr>
      <w:b/>
      <w:spacing w:val="2"/>
      <w:sz w:val="21"/>
      <w:szCs w:val="21"/>
      <w14:ligatures w14:val="none"/>
    </w:rPr>
  </w:style>
  <w:style w:type="paragraph" w:customStyle="1" w:styleId="berschrift3nummeriert">
    <w:name w:val="Überschrift 3 nummeriert"/>
    <w:basedOn w:val="berschrift3"/>
    <w:next w:val="Standard"/>
    <w:uiPriority w:val="10"/>
    <w:qFormat/>
    <w:rsid w:val="002746FF"/>
    <w:pPr>
      <w:numPr>
        <w:numId w:val="35"/>
      </w:numPr>
      <w:tabs>
        <w:tab w:val="left" w:pos="851"/>
      </w:tabs>
      <w:spacing w:before="540" w:after="270" w:line="270" w:lineRule="atLeast"/>
    </w:pPr>
    <w:rPr>
      <w:b/>
      <w:bCs/>
      <w:spacing w:val="2"/>
      <w:sz w:val="21"/>
      <w14:ligatures w14:val="none"/>
    </w:rPr>
  </w:style>
  <w:style w:type="paragraph" w:customStyle="1" w:styleId="berschrift4nummeriert">
    <w:name w:val="Überschrift 4 nummeriert"/>
    <w:basedOn w:val="berschrift4"/>
    <w:next w:val="Standard"/>
    <w:uiPriority w:val="10"/>
    <w:qFormat/>
    <w:rsid w:val="002746FF"/>
    <w:pPr>
      <w:numPr>
        <w:numId w:val="35"/>
      </w:numPr>
      <w:tabs>
        <w:tab w:val="left" w:pos="1134"/>
      </w:tabs>
      <w:spacing w:before="540" w:after="270" w:line="270" w:lineRule="atLeast"/>
    </w:pPr>
    <w:rPr>
      <w:rFonts w:asciiTheme="majorHAnsi" w:hAnsiTheme="majorHAnsi"/>
      <w:b/>
      <w:iCs w:val="0"/>
      <w:spacing w:val="2"/>
      <w:sz w:val="21"/>
      <w:szCs w:val="22"/>
      <w14:ligatures w14:val="none"/>
    </w:rPr>
  </w:style>
  <w:style w:type="paragraph" w:customStyle="1" w:styleId="Nummerierung1">
    <w:name w:val="Nummerierung 1"/>
    <w:basedOn w:val="Standard"/>
    <w:uiPriority w:val="3"/>
    <w:qFormat/>
    <w:rsid w:val="002746FF"/>
    <w:pPr>
      <w:numPr>
        <w:ilvl w:val="7"/>
        <w:numId w:val="35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Nummerierung2">
    <w:name w:val="Nummerierung 2"/>
    <w:basedOn w:val="Nummerierung1"/>
    <w:uiPriority w:val="3"/>
    <w:qFormat/>
    <w:rsid w:val="002746FF"/>
    <w:pPr>
      <w:numPr>
        <w:ilvl w:val="8"/>
      </w:numPr>
      <w:ind w:left="709" w:hanging="425"/>
    </w:pPr>
  </w:style>
  <w:style w:type="paragraph" w:customStyle="1" w:styleId="berschrift5nummeriert">
    <w:name w:val="Überschrift 5 nummeriert"/>
    <w:basedOn w:val="berschrift5"/>
    <w:next w:val="Standard"/>
    <w:uiPriority w:val="10"/>
    <w:rsid w:val="002746FF"/>
    <w:pPr>
      <w:numPr>
        <w:numId w:val="35"/>
      </w:numPr>
      <w:tabs>
        <w:tab w:val="left" w:pos="1148"/>
      </w:tabs>
      <w:spacing w:before="540" w:after="270" w:line="270" w:lineRule="atLeast"/>
    </w:pPr>
    <w:rPr>
      <w:rFonts w:asciiTheme="majorHAnsi" w:hAnsiTheme="majorHAnsi"/>
      <w:b/>
      <w:spacing w:val="2"/>
      <w:sz w:val="21"/>
      <w:szCs w:val="22"/>
      <w14:ligatures w14:val="none"/>
    </w:rPr>
  </w:style>
  <w:style w:type="paragraph" w:customStyle="1" w:styleId="HTabBeispiel85ptF">
    <w:name w:val="H_Tab_Beispiel 8.5pt (F)"/>
    <w:basedOn w:val="Standard"/>
    <w:link w:val="HTabBeispiel85ptFZchn"/>
    <w:rsid w:val="00C06BB0"/>
    <w:pPr>
      <w:spacing w:line="215" w:lineRule="atLeast"/>
    </w:pPr>
    <w:rPr>
      <w:rFonts w:cs="System"/>
      <w:bCs/>
      <w:i/>
      <w:iCs/>
      <w:vanish/>
      <w:color w:val="BE0A5F"/>
      <w:spacing w:val="2"/>
      <w:sz w:val="17"/>
      <w:szCs w:val="22"/>
      <w14:ligatures w14:val="none"/>
    </w:rPr>
  </w:style>
  <w:style w:type="table" w:customStyle="1" w:styleId="Formatvorlage1">
    <w:name w:val="Formatvorlage1"/>
    <w:basedOn w:val="NormaleTabelle"/>
    <w:uiPriority w:val="99"/>
    <w:rsid w:val="00144292"/>
    <w:pPr>
      <w:spacing w:line="240" w:lineRule="auto"/>
    </w:pPr>
    <w:rPr>
      <w:sz w:val="22"/>
    </w:rPr>
    <w:tblPr/>
  </w:style>
  <w:style w:type="character" w:customStyle="1" w:styleId="HTabBeispiel85ptFZchn">
    <w:name w:val="H_Tab_Beispiel 8.5pt (F) Zchn"/>
    <w:basedOn w:val="HHilfstextfarbigkursiv105ptFZchn"/>
    <w:link w:val="HTabBeispiel85ptF"/>
    <w:rsid w:val="008A324C"/>
    <w:rPr>
      <w:rFonts w:cs="System"/>
      <w:bCs/>
      <w:i/>
      <w:iCs/>
      <w:vanish/>
      <w:color w:val="BE0A5F"/>
      <w:spacing w:val="2"/>
      <w:kern w:val="0"/>
      <w:sz w:val="17"/>
      <w:szCs w:val="22"/>
      <w14:ligatures w14:val="none"/>
    </w:rPr>
  </w:style>
  <w:style w:type="paragraph" w:customStyle="1" w:styleId="Text65pt">
    <w:name w:val="Text 6.5 pt"/>
    <w:basedOn w:val="Standard"/>
    <w:uiPriority w:val="1"/>
    <w:qFormat/>
    <w:rsid w:val="00330304"/>
    <w:pPr>
      <w:spacing w:line="162" w:lineRule="atLeast"/>
      <w:ind w:right="114"/>
    </w:pPr>
    <w:rPr>
      <w:rFonts w:ascii="Arial" w:hAnsi="Arial" w:cs="Arial"/>
      <w:bCs/>
      <w:spacing w:val="2"/>
      <w:sz w:val="13"/>
      <w:szCs w:val="22"/>
      <w14:ligatures w14:val="none"/>
    </w:rPr>
  </w:style>
  <w:style w:type="paragraph" w:customStyle="1" w:styleId="HTabText85pt">
    <w:name w:val="H_Tab_Text 8.5 pt"/>
    <w:basedOn w:val="Standard"/>
    <w:qFormat/>
    <w:rsid w:val="005D1B19"/>
    <w:pPr>
      <w:spacing w:line="215" w:lineRule="atLeast"/>
    </w:pPr>
    <w:rPr>
      <w:rFonts w:cs="System"/>
      <w:bCs/>
      <w:spacing w:val="2"/>
      <w:sz w:val="17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12DC5551E4152BD02AC1147F4CA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E3F9B0-3746-4665-B749-5136B1B5D3BA}"/>
      </w:docPartPr>
      <w:docPartBody>
        <w:p w:rsidR="00365A46" w:rsidRDefault="00365A46">
          <w:pPr>
            <w:pStyle w:val="A5712DC5551E4152BD02AC1147F4CAA2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D627A02A9A85442C843E8DC3804F21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23D26D-AD3B-4FCE-9CFF-37AEFD44C5D6}"/>
      </w:docPartPr>
      <w:docPartBody>
        <w:p w:rsidR="00365A46" w:rsidRDefault="00365A46">
          <w:pPr>
            <w:pStyle w:val="D627A02A9A85442C843E8DC3804F2116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A1E6CB36D23C458FAFB09E6B76175E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7221EF-787D-40B0-B304-B22BA2C956E3}"/>
      </w:docPartPr>
      <w:docPartBody>
        <w:p w:rsidR="00365A46" w:rsidRDefault="00365A46">
          <w:pPr>
            <w:pStyle w:val="A1E6CB36D23C458FAFB09E6B76175E78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E2AF0A3989A941C694260BE9125F8A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30E30F-997A-42BE-BA12-55EC3E5DF32B}"/>
      </w:docPartPr>
      <w:docPartBody>
        <w:p w:rsidR="00365A46" w:rsidRDefault="00365A46">
          <w:pPr>
            <w:pStyle w:val="E2AF0A3989A941C694260BE9125F8AE8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F6F75506452A4338B05E7CCC8A1520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534596-3D5D-4BA7-BDB9-02A53E1A2F44}"/>
      </w:docPartPr>
      <w:docPartBody>
        <w:p w:rsidR="00365A46" w:rsidRDefault="00365A46">
          <w:pPr>
            <w:pStyle w:val="F6F75506452A4338B05E7CCC8A1520E1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04DFF3B93204487694BFB7977C953E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7D0E02-2830-4B82-86E5-B829DAFA2E49}"/>
      </w:docPartPr>
      <w:docPartBody>
        <w:p w:rsidR="00365A46" w:rsidRDefault="00365A46">
          <w:pPr>
            <w:pStyle w:val="04DFF3B93204487694BFB7977C953E71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889973E6AF0E4B31BA07C7443B2550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9C43E4-AE3D-4D07-93AE-C9E9321732D8}"/>
      </w:docPartPr>
      <w:docPartBody>
        <w:p w:rsidR="00365A46" w:rsidRDefault="00365A46">
          <w:pPr>
            <w:pStyle w:val="889973E6AF0E4B31BA07C7443B2550CA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15E144559D13437C86A02F13C519B4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C63CC7-7C72-4A83-BCA6-05571C45867A}"/>
      </w:docPartPr>
      <w:docPartBody>
        <w:p w:rsidR="00365A46" w:rsidRDefault="00365A46">
          <w:pPr>
            <w:pStyle w:val="15E144559D13437C86A02F13C519B492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BC14340776AA4A5399A34530AD91D3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738B63-7EBF-41B1-85FB-A524E2A6F8F6}"/>
      </w:docPartPr>
      <w:docPartBody>
        <w:p w:rsidR="00365A46" w:rsidRDefault="00365A46">
          <w:pPr>
            <w:pStyle w:val="BC14340776AA4A5399A34530AD91D398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EB07E7078964036BF5B89B60A13E6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4825BF-FDE6-490B-810D-3B99B9D6EA64}"/>
      </w:docPartPr>
      <w:docPartBody>
        <w:p w:rsidR="00365A46" w:rsidRDefault="00365A46">
          <w:pPr>
            <w:pStyle w:val="4EB07E7078964036BF5B89B60A13E61F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A46"/>
    <w:rsid w:val="0029072F"/>
    <w:rsid w:val="00357627"/>
    <w:rsid w:val="00365A46"/>
    <w:rsid w:val="00D7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A5712DC5551E4152BD02AC1147F4CAA2">
    <w:name w:val="A5712DC5551E4152BD02AC1147F4CAA2"/>
  </w:style>
  <w:style w:type="paragraph" w:customStyle="1" w:styleId="D627A02A9A85442C843E8DC3804F2116">
    <w:name w:val="D627A02A9A85442C843E8DC3804F2116"/>
  </w:style>
  <w:style w:type="paragraph" w:customStyle="1" w:styleId="A1E6CB36D23C458FAFB09E6B76175E78">
    <w:name w:val="A1E6CB36D23C458FAFB09E6B76175E78"/>
  </w:style>
  <w:style w:type="paragraph" w:customStyle="1" w:styleId="E2AF0A3989A941C694260BE9125F8AE8">
    <w:name w:val="E2AF0A3989A941C694260BE9125F8AE8"/>
  </w:style>
  <w:style w:type="paragraph" w:customStyle="1" w:styleId="F6F75506452A4338B05E7CCC8A1520E1">
    <w:name w:val="F6F75506452A4338B05E7CCC8A1520E1"/>
  </w:style>
  <w:style w:type="paragraph" w:customStyle="1" w:styleId="04DFF3B93204487694BFB7977C953E71">
    <w:name w:val="04DFF3B93204487694BFB7977C953E71"/>
  </w:style>
  <w:style w:type="paragraph" w:customStyle="1" w:styleId="889973E6AF0E4B31BA07C7443B2550CA">
    <w:name w:val="889973E6AF0E4B31BA07C7443B2550CA"/>
  </w:style>
  <w:style w:type="paragraph" w:customStyle="1" w:styleId="15E144559D13437C86A02F13C519B492">
    <w:name w:val="15E144559D13437C86A02F13C519B492"/>
  </w:style>
  <w:style w:type="paragraph" w:customStyle="1" w:styleId="BC14340776AA4A5399A34530AD91D398">
    <w:name w:val="BC14340776AA4A5399A34530AD91D398"/>
  </w:style>
  <w:style w:type="paragraph" w:customStyle="1" w:styleId="4EB07E7078964036BF5B89B60A13E61F">
    <w:name w:val="4EB07E7078964036BF5B89B60A13E6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E81573-1799-49EA-A403-F9AC8AEB14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D5A47A-B2CA-4F84-BA15-DE3C53AAF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FDA974-DCC0-4E2D-9471-59455084DE70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Liste%20Projektentscheid%20Führung-KTZH-v2-01.dotx</Template>
  <TotalTime>0</TotalTime>
  <Pages>5</Pages>
  <Words>434</Words>
  <Characters>3432</Characters>
  <Application>Microsoft Office Word</Application>
  <DocSecurity>0</DocSecurity>
  <Lines>228</Lines>
  <Paragraphs>161</Paragraphs>
  <ScaleCrop>false</ScaleCrop>
  <Company/>
  <LinksUpToDate>false</LinksUpToDate>
  <CharactersWithSpaces>3705</CharactersWithSpaces>
  <SharedDoc>false</SharedDoc>
  <HLinks>
    <vt:vector size="78" baseType="variant"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_Toc239086450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_Toc239086449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_Toc239086448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_Toc239086447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_Toc239086446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_Toc239086445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_Toc239086444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_Toc239086443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_Toc239086442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_Toc239086441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_Toc239086440</vt:lpwstr>
      </vt:variant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_Toc239086439</vt:lpwstr>
      </vt:variant>
      <vt:variant>
        <vt:i4>1114167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_Toc239086438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Liste Projektentscheide Führung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