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1131591581"/>
        <w:lock w:val="sdtLocked"/>
        <w:placeholder>
          <w:docPart w:val="32D2A2465706454DAFF222C8E7D12B37"/>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47A83D41" w14:textId="77777777" w:rsidR="007E2F6F" w:rsidRDefault="007E2F6F" w:rsidP="007E2F6F">
          <w:pPr>
            <w:pStyle w:val="KTZH-LayoutInfo2-Page1-Box"/>
            <w:framePr w:hRule="auto" w:wrap="notBeside" w:x="2441" w:y="1121"/>
          </w:pPr>
          <w:r>
            <w:rPr>
              <w:rStyle w:val="Platzhaltertext"/>
            </w:rPr>
            <w:t>Direktion w</w:t>
          </w:r>
          <w:r w:rsidRPr="0046225B">
            <w:rPr>
              <w:rStyle w:val="Platzhaltertext"/>
            </w:rPr>
            <w:t>ählen</w:t>
          </w:r>
          <w:r>
            <w:rPr>
              <w:rStyle w:val="Platzhaltertext"/>
            </w:rPr>
            <w:t>…</w:t>
          </w:r>
        </w:p>
      </w:sdtContent>
    </w:sdt>
    <w:sdt>
      <w:sdtPr>
        <w:alias w:val="Amt"/>
        <w:tag w:val="KTZH-Amt"/>
        <w:id w:val="1541780398"/>
        <w:lock w:val="sdtLocked"/>
        <w:showingPlcHdr/>
        <w:text w:multiLine="1"/>
      </w:sdtPr>
      <w:sdtEndPr/>
      <w:sdtContent>
        <w:p w14:paraId="3FEC5EF6" w14:textId="1F69A12C" w:rsidR="003A0A9E" w:rsidRPr="00B70027" w:rsidRDefault="007E2F6F" w:rsidP="007E2F6F">
          <w:pPr>
            <w:pStyle w:val="KTZH-LayoutInfo3-Page1"/>
            <w:framePr w:w="8505" w:wrap="notBeside" w:vAnchor="page" w:hAnchor="page" w:x="2441" w:y="1121" w:anchorLock="1"/>
          </w:pPr>
          <w:r>
            <w:rPr>
              <w:rStyle w:val="Platzhaltertext"/>
            </w:rPr>
            <w:t>Amt einfügen…</w:t>
          </w:r>
        </w:p>
      </w:sdtContent>
    </w:sdt>
    <w:bookmarkStart w:id="0" w:name="_Toc236420971"/>
    <w:bookmarkStart w:id="1" w:name="_Toc239577488"/>
    <w:p w14:paraId="38E2D9D5" w14:textId="7CB972A4" w:rsidR="007E2F6F" w:rsidRDefault="00A739B9" w:rsidP="007E2F6F">
      <w:pPr>
        <w:pStyle w:val="KTZH-LayoutDokumenttitel"/>
      </w:pPr>
      <w:sdt>
        <w:sdtPr>
          <w:rPr>
            <w:rStyle w:val="berschrift1Zchn"/>
          </w:rPr>
          <w:alias w:val="Titel (Dok-Eigenschaft)"/>
          <w:tag w:val="KTZH-Titel"/>
          <w:id w:val="-1012607253"/>
          <w:lock w:val="sdtLocked"/>
          <w:placeholder>
            <w:docPart w:val="D6B0D0CBF83F4C9BBA190F869E3FED5E"/>
          </w:placeholder>
          <w:dataBinding w:prefixMappings="xmlns:ns0='http://purl.org/dc/elements/1.1/' xmlns:ns1='http://schemas.openxmlformats.org/package/2006/metadata/core-properties' " w:xpath="/ns1:coreProperties[1]/ns0:title[1]" w:storeItemID="{6C3C8BC8-F283-45AE-878A-BAB7291924A1}"/>
          <w:text w:multiLine="1"/>
        </w:sdtPr>
        <w:sdtEndPr>
          <w:rPr>
            <w:rStyle w:val="berschrift1Zchn"/>
          </w:rPr>
        </w:sdtEndPr>
        <w:sdtContent>
          <w:r w:rsidR="007E2F6F" w:rsidRPr="007E2F6F">
            <w:rPr>
              <w:rStyle w:val="berschrift1Zchn"/>
            </w:rPr>
            <w:t>Rechtsgrundlagenanalyse</w:t>
          </w:r>
        </w:sdtContent>
      </w:sdt>
      <w:bookmarkEnd w:id="0"/>
      <w:bookmarkEnd w:id="1"/>
    </w:p>
    <w:p w14:paraId="71CBA23C" w14:textId="77777777" w:rsidR="007E2F6F" w:rsidRDefault="00A739B9" w:rsidP="007E2F6F">
      <w:pPr>
        <w:pStyle w:val="KTZH-LayoutProjektname"/>
      </w:pPr>
      <w:sdt>
        <w:sdtPr>
          <w:alias w:val="Projektname (Dok-Eigenschaft)"/>
          <w:tag w:val="KTZH-Projektname"/>
          <w:id w:val="-1947616790"/>
          <w:lock w:val="sdtLocked"/>
          <w:placeholder>
            <w:docPart w:val="6135CB017E264255AE1BF16C92E55498"/>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7E2F6F" w:rsidRPr="00E54B76">
            <w:rPr>
              <w:rStyle w:val="Platzhaltertext"/>
            </w:rPr>
            <w:t>[</w:t>
          </w:r>
          <w:r w:rsidR="007E2F6F">
            <w:rPr>
              <w:rStyle w:val="Platzhaltertext"/>
            </w:rPr>
            <w:t>Projektname einfügen…</w:t>
          </w:r>
          <w:r w:rsidR="007E2F6F" w:rsidRPr="00E54B76">
            <w:rPr>
              <w:rStyle w:val="Platzhaltertext"/>
            </w:rPr>
            <w:t>]</w:t>
          </w:r>
        </w:sdtContent>
      </w:sdt>
    </w:p>
    <w:p w14:paraId="2C1BBA2E" w14:textId="77777777" w:rsidR="007E2F6F" w:rsidRPr="008852F1" w:rsidRDefault="007E2F6F" w:rsidP="007E2F6F">
      <w:pPr>
        <w:pStyle w:val="KTZH-LayoutMarginale"/>
        <w:framePr w:wrap="around"/>
        <w:rPr>
          <w:sz w:val="22"/>
          <w:szCs w:val="22"/>
        </w:rPr>
      </w:pPr>
      <w:r w:rsidRPr="008852F1">
        <w:rPr>
          <w:sz w:val="22"/>
          <w:szCs w:val="22"/>
        </w:rPr>
        <w:t>Auftraggeber/in</w:t>
      </w:r>
    </w:p>
    <w:sdt>
      <w:sdtPr>
        <w:rPr>
          <w:szCs w:val="22"/>
        </w:rPr>
        <w:alias w:val="Auftraggeber/in"/>
        <w:tag w:val="KTZH-Auftraggeber/in"/>
        <w:id w:val="918376838"/>
        <w:lock w:val="sdtLocked"/>
        <w:placeholder>
          <w:docPart w:val="572537F0E8074F7383A355AB8DCDADFC"/>
        </w:placeholder>
        <w:showingPlcHdr/>
        <w:text w:multiLine="1"/>
      </w:sdtPr>
      <w:sdtEndPr/>
      <w:sdtContent>
        <w:p w14:paraId="3EC23D38" w14:textId="77777777" w:rsidR="007E2F6F" w:rsidRPr="008852F1" w:rsidRDefault="007E2F6F" w:rsidP="007E2F6F">
          <w:pPr>
            <w:pStyle w:val="KTZH-LayoutMetadaten"/>
            <w:rPr>
              <w:szCs w:val="22"/>
            </w:rPr>
          </w:pPr>
          <w:r w:rsidRPr="008852F1">
            <w:rPr>
              <w:rStyle w:val="Platzhaltertext"/>
              <w:szCs w:val="22"/>
            </w:rPr>
            <w:t>Auftraggeber/in einfügen…</w:t>
          </w:r>
        </w:p>
      </w:sdtContent>
    </w:sdt>
    <w:p w14:paraId="3CB36443" w14:textId="77777777" w:rsidR="007E2F6F" w:rsidRPr="008852F1" w:rsidRDefault="007E2F6F" w:rsidP="007E2F6F">
      <w:pPr>
        <w:pStyle w:val="KTZH-LayoutMarginale"/>
        <w:framePr w:wrap="around"/>
        <w:rPr>
          <w:sz w:val="22"/>
          <w:szCs w:val="22"/>
        </w:rPr>
      </w:pPr>
      <w:r w:rsidRPr="008852F1">
        <w:rPr>
          <w:sz w:val="22"/>
          <w:szCs w:val="22"/>
        </w:rPr>
        <w:t>Projektleiter/in</w:t>
      </w:r>
    </w:p>
    <w:sdt>
      <w:sdtPr>
        <w:alias w:val="Projektleiter/in"/>
        <w:tag w:val="KTZH-Projektleiter/in"/>
        <w:id w:val="-1635627549"/>
        <w:lock w:val="sdtLocked"/>
        <w:placeholder>
          <w:docPart w:val="A1542F4F9E1947DE94787692E9068A17"/>
        </w:placeholder>
        <w:showingPlcHdr/>
        <w:text w:multiLine="1"/>
      </w:sdtPr>
      <w:sdtEndPr/>
      <w:sdtContent>
        <w:p w14:paraId="491A2CCA" w14:textId="77777777" w:rsidR="007E2F6F" w:rsidRDefault="007E2F6F" w:rsidP="007E2F6F">
          <w:pPr>
            <w:pStyle w:val="KTZH-LayoutMetadaten"/>
          </w:pPr>
          <w:r>
            <w:rPr>
              <w:rStyle w:val="Platzhaltertext"/>
            </w:rPr>
            <w:t>Projektleiter/in einfügen…</w:t>
          </w:r>
        </w:p>
      </w:sdtContent>
    </w:sdt>
    <w:p w14:paraId="0C35220B" w14:textId="77777777" w:rsidR="007E2F6F" w:rsidRPr="008852F1" w:rsidRDefault="007E2F6F" w:rsidP="007E2F6F">
      <w:pPr>
        <w:pStyle w:val="KTZH-LayoutMarginale"/>
        <w:framePr w:wrap="around"/>
        <w:rPr>
          <w:sz w:val="22"/>
          <w:szCs w:val="22"/>
        </w:rPr>
      </w:pPr>
      <w:r w:rsidRPr="008852F1">
        <w:rPr>
          <w:sz w:val="22"/>
          <w:szCs w:val="22"/>
        </w:rPr>
        <w:t>Status</w:t>
      </w:r>
    </w:p>
    <w:sdt>
      <w:sdtPr>
        <w:alias w:val="Status"/>
        <w:tag w:val="Status"/>
        <w:id w:val="1092124244"/>
        <w:placeholder>
          <w:docPart w:val="4340873E8B474F52BF915F4344B7D362"/>
        </w:placeholder>
        <w:comboBox>
          <w:listItem w:value="Bitte wählen..."/>
          <w:listItem w:displayText="in Arbeit" w:value="in Arbeit"/>
          <w:listItem w:displayText="in Prüfung" w:value="in Prüfung"/>
          <w:listItem w:displayText="genehmigt zur Nutzung" w:value="genehmigt zur Nutzung"/>
        </w:comboBox>
      </w:sdtPr>
      <w:sdtEndPr/>
      <w:sdtContent>
        <w:p w14:paraId="6D67BF9C" w14:textId="77777777" w:rsidR="007E2F6F" w:rsidRDefault="007E2F6F" w:rsidP="007E2F6F">
          <w:pPr>
            <w:pStyle w:val="KTZH-LayoutMetadaten"/>
          </w:pPr>
          <w:r>
            <w:t>in Arbeit</w:t>
          </w:r>
        </w:p>
      </w:sdtContent>
    </w:sdt>
    <w:p w14:paraId="402EA5AE" w14:textId="77777777" w:rsidR="007E2F6F" w:rsidRPr="008852F1" w:rsidRDefault="007E2F6F" w:rsidP="007E2F6F">
      <w:pPr>
        <w:pStyle w:val="KTZH-LayoutMarginale"/>
        <w:framePr w:wrap="around"/>
        <w:rPr>
          <w:sz w:val="22"/>
          <w:szCs w:val="22"/>
        </w:rPr>
      </w:pPr>
      <w:r w:rsidRPr="008852F1">
        <w:rPr>
          <w:sz w:val="22"/>
          <w:szCs w:val="22"/>
        </w:rPr>
        <w:t>Klassifizierung</w:t>
      </w:r>
    </w:p>
    <w:sdt>
      <w:sdtPr>
        <w:alias w:val="Klassifizierung"/>
        <w:tag w:val="Klassifizierung"/>
        <w:id w:val="-1681420117"/>
        <w:placeholder>
          <w:docPart w:val="F30065C45928403E9297BEB16FCE9EE5"/>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5896CE2A" w14:textId="77777777" w:rsidR="007E2F6F" w:rsidRDefault="007E2F6F" w:rsidP="007E2F6F">
          <w:pPr>
            <w:pStyle w:val="KTZH-LayoutMetadaten"/>
          </w:pPr>
          <w:r>
            <w:t>Intern</w:t>
          </w:r>
        </w:p>
      </w:sdtContent>
    </w:sdt>
    <w:p w14:paraId="73DC1ECC" w14:textId="77777777" w:rsidR="007A423D" w:rsidRDefault="007A423D" w:rsidP="007E2F6F">
      <w:pPr>
        <w:pStyle w:val="berschrift2"/>
        <w:numPr>
          <w:ilvl w:val="0"/>
          <w:numId w:val="0"/>
        </w:numPr>
      </w:pPr>
      <w:bookmarkStart w:id="2" w:name="_Toc239577489"/>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691AE365"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5E965F36" w14:textId="77777777" w:rsidR="00F660C1" w:rsidRPr="0038137E" w:rsidRDefault="0057016D" w:rsidP="0063122F">
            <w:pPr>
              <w:pStyle w:val="tabelleheader"/>
            </w:pPr>
            <w:r w:rsidRPr="0038137E">
              <w:t>Datum</w:t>
            </w:r>
          </w:p>
        </w:tc>
        <w:tc>
          <w:tcPr>
            <w:tcW w:w="1134" w:type="dxa"/>
          </w:tcPr>
          <w:p w14:paraId="49CF720F" w14:textId="77777777" w:rsidR="00F660C1" w:rsidRPr="0038137E" w:rsidRDefault="0057016D" w:rsidP="0063122F">
            <w:pPr>
              <w:pStyle w:val="tabelleheader"/>
            </w:pPr>
            <w:r w:rsidRPr="0038137E">
              <w:t>Version</w:t>
            </w:r>
          </w:p>
        </w:tc>
        <w:tc>
          <w:tcPr>
            <w:tcW w:w="3827" w:type="dxa"/>
          </w:tcPr>
          <w:p w14:paraId="36578251" w14:textId="77777777" w:rsidR="00F660C1" w:rsidRPr="0038137E" w:rsidRDefault="0057016D" w:rsidP="0063122F">
            <w:pPr>
              <w:pStyle w:val="tabelleheader"/>
            </w:pPr>
            <w:r w:rsidRPr="0038137E">
              <w:t>Änderung</w:t>
            </w:r>
          </w:p>
        </w:tc>
        <w:tc>
          <w:tcPr>
            <w:tcW w:w="2268" w:type="dxa"/>
          </w:tcPr>
          <w:p w14:paraId="562F213C" w14:textId="77777777" w:rsidR="00F660C1" w:rsidRPr="0038137E" w:rsidRDefault="0057016D" w:rsidP="0063122F">
            <w:pPr>
              <w:pStyle w:val="tabelleheader"/>
            </w:pPr>
            <w:r w:rsidRPr="0038137E">
              <w:t>Autor/in</w:t>
            </w:r>
          </w:p>
        </w:tc>
      </w:tr>
      <w:tr w:rsidR="00F660C1" w14:paraId="7FD60079"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593820D7DE404867B34956AF6B560B3C"/>
            </w:placeholder>
            <w:showingPlcHdr/>
            <w:date>
              <w:dateFormat w:val="dd.MM.yyyy"/>
              <w:lid w:val="de-CH"/>
              <w:storeMappedDataAs w:val="dateTime"/>
              <w:calendar w:val="gregorian"/>
            </w:date>
          </w:sdtPr>
          <w:sdtEndPr/>
          <w:sdtContent>
            <w:tc>
              <w:tcPr>
                <w:tcW w:w="1276" w:type="dxa"/>
              </w:tcPr>
              <w:p w14:paraId="47928969" w14:textId="77777777" w:rsidR="00F660C1" w:rsidRDefault="008505A6" w:rsidP="00452E47">
                <w:r w:rsidRPr="004969F9">
                  <w:rPr>
                    <w:rStyle w:val="Platzhaltertext"/>
                  </w:rPr>
                  <w:t>Datum</w:t>
                </w:r>
                <w:r>
                  <w:rPr>
                    <w:rStyle w:val="Platzhaltertext"/>
                  </w:rPr>
                  <w:t>…</w:t>
                </w:r>
              </w:p>
            </w:tc>
          </w:sdtContent>
        </w:sdt>
        <w:tc>
          <w:tcPr>
            <w:tcW w:w="1134" w:type="dxa"/>
          </w:tcPr>
          <w:p w14:paraId="5BAE5450" w14:textId="77777777" w:rsidR="00F660C1" w:rsidRDefault="008505A6" w:rsidP="00452E47">
            <w:r>
              <w:t>0.1</w:t>
            </w:r>
          </w:p>
        </w:tc>
        <w:sdt>
          <w:sdtPr>
            <w:alias w:val="Änderung"/>
            <w:tag w:val="Änderung"/>
            <w:id w:val="-394506425"/>
            <w:placeholder>
              <w:docPart w:val="3517D1A5F6A049659FF60592BBEE0321"/>
            </w:placeholder>
            <w:text w:multiLine="1"/>
          </w:sdtPr>
          <w:sdtEndPr/>
          <w:sdtContent>
            <w:tc>
              <w:tcPr>
                <w:tcW w:w="3827" w:type="dxa"/>
              </w:tcPr>
              <w:p w14:paraId="49E572BA" w14:textId="77777777" w:rsidR="00F660C1" w:rsidRDefault="008D40AF" w:rsidP="00452E47">
                <w:r>
                  <w:t>Erste Version</w:t>
                </w:r>
              </w:p>
            </w:tc>
          </w:sdtContent>
        </w:sdt>
        <w:sdt>
          <w:sdtPr>
            <w:alias w:val="Autor/in"/>
            <w:tag w:val="KTZH-Autor"/>
            <w:id w:val="-1111817574"/>
            <w:placeholder>
              <w:docPart w:val="1E88F712D1334F89A71A0406B40266AD"/>
            </w:placeholder>
            <w:showingPlcHdr/>
            <w:text w:multiLine="1"/>
          </w:sdtPr>
          <w:sdtEndPr/>
          <w:sdtContent>
            <w:tc>
              <w:tcPr>
                <w:tcW w:w="2268" w:type="dxa"/>
              </w:tcPr>
              <w:p w14:paraId="026F3878" w14:textId="77777777" w:rsidR="00F660C1" w:rsidRDefault="008D40AF" w:rsidP="00452E47">
                <w:r>
                  <w:rPr>
                    <w:rStyle w:val="Platzhaltertext"/>
                  </w:rPr>
                  <w:t>Vorname Name</w:t>
                </w:r>
                <w:r w:rsidR="008505A6">
                  <w:rPr>
                    <w:rStyle w:val="Platzhaltertext"/>
                  </w:rPr>
                  <w:t>…</w:t>
                </w:r>
              </w:p>
            </w:tc>
          </w:sdtContent>
        </w:sdt>
      </w:tr>
      <w:tr w:rsidR="00F660C1" w14:paraId="5897375A"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4FDD1A98" w14:textId="77777777" w:rsidR="00F660C1" w:rsidRDefault="00F660C1" w:rsidP="00452E47"/>
        </w:tc>
        <w:tc>
          <w:tcPr>
            <w:tcW w:w="1134" w:type="dxa"/>
          </w:tcPr>
          <w:p w14:paraId="705214B4" w14:textId="77777777" w:rsidR="00F660C1" w:rsidRDefault="00F660C1" w:rsidP="00452E47"/>
        </w:tc>
        <w:tc>
          <w:tcPr>
            <w:tcW w:w="3827" w:type="dxa"/>
          </w:tcPr>
          <w:p w14:paraId="17F13547" w14:textId="77777777" w:rsidR="00F660C1" w:rsidRDefault="00F660C1" w:rsidP="00452E47"/>
        </w:tc>
        <w:tc>
          <w:tcPr>
            <w:tcW w:w="2268" w:type="dxa"/>
          </w:tcPr>
          <w:p w14:paraId="1B95B040" w14:textId="77777777" w:rsidR="00F660C1" w:rsidRDefault="00F660C1" w:rsidP="00452E47"/>
        </w:tc>
      </w:tr>
      <w:tr w:rsidR="00452E47" w14:paraId="5AF02869"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3C336910" w14:textId="77777777" w:rsidR="00F660C1" w:rsidRDefault="00F660C1" w:rsidP="00452E47"/>
        </w:tc>
        <w:tc>
          <w:tcPr>
            <w:tcW w:w="1134" w:type="dxa"/>
          </w:tcPr>
          <w:p w14:paraId="1B525DD6" w14:textId="77777777" w:rsidR="00F660C1" w:rsidRDefault="00F660C1" w:rsidP="00452E47"/>
        </w:tc>
        <w:tc>
          <w:tcPr>
            <w:tcW w:w="3827" w:type="dxa"/>
          </w:tcPr>
          <w:p w14:paraId="41E6981C" w14:textId="77777777" w:rsidR="00F660C1" w:rsidRDefault="00F660C1" w:rsidP="00452E47"/>
        </w:tc>
        <w:tc>
          <w:tcPr>
            <w:tcW w:w="2268" w:type="dxa"/>
          </w:tcPr>
          <w:p w14:paraId="46663AF2" w14:textId="77777777" w:rsidR="00F660C1" w:rsidRDefault="00F660C1" w:rsidP="00452E47"/>
        </w:tc>
      </w:tr>
    </w:tbl>
    <w:p w14:paraId="11E5DD5A" w14:textId="77777777" w:rsidR="009C2340" w:rsidRPr="00C22F66" w:rsidRDefault="009C2340" w:rsidP="009C2340">
      <w:pPr>
        <w:pStyle w:val="berschrift2"/>
        <w:numPr>
          <w:ilvl w:val="0"/>
          <w:numId w:val="0"/>
        </w:numPr>
      </w:pPr>
      <w:bookmarkStart w:id="3" w:name="_Toc174087747"/>
      <w:bookmarkStart w:id="4" w:name="_Toc237241473"/>
      <w:bookmarkStart w:id="5" w:name="_Toc239577490"/>
      <w:r w:rsidRPr="00C22F66">
        <w:t>Hinweise zum HERMES-Dokument</w:t>
      </w:r>
      <w:bookmarkEnd w:id="3"/>
      <w:bookmarkEnd w:id="4"/>
      <w:bookmarkEnd w:id="5"/>
    </w:p>
    <w:p w14:paraId="61AF80B4" w14:textId="5CBC9880" w:rsidR="009C2340" w:rsidRDefault="009C2340" w:rsidP="00E76033">
      <w:r w:rsidRPr="00C22F66">
        <w:t>Original HERMES-Dokument (Inhalt unverändert)</w:t>
      </w:r>
    </w:p>
    <w:p w14:paraId="68AF801A" w14:textId="28032498" w:rsidR="0057016D" w:rsidRDefault="0038137E" w:rsidP="007E2F6F">
      <w:pPr>
        <w:pStyle w:val="berschrift2"/>
        <w:numPr>
          <w:ilvl w:val="0"/>
          <w:numId w:val="0"/>
        </w:numPr>
      </w:pPr>
      <w:bookmarkStart w:id="6" w:name="_Toc239577491"/>
      <w:r>
        <w:t>Ziel und Zweck des Dokuments</w:t>
      </w:r>
      <w:bookmarkEnd w:id="6"/>
    </w:p>
    <w:p w14:paraId="2FD249DA" w14:textId="77777777" w:rsidR="00CA1FBF" w:rsidRDefault="002A3622" w:rsidP="0057016D">
      <w:r w:rsidRPr="002A3622">
        <w:t>Die Rechtsgrundlagenanalyse beschreibt die für das Projektergebnis vorgesehenen Rechtsgrundlagen und den allfälligen Bedarf für deren Änderung. Ein besonderes Augenmerk gilt den kommunalen, kantonalen, nationalen und allenfalls auch den internationalen rechtlichen sowie produktrelevanten und regulatorischen Vorgaben, die die anvisierte Lösung samt ihren Auswirkungen auf die Umsysteme, einhalten muss (</w:t>
      </w:r>
      <w:proofErr w:type="spellStart"/>
      <w:r w:rsidRPr="002A3622">
        <w:t>Product</w:t>
      </w:r>
      <w:proofErr w:type="spellEnd"/>
      <w:r w:rsidRPr="002A3622">
        <w:t xml:space="preserve"> Compliance)</w:t>
      </w:r>
      <w:r w:rsidR="0057016D" w:rsidRPr="00EF5190">
        <w:t>.</w:t>
      </w:r>
    </w:p>
    <w:p w14:paraId="7241AB3A" w14:textId="77777777" w:rsidR="00F816E4" w:rsidRDefault="00F816E4" w:rsidP="0057016D"/>
    <w:p w14:paraId="0AE53993" w14:textId="6E31DD21" w:rsidR="00F816E4" w:rsidRPr="00F816E4" w:rsidRDefault="00F816E4" w:rsidP="0057016D">
      <w:pPr>
        <w:rPr>
          <w:bCs/>
        </w:rPr>
      </w:pPr>
      <w:r w:rsidRPr="00F816E4">
        <w:rPr>
          <w:bCs/>
        </w:rPr>
        <w:t>Bei den auftretenden Rollen ist ebenfalls die weibliche Form gemeint, auch wenn sie nicht explizit aufgeführt wird.</w:t>
      </w:r>
    </w:p>
    <w:p w14:paraId="3167F2F5" w14:textId="428B9809" w:rsidR="00E76033" w:rsidRDefault="00E76033" w:rsidP="007E2F6F">
      <w:pPr>
        <w:pStyle w:val="berschrift2"/>
        <w:numPr>
          <w:ilvl w:val="0"/>
          <w:numId w:val="0"/>
        </w:numPr>
      </w:pPr>
      <w:bookmarkStart w:id="7" w:name="_Toc239577492"/>
      <w:r w:rsidRPr="00E76033">
        <w:t>Hinweise zur Anwendung des Dokuments</w:t>
      </w:r>
      <w:bookmarkEnd w:id="7"/>
    </w:p>
    <w:p w14:paraId="7BE074C5" w14:textId="77777777" w:rsidR="008E07D4" w:rsidRDefault="008E07D4" w:rsidP="0057016D">
      <w:r>
        <w:t xml:space="preserve">Infotext ersichtlich über das ein- bzw. ausblenden der </w:t>
      </w:r>
      <w:r w:rsidRPr="008E07D4">
        <w:rPr>
          <w:b/>
          <w:bCs/>
        </w:rPr>
        <w:t>(¶) Absatzmarke</w:t>
      </w:r>
      <w:r>
        <w:t>.</w:t>
      </w:r>
    </w:p>
    <w:p w14:paraId="6CECAC9D" w14:textId="77777777" w:rsidR="00AA58F7" w:rsidRDefault="0057016D" w:rsidP="00AA58F7">
      <w:pPr>
        <w:pStyle w:val="HERMESInfotextKTZH"/>
      </w:pPr>
      <w:r w:rsidRPr="00243AD6">
        <w:t>Kursiver</w:t>
      </w:r>
      <w:r>
        <w:t>, grüner</w:t>
      </w:r>
      <w:r w:rsidR="00B4438F">
        <w:t xml:space="preserve"> </w:t>
      </w:r>
      <w:r w:rsidR="00B4438F" w:rsidRPr="00B4438F">
        <w:t>oder schwarzer</w:t>
      </w:r>
      <w:r w:rsidRPr="00243AD6">
        <w:t xml:space="preserve"> Text im Dokument: Hinweise zur Verwendung oder Beispiele - entsprechend anzupassen oder zu löschen</w:t>
      </w:r>
      <w:r w:rsidRPr="008505A6">
        <w:t>.</w:t>
      </w:r>
    </w:p>
    <w:p w14:paraId="4EA6F766" w14:textId="77777777" w:rsidR="00B4438F" w:rsidRDefault="00B4438F" w:rsidP="0057016D"/>
    <w:sdt>
      <w:sdtPr>
        <w:alias w:val="Abschnittwechsel (geschützt)"/>
        <w:tag w:val="KTZH-Section"/>
        <w:id w:val="1585269667"/>
        <w:lock w:val="sdtContentLocked"/>
        <w:placeholder>
          <w:docPart w:val="100C42C85A064F0DAC9D09411B986958"/>
        </w:placeholder>
        <w:showingPlcHdr/>
        <w:text/>
      </w:sdtPr>
      <w:sdtEndPr/>
      <w:sdtContent>
        <w:p w14:paraId="766DE156" w14:textId="77777777" w:rsidR="0057016D" w:rsidRDefault="00EA5E99" w:rsidP="0057016D">
          <w:r w:rsidRPr="00F2777F">
            <w:t xml:space="preserve">        </w:t>
          </w:r>
        </w:p>
      </w:sdtContent>
    </w:sdt>
    <w:p w14:paraId="706AA5E9"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466BDDA5" w14:textId="77777777" w:rsidR="007A423D" w:rsidRDefault="007A423D">
          <w:pPr>
            <w:pStyle w:val="Inhaltsverzeichnisberschrift"/>
          </w:pPr>
          <w:r>
            <w:rPr>
              <w:lang w:val="de-DE"/>
            </w:rPr>
            <w:t>Inhalt</w:t>
          </w:r>
          <w:r w:rsidR="00416A18">
            <w:rPr>
              <w:lang w:val="de-DE"/>
            </w:rPr>
            <w:t>sverzeichnis</w:t>
          </w:r>
        </w:p>
        <w:p w14:paraId="7DCC0119" w14:textId="00B490F1" w:rsidR="00F816E4"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577488" w:history="1">
            <w:r w:rsidR="00F816E4" w:rsidRPr="00FF47C7">
              <w:rPr>
                <w:rStyle w:val="Hyperlink"/>
                <w:rFonts w:eastAsiaTheme="majorEastAsia" w:cstheme="majorBidi"/>
              </w:rPr>
              <w:t>Rechtsgrundlagenanalyse</w:t>
            </w:r>
            <w:r w:rsidR="00F816E4">
              <w:rPr>
                <w:webHidden/>
              </w:rPr>
              <w:tab/>
            </w:r>
            <w:r w:rsidR="00F816E4">
              <w:rPr>
                <w:webHidden/>
              </w:rPr>
              <w:fldChar w:fldCharType="begin"/>
            </w:r>
            <w:r w:rsidR="00F816E4">
              <w:rPr>
                <w:webHidden/>
              </w:rPr>
              <w:instrText xml:space="preserve"> PAGEREF _Toc239577488 \h </w:instrText>
            </w:r>
            <w:r w:rsidR="00F816E4">
              <w:rPr>
                <w:webHidden/>
              </w:rPr>
            </w:r>
            <w:r w:rsidR="00F816E4">
              <w:rPr>
                <w:webHidden/>
              </w:rPr>
              <w:fldChar w:fldCharType="separate"/>
            </w:r>
            <w:r w:rsidR="00F816E4">
              <w:rPr>
                <w:webHidden/>
              </w:rPr>
              <w:t>1</w:t>
            </w:r>
            <w:r w:rsidR="00F816E4">
              <w:rPr>
                <w:webHidden/>
              </w:rPr>
              <w:fldChar w:fldCharType="end"/>
            </w:r>
          </w:hyperlink>
        </w:p>
        <w:p w14:paraId="165326B4" w14:textId="04ABB4D4" w:rsidR="00F816E4" w:rsidRDefault="00F816E4">
          <w:pPr>
            <w:pStyle w:val="Verzeichnis2"/>
            <w:rPr>
              <w:rFonts w:eastAsiaTheme="minorEastAsia"/>
              <w:kern w:val="2"/>
              <w:sz w:val="24"/>
              <w:szCs w:val="24"/>
              <w:lang w:eastAsia="de-CH"/>
            </w:rPr>
          </w:pPr>
          <w:hyperlink w:anchor="_Toc239577489" w:history="1">
            <w:r w:rsidRPr="00FF47C7">
              <w:rPr>
                <w:rStyle w:val="Hyperlink"/>
              </w:rPr>
              <w:t>Änderungsverzeichnis</w:t>
            </w:r>
            <w:r>
              <w:rPr>
                <w:webHidden/>
              </w:rPr>
              <w:tab/>
            </w:r>
            <w:r>
              <w:rPr>
                <w:webHidden/>
              </w:rPr>
              <w:fldChar w:fldCharType="begin"/>
            </w:r>
            <w:r>
              <w:rPr>
                <w:webHidden/>
              </w:rPr>
              <w:instrText xml:space="preserve"> PAGEREF _Toc239577489 \h </w:instrText>
            </w:r>
            <w:r>
              <w:rPr>
                <w:webHidden/>
              </w:rPr>
            </w:r>
            <w:r>
              <w:rPr>
                <w:webHidden/>
              </w:rPr>
              <w:fldChar w:fldCharType="separate"/>
            </w:r>
            <w:r>
              <w:rPr>
                <w:webHidden/>
              </w:rPr>
              <w:t>1</w:t>
            </w:r>
            <w:r>
              <w:rPr>
                <w:webHidden/>
              </w:rPr>
              <w:fldChar w:fldCharType="end"/>
            </w:r>
          </w:hyperlink>
        </w:p>
        <w:p w14:paraId="0F007C5E" w14:textId="4C408CBD" w:rsidR="00F816E4" w:rsidRDefault="00F816E4">
          <w:pPr>
            <w:pStyle w:val="Verzeichnis2"/>
            <w:rPr>
              <w:rFonts w:eastAsiaTheme="minorEastAsia"/>
              <w:kern w:val="2"/>
              <w:sz w:val="24"/>
              <w:szCs w:val="24"/>
              <w:lang w:eastAsia="de-CH"/>
            </w:rPr>
          </w:pPr>
          <w:hyperlink w:anchor="_Toc239577490" w:history="1">
            <w:r w:rsidRPr="00FF47C7">
              <w:rPr>
                <w:rStyle w:val="Hyperlink"/>
              </w:rPr>
              <w:t>Hinweise zum HERMES-Dokument</w:t>
            </w:r>
            <w:r>
              <w:rPr>
                <w:webHidden/>
              </w:rPr>
              <w:tab/>
            </w:r>
            <w:r>
              <w:rPr>
                <w:webHidden/>
              </w:rPr>
              <w:fldChar w:fldCharType="begin"/>
            </w:r>
            <w:r>
              <w:rPr>
                <w:webHidden/>
              </w:rPr>
              <w:instrText xml:space="preserve"> PAGEREF _Toc239577490 \h </w:instrText>
            </w:r>
            <w:r>
              <w:rPr>
                <w:webHidden/>
              </w:rPr>
            </w:r>
            <w:r>
              <w:rPr>
                <w:webHidden/>
              </w:rPr>
              <w:fldChar w:fldCharType="separate"/>
            </w:r>
            <w:r>
              <w:rPr>
                <w:webHidden/>
              </w:rPr>
              <w:t>1</w:t>
            </w:r>
            <w:r>
              <w:rPr>
                <w:webHidden/>
              </w:rPr>
              <w:fldChar w:fldCharType="end"/>
            </w:r>
          </w:hyperlink>
        </w:p>
        <w:p w14:paraId="20AFE5BC" w14:textId="0E9B9434" w:rsidR="00F816E4" w:rsidRDefault="00F816E4">
          <w:pPr>
            <w:pStyle w:val="Verzeichnis2"/>
            <w:rPr>
              <w:rFonts w:eastAsiaTheme="minorEastAsia"/>
              <w:kern w:val="2"/>
              <w:sz w:val="24"/>
              <w:szCs w:val="24"/>
              <w:lang w:eastAsia="de-CH"/>
            </w:rPr>
          </w:pPr>
          <w:hyperlink w:anchor="_Toc239577491" w:history="1">
            <w:r w:rsidRPr="00FF47C7">
              <w:rPr>
                <w:rStyle w:val="Hyperlink"/>
              </w:rPr>
              <w:t>Ziel und Zweck des Dokuments</w:t>
            </w:r>
            <w:r>
              <w:rPr>
                <w:webHidden/>
              </w:rPr>
              <w:tab/>
            </w:r>
            <w:r>
              <w:rPr>
                <w:webHidden/>
              </w:rPr>
              <w:fldChar w:fldCharType="begin"/>
            </w:r>
            <w:r>
              <w:rPr>
                <w:webHidden/>
              </w:rPr>
              <w:instrText xml:space="preserve"> PAGEREF _Toc239577491 \h </w:instrText>
            </w:r>
            <w:r>
              <w:rPr>
                <w:webHidden/>
              </w:rPr>
            </w:r>
            <w:r>
              <w:rPr>
                <w:webHidden/>
              </w:rPr>
              <w:fldChar w:fldCharType="separate"/>
            </w:r>
            <w:r>
              <w:rPr>
                <w:webHidden/>
              </w:rPr>
              <w:t>1</w:t>
            </w:r>
            <w:r>
              <w:rPr>
                <w:webHidden/>
              </w:rPr>
              <w:fldChar w:fldCharType="end"/>
            </w:r>
          </w:hyperlink>
        </w:p>
        <w:p w14:paraId="170D30FF" w14:textId="3C8C433E" w:rsidR="00F816E4" w:rsidRDefault="00F816E4">
          <w:pPr>
            <w:pStyle w:val="Verzeichnis2"/>
            <w:rPr>
              <w:rFonts w:eastAsiaTheme="minorEastAsia"/>
              <w:kern w:val="2"/>
              <w:sz w:val="24"/>
              <w:szCs w:val="24"/>
              <w:lang w:eastAsia="de-CH"/>
            </w:rPr>
          </w:pPr>
          <w:hyperlink w:anchor="_Toc239577492" w:history="1">
            <w:r w:rsidRPr="00FF47C7">
              <w:rPr>
                <w:rStyle w:val="Hyperlink"/>
              </w:rPr>
              <w:t>Hinweise zur Anwendung des Dokuments</w:t>
            </w:r>
            <w:r>
              <w:rPr>
                <w:webHidden/>
              </w:rPr>
              <w:tab/>
            </w:r>
            <w:r>
              <w:rPr>
                <w:webHidden/>
              </w:rPr>
              <w:fldChar w:fldCharType="begin"/>
            </w:r>
            <w:r>
              <w:rPr>
                <w:webHidden/>
              </w:rPr>
              <w:instrText xml:space="preserve"> PAGEREF _Toc239577492 \h </w:instrText>
            </w:r>
            <w:r>
              <w:rPr>
                <w:webHidden/>
              </w:rPr>
            </w:r>
            <w:r>
              <w:rPr>
                <w:webHidden/>
              </w:rPr>
              <w:fldChar w:fldCharType="separate"/>
            </w:r>
            <w:r>
              <w:rPr>
                <w:webHidden/>
              </w:rPr>
              <w:t>1</w:t>
            </w:r>
            <w:r>
              <w:rPr>
                <w:webHidden/>
              </w:rPr>
              <w:fldChar w:fldCharType="end"/>
            </w:r>
          </w:hyperlink>
        </w:p>
        <w:p w14:paraId="701D55FD" w14:textId="510F90AB" w:rsidR="00F816E4" w:rsidRDefault="00F816E4">
          <w:pPr>
            <w:pStyle w:val="Verzeichnis1"/>
            <w:rPr>
              <w:rFonts w:eastAsiaTheme="minorEastAsia"/>
              <w:kern w:val="2"/>
              <w:sz w:val="24"/>
              <w:szCs w:val="24"/>
              <w:lang w:eastAsia="de-CH"/>
            </w:rPr>
          </w:pPr>
          <w:hyperlink w:anchor="_Toc239577493" w:history="1">
            <w:r w:rsidRPr="00FF47C7">
              <w:rPr>
                <w:rStyle w:val="Hyperlink"/>
              </w:rPr>
              <w:t>1</w:t>
            </w:r>
            <w:r>
              <w:rPr>
                <w:rFonts w:eastAsiaTheme="minorEastAsia"/>
                <w:kern w:val="2"/>
                <w:sz w:val="24"/>
                <w:szCs w:val="24"/>
                <w:lang w:eastAsia="de-CH"/>
              </w:rPr>
              <w:tab/>
            </w:r>
            <w:r w:rsidRPr="00FF47C7">
              <w:rPr>
                <w:rStyle w:val="Hyperlink"/>
              </w:rPr>
              <w:t>Bestehende Rechtsgrundlagen</w:t>
            </w:r>
            <w:r>
              <w:rPr>
                <w:webHidden/>
              </w:rPr>
              <w:tab/>
            </w:r>
            <w:r>
              <w:rPr>
                <w:webHidden/>
              </w:rPr>
              <w:fldChar w:fldCharType="begin"/>
            </w:r>
            <w:r>
              <w:rPr>
                <w:webHidden/>
              </w:rPr>
              <w:instrText xml:space="preserve"> PAGEREF _Toc239577493 \h </w:instrText>
            </w:r>
            <w:r>
              <w:rPr>
                <w:webHidden/>
              </w:rPr>
            </w:r>
            <w:r>
              <w:rPr>
                <w:webHidden/>
              </w:rPr>
              <w:fldChar w:fldCharType="separate"/>
            </w:r>
            <w:r>
              <w:rPr>
                <w:webHidden/>
              </w:rPr>
              <w:t>3</w:t>
            </w:r>
            <w:r>
              <w:rPr>
                <w:webHidden/>
              </w:rPr>
              <w:fldChar w:fldCharType="end"/>
            </w:r>
          </w:hyperlink>
        </w:p>
        <w:p w14:paraId="3078C352" w14:textId="432D9712" w:rsidR="00F816E4" w:rsidRDefault="00F816E4">
          <w:pPr>
            <w:pStyle w:val="Verzeichnis1"/>
            <w:rPr>
              <w:rFonts w:eastAsiaTheme="minorEastAsia"/>
              <w:kern w:val="2"/>
              <w:sz w:val="24"/>
              <w:szCs w:val="24"/>
              <w:lang w:eastAsia="de-CH"/>
            </w:rPr>
          </w:pPr>
          <w:hyperlink w:anchor="_Toc239577494" w:history="1">
            <w:r w:rsidRPr="00FF47C7">
              <w:rPr>
                <w:rStyle w:val="Hyperlink"/>
              </w:rPr>
              <w:t>2</w:t>
            </w:r>
            <w:r>
              <w:rPr>
                <w:rFonts w:eastAsiaTheme="minorEastAsia"/>
                <w:kern w:val="2"/>
                <w:sz w:val="24"/>
                <w:szCs w:val="24"/>
                <w:lang w:eastAsia="de-CH"/>
              </w:rPr>
              <w:tab/>
            </w:r>
            <w:r w:rsidRPr="00FF47C7">
              <w:rPr>
                <w:rStyle w:val="Hyperlink"/>
              </w:rPr>
              <w:t>Bevorstehende Änderungen</w:t>
            </w:r>
            <w:r>
              <w:rPr>
                <w:webHidden/>
              </w:rPr>
              <w:tab/>
            </w:r>
            <w:r>
              <w:rPr>
                <w:webHidden/>
              </w:rPr>
              <w:fldChar w:fldCharType="begin"/>
            </w:r>
            <w:r>
              <w:rPr>
                <w:webHidden/>
              </w:rPr>
              <w:instrText xml:space="preserve"> PAGEREF _Toc239577494 \h </w:instrText>
            </w:r>
            <w:r>
              <w:rPr>
                <w:webHidden/>
              </w:rPr>
            </w:r>
            <w:r>
              <w:rPr>
                <w:webHidden/>
              </w:rPr>
              <w:fldChar w:fldCharType="separate"/>
            </w:r>
            <w:r>
              <w:rPr>
                <w:webHidden/>
              </w:rPr>
              <w:t>4</w:t>
            </w:r>
            <w:r>
              <w:rPr>
                <w:webHidden/>
              </w:rPr>
              <w:fldChar w:fldCharType="end"/>
            </w:r>
          </w:hyperlink>
        </w:p>
        <w:p w14:paraId="23E9F6BC" w14:textId="4E628AD3" w:rsidR="00F816E4" w:rsidRDefault="00F816E4">
          <w:pPr>
            <w:pStyle w:val="Verzeichnis1"/>
            <w:rPr>
              <w:rFonts w:eastAsiaTheme="minorEastAsia"/>
              <w:kern w:val="2"/>
              <w:sz w:val="24"/>
              <w:szCs w:val="24"/>
              <w:lang w:eastAsia="de-CH"/>
            </w:rPr>
          </w:pPr>
          <w:hyperlink w:anchor="_Toc239577495" w:history="1">
            <w:r w:rsidRPr="00FF47C7">
              <w:rPr>
                <w:rStyle w:val="Hyperlink"/>
              </w:rPr>
              <w:t>3</w:t>
            </w:r>
            <w:r>
              <w:rPr>
                <w:rFonts w:eastAsiaTheme="minorEastAsia"/>
                <w:kern w:val="2"/>
                <w:sz w:val="24"/>
                <w:szCs w:val="24"/>
                <w:lang w:eastAsia="de-CH"/>
              </w:rPr>
              <w:tab/>
            </w:r>
            <w:r w:rsidRPr="00FF47C7">
              <w:rPr>
                <w:rStyle w:val="Hyperlink"/>
              </w:rPr>
              <w:t>Identifizierte Lücken</w:t>
            </w:r>
            <w:r>
              <w:rPr>
                <w:webHidden/>
              </w:rPr>
              <w:tab/>
            </w:r>
            <w:r>
              <w:rPr>
                <w:webHidden/>
              </w:rPr>
              <w:fldChar w:fldCharType="begin"/>
            </w:r>
            <w:r>
              <w:rPr>
                <w:webHidden/>
              </w:rPr>
              <w:instrText xml:space="preserve"> PAGEREF _Toc239577495 \h </w:instrText>
            </w:r>
            <w:r>
              <w:rPr>
                <w:webHidden/>
              </w:rPr>
            </w:r>
            <w:r>
              <w:rPr>
                <w:webHidden/>
              </w:rPr>
              <w:fldChar w:fldCharType="separate"/>
            </w:r>
            <w:r>
              <w:rPr>
                <w:webHidden/>
              </w:rPr>
              <w:t>4</w:t>
            </w:r>
            <w:r>
              <w:rPr>
                <w:webHidden/>
              </w:rPr>
              <w:fldChar w:fldCharType="end"/>
            </w:r>
          </w:hyperlink>
        </w:p>
        <w:p w14:paraId="61AB4AE2" w14:textId="55BF20CA" w:rsidR="00F816E4" w:rsidRDefault="00F816E4">
          <w:pPr>
            <w:pStyle w:val="Verzeichnis1"/>
            <w:rPr>
              <w:rFonts w:eastAsiaTheme="minorEastAsia"/>
              <w:kern w:val="2"/>
              <w:sz w:val="24"/>
              <w:szCs w:val="24"/>
              <w:lang w:eastAsia="de-CH"/>
            </w:rPr>
          </w:pPr>
          <w:hyperlink w:anchor="_Toc239577496" w:history="1">
            <w:r w:rsidRPr="00FF47C7">
              <w:rPr>
                <w:rStyle w:val="Hyperlink"/>
              </w:rPr>
              <w:t>4</w:t>
            </w:r>
            <w:r>
              <w:rPr>
                <w:rFonts w:eastAsiaTheme="minorEastAsia"/>
                <w:kern w:val="2"/>
                <w:sz w:val="24"/>
                <w:szCs w:val="24"/>
                <w:lang w:eastAsia="de-CH"/>
              </w:rPr>
              <w:tab/>
            </w:r>
            <w:r w:rsidRPr="00FF47C7">
              <w:rPr>
                <w:rStyle w:val="Hyperlink"/>
              </w:rPr>
              <w:t>Vorschläge zur Deckung von Lücken</w:t>
            </w:r>
            <w:r>
              <w:rPr>
                <w:webHidden/>
              </w:rPr>
              <w:tab/>
            </w:r>
            <w:r>
              <w:rPr>
                <w:webHidden/>
              </w:rPr>
              <w:fldChar w:fldCharType="begin"/>
            </w:r>
            <w:r>
              <w:rPr>
                <w:webHidden/>
              </w:rPr>
              <w:instrText xml:space="preserve"> PAGEREF _Toc239577496 \h </w:instrText>
            </w:r>
            <w:r>
              <w:rPr>
                <w:webHidden/>
              </w:rPr>
            </w:r>
            <w:r>
              <w:rPr>
                <w:webHidden/>
              </w:rPr>
              <w:fldChar w:fldCharType="separate"/>
            </w:r>
            <w:r>
              <w:rPr>
                <w:webHidden/>
              </w:rPr>
              <w:t>4</w:t>
            </w:r>
            <w:r>
              <w:rPr>
                <w:webHidden/>
              </w:rPr>
              <w:fldChar w:fldCharType="end"/>
            </w:r>
          </w:hyperlink>
        </w:p>
        <w:p w14:paraId="0364AFF9" w14:textId="2EBBF75D" w:rsidR="00F816E4" w:rsidRDefault="00F816E4">
          <w:pPr>
            <w:pStyle w:val="Verzeichnis1"/>
            <w:rPr>
              <w:rFonts w:eastAsiaTheme="minorEastAsia"/>
              <w:kern w:val="2"/>
              <w:sz w:val="24"/>
              <w:szCs w:val="24"/>
              <w:lang w:eastAsia="de-CH"/>
            </w:rPr>
          </w:pPr>
          <w:hyperlink w:anchor="_Toc239577497" w:history="1">
            <w:r w:rsidRPr="00FF47C7">
              <w:rPr>
                <w:rStyle w:val="Hyperlink"/>
              </w:rPr>
              <w:t>5</w:t>
            </w:r>
            <w:r>
              <w:rPr>
                <w:rFonts w:eastAsiaTheme="minorEastAsia"/>
                <w:kern w:val="2"/>
                <w:sz w:val="24"/>
                <w:szCs w:val="24"/>
                <w:lang w:eastAsia="de-CH"/>
              </w:rPr>
              <w:tab/>
            </w:r>
            <w:r w:rsidRPr="00FF47C7">
              <w:rPr>
                <w:rStyle w:val="Hyperlink"/>
              </w:rPr>
              <w:t>Hinweise betreffend Product Compliance</w:t>
            </w:r>
            <w:r>
              <w:rPr>
                <w:webHidden/>
              </w:rPr>
              <w:tab/>
            </w:r>
            <w:r>
              <w:rPr>
                <w:webHidden/>
              </w:rPr>
              <w:fldChar w:fldCharType="begin"/>
            </w:r>
            <w:r>
              <w:rPr>
                <w:webHidden/>
              </w:rPr>
              <w:instrText xml:space="preserve"> PAGEREF _Toc239577497 \h </w:instrText>
            </w:r>
            <w:r>
              <w:rPr>
                <w:webHidden/>
              </w:rPr>
            </w:r>
            <w:r>
              <w:rPr>
                <w:webHidden/>
              </w:rPr>
              <w:fldChar w:fldCharType="separate"/>
            </w:r>
            <w:r>
              <w:rPr>
                <w:webHidden/>
              </w:rPr>
              <w:t>4</w:t>
            </w:r>
            <w:r>
              <w:rPr>
                <w:webHidden/>
              </w:rPr>
              <w:fldChar w:fldCharType="end"/>
            </w:r>
          </w:hyperlink>
        </w:p>
        <w:p w14:paraId="48BF9E33" w14:textId="29C8EC49" w:rsidR="00F816E4" w:rsidRDefault="00F816E4">
          <w:pPr>
            <w:pStyle w:val="Verzeichnis1"/>
            <w:rPr>
              <w:rFonts w:eastAsiaTheme="minorEastAsia"/>
              <w:kern w:val="2"/>
              <w:sz w:val="24"/>
              <w:szCs w:val="24"/>
              <w:lang w:eastAsia="de-CH"/>
            </w:rPr>
          </w:pPr>
          <w:hyperlink w:anchor="_Toc239577498" w:history="1">
            <w:r w:rsidRPr="00FF47C7">
              <w:rPr>
                <w:rStyle w:val="Hyperlink"/>
              </w:rPr>
              <w:t>6</w:t>
            </w:r>
            <w:r>
              <w:rPr>
                <w:rFonts w:eastAsiaTheme="minorEastAsia"/>
                <w:kern w:val="2"/>
                <w:sz w:val="24"/>
                <w:szCs w:val="24"/>
                <w:lang w:eastAsia="de-CH"/>
              </w:rPr>
              <w:tab/>
            </w:r>
            <w:r w:rsidRPr="00FF47C7">
              <w:rPr>
                <w:rStyle w:val="Hyperlink"/>
              </w:rPr>
              <w:t>Beurteilung der Konsequenzen</w:t>
            </w:r>
            <w:r>
              <w:rPr>
                <w:webHidden/>
              </w:rPr>
              <w:tab/>
            </w:r>
            <w:r>
              <w:rPr>
                <w:webHidden/>
              </w:rPr>
              <w:fldChar w:fldCharType="begin"/>
            </w:r>
            <w:r>
              <w:rPr>
                <w:webHidden/>
              </w:rPr>
              <w:instrText xml:space="preserve"> PAGEREF _Toc239577498 \h </w:instrText>
            </w:r>
            <w:r>
              <w:rPr>
                <w:webHidden/>
              </w:rPr>
            </w:r>
            <w:r>
              <w:rPr>
                <w:webHidden/>
              </w:rPr>
              <w:fldChar w:fldCharType="separate"/>
            </w:r>
            <w:r>
              <w:rPr>
                <w:webHidden/>
              </w:rPr>
              <w:t>6</w:t>
            </w:r>
            <w:r>
              <w:rPr>
                <w:webHidden/>
              </w:rPr>
              <w:fldChar w:fldCharType="end"/>
            </w:r>
          </w:hyperlink>
        </w:p>
        <w:p w14:paraId="7A24F3F3" w14:textId="3367CCB7" w:rsidR="00F816E4" w:rsidRDefault="00F816E4">
          <w:pPr>
            <w:pStyle w:val="Verzeichnis1"/>
            <w:rPr>
              <w:rFonts w:eastAsiaTheme="minorEastAsia"/>
              <w:kern w:val="2"/>
              <w:sz w:val="24"/>
              <w:szCs w:val="24"/>
              <w:lang w:eastAsia="de-CH"/>
            </w:rPr>
          </w:pPr>
          <w:hyperlink w:anchor="_Toc239577499" w:history="1">
            <w:r w:rsidRPr="00FF47C7">
              <w:rPr>
                <w:rStyle w:val="Hyperlink"/>
              </w:rPr>
              <w:t>7</w:t>
            </w:r>
            <w:r>
              <w:rPr>
                <w:rFonts w:eastAsiaTheme="minorEastAsia"/>
                <w:kern w:val="2"/>
                <w:sz w:val="24"/>
                <w:szCs w:val="24"/>
                <w:lang w:eastAsia="de-CH"/>
              </w:rPr>
              <w:tab/>
            </w:r>
            <w:r w:rsidRPr="00FF47C7">
              <w:rPr>
                <w:rStyle w:val="Hyperlink"/>
              </w:rPr>
              <w:t>Empfehlung</w:t>
            </w:r>
            <w:r>
              <w:rPr>
                <w:webHidden/>
              </w:rPr>
              <w:tab/>
            </w:r>
            <w:r>
              <w:rPr>
                <w:webHidden/>
              </w:rPr>
              <w:fldChar w:fldCharType="begin"/>
            </w:r>
            <w:r>
              <w:rPr>
                <w:webHidden/>
              </w:rPr>
              <w:instrText xml:space="preserve"> PAGEREF _Toc239577499 \h </w:instrText>
            </w:r>
            <w:r>
              <w:rPr>
                <w:webHidden/>
              </w:rPr>
            </w:r>
            <w:r>
              <w:rPr>
                <w:webHidden/>
              </w:rPr>
              <w:fldChar w:fldCharType="separate"/>
            </w:r>
            <w:r>
              <w:rPr>
                <w:webHidden/>
              </w:rPr>
              <w:t>6</w:t>
            </w:r>
            <w:r>
              <w:rPr>
                <w:webHidden/>
              </w:rPr>
              <w:fldChar w:fldCharType="end"/>
            </w:r>
          </w:hyperlink>
        </w:p>
        <w:p w14:paraId="76AFA0EB" w14:textId="2533F5B9" w:rsidR="00F816E4" w:rsidRDefault="00F816E4">
          <w:pPr>
            <w:pStyle w:val="Verzeichnis1"/>
            <w:rPr>
              <w:rFonts w:eastAsiaTheme="minorEastAsia"/>
              <w:kern w:val="2"/>
              <w:sz w:val="24"/>
              <w:szCs w:val="24"/>
              <w:lang w:eastAsia="de-CH"/>
            </w:rPr>
          </w:pPr>
          <w:hyperlink w:anchor="_Toc239577500" w:history="1">
            <w:r w:rsidRPr="00FF47C7">
              <w:rPr>
                <w:rStyle w:val="Hyperlink"/>
              </w:rPr>
              <w:t>8</w:t>
            </w:r>
            <w:r>
              <w:rPr>
                <w:rFonts w:eastAsiaTheme="minorEastAsia"/>
                <w:kern w:val="2"/>
                <w:sz w:val="24"/>
                <w:szCs w:val="24"/>
                <w:lang w:eastAsia="de-CH"/>
              </w:rPr>
              <w:tab/>
            </w:r>
            <w:r w:rsidRPr="00FF47C7">
              <w:rPr>
                <w:rStyle w:val="Hyperlink"/>
              </w:rPr>
              <w:t>Unterschriften</w:t>
            </w:r>
            <w:r>
              <w:rPr>
                <w:webHidden/>
              </w:rPr>
              <w:tab/>
            </w:r>
            <w:r>
              <w:rPr>
                <w:webHidden/>
              </w:rPr>
              <w:fldChar w:fldCharType="begin"/>
            </w:r>
            <w:r>
              <w:rPr>
                <w:webHidden/>
              </w:rPr>
              <w:instrText xml:space="preserve"> PAGEREF _Toc239577500 \h </w:instrText>
            </w:r>
            <w:r>
              <w:rPr>
                <w:webHidden/>
              </w:rPr>
            </w:r>
            <w:r>
              <w:rPr>
                <w:webHidden/>
              </w:rPr>
              <w:fldChar w:fldCharType="separate"/>
            </w:r>
            <w:r>
              <w:rPr>
                <w:webHidden/>
              </w:rPr>
              <w:t>6</w:t>
            </w:r>
            <w:r>
              <w:rPr>
                <w:webHidden/>
              </w:rPr>
              <w:fldChar w:fldCharType="end"/>
            </w:r>
          </w:hyperlink>
        </w:p>
        <w:p w14:paraId="4ABD4A16" w14:textId="56B596CC" w:rsidR="00F816E4" w:rsidRDefault="00F816E4">
          <w:pPr>
            <w:pStyle w:val="Verzeichnis1"/>
            <w:rPr>
              <w:rFonts w:eastAsiaTheme="minorEastAsia"/>
              <w:kern w:val="2"/>
              <w:sz w:val="24"/>
              <w:szCs w:val="24"/>
              <w:lang w:eastAsia="de-CH"/>
            </w:rPr>
          </w:pPr>
          <w:hyperlink w:anchor="_Toc239577501" w:history="1">
            <w:r w:rsidRPr="00FF47C7">
              <w:rPr>
                <w:rStyle w:val="Hyperlink"/>
              </w:rPr>
              <w:t>Abkürzungen und Glossar</w:t>
            </w:r>
            <w:r>
              <w:rPr>
                <w:webHidden/>
              </w:rPr>
              <w:tab/>
            </w:r>
            <w:r>
              <w:rPr>
                <w:webHidden/>
              </w:rPr>
              <w:fldChar w:fldCharType="begin"/>
            </w:r>
            <w:r>
              <w:rPr>
                <w:webHidden/>
              </w:rPr>
              <w:instrText xml:space="preserve"> PAGEREF _Toc239577501 \h </w:instrText>
            </w:r>
            <w:r>
              <w:rPr>
                <w:webHidden/>
              </w:rPr>
            </w:r>
            <w:r>
              <w:rPr>
                <w:webHidden/>
              </w:rPr>
              <w:fldChar w:fldCharType="separate"/>
            </w:r>
            <w:r>
              <w:rPr>
                <w:webHidden/>
              </w:rPr>
              <w:t>7</w:t>
            </w:r>
            <w:r>
              <w:rPr>
                <w:webHidden/>
              </w:rPr>
              <w:fldChar w:fldCharType="end"/>
            </w:r>
          </w:hyperlink>
        </w:p>
        <w:p w14:paraId="0B757160" w14:textId="5AD00B6D" w:rsidR="0038137E" w:rsidRDefault="007A423D">
          <w:pPr>
            <w:rPr>
              <w:b/>
              <w:bCs/>
              <w:lang w:val="de-DE"/>
            </w:rPr>
          </w:pPr>
          <w:r>
            <w:rPr>
              <w:b/>
              <w:bCs/>
              <w:lang w:val="de-DE"/>
            </w:rPr>
            <w:fldChar w:fldCharType="end"/>
          </w:r>
        </w:p>
        <w:p w14:paraId="7AB2D28E" w14:textId="77777777" w:rsidR="0038137E" w:rsidRDefault="0038137E">
          <w:pPr>
            <w:rPr>
              <w:b/>
              <w:bCs/>
              <w:lang w:val="de-DE"/>
            </w:rPr>
          </w:pPr>
        </w:p>
        <w:p w14:paraId="164947C1" w14:textId="77777777" w:rsidR="0038137E" w:rsidRDefault="0038137E">
          <w:pPr>
            <w:rPr>
              <w:b/>
              <w:bCs/>
              <w:lang w:val="de-DE"/>
            </w:rPr>
          </w:pPr>
        </w:p>
        <w:p w14:paraId="1464B0AB" w14:textId="39448FB1" w:rsidR="007A423D" w:rsidRDefault="00A739B9">
          <w:pPr>
            <w:rPr>
              <w:b/>
              <w:bCs/>
              <w:lang w:val="de-DE"/>
            </w:rPr>
          </w:pPr>
        </w:p>
      </w:sdtContent>
    </w:sdt>
    <w:p w14:paraId="693756F8" w14:textId="7331E501" w:rsidR="00536D7E" w:rsidRPr="00E14610" w:rsidRDefault="00536D7E">
      <w:pPr>
        <w:rPr>
          <w:lang w:val="de-DE"/>
        </w:rPr>
      </w:pPr>
      <w:r>
        <w:br w:type="page"/>
      </w:r>
    </w:p>
    <w:p w14:paraId="0B1049A7" w14:textId="77777777" w:rsidR="00ED55E8" w:rsidRDefault="00ED55E8" w:rsidP="00ED55E8">
      <w:pPr>
        <w:pStyle w:val="berschrift1"/>
      </w:pPr>
      <w:bookmarkStart w:id="8" w:name="_Toc239577493"/>
      <w:r>
        <w:lastRenderedPageBreak/>
        <w:t>Bestehende Rechtsgrundlagen</w:t>
      </w:r>
      <w:bookmarkEnd w:id="8"/>
    </w:p>
    <w:p w14:paraId="40EB5F44" w14:textId="5164A91A" w:rsidR="00ED55E8" w:rsidRDefault="00ED55E8" w:rsidP="00ED55E8">
      <w:pPr>
        <w:pStyle w:val="HERMESInfotextKTZH"/>
      </w:pPr>
      <w:r>
        <w:t>Hier sind die bestehenden Rechtsgrundlagen, die für die angestrebte Lösung relevant sind, aufzuführen.</w:t>
      </w:r>
      <w:r w:rsidR="00F816E4">
        <w:t xml:space="preserve"> </w:t>
      </w:r>
      <w:r>
        <w:t>Nicht einzugehen ist hier auf die Anforderungen zum Datenschutz und bei IT-Systemen zur Informatiksicherheit.</w:t>
      </w:r>
    </w:p>
    <w:tbl>
      <w:tblPr>
        <w:tblStyle w:val="KTZH-TabelleHermes"/>
        <w:tblW w:w="8987" w:type="dxa"/>
        <w:tblLayout w:type="fixed"/>
        <w:tblLook w:val="04A0" w:firstRow="1" w:lastRow="0" w:firstColumn="1" w:lastColumn="0" w:noHBand="0" w:noVBand="1"/>
      </w:tblPr>
      <w:tblGrid>
        <w:gridCol w:w="794"/>
        <w:gridCol w:w="2948"/>
        <w:gridCol w:w="5245"/>
      </w:tblGrid>
      <w:tr w:rsidR="00ED55E8" w:rsidRPr="00F42FE8" w14:paraId="307FF892" w14:textId="77777777" w:rsidTr="00A6503C">
        <w:trPr>
          <w:cnfStyle w:val="100000000000" w:firstRow="1" w:lastRow="0" w:firstColumn="0" w:lastColumn="0" w:oddVBand="0" w:evenVBand="0" w:oddHBand="0" w:evenHBand="0" w:firstRowFirstColumn="0" w:firstRowLastColumn="0" w:lastRowFirstColumn="0" w:lastRowLastColumn="0"/>
        </w:trPr>
        <w:tc>
          <w:tcPr>
            <w:tcW w:w="794" w:type="dxa"/>
          </w:tcPr>
          <w:p w14:paraId="20B28228" w14:textId="77777777" w:rsidR="00ED55E8" w:rsidRPr="0038137E" w:rsidRDefault="00ED55E8" w:rsidP="0063122F">
            <w:pPr>
              <w:pStyle w:val="tabelleheader"/>
            </w:pPr>
            <w:r w:rsidRPr="0038137E">
              <w:t>Nr.</w:t>
            </w:r>
          </w:p>
        </w:tc>
        <w:tc>
          <w:tcPr>
            <w:tcW w:w="2948" w:type="dxa"/>
          </w:tcPr>
          <w:p w14:paraId="7B37F2D2" w14:textId="77777777" w:rsidR="00ED55E8" w:rsidRPr="0038137E" w:rsidRDefault="00ED55E8" w:rsidP="0063122F">
            <w:pPr>
              <w:pStyle w:val="tabelleheader"/>
            </w:pPr>
            <w:r w:rsidRPr="0038137E">
              <w:t>Rechtsgrundlage</w:t>
            </w:r>
          </w:p>
        </w:tc>
        <w:tc>
          <w:tcPr>
            <w:tcW w:w="5245" w:type="dxa"/>
          </w:tcPr>
          <w:p w14:paraId="2C6B6EA2" w14:textId="77777777" w:rsidR="00ED55E8" w:rsidRPr="0038137E" w:rsidRDefault="00ED55E8" w:rsidP="0063122F">
            <w:pPr>
              <w:pStyle w:val="tabelleheader"/>
            </w:pPr>
            <w:r w:rsidRPr="0038137E">
              <w:t>Beschreibung</w:t>
            </w:r>
          </w:p>
        </w:tc>
      </w:tr>
      <w:tr w:rsidR="007E2F6F" w:rsidRPr="00F42FE8" w14:paraId="76AAE6BF" w14:textId="77777777" w:rsidTr="00A6503C">
        <w:trPr>
          <w:cnfStyle w:val="000000100000" w:firstRow="0" w:lastRow="0" w:firstColumn="0" w:lastColumn="0" w:oddVBand="0" w:evenVBand="0" w:oddHBand="1" w:evenHBand="0" w:firstRowFirstColumn="0" w:firstRowLastColumn="0" w:lastRowFirstColumn="0" w:lastRowLastColumn="0"/>
        </w:trPr>
        <w:tc>
          <w:tcPr>
            <w:tcW w:w="794" w:type="dxa"/>
          </w:tcPr>
          <w:p w14:paraId="3392D60B" w14:textId="1E4747F6" w:rsidR="007E2F6F" w:rsidRPr="0038137E" w:rsidRDefault="007E2F6F" w:rsidP="007E2F6F">
            <w:r>
              <w:t>0</w:t>
            </w:r>
            <w:r w:rsidR="00F816E4">
              <w:t>1</w:t>
            </w:r>
          </w:p>
        </w:tc>
        <w:tc>
          <w:tcPr>
            <w:tcW w:w="2948" w:type="dxa"/>
          </w:tcPr>
          <w:p w14:paraId="232A2350" w14:textId="3F94E8C2" w:rsidR="007E2F6F" w:rsidRPr="0038137E" w:rsidRDefault="00F816E4" w:rsidP="007E2F6F">
            <w:r>
              <w:t>…</w:t>
            </w:r>
          </w:p>
        </w:tc>
        <w:tc>
          <w:tcPr>
            <w:tcW w:w="5245" w:type="dxa"/>
          </w:tcPr>
          <w:p w14:paraId="229985B3" w14:textId="77777777" w:rsidR="007E2F6F" w:rsidRPr="0038137E" w:rsidRDefault="007E2F6F" w:rsidP="007E2F6F"/>
        </w:tc>
      </w:tr>
      <w:tr w:rsidR="00ED55E8" w:rsidRPr="00F42FE8" w14:paraId="2015D9DE" w14:textId="77777777" w:rsidTr="00A6503C">
        <w:trPr>
          <w:cnfStyle w:val="000000010000" w:firstRow="0" w:lastRow="0" w:firstColumn="0" w:lastColumn="0" w:oddVBand="0" w:evenVBand="0" w:oddHBand="0" w:evenHBand="1" w:firstRowFirstColumn="0" w:firstRowLastColumn="0" w:lastRowFirstColumn="0" w:lastRowLastColumn="0"/>
        </w:trPr>
        <w:tc>
          <w:tcPr>
            <w:tcW w:w="794" w:type="dxa"/>
          </w:tcPr>
          <w:p w14:paraId="386FC9F6" w14:textId="67E979E8" w:rsidR="00ED55E8" w:rsidRPr="00001450" w:rsidRDefault="00ED55E8" w:rsidP="00A6503C">
            <w:pPr>
              <w:rPr>
                <w:i/>
                <w:iCs/>
              </w:rPr>
            </w:pPr>
            <w:r w:rsidRPr="00001450">
              <w:rPr>
                <w:i/>
                <w:iCs/>
              </w:rPr>
              <w:t>0</w:t>
            </w:r>
            <w:r w:rsidR="00EC0FC4">
              <w:rPr>
                <w:i/>
                <w:iCs/>
              </w:rPr>
              <w:t>2</w:t>
            </w:r>
          </w:p>
        </w:tc>
        <w:tc>
          <w:tcPr>
            <w:tcW w:w="2948" w:type="dxa"/>
          </w:tcPr>
          <w:p w14:paraId="33A3C2CD" w14:textId="77777777" w:rsidR="00ED55E8" w:rsidRPr="00001450" w:rsidRDefault="00ED55E8" w:rsidP="00A6503C">
            <w:pPr>
              <w:rPr>
                <w:i/>
                <w:iCs/>
              </w:rPr>
            </w:pPr>
            <w:r w:rsidRPr="00001450">
              <w:rPr>
                <w:i/>
                <w:iCs/>
              </w:rPr>
              <w:t xml:space="preserve">Produktehaftpflichtgesetz, </w:t>
            </w:r>
            <w:proofErr w:type="spellStart"/>
            <w:r w:rsidRPr="00001450">
              <w:rPr>
                <w:i/>
                <w:iCs/>
              </w:rPr>
              <w:t>PrHG</w:t>
            </w:r>
            <w:proofErr w:type="spellEnd"/>
          </w:p>
        </w:tc>
        <w:tc>
          <w:tcPr>
            <w:tcW w:w="5245" w:type="dxa"/>
          </w:tcPr>
          <w:p w14:paraId="2C75038C" w14:textId="77777777" w:rsidR="00ED55E8" w:rsidRPr="00001450" w:rsidRDefault="00ED55E8" w:rsidP="00A6503C">
            <w:pPr>
              <w:rPr>
                <w:i/>
                <w:iCs/>
              </w:rPr>
            </w:pPr>
            <w:r w:rsidRPr="00001450">
              <w:rPr>
                <w:i/>
                <w:iCs/>
              </w:rPr>
              <w:t>Bundesgesetz über die Produktehaftpflicht vom 18. Juni 1993 (Stand am 1. Juli 2010)</w:t>
            </w:r>
          </w:p>
        </w:tc>
      </w:tr>
      <w:tr w:rsidR="00ED55E8" w:rsidRPr="00F42FE8" w14:paraId="12669285" w14:textId="77777777" w:rsidTr="00A6503C">
        <w:trPr>
          <w:cnfStyle w:val="000000100000" w:firstRow="0" w:lastRow="0" w:firstColumn="0" w:lastColumn="0" w:oddVBand="0" w:evenVBand="0" w:oddHBand="1" w:evenHBand="0" w:firstRowFirstColumn="0" w:firstRowLastColumn="0" w:lastRowFirstColumn="0" w:lastRowLastColumn="0"/>
        </w:trPr>
        <w:tc>
          <w:tcPr>
            <w:tcW w:w="794" w:type="dxa"/>
          </w:tcPr>
          <w:p w14:paraId="0153E27C" w14:textId="6E2A8714" w:rsidR="00ED55E8" w:rsidRPr="00F816E4" w:rsidRDefault="00ED55E8" w:rsidP="00A6503C">
            <w:r w:rsidRPr="00F816E4">
              <w:t>0</w:t>
            </w:r>
            <w:r w:rsidR="00F816E4">
              <w:t>2</w:t>
            </w:r>
          </w:p>
        </w:tc>
        <w:tc>
          <w:tcPr>
            <w:tcW w:w="2948" w:type="dxa"/>
          </w:tcPr>
          <w:p w14:paraId="0A245171" w14:textId="77777777" w:rsidR="00ED55E8" w:rsidRPr="00F816E4" w:rsidRDefault="00ED55E8" w:rsidP="00A6503C"/>
        </w:tc>
        <w:tc>
          <w:tcPr>
            <w:tcW w:w="5245" w:type="dxa"/>
          </w:tcPr>
          <w:p w14:paraId="2E551DD7" w14:textId="77777777" w:rsidR="00ED55E8" w:rsidRPr="00F816E4" w:rsidRDefault="00ED55E8" w:rsidP="00A6503C"/>
        </w:tc>
      </w:tr>
      <w:tr w:rsidR="00ED55E8" w:rsidRPr="00F42FE8" w14:paraId="0C018739" w14:textId="77777777" w:rsidTr="00A6503C">
        <w:trPr>
          <w:cnfStyle w:val="000000010000" w:firstRow="0" w:lastRow="0" w:firstColumn="0" w:lastColumn="0" w:oddVBand="0" w:evenVBand="0" w:oddHBand="0" w:evenHBand="1" w:firstRowFirstColumn="0" w:firstRowLastColumn="0" w:lastRowFirstColumn="0" w:lastRowLastColumn="0"/>
        </w:trPr>
        <w:tc>
          <w:tcPr>
            <w:tcW w:w="794" w:type="dxa"/>
          </w:tcPr>
          <w:p w14:paraId="040FA624" w14:textId="7020CF3D" w:rsidR="00ED55E8" w:rsidRPr="00F42FE8" w:rsidRDefault="00F816E4" w:rsidP="00A6503C">
            <w:r>
              <w:t>…</w:t>
            </w:r>
          </w:p>
        </w:tc>
        <w:tc>
          <w:tcPr>
            <w:tcW w:w="2948" w:type="dxa"/>
          </w:tcPr>
          <w:p w14:paraId="6765562E" w14:textId="77777777" w:rsidR="00ED55E8" w:rsidRPr="00F42FE8" w:rsidRDefault="00ED55E8" w:rsidP="00A6503C"/>
        </w:tc>
        <w:tc>
          <w:tcPr>
            <w:tcW w:w="5245" w:type="dxa"/>
          </w:tcPr>
          <w:p w14:paraId="35A81384" w14:textId="77777777" w:rsidR="00ED55E8" w:rsidRPr="00F42FE8" w:rsidRDefault="00ED55E8" w:rsidP="00A6503C">
            <w:pPr>
              <w:keepNext/>
            </w:pPr>
          </w:p>
        </w:tc>
      </w:tr>
    </w:tbl>
    <w:p w14:paraId="3C6C8970" w14:textId="77777777" w:rsidR="007E2F6F" w:rsidRDefault="007E2F6F" w:rsidP="00A6503C">
      <w:pPr>
        <w:sectPr w:rsidR="007E2F6F" w:rsidSect="0093417D">
          <w:pgSz w:w="11906" w:h="16838" w:code="9"/>
          <w:pgMar w:top="2552" w:right="936" w:bottom="1134" w:left="1985" w:header="425" w:footer="522" w:gutter="0"/>
          <w:cols w:space="708"/>
          <w:docGrid w:linePitch="360"/>
        </w:sectPr>
      </w:pPr>
    </w:p>
    <w:p w14:paraId="53E190D3" w14:textId="77777777" w:rsidR="00ED55E8" w:rsidRDefault="00ED55E8" w:rsidP="00ED55E8">
      <w:pPr>
        <w:pStyle w:val="berschrift1"/>
      </w:pPr>
      <w:bookmarkStart w:id="9" w:name="_Toc239577494"/>
      <w:r>
        <w:lastRenderedPageBreak/>
        <w:t>Bevorstehende Änderungen</w:t>
      </w:r>
      <w:bookmarkEnd w:id="9"/>
    </w:p>
    <w:p w14:paraId="0F7DDBAD" w14:textId="0B83072D" w:rsidR="00ED55E8" w:rsidRDefault="00ED55E8" w:rsidP="00ED55E8">
      <w:pPr>
        <w:pStyle w:val="HERMESInfotextKTZH"/>
      </w:pPr>
      <w:r>
        <w:t>Es ist aufzuführen, wenn Änderungen der Rechtsgrundlagen, die für die angestrebte Lösung relevant sind, bevorstehen, und in welche Richtung sie gehen. Solche Änderungen können erhöhte technische und anderweitige Anforderungen an das Projekt mit sich bringen, sind aber häufig auch eine Chance, um allfällige Lücken bei den Rechtsgrundlagen zu</w:t>
      </w:r>
      <w:r w:rsidR="007E2F6F">
        <w:t xml:space="preserve"> schliessen.</w:t>
      </w:r>
    </w:p>
    <w:tbl>
      <w:tblPr>
        <w:tblStyle w:val="KTZH-TabelleHermes"/>
        <w:tblW w:w="13183" w:type="dxa"/>
        <w:tblLayout w:type="fixed"/>
        <w:tblLook w:val="04A0" w:firstRow="1" w:lastRow="0" w:firstColumn="1" w:lastColumn="0" w:noHBand="0" w:noVBand="1"/>
      </w:tblPr>
      <w:tblGrid>
        <w:gridCol w:w="794"/>
        <w:gridCol w:w="2183"/>
        <w:gridCol w:w="8222"/>
        <w:gridCol w:w="1984"/>
      </w:tblGrid>
      <w:tr w:rsidR="00ED55E8" w:rsidRPr="00ED55E8" w14:paraId="3DF201B4" w14:textId="77777777" w:rsidTr="00F816E4">
        <w:trPr>
          <w:cnfStyle w:val="100000000000" w:firstRow="1" w:lastRow="0" w:firstColumn="0" w:lastColumn="0" w:oddVBand="0" w:evenVBand="0" w:oddHBand="0" w:evenHBand="0" w:firstRowFirstColumn="0" w:firstRowLastColumn="0" w:lastRowFirstColumn="0" w:lastRowLastColumn="0"/>
        </w:trPr>
        <w:tc>
          <w:tcPr>
            <w:tcW w:w="794" w:type="dxa"/>
          </w:tcPr>
          <w:p w14:paraId="6A613A56" w14:textId="77777777" w:rsidR="00ED55E8" w:rsidRPr="0038137E" w:rsidRDefault="00ED55E8" w:rsidP="0063122F">
            <w:pPr>
              <w:pStyle w:val="tabelleheader"/>
            </w:pPr>
            <w:r w:rsidRPr="0038137E">
              <w:t>Nr.</w:t>
            </w:r>
          </w:p>
        </w:tc>
        <w:tc>
          <w:tcPr>
            <w:tcW w:w="2183" w:type="dxa"/>
          </w:tcPr>
          <w:p w14:paraId="2F07E1D1" w14:textId="77777777" w:rsidR="00ED55E8" w:rsidRPr="0038137E" w:rsidRDefault="00ED55E8" w:rsidP="0063122F">
            <w:pPr>
              <w:pStyle w:val="tabelleheader"/>
            </w:pPr>
            <w:r w:rsidRPr="0038137E">
              <w:t>Rechtsgrundlag</w:t>
            </w:r>
          </w:p>
        </w:tc>
        <w:tc>
          <w:tcPr>
            <w:tcW w:w="8222" w:type="dxa"/>
          </w:tcPr>
          <w:p w14:paraId="5C6EC9F8" w14:textId="77777777" w:rsidR="00ED55E8" w:rsidRPr="0038137E" w:rsidRDefault="00ED55E8" w:rsidP="0063122F">
            <w:pPr>
              <w:pStyle w:val="tabelleheader"/>
            </w:pPr>
            <w:r w:rsidRPr="0038137E">
              <w:t>Beschreibung</w:t>
            </w:r>
          </w:p>
        </w:tc>
        <w:tc>
          <w:tcPr>
            <w:tcW w:w="1984" w:type="dxa"/>
          </w:tcPr>
          <w:p w14:paraId="21470E08" w14:textId="77777777" w:rsidR="00ED55E8" w:rsidRPr="0038137E" w:rsidRDefault="00ED55E8" w:rsidP="0063122F">
            <w:pPr>
              <w:pStyle w:val="tabelleheader"/>
            </w:pPr>
            <w:r w:rsidRPr="0038137E">
              <w:t>Auswirkung auf Projekt</w:t>
            </w:r>
          </w:p>
        </w:tc>
      </w:tr>
      <w:tr w:rsidR="007E2F6F" w:rsidRPr="00ED55E8" w14:paraId="0BC2B922" w14:textId="77777777" w:rsidTr="00F816E4">
        <w:trPr>
          <w:cnfStyle w:val="000000100000" w:firstRow="0" w:lastRow="0" w:firstColumn="0" w:lastColumn="0" w:oddVBand="0" w:evenVBand="0" w:oddHBand="1" w:evenHBand="0" w:firstRowFirstColumn="0" w:firstRowLastColumn="0" w:lastRowFirstColumn="0" w:lastRowLastColumn="0"/>
        </w:trPr>
        <w:tc>
          <w:tcPr>
            <w:tcW w:w="794" w:type="dxa"/>
          </w:tcPr>
          <w:p w14:paraId="39530DC1" w14:textId="1C48BF27" w:rsidR="007E2F6F" w:rsidRPr="0038137E" w:rsidRDefault="007E2F6F" w:rsidP="009C2340">
            <w:r>
              <w:t>01</w:t>
            </w:r>
          </w:p>
        </w:tc>
        <w:tc>
          <w:tcPr>
            <w:tcW w:w="2183" w:type="dxa"/>
          </w:tcPr>
          <w:p w14:paraId="42436853" w14:textId="2A20F910" w:rsidR="007E2F6F" w:rsidRPr="0038137E" w:rsidRDefault="007E2F6F" w:rsidP="009C2340">
            <w:r>
              <w:t>…</w:t>
            </w:r>
          </w:p>
        </w:tc>
        <w:tc>
          <w:tcPr>
            <w:tcW w:w="8222" w:type="dxa"/>
          </w:tcPr>
          <w:p w14:paraId="2F060F5F" w14:textId="5163BDBC" w:rsidR="007E2F6F" w:rsidRPr="0038137E" w:rsidRDefault="007E2F6F" w:rsidP="009C2340">
            <w:r>
              <w:t>…</w:t>
            </w:r>
          </w:p>
        </w:tc>
        <w:tc>
          <w:tcPr>
            <w:tcW w:w="1984" w:type="dxa"/>
          </w:tcPr>
          <w:p w14:paraId="16887379" w14:textId="77777777" w:rsidR="007E2F6F" w:rsidRPr="0038137E" w:rsidRDefault="007E2F6F" w:rsidP="0063122F">
            <w:pPr>
              <w:pStyle w:val="tabelleheader"/>
            </w:pPr>
          </w:p>
        </w:tc>
      </w:tr>
      <w:tr w:rsidR="00ED55E8" w:rsidRPr="00ED55E8" w14:paraId="6CB601F5" w14:textId="77777777" w:rsidTr="00F816E4">
        <w:trPr>
          <w:cnfStyle w:val="000000010000" w:firstRow="0" w:lastRow="0" w:firstColumn="0" w:lastColumn="0" w:oddVBand="0" w:evenVBand="0" w:oddHBand="0" w:evenHBand="1" w:firstRowFirstColumn="0" w:firstRowLastColumn="0" w:lastRowFirstColumn="0" w:lastRowLastColumn="0"/>
        </w:trPr>
        <w:tc>
          <w:tcPr>
            <w:tcW w:w="794" w:type="dxa"/>
          </w:tcPr>
          <w:p w14:paraId="08382418" w14:textId="5BF23BA1" w:rsidR="00ED55E8" w:rsidRPr="00001450" w:rsidRDefault="00ED55E8" w:rsidP="007668D9">
            <w:pPr>
              <w:rPr>
                <w:i/>
                <w:iCs/>
              </w:rPr>
            </w:pPr>
            <w:r w:rsidRPr="00001450">
              <w:rPr>
                <w:i/>
                <w:iCs/>
              </w:rPr>
              <w:t>0</w:t>
            </w:r>
            <w:r w:rsidR="00EC0FC4">
              <w:rPr>
                <w:i/>
                <w:iCs/>
              </w:rPr>
              <w:t>2</w:t>
            </w:r>
          </w:p>
        </w:tc>
        <w:tc>
          <w:tcPr>
            <w:tcW w:w="2183" w:type="dxa"/>
          </w:tcPr>
          <w:p w14:paraId="6CCD6E0E" w14:textId="77777777" w:rsidR="00ED55E8" w:rsidRPr="00001450" w:rsidRDefault="00ED55E8" w:rsidP="007668D9">
            <w:pPr>
              <w:rPr>
                <w:i/>
                <w:iCs/>
              </w:rPr>
            </w:pPr>
            <w:r w:rsidRPr="00001450">
              <w:rPr>
                <w:i/>
                <w:iCs/>
              </w:rPr>
              <w:t>Covid-19-Gesetz</w:t>
            </w:r>
          </w:p>
        </w:tc>
        <w:tc>
          <w:tcPr>
            <w:tcW w:w="8222" w:type="dxa"/>
          </w:tcPr>
          <w:p w14:paraId="2003F7EA" w14:textId="77777777" w:rsidR="00ED55E8" w:rsidRPr="00001450" w:rsidRDefault="00ED55E8" w:rsidP="007668D9">
            <w:pPr>
              <w:rPr>
                <w:i/>
                <w:iCs/>
              </w:rPr>
            </w:pPr>
            <w:r w:rsidRPr="00001450">
              <w:rPr>
                <w:i/>
                <w:iCs/>
              </w:rPr>
              <w:t>Dieses Gesetz regelt besondere Befugnisse des Bundesrates zur Bekämpfung der Covid-19-Epidemie und zur Bewältigung der Auswirkungen der Bekämpfungsmassnahmen auf Gesellschaft, Wirtschaft und Behörden</w:t>
            </w:r>
          </w:p>
        </w:tc>
        <w:tc>
          <w:tcPr>
            <w:tcW w:w="1984" w:type="dxa"/>
          </w:tcPr>
          <w:p w14:paraId="534A83FA" w14:textId="77777777" w:rsidR="00ED55E8" w:rsidRPr="00001450" w:rsidRDefault="00ED55E8" w:rsidP="007668D9">
            <w:pPr>
              <w:rPr>
                <w:i/>
                <w:iCs/>
              </w:rPr>
            </w:pPr>
            <w:r w:rsidRPr="00001450">
              <w:rPr>
                <w:i/>
                <w:iCs/>
              </w:rPr>
              <w:t>positiv</w:t>
            </w:r>
          </w:p>
        </w:tc>
      </w:tr>
      <w:tr w:rsidR="00ED55E8" w:rsidRPr="00ED55E8" w14:paraId="3D4394E7" w14:textId="77777777" w:rsidTr="00F816E4">
        <w:trPr>
          <w:cnfStyle w:val="000000100000" w:firstRow="0" w:lastRow="0" w:firstColumn="0" w:lastColumn="0" w:oddVBand="0" w:evenVBand="0" w:oddHBand="1" w:evenHBand="0" w:firstRowFirstColumn="0" w:firstRowLastColumn="0" w:lastRowFirstColumn="0" w:lastRowLastColumn="0"/>
        </w:trPr>
        <w:tc>
          <w:tcPr>
            <w:tcW w:w="794" w:type="dxa"/>
          </w:tcPr>
          <w:p w14:paraId="1D7602AD" w14:textId="27A3D36C" w:rsidR="00ED55E8" w:rsidRPr="00F816E4" w:rsidRDefault="00F816E4" w:rsidP="007668D9">
            <w:r w:rsidRPr="00F816E4">
              <w:t>…</w:t>
            </w:r>
          </w:p>
        </w:tc>
        <w:tc>
          <w:tcPr>
            <w:tcW w:w="2183" w:type="dxa"/>
          </w:tcPr>
          <w:p w14:paraId="53516543" w14:textId="77777777" w:rsidR="00ED55E8" w:rsidRPr="00F816E4" w:rsidRDefault="00ED55E8" w:rsidP="007668D9"/>
        </w:tc>
        <w:tc>
          <w:tcPr>
            <w:tcW w:w="8222" w:type="dxa"/>
          </w:tcPr>
          <w:p w14:paraId="74A6A0F1" w14:textId="77777777" w:rsidR="00ED55E8" w:rsidRPr="00F816E4" w:rsidRDefault="00ED55E8" w:rsidP="007668D9"/>
        </w:tc>
        <w:tc>
          <w:tcPr>
            <w:tcW w:w="1984" w:type="dxa"/>
          </w:tcPr>
          <w:p w14:paraId="37792314" w14:textId="77777777" w:rsidR="00ED55E8" w:rsidRPr="00F816E4" w:rsidRDefault="00ED55E8" w:rsidP="00ED55E8">
            <w:pPr>
              <w:keepNext/>
            </w:pPr>
          </w:p>
        </w:tc>
      </w:tr>
    </w:tbl>
    <w:p w14:paraId="6E041A13" w14:textId="77777777" w:rsidR="00ED55E8" w:rsidRDefault="00ED55E8" w:rsidP="00ED55E8">
      <w:pPr>
        <w:pStyle w:val="berschrift1"/>
      </w:pPr>
      <w:bookmarkStart w:id="10" w:name="_Toc239577495"/>
      <w:r>
        <w:t>Identifizierte Lücken</w:t>
      </w:r>
      <w:bookmarkEnd w:id="10"/>
    </w:p>
    <w:p w14:paraId="2E69311B" w14:textId="77777777" w:rsidR="00ED55E8" w:rsidRDefault="00ED55E8" w:rsidP="00ED55E8">
      <w:pPr>
        <w:pStyle w:val="HERMESInfotextKTZH"/>
      </w:pPr>
      <w:r>
        <w:t>Gestützt auf den Vergleich der bestehenden und sich allenfalls ändernden Rechtsgrundlagen und der relevanten Grobanforderungen sind allfällige, durch ein Rechtssetzungsprojekt zu füllende Lücken zu identifizieren. Dabei ist zu beachten, dass ein Projekt im Rahmen seiner Umsetzung gegebenenfalls auch eine Neuinterpretation und Ausweitung erfahren kann, die durch die bestehenden Rechtsgrundlagen möglicherweise nicht abgedeckt ist. Es kann sich lohnen, für einen solchen Fall rechtzeitig vorzusorgen, damit nicht die Einführung der neuen Lösung durch fehlende Rechtsgrundlagen verzögert wird.</w:t>
      </w:r>
    </w:p>
    <w:tbl>
      <w:tblPr>
        <w:tblStyle w:val="KTZH-TabelleHermes"/>
        <w:tblW w:w="13183" w:type="dxa"/>
        <w:tblLayout w:type="fixed"/>
        <w:tblLook w:val="04A0" w:firstRow="1" w:lastRow="0" w:firstColumn="1" w:lastColumn="0" w:noHBand="0" w:noVBand="1"/>
      </w:tblPr>
      <w:tblGrid>
        <w:gridCol w:w="794"/>
        <w:gridCol w:w="3459"/>
        <w:gridCol w:w="8930"/>
      </w:tblGrid>
      <w:tr w:rsidR="00ED55E8" w:rsidRPr="00F42FE8" w14:paraId="5E5E8FB3" w14:textId="77777777" w:rsidTr="007E2F6F">
        <w:trPr>
          <w:cnfStyle w:val="100000000000" w:firstRow="1" w:lastRow="0" w:firstColumn="0" w:lastColumn="0" w:oddVBand="0" w:evenVBand="0" w:oddHBand="0" w:evenHBand="0" w:firstRowFirstColumn="0" w:firstRowLastColumn="0" w:lastRowFirstColumn="0" w:lastRowLastColumn="0"/>
        </w:trPr>
        <w:tc>
          <w:tcPr>
            <w:tcW w:w="794" w:type="dxa"/>
          </w:tcPr>
          <w:p w14:paraId="148DA95C" w14:textId="77777777" w:rsidR="00ED55E8" w:rsidRPr="0038137E" w:rsidRDefault="00ED55E8" w:rsidP="0063122F">
            <w:pPr>
              <w:pStyle w:val="tabelleheader"/>
            </w:pPr>
            <w:r w:rsidRPr="0038137E">
              <w:t>Nr.</w:t>
            </w:r>
          </w:p>
        </w:tc>
        <w:tc>
          <w:tcPr>
            <w:tcW w:w="3459" w:type="dxa"/>
          </w:tcPr>
          <w:p w14:paraId="19A6EC04" w14:textId="77777777" w:rsidR="00ED55E8" w:rsidRPr="0038137E" w:rsidRDefault="00ED55E8" w:rsidP="0063122F">
            <w:pPr>
              <w:pStyle w:val="tabelleheader"/>
            </w:pPr>
            <w:r w:rsidRPr="0038137E">
              <w:t>Identifizierte Lücke</w:t>
            </w:r>
          </w:p>
        </w:tc>
        <w:tc>
          <w:tcPr>
            <w:tcW w:w="8930" w:type="dxa"/>
          </w:tcPr>
          <w:p w14:paraId="33B914C5" w14:textId="77777777" w:rsidR="00ED55E8" w:rsidRPr="0038137E" w:rsidRDefault="00ED55E8" w:rsidP="0063122F">
            <w:pPr>
              <w:pStyle w:val="tabelleheader"/>
            </w:pPr>
            <w:r w:rsidRPr="0038137E">
              <w:t>Beschreibung</w:t>
            </w:r>
          </w:p>
        </w:tc>
      </w:tr>
      <w:tr w:rsidR="007E2F6F" w:rsidRPr="00F42FE8" w14:paraId="71978041" w14:textId="77777777" w:rsidTr="007E2F6F">
        <w:trPr>
          <w:cnfStyle w:val="000000100000" w:firstRow="0" w:lastRow="0" w:firstColumn="0" w:lastColumn="0" w:oddVBand="0" w:evenVBand="0" w:oddHBand="1" w:evenHBand="0" w:firstRowFirstColumn="0" w:firstRowLastColumn="0" w:lastRowFirstColumn="0" w:lastRowLastColumn="0"/>
        </w:trPr>
        <w:tc>
          <w:tcPr>
            <w:tcW w:w="794" w:type="dxa"/>
          </w:tcPr>
          <w:p w14:paraId="1C29F7CF" w14:textId="57C2FCC8" w:rsidR="007E2F6F" w:rsidRPr="0038137E" w:rsidRDefault="007E2F6F" w:rsidP="009C2340">
            <w:r>
              <w:t>01</w:t>
            </w:r>
          </w:p>
        </w:tc>
        <w:tc>
          <w:tcPr>
            <w:tcW w:w="3459" w:type="dxa"/>
          </w:tcPr>
          <w:p w14:paraId="11147819" w14:textId="634D54FE" w:rsidR="007E2F6F" w:rsidRPr="0038137E" w:rsidRDefault="007E2F6F" w:rsidP="009C2340">
            <w:r>
              <w:t>…</w:t>
            </w:r>
          </w:p>
        </w:tc>
        <w:tc>
          <w:tcPr>
            <w:tcW w:w="8930" w:type="dxa"/>
          </w:tcPr>
          <w:p w14:paraId="59501DE3" w14:textId="77777777" w:rsidR="007E2F6F" w:rsidRPr="0038137E" w:rsidRDefault="007E2F6F" w:rsidP="009C2340"/>
        </w:tc>
      </w:tr>
      <w:tr w:rsidR="00ED55E8" w:rsidRPr="00F42FE8" w14:paraId="511F0C60" w14:textId="77777777" w:rsidTr="007E2F6F">
        <w:trPr>
          <w:cnfStyle w:val="000000010000" w:firstRow="0" w:lastRow="0" w:firstColumn="0" w:lastColumn="0" w:oddVBand="0" w:evenVBand="0" w:oddHBand="0" w:evenHBand="1" w:firstRowFirstColumn="0" w:firstRowLastColumn="0" w:lastRowFirstColumn="0" w:lastRowLastColumn="0"/>
        </w:trPr>
        <w:tc>
          <w:tcPr>
            <w:tcW w:w="794" w:type="dxa"/>
          </w:tcPr>
          <w:p w14:paraId="6CBBA077" w14:textId="7352A607" w:rsidR="00ED55E8" w:rsidRPr="00001450" w:rsidRDefault="00ED55E8" w:rsidP="003512F4">
            <w:pPr>
              <w:rPr>
                <w:i/>
                <w:iCs/>
              </w:rPr>
            </w:pPr>
            <w:r w:rsidRPr="00001450">
              <w:rPr>
                <w:i/>
                <w:iCs/>
              </w:rPr>
              <w:t>0</w:t>
            </w:r>
            <w:r w:rsidR="00EC0FC4">
              <w:rPr>
                <w:i/>
                <w:iCs/>
              </w:rPr>
              <w:t>2</w:t>
            </w:r>
          </w:p>
        </w:tc>
        <w:tc>
          <w:tcPr>
            <w:tcW w:w="3459" w:type="dxa"/>
          </w:tcPr>
          <w:p w14:paraId="7507D848" w14:textId="77777777" w:rsidR="00ED55E8" w:rsidRPr="00001450" w:rsidRDefault="00ED55E8" w:rsidP="003512F4">
            <w:pPr>
              <w:rPr>
                <w:i/>
                <w:iCs/>
              </w:rPr>
            </w:pPr>
            <w:r w:rsidRPr="00001450">
              <w:rPr>
                <w:i/>
                <w:iCs/>
              </w:rPr>
              <w:t>Fehlende gesetzliche Grundlage</w:t>
            </w:r>
          </w:p>
        </w:tc>
        <w:tc>
          <w:tcPr>
            <w:tcW w:w="8930" w:type="dxa"/>
          </w:tcPr>
          <w:p w14:paraId="49014774" w14:textId="77777777" w:rsidR="00ED55E8" w:rsidRPr="00001450" w:rsidRDefault="00ED55E8" w:rsidP="003512F4">
            <w:pPr>
              <w:rPr>
                <w:i/>
                <w:iCs/>
              </w:rPr>
            </w:pPr>
            <w:r w:rsidRPr="00001450">
              <w:rPr>
                <w:i/>
                <w:iCs/>
              </w:rPr>
              <w:t>Für die Speicherung und Verarbeitung der mit der Lösung erhobenen Daten fehlt eine entsprechende gesetzliche Grundlage</w:t>
            </w:r>
          </w:p>
        </w:tc>
      </w:tr>
      <w:tr w:rsidR="00ED55E8" w:rsidRPr="00F42FE8" w14:paraId="18949130" w14:textId="77777777" w:rsidTr="007E2F6F">
        <w:trPr>
          <w:cnfStyle w:val="000000100000" w:firstRow="0" w:lastRow="0" w:firstColumn="0" w:lastColumn="0" w:oddVBand="0" w:evenVBand="0" w:oddHBand="1" w:evenHBand="0" w:firstRowFirstColumn="0" w:firstRowLastColumn="0" w:lastRowFirstColumn="0" w:lastRowLastColumn="0"/>
        </w:trPr>
        <w:tc>
          <w:tcPr>
            <w:tcW w:w="794" w:type="dxa"/>
          </w:tcPr>
          <w:p w14:paraId="2F2A938C" w14:textId="6D4ABC7B" w:rsidR="00ED55E8" w:rsidRPr="00001450" w:rsidRDefault="00ED55E8" w:rsidP="003512F4">
            <w:pPr>
              <w:rPr>
                <w:i/>
                <w:iCs/>
              </w:rPr>
            </w:pPr>
            <w:r w:rsidRPr="00001450">
              <w:rPr>
                <w:i/>
                <w:iCs/>
              </w:rPr>
              <w:t>0</w:t>
            </w:r>
            <w:r w:rsidR="00EC0FC4">
              <w:rPr>
                <w:i/>
                <w:iCs/>
              </w:rPr>
              <w:t>3</w:t>
            </w:r>
          </w:p>
        </w:tc>
        <w:tc>
          <w:tcPr>
            <w:tcW w:w="3459" w:type="dxa"/>
          </w:tcPr>
          <w:p w14:paraId="0F6B1F14" w14:textId="77777777" w:rsidR="00ED55E8" w:rsidRPr="00001450" w:rsidRDefault="00ED55E8" w:rsidP="003512F4">
            <w:pPr>
              <w:rPr>
                <w:i/>
                <w:iCs/>
              </w:rPr>
            </w:pPr>
          </w:p>
        </w:tc>
        <w:tc>
          <w:tcPr>
            <w:tcW w:w="8930" w:type="dxa"/>
          </w:tcPr>
          <w:p w14:paraId="1B94051B" w14:textId="77777777" w:rsidR="00ED55E8" w:rsidRPr="00001450" w:rsidRDefault="00ED55E8" w:rsidP="003512F4">
            <w:pPr>
              <w:rPr>
                <w:i/>
                <w:iCs/>
              </w:rPr>
            </w:pPr>
          </w:p>
        </w:tc>
      </w:tr>
      <w:tr w:rsidR="00ED55E8" w:rsidRPr="00F42FE8" w14:paraId="4CD591B9" w14:textId="77777777" w:rsidTr="007E2F6F">
        <w:trPr>
          <w:cnfStyle w:val="000000010000" w:firstRow="0" w:lastRow="0" w:firstColumn="0" w:lastColumn="0" w:oddVBand="0" w:evenVBand="0" w:oddHBand="0" w:evenHBand="1" w:firstRowFirstColumn="0" w:firstRowLastColumn="0" w:lastRowFirstColumn="0" w:lastRowLastColumn="0"/>
        </w:trPr>
        <w:tc>
          <w:tcPr>
            <w:tcW w:w="794" w:type="dxa"/>
          </w:tcPr>
          <w:p w14:paraId="169290A4" w14:textId="77777777" w:rsidR="00ED55E8" w:rsidRPr="00F42FE8" w:rsidRDefault="00ED55E8" w:rsidP="003512F4"/>
        </w:tc>
        <w:tc>
          <w:tcPr>
            <w:tcW w:w="3459" w:type="dxa"/>
          </w:tcPr>
          <w:p w14:paraId="0FC3B1E2" w14:textId="77777777" w:rsidR="00ED55E8" w:rsidRPr="00F42FE8" w:rsidRDefault="00ED55E8" w:rsidP="003512F4"/>
        </w:tc>
        <w:tc>
          <w:tcPr>
            <w:tcW w:w="8930" w:type="dxa"/>
          </w:tcPr>
          <w:p w14:paraId="618BD775" w14:textId="77777777" w:rsidR="00ED55E8" w:rsidRPr="00F42FE8" w:rsidRDefault="00ED55E8" w:rsidP="003512F4">
            <w:pPr>
              <w:keepNext/>
            </w:pPr>
          </w:p>
        </w:tc>
      </w:tr>
    </w:tbl>
    <w:p w14:paraId="2E76713B" w14:textId="77777777" w:rsidR="00ED55E8" w:rsidRDefault="00ED55E8" w:rsidP="00ED55E8">
      <w:pPr>
        <w:pStyle w:val="berschrift1"/>
      </w:pPr>
      <w:bookmarkStart w:id="11" w:name="_Toc239577496"/>
      <w:r w:rsidRPr="00ED55E8">
        <w:t>Vorschläge zur Deckung von Lücken</w:t>
      </w:r>
      <w:bookmarkEnd w:id="11"/>
    </w:p>
    <w:p w14:paraId="10E2A579" w14:textId="77777777" w:rsidR="00ED55E8" w:rsidRDefault="00ED55E8" w:rsidP="00ED55E8">
      <w:pPr>
        <w:pStyle w:val="HERMESInfotextKTZH"/>
      </w:pPr>
      <w:r w:rsidRPr="00ED55E8">
        <w:t>Werden Lücken identifiziert, ist ein Normkonzept zu erarbeiten (zu ändernde rechtsetzende Texte, wichtigste Norminhalte) und ist die Projektorganisation zur Deckung der Lücken festzulegen, bestehende Anleitungen und Hilfsinstrumente sind zu berücksichtigen</w:t>
      </w:r>
      <w:r>
        <w:t>.</w:t>
      </w:r>
    </w:p>
    <w:tbl>
      <w:tblPr>
        <w:tblStyle w:val="KTZH-TabelleHermes"/>
        <w:tblW w:w="13183" w:type="dxa"/>
        <w:tblLayout w:type="fixed"/>
        <w:tblLook w:val="04A0" w:firstRow="1" w:lastRow="0" w:firstColumn="1" w:lastColumn="0" w:noHBand="0" w:noVBand="1"/>
      </w:tblPr>
      <w:tblGrid>
        <w:gridCol w:w="794"/>
        <w:gridCol w:w="3459"/>
        <w:gridCol w:w="8930"/>
      </w:tblGrid>
      <w:tr w:rsidR="00ED55E8" w:rsidRPr="00F42FE8" w14:paraId="0DC958B6" w14:textId="77777777" w:rsidTr="00EC0FC4">
        <w:trPr>
          <w:cnfStyle w:val="100000000000" w:firstRow="1" w:lastRow="0" w:firstColumn="0" w:lastColumn="0" w:oddVBand="0" w:evenVBand="0" w:oddHBand="0" w:evenHBand="0" w:firstRowFirstColumn="0" w:firstRowLastColumn="0" w:lastRowFirstColumn="0" w:lastRowLastColumn="0"/>
        </w:trPr>
        <w:tc>
          <w:tcPr>
            <w:tcW w:w="794" w:type="dxa"/>
          </w:tcPr>
          <w:p w14:paraId="61F2DFE8" w14:textId="77777777" w:rsidR="00ED55E8" w:rsidRPr="0038137E" w:rsidRDefault="00ED55E8" w:rsidP="0063122F">
            <w:pPr>
              <w:pStyle w:val="tabelleheader"/>
            </w:pPr>
            <w:r w:rsidRPr="0038137E">
              <w:t>Nr.</w:t>
            </w:r>
          </w:p>
        </w:tc>
        <w:tc>
          <w:tcPr>
            <w:tcW w:w="3459" w:type="dxa"/>
          </w:tcPr>
          <w:p w14:paraId="3D84B607" w14:textId="77777777" w:rsidR="00ED55E8" w:rsidRPr="0038137E" w:rsidRDefault="00ED55E8" w:rsidP="0063122F">
            <w:pPr>
              <w:pStyle w:val="tabelleheader"/>
            </w:pPr>
            <w:r w:rsidRPr="0038137E">
              <w:t>Identifizierte Lücke</w:t>
            </w:r>
          </w:p>
        </w:tc>
        <w:tc>
          <w:tcPr>
            <w:tcW w:w="8930" w:type="dxa"/>
          </w:tcPr>
          <w:p w14:paraId="2747EFDA" w14:textId="28C222F2" w:rsidR="00ED55E8" w:rsidRPr="0038137E" w:rsidRDefault="009C2340" w:rsidP="0063122F">
            <w:pPr>
              <w:pStyle w:val="tabelleheader"/>
            </w:pPr>
            <w:r>
              <w:t>Vorschlag zur Deckung</w:t>
            </w:r>
          </w:p>
        </w:tc>
      </w:tr>
      <w:tr w:rsidR="00EC0FC4" w:rsidRPr="00F42FE8" w14:paraId="6900FD86" w14:textId="77777777" w:rsidTr="00EC0FC4">
        <w:trPr>
          <w:cnfStyle w:val="000000100000" w:firstRow="0" w:lastRow="0" w:firstColumn="0" w:lastColumn="0" w:oddVBand="0" w:evenVBand="0" w:oddHBand="1" w:evenHBand="0" w:firstRowFirstColumn="0" w:firstRowLastColumn="0" w:lastRowFirstColumn="0" w:lastRowLastColumn="0"/>
        </w:trPr>
        <w:tc>
          <w:tcPr>
            <w:tcW w:w="794" w:type="dxa"/>
          </w:tcPr>
          <w:p w14:paraId="7D367093" w14:textId="4EAF194A" w:rsidR="00EC0FC4" w:rsidRPr="0038137E" w:rsidRDefault="00EC0FC4" w:rsidP="009C2340">
            <w:r>
              <w:t>01</w:t>
            </w:r>
          </w:p>
        </w:tc>
        <w:tc>
          <w:tcPr>
            <w:tcW w:w="3459" w:type="dxa"/>
          </w:tcPr>
          <w:p w14:paraId="2C89A3AD" w14:textId="234472B3" w:rsidR="00EC0FC4" w:rsidRPr="0038137E" w:rsidRDefault="00EC0FC4" w:rsidP="009C2340">
            <w:r>
              <w:t>…</w:t>
            </w:r>
          </w:p>
        </w:tc>
        <w:tc>
          <w:tcPr>
            <w:tcW w:w="8930" w:type="dxa"/>
          </w:tcPr>
          <w:p w14:paraId="3758E975" w14:textId="77777777" w:rsidR="00EC0FC4" w:rsidRPr="0038137E" w:rsidRDefault="00EC0FC4" w:rsidP="009C2340"/>
        </w:tc>
      </w:tr>
      <w:tr w:rsidR="00ED55E8" w:rsidRPr="00F42FE8" w14:paraId="7D686DBD" w14:textId="77777777" w:rsidTr="00EC0FC4">
        <w:trPr>
          <w:cnfStyle w:val="000000010000" w:firstRow="0" w:lastRow="0" w:firstColumn="0" w:lastColumn="0" w:oddVBand="0" w:evenVBand="0" w:oddHBand="0" w:evenHBand="1" w:firstRowFirstColumn="0" w:firstRowLastColumn="0" w:lastRowFirstColumn="0" w:lastRowLastColumn="0"/>
        </w:trPr>
        <w:tc>
          <w:tcPr>
            <w:tcW w:w="794" w:type="dxa"/>
          </w:tcPr>
          <w:p w14:paraId="005D01C8" w14:textId="2149885E" w:rsidR="00ED55E8" w:rsidRPr="00001450" w:rsidRDefault="00ED55E8" w:rsidP="001716A4">
            <w:pPr>
              <w:rPr>
                <w:i/>
                <w:iCs/>
              </w:rPr>
            </w:pPr>
            <w:r w:rsidRPr="00001450">
              <w:rPr>
                <w:i/>
                <w:iCs/>
              </w:rPr>
              <w:t>0</w:t>
            </w:r>
            <w:r w:rsidR="00EC0FC4">
              <w:rPr>
                <w:i/>
                <w:iCs/>
              </w:rPr>
              <w:t>2</w:t>
            </w:r>
          </w:p>
        </w:tc>
        <w:tc>
          <w:tcPr>
            <w:tcW w:w="3459" w:type="dxa"/>
          </w:tcPr>
          <w:p w14:paraId="0B1A09F6" w14:textId="77777777" w:rsidR="00ED55E8" w:rsidRPr="00001450" w:rsidRDefault="00ED55E8" w:rsidP="001716A4">
            <w:pPr>
              <w:rPr>
                <w:i/>
                <w:iCs/>
              </w:rPr>
            </w:pPr>
            <w:r w:rsidRPr="00001450">
              <w:rPr>
                <w:i/>
                <w:iCs/>
              </w:rPr>
              <w:t>Fehlende gesetzliche Grundlage</w:t>
            </w:r>
          </w:p>
        </w:tc>
        <w:tc>
          <w:tcPr>
            <w:tcW w:w="8930" w:type="dxa"/>
          </w:tcPr>
          <w:p w14:paraId="00FCCD9B" w14:textId="77777777" w:rsidR="00ED55E8" w:rsidRPr="00001450" w:rsidRDefault="00ED55E8" w:rsidP="001716A4">
            <w:pPr>
              <w:rPr>
                <w:i/>
                <w:iCs/>
              </w:rPr>
            </w:pPr>
            <w:r w:rsidRPr="00001450">
              <w:rPr>
                <w:i/>
                <w:iCs/>
              </w:rPr>
              <w:t>Verabschiedung einer entsprechenden Verordnung durch den Bundesrat</w:t>
            </w:r>
          </w:p>
        </w:tc>
      </w:tr>
      <w:tr w:rsidR="00ED55E8" w:rsidRPr="00F42FE8" w14:paraId="0549BABE" w14:textId="77777777" w:rsidTr="00EC0FC4">
        <w:trPr>
          <w:cnfStyle w:val="000000100000" w:firstRow="0" w:lastRow="0" w:firstColumn="0" w:lastColumn="0" w:oddVBand="0" w:evenVBand="0" w:oddHBand="1" w:evenHBand="0" w:firstRowFirstColumn="0" w:firstRowLastColumn="0" w:lastRowFirstColumn="0" w:lastRowLastColumn="0"/>
        </w:trPr>
        <w:tc>
          <w:tcPr>
            <w:tcW w:w="794" w:type="dxa"/>
          </w:tcPr>
          <w:p w14:paraId="2A46F6AF" w14:textId="083087B9" w:rsidR="00ED55E8" w:rsidRPr="00F816E4" w:rsidRDefault="00F816E4" w:rsidP="001716A4">
            <w:r w:rsidRPr="00F816E4">
              <w:t>…</w:t>
            </w:r>
          </w:p>
        </w:tc>
        <w:tc>
          <w:tcPr>
            <w:tcW w:w="3459" w:type="dxa"/>
          </w:tcPr>
          <w:p w14:paraId="7F725BD5" w14:textId="77777777" w:rsidR="00ED55E8" w:rsidRPr="00F816E4" w:rsidRDefault="00ED55E8" w:rsidP="001716A4"/>
        </w:tc>
        <w:tc>
          <w:tcPr>
            <w:tcW w:w="8930" w:type="dxa"/>
          </w:tcPr>
          <w:p w14:paraId="6139E66C" w14:textId="77777777" w:rsidR="00ED55E8" w:rsidRPr="00F816E4" w:rsidRDefault="00ED55E8" w:rsidP="001716A4"/>
        </w:tc>
      </w:tr>
      <w:tr w:rsidR="00ED55E8" w:rsidRPr="00F42FE8" w14:paraId="14249DCD" w14:textId="77777777" w:rsidTr="00EC0FC4">
        <w:trPr>
          <w:cnfStyle w:val="000000010000" w:firstRow="0" w:lastRow="0" w:firstColumn="0" w:lastColumn="0" w:oddVBand="0" w:evenVBand="0" w:oddHBand="0" w:evenHBand="1" w:firstRowFirstColumn="0" w:firstRowLastColumn="0" w:lastRowFirstColumn="0" w:lastRowLastColumn="0"/>
        </w:trPr>
        <w:tc>
          <w:tcPr>
            <w:tcW w:w="794" w:type="dxa"/>
          </w:tcPr>
          <w:p w14:paraId="788DC803" w14:textId="0AAD9FB9" w:rsidR="00ED55E8" w:rsidRPr="00F816E4" w:rsidRDefault="00F816E4" w:rsidP="001716A4">
            <w:r w:rsidRPr="00F816E4">
              <w:t>…</w:t>
            </w:r>
          </w:p>
        </w:tc>
        <w:tc>
          <w:tcPr>
            <w:tcW w:w="3459" w:type="dxa"/>
          </w:tcPr>
          <w:p w14:paraId="723F15BF" w14:textId="77777777" w:rsidR="00ED55E8" w:rsidRPr="00F816E4" w:rsidRDefault="00ED55E8" w:rsidP="001716A4"/>
        </w:tc>
        <w:tc>
          <w:tcPr>
            <w:tcW w:w="8930" w:type="dxa"/>
          </w:tcPr>
          <w:p w14:paraId="7932278F" w14:textId="77777777" w:rsidR="00ED55E8" w:rsidRPr="00F816E4" w:rsidRDefault="00ED55E8" w:rsidP="001716A4">
            <w:pPr>
              <w:keepNext/>
            </w:pPr>
          </w:p>
        </w:tc>
      </w:tr>
    </w:tbl>
    <w:p w14:paraId="67CC1C96" w14:textId="77777777" w:rsidR="006E75E5" w:rsidRDefault="006E75E5" w:rsidP="006E75E5">
      <w:pPr>
        <w:pStyle w:val="berschrift1"/>
      </w:pPr>
      <w:bookmarkStart w:id="12" w:name="_Toc239577497"/>
      <w:r w:rsidRPr="006E75E5">
        <w:t xml:space="preserve">Hinweise betreffend </w:t>
      </w:r>
      <w:proofErr w:type="spellStart"/>
      <w:r w:rsidRPr="006E75E5">
        <w:t>Product</w:t>
      </w:r>
      <w:proofErr w:type="spellEnd"/>
      <w:r w:rsidRPr="006E75E5">
        <w:t xml:space="preserve"> Compliance</w:t>
      </w:r>
      <w:bookmarkEnd w:id="12"/>
    </w:p>
    <w:p w14:paraId="44A917A3" w14:textId="608AFFFD" w:rsidR="00EC0FC4" w:rsidRPr="00EC0FC4" w:rsidRDefault="006E75E5" w:rsidP="00EC0FC4">
      <w:pPr>
        <w:pStyle w:val="HERMESInfotextKTZH"/>
      </w:pPr>
      <w:r w:rsidRPr="006E75E5">
        <w:t>Einhaltung von Gesetzen, Richtlinien und freiwilligen Kodizes der Unternehmung, namentlich Vorschriften zu Produktsicherheit und Arbeitsschutz</w:t>
      </w:r>
    </w:p>
    <w:tbl>
      <w:tblPr>
        <w:tblStyle w:val="KTZH-TabelleHermes"/>
        <w:tblW w:w="13183" w:type="dxa"/>
        <w:tblLayout w:type="fixed"/>
        <w:tblLook w:val="04A0" w:firstRow="1" w:lastRow="0" w:firstColumn="1" w:lastColumn="0" w:noHBand="0" w:noVBand="1"/>
      </w:tblPr>
      <w:tblGrid>
        <w:gridCol w:w="794"/>
        <w:gridCol w:w="3459"/>
        <w:gridCol w:w="8930"/>
      </w:tblGrid>
      <w:tr w:rsidR="006E75E5" w:rsidRPr="00F42FE8" w14:paraId="479467FE" w14:textId="77777777" w:rsidTr="00EC0FC4">
        <w:trPr>
          <w:cnfStyle w:val="100000000000" w:firstRow="1" w:lastRow="0" w:firstColumn="0" w:lastColumn="0" w:oddVBand="0" w:evenVBand="0" w:oddHBand="0" w:evenHBand="0" w:firstRowFirstColumn="0" w:firstRowLastColumn="0" w:lastRowFirstColumn="0" w:lastRowLastColumn="0"/>
        </w:trPr>
        <w:tc>
          <w:tcPr>
            <w:tcW w:w="794" w:type="dxa"/>
          </w:tcPr>
          <w:p w14:paraId="4A74819E" w14:textId="77777777" w:rsidR="006E75E5" w:rsidRPr="0038137E" w:rsidRDefault="006E75E5" w:rsidP="0063122F">
            <w:pPr>
              <w:pStyle w:val="tabelleheader"/>
            </w:pPr>
            <w:r w:rsidRPr="0038137E">
              <w:lastRenderedPageBreak/>
              <w:t>Nr.</w:t>
            </w:r>
          </w:p>
        </w:tc>
        <w:tc>
          <w:tcPr>
            <w:tcW w:w="3459" w:type="dxa"/>
          </w:tcPr>
          <w:p w14:paraId="729D6DAD" w14:textId="77777777" w:rsidR="006E75E5" w:rsidRPr="0038137E" w:rsidRDefault="006E75E5" w:rsidP="0063122F">
            <w:pPr>
              <w:pStyle w:val="tabelleheader"/>
            </w:pPr>
            <w:proofErr w:type="spellStart"/>
            <w:r w:rsidRPr="0038137E">
              <w:t>Product</w:t>
            </w:r>
            <w:proofErr w:type="spellEnd"/>
            <w:r w:rsidRPr="0038137E">
              <w:t xml:space="preserve"> Compliance</w:t>
            </w:r>
          </w:p>
        </w:tc>
        <w:tc>
          <w:tcPr>
            <w:tcW w:w="8930" w:type="dxa"/>
          </w:tcPr>
          <w:p w14:paraId="1C85798A" w14:textId="77777777" w:rsidR="006E75E5" w:rsidRPr="0038137E" w:rsidRDefault="006E75E5" w:rsidP="0063122F">
            <w:pPr>
              <w:pStyle w:val="tabelleheader"/>
            </w:pPr>
            <w:r w:rsidRPr="0038137E">
              <w:t>Beschreibung</w:t>
            </w:r>
          </w:p>
        </w:tc>
      </w:tr>
      <w:tr w:rsidR="00EC0FC4" w:rsidRPr="00F42FE8" w14:paraId="79C5D985" w14:textId="77777777" w:rsidTr="00EC0FC4">
        <w:trPr>
          <w:cnfStyle w:val="000000100000" w:firstRow="0" w:lastRow="0" w:firstColumn="0" w:lastColumn="0" w:oddVBand="0" w:evenVBand="0" w:oddHBand="1" w:evenHBand="0" w:firstRowFirstColumn="0" w:firstRowLastColumn="0" w:lastRowFirstColumn="0" w:lastRowLastColumn="0"/>
        </w:trPr>
        <w:tc>
          <w:tcPr>
            <w:tcW w:w="794" w:type="dxa"/>
          </w:tcPr>
          <w:p w14:paraId="289082C1" w14:textId="6F78C5BB" w:rsidR="00EC0FC4" w:rsidRPr="0038137E" w:rsidRDefault="00EC0FC4" w:rsidP="009C2340">
            <w:r>
              <w:t>01</w:t>
            </w:r>
          </w:p>
        </w:tc>
        <w:tc>
          <w:tcPr>
            <w:tcW w:w="3459" w:type="dxa"/>
          </w:tcPr>
          <w:p w14:paraId="4AF4F4F0" w14:textId="3B6407D7" w:rsidR="00EC0FC4" w:rsidRPr="0038137E" w:rsidRDefault="00EC0FC4" w:rsidP="009C2340">
            <w:r>
              <w:t>…</w:t>
            </w:r>
          </w:p>
        </w:tc>
        <w:tc>
          <w:tcPr>
            <w:tcW w:w="8930" w:type="dxa"/>
          </w:tcPr>
          <w:p w14:paraId="32657853" w14:textId="77777777" w:rsidR="00EC0FC4" w:rsidRPr="0038137E" w:rsidRDefault="00EC0FC4" w:rsidP="009C2340"/>
        </w:tc>
      </w:tr>
      <w:tr w:rsidR="006E75E5" w:rsidRPr="00F42FE8" w14:paraId="028AF5AB" w14:textId="77777777" w:rsidTr="00EC0FC4">
        <w:trPr>
          <w:cnfStyle w:val="000000010000" w:firstRow="0" w:lastRow="0" w:firstColumn="0" w:lastColumn="0" w:oddVBand="0" w:evenVBand="0" w:oddHBand="0" w:evenHBand="1" w:firstRowFirstColumn="0" w:firstRowLastColumn="0" w:lastRowFirstColumn="0" w:lastRowLastColumn="0"/>
        </w:trPr>
        <w:tc>
          <w:tcPr>
            <w:tcW w:w="794" w:type="dxa"/>
          </w:tcPr>
          <w:p w14:paraId="23665258" w14:textId="5B60E8E6" w:rsidR="006E75E5" w:rsidRPr="00001450" w:rsidRDefault="006E75E5" w:rsidP="0054443C">
            <w:pPr>
              <w:rPr>
                <w:i/>
                <w:iCs/>
              </w:rPr>
            </w:pPr>
            <w:r w:rsidRPr="00001450">
              <w:rPr>
                <w:i/>
                <w:iCs/>
              </w:rPr>
              <w:t>0</w:t>
            </w:r>
            <w:r w:rsidR="00EC0FC4">
              <w:rPr>
                <w:i/>
                <w:iCs/>
              </w:rPr>
              <w:t>2</w:t>
            </w:r>
          </w:p>
        </w:tc>
        <w:tc>
          <w:tcPr>
            <w:tcW w:w="3459" w:type="dxa"/>
          </w:tcPr>
          <w:p w14:paraId="2771AFFE" w14:textId="77777777" w:rsidR="006E75E5" w:rsidRPr="00001450" w:rsidRDefault="006E75E5" w:rsidP="0054443C">
            <w:pPr>
              <w:rPr>
                <w:i/>
                <w:iCs/>
              </w:rPr>
            </w:pPr>
            <w:r w:rsidRPr="00001450">
              <w:rPr>
                <w:i/>
                <w:iCs/>
              </w:rPr>
              <w:t>Produktehaftpflichtgesetz</w:t>
            </w:r>
          </w:p>
        </w:tc>
        <w:tc>
          <w:tcPr>
            <w:tcW w:w="8930" w:type="dxa"/>
          </w:tcPr>
          <w:p w14:paraId="4F797BB0" w14:textId="77777777" w:rsidR="006E75E5" w:rsidRPr="00001450" w:rsidRDefault="006E75E5" w:rsidP="0054443C">
            <w:pPr>
              <w:rPr>
                <w:i/>
                <w:iCs/>
              </w:rPr>
            </w:pPr>
            <w:r w:rsidRPr="00001450">
              <w:rPr>
                <w:i/>
                <w:iCs/>
              </w:rPr>
              <w:t>Bundesgesetz vom 18. Juni 1993 über die Produktehaftpflicht</w:t>
            </w:r>
          </w:p>
        </w:tc>
      </w:tr>
      <w:tr w:rsidR="006E75E5" w:rsidRPr="00F42FE8" w14:paraId="334795EE" w14:textId="77777777" w:rsidTr="00EC0FC4">
        <w:trPr>
          <w:cnfStyle w:val="000000100000" w:firstRow="0" w:lastRow="0" w:firstColumn="0" w:lastColumn="0" w:oddVBand="0" w:evenVBand="0" w:oddHBand="1" w:evenHBand="0" w:firstRowFirstColumn="0" w:firstRowLastColumn="0" w:lastRowFirstColumn="0" w:lastRowLastColumn="0"/>
        </w:trPr>
        <w:tc>
          <w:tcPr>
            <w:tcW w:w="794" w:type="dxa"/>
          </w:tcPr>
          <w:p w14:paraId="27FF55B9" w14:textId="67651EAF" w:rsidR="006E75E5" w:rsidRPr="00001450" w:rsidRDefault="006E75E5" w:rsidP="0054443C">
            <w:pPr>
              <w:rPr>
                <w:i/>
                <w:iCs/>
              </w:rPr>
            </w:pPr>
            <w:r w:rsidRPr="00001450">
              <w:rPr>
                <w:i/>
                <w:iCs/>
              </w:rPr>
              <w:t>0</w:t>
            </w:r>
            <w:r w:rsidR="00EC0FC4">
              <w:rPr>
                <w:i/>
                <w:iCs/>
              </w:rPr>
              <w:t>3</w:t>
            </w:r>
          </w:p>
        </w:tc>
        <w:tc>
          <w:tcPr>
            <w:tcW w:w="3459" w:type="dxa"/>
          </w:tcPr>
          <w:p w14:paraId="09886152" w14:textId="77777777" w:rsidR="006E75E5" w:rsidRPr="00001450" w:rsidRDefault="006E75E5" w:rsidP="0054443C">
            <w:pPr>
              <w:rPr>
                <w:i/>
                <w:iCs/>
              </w:rPr>
            </w:pPr>
            <w:r w:rsidRPr="00001450">
              <w:rPr>
                <w:i/>
                <w:iCs/>
              </w:rPr>
              <w:t>Produktesicherheit</w:t>
            </w:r>
          </w:p>
        </w:tc>
        <w:tc>
          <w:tcPr>
            <w:tcW w:w="8930" w:type="dxa"/>
          </w:tcPr>
          <w:p w14:paraId="500A395D" w14:textId="77777777" w:rsidR="006E75E5" w:rsidRPr="00001450" w:rsidRDefault="006E75E5" w:rsidP="0054443C">
            <w:pPr>
              <w:rPr>
                <w:i/>
                <w:iCs/>
              </w:rPr>
            </w:pPr>
            <w:r w:rsidRPr="00001450">
              <w:rPr>
                <w:i/>
                <w:iCs/>
              </w:rPr>
              <w:t>Bundesgesetz vom 12. Juni 2009 über die Produktesicherheit (</w:t>
            </w:r>
            <w:proofErr w:type="spellStart"/>
            <w:r w:rsidRPr="00001450">
              <w:rPr>
                <w:i/>
                <w:iCs/>
              </w:rPr>
              <w:t>PrSG</w:t>
            </w:r>
            <w:proofErr w:type="spellEnd"/>
            <w:r w:rsidRPr="00001450">
              <w:rPr>
                <w:i/>
                <w:iCs/>
              </w:rPr>
              <w:t>)</w:t>
            </w:r>
          </w:p>
        </w:tc>
      </w:tr>
      <w:tr w:rsidR="006E75E5" w:rsidRPr="00F42FE8" w14:paraId="730AB327" w14:textId="77777777" w:rsidTr="00EC0FC4">
        <w:trPr>
          <w:cnfStyle w:val="000000010000" w:firstRow="0" w:lastRow="0" w:firstColumn="0" w:lastColumn="0" w:oddVBand="0" w:evenVBand="0" w:oddHBand="0" w:evenHBand="1" w:firstRowFirstColumn="0" w:firstRowLastColumn="0" w:lastRowFirstColumn="0" w:lastRowLastColumn="0"/>
        </w:trPr>
        <w:tc>
          <w:tcPr>
            <w:tcW w:w="794" w:type="dxa"/>
          </w:tcPr>
          <w:p w14:paraId="5C4F8993" w14:textId="7FC4857B" w:rsidR="006E75E5" w:rsidRPr="00001450" w:rsidRDefault="006E75E5" w:rsidP="0054443C">
            <w:pPr>
              <w:rPr>
                <w:i/>
                <w:iCs/>
              </w:rPr>
            </w:pPr>
            <w:r w:rsidRPr="00001450">
              <w:rPr>
                <w:i/>
                <w:iCs/>
              </w:rPr>
              <w:t>0</w:t>
            </w:r>
            <w:r w:rsidR="00EC0FC4">
              <w:rPr>
                <w:i/>
                <w:iCs/>
              </w:rPr>
              <w:t>4</w:t>
            </w:r>
          </w:p>
        </w:tc>
        <w:tc>
          <w:tcPr>
            <w:tcW w:w="3459" w:type="dxa"/>
          </w:tcPr>
          <w:p w14:paraId="725DBC7E" w14:textId="77777777" w:rsidR="006E75E5" w:rsidRPr="00001450" w:rsidRDefault="006E75E5" w:rsidP="0054443C">
            <w:pPr>
              <w:rPr>
                <w:i/>
                <w:iCs/>
              </w:rPr>
            </w:pPr>
            <w:r w:rsidRPr="00001450">
              <w:rPr>
                <w:i/>
                <w:iCs/>
              </w:rPr>
              <w:t>Richtlinie 2011/65/EU</w:t>
            </w:r>
          </w:p>
        </w:tc>
        <w:tc>
          <w:tcPr>
            <w:tcW w:w="8930" w:type="dxa"/>
          </w:tcPr>
          <w:p w14:paraId="111523CA" w14:textId="77777777" w:rsidR="006E75E5" w:rsidRPr="00001450" w:rsidRDefault="006E75E5" w:rsidP="0054443C">
            <w:pPr>
              <w:keepNext/>
              <w:rPr>
                <w:i/>
                <w:iCs/>
              </w:rPr>
            </w:pPr>
            <w:r w:rsidRPr="00001450">
              <w:rPr>
                <w:i/>
                <w:iCs/>
              </w:rPr>
              <w:t>Beschränkung der Verwendung bestimmter gefährlicher Stoffe in Elektro- und …</w:t>
            </w:r>
          </w:p>
        </w:tc>
      </w:tr>
      <w:tr w:rsidR="009C2340" w:rsidRPr="00F42FE8" w14:paraId="2CDFBBD3" w14:textId="77777777" w:rsidTr="00EC0FC4">
        <w:trPr>
          <w:cnfStyle w:val="000000100000" w:firstRow="0" w:lastRow="0" w:firstColumn="0" w:lastColumn="0" w:oddVBand="0" w:evenVBand="0" w:oddHBand="1" w:evenHBand="0" w:firstRowFirstColumn="0" w:firstRowLastColumn="0" w:lastRowFirstColumn="0" w:lastRowLastColumn="0"/>
        </w:trPr>
        <w:tc>
          <w:tcPr>
            <w:tcW w:w="794" w:type="dxa"/>
          </w:tcPr>
          <w:p w14:paraId="32244A92" w14:textId="322F7A1D" w:rsidR="009C2340" w:rsidRPr="009C2340" w:rsidRDefault="009C2340" w:rsidP="0054443C">
            <w:r w:rsidRPr="009C2340">
              <w:t>…</w:t>
            </w:r>
          </w:p>
        </w:tc>
        <w:tc>
          <w:tcPr>
            <w:tcW w:w="3459" w:type="dxa"/>
          </w:tcPr>
          <w:p w14:paraId="354D8CEB" w14:textId="77777777" w:rsidR="009C2340" w:rsidRPr="009C2340" w:rsidRDefault="009C2340" w:rsidP="0054443C"/>
        </w:tc>
        <w:tc>
          <w:tcPr>
            <w:tcW w:w="8930" w:type="dxa"/>
          </w:tcPr>
          <w:p w14:paraId="7B23F0F4" w14:textId="77777777" w:rsidR="009C2340" w:rsidRPr="009C2340" w:rsidRDefault="009C2340" w:rsidP="0054443C">
            <w:pPr>
              <w:keepNext/>
            </w:pPr>
          </w:p>
        </w:tc>
      </w:tr>
    </w:tbl>
    <w:p w14:paraId="3141CCED" w14:textId="77777777" w:rsidR="00EC0FC4" w:rsidRDefault="00EC0FC4" w:rsidP="0054443C">
      <w:pPr>
        <w:sectPr w:rsidR="00EC0FC4" w:rsidSect="007E2F6F">
          <w:pgSz w:w="16838" w:h="11906" w:orient="landscape" w:code="9"/>
          <w:pgMar w:top="1985" w:right="2552" w:bottom="936" w:left="1134" w:header="425" w:footer="522" w:gutter="0"/>
          <w:cols w:space="708"/>
          <w:docGrid w:linePitch="360"/>
        </w:sectPr>
      </w:pPr>
    </w:p>
    <w:p w14:paraId="7F9E72C3" w14:textId="77777777" w:rsidR="00511C6F" w:rsidRDefault="00511C6F" w:rsidP="00511C6F">
      <w:pPr>
        <w:pStyle w:val="berschrift1"/>
      </w:pPr>
      <w:bookmarkStart w:id="13" w:name="_Toc239577498"/>
      <w:r w:rsidRPr="00511C6F">
        <w:lastRenderedPageBreak/>
        <w:t>Beurteilung der Konsequenzen</w:t>
      </w:r>
      <w:bookmarkEnd w:id="13"/>
    </w:p>
    <w:p w14:paraId="7CA590AF" w14:textId="23EA960A" w:rsidR="004B06A5" w:rsidRPr="004B06A5" w:rsidRDefault="004B06A5" w:rsidP="00001450">
      <w:pPr>
        <w:pStyle w:val="HERMESInfotextKTZH"/>
      </w:pPr>
      <w:r>
        <w:t>Text</w:t>
      </w:r>
      <w:r w:rsidR="009C2340">
        <w:t>…</w:t>
      </w:r>
    </w:p>
    <w:p w14:paraId="182316CE" w14:textId="77777777" w:rsidR="00ED55E8" w:rsidRDefault="00511C6F" w:rsidP="00C70549">
      <w:pPr>
        <w:pStyle w:val="berschrift1"/>
      </w:pPr>
      <w:bookmarkStart w:id="14" w:name="_Toc239577499"/>
      <w:r w:rsidRPr="00511C6F">
        <w:t>Empfehlung</w:t>
      </w:r>
      <w:bookmarkEnd w:id="14"/>
    </w:p>
    <w:p w14:paraId="152E9962" w14:textId="4371CF75" w:rsidR="00511C6F" w:rsidRDefault="004B06A5" w:rsidP="004B06A5">
      <w:pPr>
        <w:pStyle w:val="HERMESInfotextKTZH"/>
      </w:pPr>
      <w:r>
        <w:t>Text</w:t>
      </w:r>
      <w:r w:rsidR="009C2340">
        <w:t>…</w:t>
      </w:r>
    </w:p>
    <w:p w14:paraId="1CEBFFEA" w14:textId="77777777" w:rsidR="0038137E" w:rsidRDefault="0038137E" w:rsidP="00511C6F"/>
    <w:p w14:paraId="32E6F875" w14:textId="77777777" w:rsidR="00B86AE0" w:rsidRDefault="00B86AE0" w:rsidP="00B86AE0">
      <w:pPr>
        <w:pStyle w:val="berschrift1"/>
      </w:pPr>
      <w:bookmarkStart w:id="15" w:name="_Toc239577500"/>
      <w:r>
        <w:t>Unterschriften</w:t>
      </w:r>
      <w:bookmarkEnd w:id="15"/>
    </w:p>
    <w:p w14:paraId="61D675B2" w14:textId="1901C7C0" w:rsidR="00B86AE0" w:rsidRPr="009C2340" w:rsidRDefault="009C2340" w:rsidP="00B86AE0">
      <w:pPr>
        <w:rPr>
          <w:i/>
          <w:vanish/>
          <w:color w:val="1F5321" w:themeColor="accent3" w:themeShade="80"/>
        </w:rPr>
      </w:pPr>
      <w:r w:rsidRPr="009D511A">
        <w:rPr>
          <w:i/>
          <w:vanish/>
          <w:color w:val="1F5321" w:themeColor="accent3" w:themeShade="80"/>
        </w:rPr>
        <w:t>Die Unterschriftenfelder sind optional und können bei Bedarf verwendet werden. Die Unterzeichnung kann gemäss den Vorgaben der Direktion durch die Projektleitung und/oder den Auftraggeber erfolgen.</w:t>
      </w:r>
    </w:p>
    <w:tbl>
      <w:tblPr>
        <w:tblStyle w:val="KTZH-TabelleHermes"/>
        <w:tblW w:w="0" w:type="auto"/>
        <w:tblLook w:val="0420" w:firstRow="1" w:lastRow="0" w:firstColumn="0" w:lastColumn="0" w:noHBand="0" w:noVBand="1"/>
        <w:tblCaption w:val="Tabelle: Unterschriften"/>
      </w:tblPr>
      <w:tblGrid>
        <w:gridCol w:w="2246"/>
        <w:gridCol w:w="2246"/>
        <w:gridCol w:w="2246"/>
        <w:gridCol w:w="2247"/>
      </w:tblGrid>
      <w:tr w:rsidR="00B86AE0" w:rsidRPr="00E408FD" w14:paraId="58160E50" w14:textId="77777777" w:rsidTr="00CB32AC">
        <w:trPr>
          <w:cnfStyle w:val="100000000000" w:firstRow="1" w:lastRow="0" w:firstColumn="0" w:lastColumn="0" w:oddVBand="0" w:evenVBand="0" w:oddHBand="0" w:evenHBand="0" w:firstRowFirstColumn="0" w:firstRowLastColumn="0" w:lastRowFirstColumn="0" w:lastRowLastColumn="0"/>
        </w:trPr>
        <w:tc>
          <w:tcPr>
            <w:tcW w:w="2246" w:type="dxa"/>
          </w:tcPr>
          <w:p w14:paraId="7B6E1BA8" w14:textId="77777777" w:rsidR="00B86AE0" w:rsidRPr="0063122F" w:rsidRDefault="00B86AE0" w:rsidP="0063122F">
            <w:pPr>
              <w:pStyle w:val="tabelleheader"/>
            </w:pPr>
            <w:r w:rsidRPr="0063122F">
              <w:t>Name</w:t>
            </w:r>
          </w:p>
        </w:tc>
        <w:tc>
          <w:tcPr>
            <w:tcW w:w="2246" w:type="dxa"/>
          </w:tcPr>
          <w:p w14:paraId="4A27EEBF" w14:textId="77777777" w:rsidR="00B86AE0" w:rsidRPr="0063122F" w:rsidRDefault="00B86AE0" w:rsidP="0063122F">
            <w:pPr>
              <w:pStyle w:val="tabelleheader"/>
            </w:pPr>
            <w:r w:rsidRPr="0063122F">
              <w:t>Funktion</w:t>
            </w:r>
          </w:p>
        </w:tc>
        <w:tc>
          <w:tcPr>
            <w:tcW w:w="2246" w:type="dxa"/>
          </w:tcPr>
          <w:p w14:paraId="78FEF2D2" w14:textId="77777777" w:rsidR="00B86AE0" w:rsidRPr="0063122F" w:rsidRDefault="00B86AE0" w:rsidP="0063122F">
            <w:pPr>
              <w:pStyle w:val="tabelleheader"/>
            </w:pPr>
            <w:r w:rsidRPr="0063122F">
              <w:t>Ort &amp; Datum</w:t>
            </w:r>
          </w:p>
        </w:tc>
        <w:tc>
          <w:tcPr>
            <w:tcW w:w="2247" w:type="dxa"/>
          </w:tcPr>
          <w:p w14:paraId="67B64F88" w14:textId="77777777" w:rsidR="00B86AE0" w:rsidRPr="0063122F" w:rsidRDefault="00B86AE0" w:rsidP="0063122F">
            <w:pPr>
              <w:pStyle w:val="tabelleheader"/>
            </w:pPr>
            <w:r w:rsidRPr="0063122F">
              <w:t>Unterschrift</w:t>
            </w:r>
          </w:p>
        </w:tc>
      </w:tr>
      <w:tr w:rsidR="00B86AE0" w:rsidRPr="00E408FD" w14:paraId="0CF744BE" w14:textId="77777777" w:rsidTr="00CB32AC">
        <w:trPr>
          <w:cnfStyle w:val="000000100000" w:firstRow="0" w:lastRow="0" w:firstColumn="0" w:lastColumn="0" w:oddVBand="0" w:evenVBand="0" w:oddHBand="1" w:evenHBand="0" w:firstRowFirstColumn="0" w:firstRowLastColumn="0" w:lastRowFirstColumn="0" w:lastRowLastColumn="0"/>
        </w:trPr>
        <w:tc>
          <w:tcPr>
            <w:tcW w:w="2246" w:type="dxa"/>
          </w:tcPr>
          <w:p w14:paraId="61300135" w14:textId="77777777" w:rsidR="00B86AE0" w:rsidRDefault="00B86AE0" w:rsidP="00CB32AC"/>
          <w:p w14:paraId="09AB288C" w14:textId="77777777" w:rsidR="00B86AE0" w:rsidRDefault="00B86AE0" w:rsidP="00CB32AC"/>
          <w:p w14:paraId="063F319E" w14:textId="77777777" w:rsidR="00B86AE0" w:rsidRPr="00E408FD" w:rsidRDefault="00B86AE0" w:rsidP="00CB32AC"/>
        </w:tc>
        <w:tc>
          <w:tcPr>
            <w:tcW w:w="2246" w:type="dxa"/>
          </w:tcPr>
          <w:p w14:paraId="415F3B10" w14:textId="77777777" w:rsidR="00B86AE0" w:rsidRPr="00E408FD" w:rsidRDefault="00B86AE0" w:rsidP="00CB32AC"/>
        </w:tc>
        <w:tc>
          <w:tcPr>
            <w:tcW w:w="2246" w:type="dxa"/>
          </w:tcPr>
          <w:p w14:paraId="7D69A548" w14:textId="77777777" w:rsidR="00B86AE0" w:rsidRPr="00E408FD" w:rsidRDefault="00B86AE0" w:rsidP="00CB32AC"/>
        </w:tc>
        <w:tc>
          <w:tcPr>
            <w:tcW w:w="2247" w:type="dxa"/>
          </w:tcPr>
          <w:p w14:paraId="58F6BE81" w14:textId="77777777" w:rsidR="00B86AE0" w:rsidRPr="00E408FD" w:rsidRDefault="00B86AE0" w:rsidP="00CB32AC"/>
        </w:tc>
      </w:tr>
      <w:tr w:rsidR="00B86AE0" w:rsidRPr="00E408FD" w14:paraId="209599CB" w14:textId="77777777" w:rsidTr="00CB32AC">
        <w:trPr>
          <w:cnfStyle w:val="000000010000" w:firstRow="0" w:lastRow="0" w:firstColumn="0" w:lastColumn="0" w:oddVBand="0" w:evenVBand="0" w:oddHBand="0" w:evenHBand="1" w:firstRowFirstColumn="0" w:firstRowLastColumn="0" w:lastRowFirstColumn="0" w:lastRowLastColumn="0"/>
        </w:trPr>
        <w:tc>
          <w:tcPr>
            <w:tcW w:w="2246" w:type="dxa"/>
          </w:tcPr>
          <w:p w14:paraId="0514D364" w14:textId="77777777" w:rsidR="00B86AE0" w:rsidRDefault="00B86AE0" w:rsidP="00CB32AC"/>
          <w:p w14:paraId="0AFE56CF" w14:textId="77777777" w:rsidR="00B86AE0" w:rsidRDefault="00B86AE0" w:rsidP="00CB32AC"/>
          <w:p w14:paraId="5A54EE82" w14:textId="77777777" w:rsidR="00B86AE0" w:rsidRDefault="00B86AE0" w:rsidP="00CB32AC"/>
        </w:tc>
        <w:tc>
          <w:tcPr>
            <w:tcW w:w="2246" w:type="dxa"/>
          </w:tcPr>
          <w:p w14:paraId="074ECA9F" w14:textId="77777777" w:rsidR="00B86AE0" w:rsidRPr="00E408FD" w:rsidRDefault="00B86AE0" w:rsidP="00CB32AC"/>
        </w:tc>
        <w:tc>
          <w:tcPr>
            <w:tcW w:w="2246" w:type="dxa"/>
          </w:tcPr>
          <w:p w14:paraId="74BFDD9F" w14:textId="77777777" w:rsidR="00B86AE0" w:rsidRPr="00E408FD" w:rsidRDefault="00B86AE0" w:rsidP="00CB32AC"/>
        </w:tc>
        <w:tc>
          <w:tcPr>
            <w:tcW w:w="2247" w:type="dxa"/>
          </w:tcPr>
          <w:p w14:paraId="7FA60EE0" w14:textId="77777777" w:rsidR="00B86AE0" w:rsidRPr="00E408FD" w:rsidRDefault="00B86AE0" w:rsidP="00CB32AC"/>
        </w:tc>
      </w:tr>
    </w:tbl>
    <w:p w14:paraId="2639C24F" w14:textId="77777777" w:rsidR="00B86AE0" w:rsidRDefault="00B86AE0" w:rsidP="00B86AE0">
      <w:pPr>
        <w:rPr>
          <w:noProof/>
        </w:rPr>
      </w:pPr>
    </w:p>
    <w:p w14:paraId="10E02812" w14:textId="77777777" w:rsidR="00ED55E8" w:rsidRDefault="00511C6F" w:rsidP="00C70549">
      <w:r>
        <w:br w:type="page"/>
      </w:r>
    </w:p>
    <w:p w14:paraId="026DE614" w14:textId="77777777" w:rsidR="00293395" w:rsidRPr="00293395" w:rsidRDefault="0082777E" w:rsidP="00324BD8">
      <w:pPr>
        <w:pStyle w:val="UntertitelinVerzeichnisKTZH"/>
      </w:pPr>
      <w:bookmarkStart w:id="16" w:name="_Toc239577501"/>
      <w:r w:rsidRPr="0082777E">
        <w:lastRenderedPageBreak/>
        <w:t>Abkürzungen und Glossar</w:t>
      </w:r>
      <w:bookmarkEnd w:id="16"/>
    </w:p>
    <w:tbl>
      <w:tblPr>
        <w:tblStyle w:val="KTZH-TabelleHermes"/>
        <w:tblW w:w="0" w:type="auto"/>
        <w:tblLook w:val="0420" w:firstRow="1" w:lastRow="0" w:firstColumn="0" w:lastColumn="0" w:noHBand="0" w:noVBand="1"/>
      </w:tblPr>
      <w:tblGrid>
        <w:gridCol w:w="1843"/>
        <w:gridCol w:w="7142"/>
      </w:tblGrid>
      <w:tr w:rsidR="0082777E" w:rsidRPr="0082777E" w14:paraId="43F8E330"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4D202ED5" w14:textId="77777777" w:rsidR="0082777E" w:rsidRPr="0038137E" w:rsidRDefault="0082777E" w:rsidP="0063122F">
            <w:pPr>
              <w:pStyle w:val="tabelleheader"/>
            </w:pPr>
            <w:r w:rsidRPr="0038137E">
              <w:t>Abkürzung / Fachwort</w:t>
            </w:r>
          </w:p>
        </w:tc>
        <w:tc>
          <w:tcPr>
            <w:tcW w:w="7142" w:type="dxa"/>
          </w:tcPr>
          <w:p w14:paraId="66B1899B" w14:textId="77777777" w:rsidR="0082777E" w:rsidRPr="0038137E" w:rsidRDefault="0082777E" w:rsidP="0063122F">
            <w:pPr>
              <w:pStyle w:val="tabelleheader"/>
            </w:pPr>
            <w:r w:rsidRPr="0038137E">
              <w:t>Erläuterung</w:t>
            </w:r>
          </w:p>
        </w:tc>
      </w:tr>
      <w:tr w:rsidR="0082777E" w:rsidRPr="0082777E" w14:paraId="0FF32484"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3E308726" w14:textId="77777777" w:rsidR="0082777E" w:rsidRPr="0082777E" w:rsidRDefault="0082777E" w:rsidP="00045788">
            <w:r w:rsidRPr="0082777E">
              <w:t>HERMES</w:t>
            </w:r>
          </w:p>
        </w:tc>
        <w:tc>
          <w:tcPr>
            <w:tcW w:w="7142" w:type="dxa"/>
          </w:tcPr>
          <w:p w14:paraId="66BD870E" w14:textId="77777777" w:rsidR="0082777E" w:rsidRPr="0082777E" w:rsidRDefault="0082777E" w:rsidP="00045788">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0529B1A8"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7DCC9C2A" w14:textId="77777777" w:rsidR="0082777E" w:rsidRPr="0082777E" w:rsidRDefault="0082777E" w:rsidP="00045788"/>
        </w:tc>
        <w:tc>
          <w:tcPr>
            <w:tcW w:w="7142" w:type="dxa"/>
          </w:tcPr>
          <w:p w14:paraId="2D8FEAA6" w14:textId="77777777" w:rsidR="0082777E" w:rsidRPr="0082777E" w:rsidRDefault="0082777E" w:rsidP="00045788"/>
        </w:tc>
      </w:tr>
      <w:tr w:rsidR="0082777E" w:rsidRPr="0082777E" w14:paraId="0BBDF3F0"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2B913B38" w14:textId="77777777" w:rsidR="0082777E" w:rsidRPr="0082777E" w:rsidRDefault="0082777E" w:rsidP="00045788"/>
        </w:tc>
        <w:tc>
          <w:tcPr>
            <w:tcW w:w="7142" w:type="dxa"/>
          </w:tcPr>
          <w:p w14:paraId="7D99AE3A" w14:textId="77777777" w:rsidR="0082777E" w:rsidRPr="0082777E" w:rsidRDefault="0082777E" w:rsidP="00045788"/>
        </w:tc>
      </w:tr>
      <w:tr w:rsidR="0082777E" w:rsidRPr="0082777E" w14:paraId="01A4623D"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11440440" w14:textId="77777777" w:rsidR="0082777E" w:rsidRPr="0082777E" w:rsidRDefault="0082777E" w:rsidP="00045788"/>
        </w:tc>
        <w:tc>
          <w:tcPr>
            <w:tcW w:w="7142" w:type="dxa"/>
          </w:tcPr>
          <w:p w14:paraId="7963B85B" w14:textId="77777777" w:rsidR="0082777E" w:rsidRPr="0082777E" w:rsidRDefault="0082777E" w:rsidP="00045788"/>
        </w:tc>
      </w:tr>
      <w:tr w:rsidR="0082777E" w:rsidRPr="0082777E" w14:paraId="3B9ECD94"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1A597649" w14:textId="77777777" w:rsidR="0082777E" w:rsidRPr="0082777E" w:rsidRDefault="0082777E" w:rsidP="00045788"/>
        </w:tc>
        <w:tc>
          <w:tcPr>
            <w:tcW w:w="7142" w:type="dxa"/>
          </w:tcPr>
          <w:p w14:paraId="751B83DE" w14:textId="77777777" w:rsidR="0082777E" w:rsidRPr="0082777E" w:rsidRDefault="0082777E" w:rsidP="00045788"/>
        </w:tc>
      </w:tr>
    </w:tbl>
    <w:p w14:paraId="2823A0AD" w14:textId="77777777" w:rsidR="00457B91" w:rsidRPr="00511C6F" w:rsidRDefault="00457B91" w:rsidP="00511C6F"/>
    <w:sectPr w:rsidR="00457B91" w:rsidRPr="00511C6F" w:rsidSect="00EC0FC4">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650D2" w14:textId="77777777" w:rsidR="00A739B9" w:rsidRDefault="00A739B9" w:rsidP="00A16E13">
      <w:pPr>
        <w:spacing w:line="240" w:lineRule="auto"/>
      </w:pPr>
      <w:r>
        <w:separator/>
      </w:r>
    </w:p>
  </w:endnote>
  <w:endnote w:type="continuationSeparator" w:id="0">
    <w:p w14:paraId="3B80CDA0" w14:textId="77777777" w:rsidR="00A739B9" w:rsidRDefault="00A739B9"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256CD4F2" w14:textId="26979A0A" w:rsidR="000339B5" w:rsidRDefault="009C2340" w:rsidP="008E07D4">
        <w:pPr>
          <w:pStyle w:val="KTZH-LayoutCCPM-Box"/>
          <w:framePr w:wrap="around"/>
        </w:pPr>
        <w:r>
          <w:t>…</w:t>
        </w:r>
      </w:p>
    </w:sdtContent>
  </w:sdt>
  <w:p w14:paraId="5B321850"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F0310943DD17432AB7EE113EB3A090F5"/>
      </w:placeholder>
    </w:sdtPr>
    <w:sdtEndPr/>
    <w:sdtContent>
      <w:p w14:paraId="326F9C26" w14:textId="77777777" w:rsidR="004A37E8" w:rsidRDefault="007A423D" w:rsidP="004C1C23">
        <w:pPr>
          <w:pStyle w:val="KTZH-LayoutLogo-HERMES-Box"/>
          <w:framePr w:wrap="around"/>
        </w:pPr>
        <w:r>
          <w:drawing>
            <wp:inline distT="0" distB="0" distL="0" distR="0" wp14:anchorId="011D5BE1" wp14:editId="5E5A7617">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7EC62DE6" w14:textId="2B3D6C92" w:rsidR="004A37E8" w:rsidRDefault="009C2340"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7B76F" w14:textId="77777777" w:rsidR="00A739B9" w:rsidRDefault="00A739B9" w:rsidP="00A16E13">
      <w:pPr>
        <w:spacing w:line="240" w:lineRule="auto"/>
      </w:pPr>
      <w:r>
        <w:separator/>
      </w:r>
    </w:p>
  </w:footnote>
  <w:footnote w:type="continuationSeparator" w:id="0">
    <w:p w14:paraId="0CFBE13F" w14:textId="77777777" w:rsidR="00A739B9" w:rsidRDefault="00A739B9"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7DD582D8AB864432B2BD5832034FC122"/>
      </w:placeholder>
    </w:sdtPr>
    <w:sdtEndPr/>
    <w:sdtContent>
      <w:p w14:paraId="7005406E" w14:textId="77777777" w:rsidR="00A16E13" w:rsidRDefault="002C76A0" w:rsidP="009C1591">
        <w:pPr>
          <w:pStyle w:val="KTZH-LayoutWappen-Page2-Box"/>
          <w:framePr w:wrap="around"/>
        </w:pPr>
        <w:r w:rsidRPr="00A04E00">
          <w:drawing>
            <wp:inline distT="0" distB="0" distL="0" distR="0" wp14:anchorId="17C37F77" wp14:editId="41FDC196">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1485AEE7"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3EF86AAA" wp14:editId="5B20C70F">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4F7148C4" w14:textId="77777777" w:rsidR="00BA18E2" w:rsidRDefault="002A3622" w:rsidP="005F5BFE">
                              <w:pPr>
                                <w:pStyle w:val="KTZH-LayoutInfo-Page2-Box"/>
                              </w:pPr>
                              <w:r>
                                <w:t>Rechtsgrundlagenanalyse</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48016889"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791427BB"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F86AAA"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4F7148C4" w14:textId="77777777" w:rsidR="00BA18E2" w:rsidRDefault="002A3622" w:rsidP="005F5BFE">
                        <w:pPr>
                          <w:pStyle w:val="KTZH-LayoutInfo-Page2-Box"/>
                        </w:pPr>
                        <w:r>
                          <w:t>Rechtsgrundlagenanalyse</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48016889"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791427BB"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61D014A5BD7D444891406D322EA36C2E"/>
      </w:placeholder>
    </w:sdtPr>
    <w:sdtEndPr/>
    <w:sdtContent>
      <w:p w14:paraId="20736C30" w14:textId="77777777" w:rsidR="00274439" w:rsidRDefault="002C76A0" w:rsidP="009C1591">
        <w:pPr>
          <w:pStyle w:val="KTZH-LayoutWappen-Page1-Box"/>
          <w:framePr w:wrap="around"/>
        </w:pPr>
        <w:r w:rsidRPr="00A04E00">
          <w:drawing>
            <wp:inline distT="0" distB="0" distL="0" distR="0" wp14:anchorId="13817959" wp14:editId="6918F836">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070A32D3" w14:textId="77777777" w:rsidR="00960812" w:rsidRDefault="00960812">
    <w:pPr>
      <w:pStyle w:val="Kopfzeile"/>
    </w:pPr>
  </w:p>
  <w:p w14:paraId="2D4C83C6"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378FD35690154D899158ED7EA31E977E"/>
      </w:placeholder>
    </w:sdtPr>
    <w:sdtEndPr/>
    <w:sdtContent>
      <w:p w14:paraId="103390A3" w14:textId="77777777" w:rsidR="00437AC8" w:rsidRDefault="002C76A0" w:rsidP="00437AC8">
        <w:pPr>
          <w:pStyle w:val="KTZH-LayoutLoewe-Box"/>
          <w:framePr w:wrap="around"/>
        </w:pPr>
        <w:r w:rsidRPr="00A04E00">
          <w:drawing>
            <wp:inline distT="0" distB="0" distL="0" distR="0" wp14:anchorId="7DF72840" wp14:editId="0DD00A07">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2E0B0A11"/>
    <w:multiLevelType w:val="hybridMultilevel"/>
    <w:tmpl w:val="BB0EC0D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2"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4"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5"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8"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5"/>
  </w:num>
  <w:num w:numId="2" w16cid:durableId="505360840">
    <w:abstractNumId w:val="6"/>
  </w:num>
  <w:num w:numId="3" w16cid:durableId="195117416">
    <w:abstractNumId w:val="2"/>
  </w:num>
  <w:num w:numId="4" w16cid:durableId="1378579746">
    <w:abstractNumId w:val="11"/>
  </w:num>
  <w:num w:numId="5" w16cid:durableId="321667670">
    <w:abstractNumId w:val="8"/>
  </w:num>
  <w:num w:numId="6" w16cid:durableId="1858424172">
    <w:abstractNumId w:val="12"/>
  </w:num>
  <w:num w:numId="7" w16cid:durableId="811559642">
    <w:abstractNumId w:val="14"/>
  </w:num>
  <w:num w:numId="8" w16cid:durableId="1690180829">
    <w:abstractNumId w:val="0"/>
  </w:num>
  <w:num w:numId="9" w16cid:durableId="1093206234">
    <w:abstractNumId w:val="13"/>
  </w:num>
  <w:num w:numId="10" w16cid:durableId="552892861">
    <w:abstractNumId w:val="3"/>
  </w:num>
  <w:num w:numId="11" w16cid:durableId="49695778">
    <w:abstractNumId w:val="16"/>
  </w:num>
  <w:num w:numId="12" w16cid:durableId="16692111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8"/>
  </w:num>
  <w:num w:numId="14" w16cid:durableId="17641088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7"/>
  </w:num>
  <w:num w:numId="18" w16cid:durableId="932276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503816312">
    <w:abstractNumId w:val="4"/>
  </w:num>
  <w:num w:numId="29" w16cid:durableId="1392536865">
    <w:abstractNumId w:val="4"/>
  </w:num>
  <w:num w:numId="30" w16cid:durableId="633557130">
    <w:abstractNumId w:val="7"/>
  </w:num>
  <w:num w:numId="31" w16cid:durableId="1487087786">
    <w:abstractNumId w:val="7"/>
  </w:num>
  <w:num w:numId="32" w16cid:durableId="676349460">
    <w:abstractNumId w:val="7"/>
  </w:num>
  <w:num w:numId="33" w16cid:durableId="1787118116">
    <w:abstractNumId w:val="10"/>
  </w:num>
  <w:num w:numId="34" w16cid:durableId="1999847244">
    <w:abstractNumId w:val="7"/>
  </w:num>
  <w:num w:numId="35" w16cid:durableId="55444400">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175"/>
    <w:rsid w:val="00001450"/>
    <w:rsid w:val="00020F20"/>
    <w:rsid w:val="000339B5"/>
    <w:rsid w:val="00041E44"/>
    <w:rsid w:val="000463C3"/>
    <w:rsid w:val="00056084"/>
    <w:rsid w:val="00066112"/>
    <w:rsid w:val="000663FC"/>
    <w:rsid w:val="00071ABE"/>
    <w:rsid w:val="00072621"/>
    <w:rsid w:val="000773B7"/>
    <w:rsid w:val="00086CB3"/>
    <w:rsid w:val="0008702C"/>
    <w:rsid w:val="000A1D90"/>
    <w:rsid w:val="000A6179"/>
    <w:rsid w:val="000F0D33"/>
    <w:rsid w:val="00103491"/>
    <w:rsid w:val="00103FB8"/>
    <w:rsid w:val="00124E6A"/>
    <w:rsid w:val="0013025B"/>
    <w:rsid w:val="001369E5"/>
    <w:rsid w:val="001403E3"/>
    <w:rsid w:val="00143E8C"/>
    <w:rsid w:val="00145F5D"/>
    <w:rsid w:val="00147B21"/>
    <w:rsid w:val="00186700"/>
    <w:rsid w:val="001B1615"/>
    <w:rsid w:val="001B581A"/>
    <w:rsid w:val="001C4C94"/>
    <w:rsid w:val="001C74DB"/>
    <w:rsid w:val="001E1A07"/>
    <w:rsid w:val="001E5372"/>
    <w:rsid w:val="001F0D83"/>
    <w:rsid w:val="001F7CC9"/>
    <w:rsid w:val="002214DB"/>
    <w:rsid w:val="0024133F"/>
    <w:rsid w:val="00243AD6"/>
    <w:rsid w:val="0024597A"/>
    <w:rsid w:val="00247B54"/>
    <w:rsid w:val="00274439"/>
    <w:rsid w:val="002754EA"/>
    <w:rsid w:val="00292CA4"/>
    <w:rsid w:val="00293395"/>
    <w:rsid w:val="00294B8C"/>
    <w:rsid w:val="002A0F2A"/>
    <w:rsid w:val="002A3622"/>
    <w:rsid w:val="002A504C"/>
    <w:rsid w:val="002A72FB"/>
    <w:rsid w:val="002B0147"/>
    <w:rsid w:val="002B3BC3"/>
    <w:rsid w:val="002B4F07"/>
    <w:rsid w:val="002C76A0"/>
    <w:rsid w:val="002D0CC5"/>
    <w:rsid w:val="002D0F73"/>
    <w:rsid w:val="002D314D"/>
    <w:rsid w:val="002F259A"/>
    <w:rsid w:val="002F50BF"/>
    <w:rsid w:val="0030611F"/>
    <w:rsid w:val="00324325"/>
    <w:rsid w:val="00324BD8"/>
    <w:rsid w:val="003360E4"/>
    <w:rsid w:val="00337C57"/>
    <w:rsid w:val="00357627"/>
    <w:rsid w:val="003758DA"/>
    <w:rsid w:val="00376058"/>
    <w:rsid w:val="00377795"/>
    <w:rsid w:val="0038137E"/>
    <w:rsid w:val="0039089D"/>
    <w:rsid w:val="003926D7"/>
    <w:rsid w:val="003A0A9E"/>
    <w:rsid w:val="003A3708"/>
    <w:rsid w:val="003C668D"/>
    <w:rsid w:val="003C7E1B"/>
    <w:rsid w:val="003D0244"/>
    <w:rsid w:val="003D5707"/>
    <w:rsid w:val="003E08F1"/>
    <w:rsid w:val="003F62E7"/>
    <w:rsid w:val="003F6E9E"/>
    <w:rsid w:val="00400E08"/>
    <w:rsid w:val="004062E2"/>
    <w:rsid w:val="00406798"/>
    <w:rsid w:val="00416A18"/>
    <w:rsid w:val="00417045"/>
    <w:rsid w:val="00423BE4"/>
    <w:rsid w:val="00425564"/>
    <w:rsid w:val="00434151"/>
    <w:rsid w:val="00437AC8"/>
    <w:rsid w:val="00440410"/>
    <w:rsid w:val="0044366E"/>
    <w:rsid w:val="00447036"/>
    <w:rsid w:val="00447C97"/>
    <w:rsid w:val="00450E20"/>
    <w:rsid w:val="00452E47"/>
    <w:rsid w:val="00457B91"/>
    <w:rsid w:val="00466E39"/>
    <w:rsid w:val="00472716"/>
    <w:rsid w:val="00486BA1"/>
    <w:rsid w:val="00487E0E"/>
    <w:rsid w:val="00495799"/>
    <w:rsid w:val="00497EF1"/>
    <w:rsid w:val="004A37E8"/>
    <w:rsid w:val="004A7D58"/>
    <w:rsid w:val="004B06A5"/>
    <w:rsid w:val="004C1C23"/>
    <w:rsid w:val="004D09A0"/>
    <w:rsid w:val="004F3C51"/>
    <w:rsid w:val="00511C6F"/>
    <w:rsid w:val="00515C53"/>
    <w:rsid w:val="005200A6"/>
    <w:rsid w:val="00522C00"/>
    <w:rsid w:val="00524359"/>
    <w:rsid w:val="00536D7E"/>
    <w:rsid w:val="005506D3"/>
    <w:rsid w:val="00552042"/>
    <w:rsid w:val="005535A3"/>
    <w:rsid w:val="005602CD"/>
    <w:rsid w:val="00563FDE"/>
    <w:rsid w:val="00567E06"/>
    <w:rsid w:val="0057016D"/>
    <w:rsid w:val="005715DC"/>
    <w:rsid w:val="005816F2"/>
    <w:rsid w:val="00584C4B"/>
    <w:rsid w:val="005919F3"/>
    <w:rsid w:val="00594BD7"/>
    <w:rsid w:val="005A1B0D"/>
    <w:rsid w:val="005A60DA"/>
    <w:rsid w:val="005B25D9"/>
    <w:rsid w:val="005B6D58"/>
    <w:rsid w:val="005C524D"/>
    <w:rsid w:val="005E096A"/>
    <w:rsid w:val="005E232E"/>
    <w:rsid w:val="005E2926"/>
    <w:rsid w:val="005F0768"/>
    <w:rsid w:val="005F1883"/>
    <w:rsid w:val="005F5BFE"/>
    <w:rsid w:val="005F79D0"/>
    <w:rsid w:val="00603C42"/>
    <w:rsid w:val="00606999"/>
    <w:rsid w:val="006103A8"/>
    <w:rsid w:val="006130E0"/>
    <w:rsid w:val="00615B75"/>
    <w:rsid w:val="00625FA2"/>
    <w:rsid w:val="0063122F"/>
    <w:rsid w:val="00650B7D"/>
    <w:rsid w:val="006724FB"/>
    <w:rsid w:val="006751BA"/>
    <w:rsid w:val="00683CD8"/>
    <w:rsid w:val="006842E5"/>
    <w:rsid w:val="00693BE7"/>
    <w:rsid w:val="00695E49"/>
    <w:rsid w:val="006A7B9D"/>
    <w:rsid w:val="006C290C"/>
    <w:rsid w:val="006C3860"/>
    <w:rsid w:val="006D1FA3"/>
    <w:rsid w:val="006D338C"/>
    <w:rsid w:val="006E4F4E"/>
    <w:rsid w:val="006E64D3"/>
    <w:rsid w:val="006E75E5"/>
    <w:rsid w:val="006F0536"/>
    <w:rsid w:val="006F4F90"/>
    <w:rsid w:val="006F5D0E"/>
    <w:rsid w:val="006F6467"/>
    <w:rsid w:val="0070468D"/>
    <w:rsid w:val="00704A56"/>
    <w:rsid w:val="00707C0C"/>
    <w:rsid w:val="00723170"/>
    <w:rsid w:val="00730E78"/>
    <w:rsid w:val="00731F88"/>
    <w:rsid w:val="00743BDA"/>
    <w:rsid w:val="00744FE1"/>
    <w:rsid w:val="00755271"/>
    <w:rsid w:val="00772166"/>
    <w:rsid w:val="00772BFF"/>
    <w:rsid w:val="00780B6E"/>
    <w:rsid w:val="00783227"/>
    <w:rsid w:val="007859D2"/>
    <w:rsid w:val="007A423D"/>
    <w:rsid w:val="007C0CE9"/>
    <w:rsid w:val="007E2F6F"/>
    <w:rsid w:val="007E4CA1"/>
    <w:rsid w:val="007F184D"/>
    <w:rsid w:val="00801DD0"/>
    <w:rsid w:val="00807A00"/>
    <w:rsid w:val="00812488"/>
    <w:rsid w:val="00822BD4"/>
    <w:rsid w:val="0082518B"/>
    <w:rsid w:val="0082777E"/>
    <w:rsid w:val="00833F4D"/>
    <w:rsid w:val="00835005"/>
    <w:rsid w:val="00841F07"/>
    <w:rsid w:val="00844DEF"/>
    <w:rsid w:val="00844FBC"/>
    <w:rsid w:val="008505A6"/>
    <w:rsid w:val="00850929"/>
    <w:rsid w:val="008542E2"/>
    <w:rsid w:val="00864688"/>
    <w:rsid w:val="0086739F"/>
    <w:rsid w:val="0089778C"/>
    <w:rsid w:val="008B5998"/>
    <w:rsid w:val="008B7B5C"/>
    <w:rsid w:val="008C2654"/>
    <w:rsid w:val="008C4008"/>
    <w:rsid w:val="008C5C12"/>
    <w:rsid w:val="008D40AF"/>
    <w:rsid w:val="008E07D4"/>
    <w:rsid w:val="008E351F"/>
    <w:rsid w:val="008E3FE9"/>
    <w:rsid w:val="008F1CCD"/>
    <w:rsid w:val="008F6797"/>
    <w:rsid w:val="00900CA2"/>
    <w:rsid w:val="009010F1"/>
    <w:rsid w:val="0090198E"/>
    <w:rsid w:val="00906893"/>
    <w:rsid w:val="0091122E"/>
    <w:rsid w:val="0091467F"/>
    <w:rsid w:val="00915B04"/>
    <w:rsid w:val="009224FB"/>
    <w:rsid w:val="009259D8"/>
    <w:rsid w:val="00927947"/>
    <w:rsid w:val="0093243E"/>
    <w:rsid w:val="0093417D"/>
    <w:rsid w:val="0094665C"/>
    <w:rsid w:val="00960812"/>
    <w:rsid w:val="00962858"/>
    <w:rsid w:val="0096791B"/>
    <w:rsid w:val="0097327D"/>
    <w:rsid w:val="009848B5"/>
    <w:rsid w:val="009A450D"/>
    <w:rsid w:val="009A4838"/>
    <w:rsid w:val="009C1591"/>
    <w:rsid w:val="009C2340"/>
    <w:rsid w:val="009C7B90"/>
    <w:rsid w:val="009D5E19"/>
    <w:rsid w:val="009E7AA9"/>
    <w:rsid w:val="009F0279"/>
    <w:rsid w:val="009F25A0"/>
    <w:rsid w:val="009F5344"/>
    <w:rsid w:val="009F7E8C"/>
    <w:rsid w:val="00A12F8E"/>
    <w:rsid w:val="00A16E13"/>
    <w:rsid w:val="00A17593"/>
    <w:rsid w:val="00A17701"/>
    <w:rsid w:val="00A27EB0"/>
    <w:rsid w:val="00A34820"/>
    <w:rsid w:val="00A40B22"/>
    <w:rsid w:val="00A43567"/>
    <w:rsid w:val="00A45ED5"/>
    <w:rsid w:val="00A51A7D"/>
    <w:rsid w:val="00A53C39"/>
    <w:rsid w:val="00A55792"/>
    <w:rsid w:val="00A61AB3"/>
    <w:rsid w:val="00A66766"/>
    <w:rsid w:val="00A676EE"/>
    <w:rsid w:val="00A73555"/>
    <w:rsid w:val="00A739B9"/>
    <w:rsid w:val="00A832E0"/>
    <w:rsid w:val="00A86FA0"/>
    <w:rsid w:val="00A91F16"/>
    <w:rsid w:val="00AA58F7"/>
    <w:rsid w:val="00AB4540"/>
    <w:rsid w:val="00AC1E24"/>
    <w:rsid w:val="00AC2142"/>
    <w:rsid w:val="00AC636D"/>
    <w:rsid w:val="00AD1648"/>
    <w:rsid w:val="00AE7599"/>
    <w:rsid w:val="00AF1175"/>
    <w:rsid w:val="00AF5AC2"/>
    <w:rsid w:val="00AF7216"/>
    <w:rsid w:val="00B04B37"/>
    <w:rsid w:val="00B10119"/>
    <w:rsid w:val="00B154F6"/>
    <w:rsid w:val="00B16B69"/>
    <w:rsid w:val="00B27722"/>
    <w:rsid w:val="00B301E5"/>
    <w:rsid w:val="00B43326"/>
    <w:rsid w:val="00B4438F"/>
    <w:rsid w:val="00B46794"/>
    <w:rsid w:val="00B47A09"/>
    <w:rsid w:val="00B529EF"/>
    <w:rsid w:val="00B61CD2"/>
    <w:rsid w:val="00B648F2"/>
    <w:rsid w:val="00B6530D"/>
    <w:rsid w:val="00B66F34"/>
    <w:rsid w:val="00B70027"/>
    <w:rsid w:val="00B82149"/>
    <w:rsid w:val="00B86336"/>
    <w:rsid w:val="00B86A38"/>
    <w:rsid w:val="00B86AE0"/>
    <w:rsid w:val="00B92D41"/>
    <w:rsid w:val="00B92E95"/>
    <w:rsid w:val="00B94E3B"/>
    <w:rsid w:val="00BA18E2"/>
    <w:rsid w:val="00BB080E"/>
    <w:rsid w:val="00BB518D"/>
    <w:rsid w:val="00BD6CD1"/>
    <w:rsid w:val="00BE0053"/>
    <w:rsid w:val="00BE4852"/>
    <w:rsid w:val="00BE57F6"/>
    <w:rsid w:val="00BE5D29"/>
    <w:rsid w:val="00BE62FA"/>
    <w:rsid w:val="00BF2BA1"/>
    <w:rsid w:val="00BF63FF"/>
    <w:rsid w:val="00C008AD"/>
    <w:rsid w:val="00C02B67"/>
    <w:rsid w:val="00C11488"/>
    <w:rsid w:val="00C17F0F"/>
    <w:rsid w:val="00C30CC6"/>
    <w:rsid w:val="00C31750"/>
    <w:rsid w:val="00C401B1"/>
    <w:rsid w:val="00C43684"/>
    <w:rsid w:val="00C47FB5"/>
    <w:rsid w:val="00C64A90"/>
    <w:rsid w:val="00C67D22"/>
    <w:rsid w:val="00C70549"/>
    <w:rsid w:val="00C7529C"/>
    <w:rsid w:val="00C81773"/>
    <w:rsid w:val="00C81D46"/>
    <w:rsid w:val="00C82FA5"/>
    <w:rsid w:val="00CA1E6E"/>
    <w:rsid w:val="00CA1FBF"/>
    <w:rsid w:val="00CC476E"/>
    <w:rsid w:val="00CC6407"/>
    <w:rsid w:val="00CD602C"/>
    <w:rsid w:val="00CD6F9E"/>
    <w:rsid w:val="00CF4ABE"/>
    <w:rsid w:val="00D01A0D"/>
    <w:rsid w:val="00D01A80"/>
    <w:rsid w:val="00D15426"/>
    <w:rsid w:val="00D15D07"/>
    <w:rsid w:val="00D475D6"/>
    <w:rsid w:val="00D60768"/>
    <w:rsid w:val="00D75428"/>
    <w:rsid w:val="00D87FB2"/>
    <w:rsid w:val="00DA4C8A"/>
    <w:rsid w:val="00DC5378"/>
    <w:rsid w:val="00DD5248"/>
    <w:rsid w:val="00DD6595"/>
    <w:rsid w:val="00DD7F07"/>
    <w:rsid w:val="00DF50AF"/>
    <w:rsid w:val="00E14610"/>
    <w:rsid w:val="00E15654"/>
    <w:rsid w:val="00E15AFD"/>
    <w:rsid w:val="00E21DC5"/>
    <w:rsid w:val="00E21E56"/>
    <w:rsid w:val="00E359A8"/>
    <w:rsid w:val="00E4327B"/>
    <w:rsid w:val="00E45571"/>
    <w:rsid w:val="00E62BC5"/>
    <w:rsid w:val="00E63E93"/>
    <w:rsid w:val="00E65634"/>
    <w:rsid w:val="00E6747F"/>
    <w:rsid w:val="00E71CC7"/>
    <w:rsid w:val="00E75BA8"/>
    <w:rsid w:val="00E76033"/>
    <w:rsid w:val="00E8093A"/>
    <w:rsid w:val="00E82C5A"/>
    <w:rsid w:val="00E863C5"/>
    <w:rsid w:val="00E93C9B"/>
    <w:rsid w:val="00EA5E99"/>
    <w:rsid w:val="00EB0619"/>
    <w:rsid w:val="00EB0A19"/>
    <w:rsid w:val="00EC0E5D"/>
    <w:rsid w:val="00EC0FC4"/>
    <w:rsid w:val="00EC0FFB"/>
    <w:rsid w:val="00ED49F8"/>
    <w:rsid w:val="00ED4A7D"/>
    <w:rsid w:val="00ED55E8"/>
    <w:rsid w:val="00ED62C8"/>
    <w:rsid w:val="00EE2220"/>
    <w:rsid w:val="00EE52D5"/>
    <w:rsid w:val="00EF2721"/>
    <w:rsid w:val="00EF5190"/>
    <w:rsid w:val="00F0086A"/>
    <w:rsid w:val="00F0092F"/>
    <w:rsid w:val="00F150FB"/>
    <w:rsid w:val="00F17B5A"/>
    <w:rsid w:val="00F20596"/>
    <w:rsid w:val="00F253B1"/>
    <w:rsid w:val="00F2777F"/>
    <w:rsid w:val="00F442CA"/>
    <w:rsid w:val="00F44C29"/>
    <w:rsid w:val="00F51467"/>
    <w:rsid w:val="00F660C1"/>
    <w:rsid w:val="00F816E4"/>
    <w:rsid w:val="00F83745"/>
    <w:rsid w:val="00FA17D3"/>
    <w:rsid w:val="00FA542E"/>
    <w:rsid w:val="00FB686D"/>
    <w:rsid w:val="00FC037A"/>
    <w:rsid w:val="00FC2161"/>
    <w:rsid w:val="00FC4CED"/>
    <w:rsid w:val="00FC508B"/>
    <w:rsid w:val="00FD6068"/>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FEB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8137E"/>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CF4ABE"/>
    <w:pPr>
      <w:framePr w:w="3686" w:h="1701" w:hRule="exact" w:wrap="around" w:vAnchor="page" w:hAnchor="page" w:xAlign="right" w:y="426" w:anchorLock="1"/>
      <w:spacing w:line="259" w:lineRule="auto"/>
      <w:ind w:right="567"/>
    </w:pPr>
    <w:rPr>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960812"/>
    <w:pPr>
      <w:framePr w:h="340" w:wrap="notBeside" w:y="1084"/>
      <w:spacing w:after="20" w:line="192" w:lineRule="auto"/>
      <w:contextualSpacing/>
    </w:pPr>
    <w:rPr>
      <w:rFonts w:asciiTheme="majorHAnsi" w:hAnsiTheme="majorHAnsi"/>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38137E"/>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4B06A5"/>
    <w:pPr>
      <w:numPr>
        <w:numId w:val="29"/>
      </w:numPr>
    </w:pPr>
  </w:style>
  <w:style w:type="paragraph" w:customStyle="1" w:styleId="HERMESInfotext-AufzhlungkantonsspezifischKTZH">
    <w:name w:val="HERMES Infotext-Aufzählung (kantonsspezifisch): KTZH"/>
    <w:basedOn w:val="HERMESInfotext-AufzhlungKTZH"/>
    <w:next w:val="Standard"/>
    <w:uiPriority w:val="73"/>
    <w:rsid w:val="004B06A5"/>
  </w:style>
  <w:style w:type="paragraph" w:customStyle="1" w:styleId="HERMESInfotextkantonsspezifischKTZH">
    <w:name w:val="HERMES Infotext (kantonsspezifisch): KTZH"/>
    <w:basedOn w:val="HERMESInfotextKTZH"/>
    <w:next w:val="Standard"/>
    <w:uiPriority w:val="73"/>
    <w:rsid w:val="004B06A5"/>
  </w:style>
  <w:style w:type="paragraph" w:customStyle="1" w:styleId="KTZH-LayoutUntertitel">
    <w:name w:val="KTZH-Layout: Untertitel"/>
    <w:basedOn w:val="Untertitel"/>
    <w:next w:val="Standard"/>
    <w:uiPriority w:val="73"/>
    <w:rsid w:val="00B86AE0"/>
    <w:pPr>
      <w:outlineLvl w:val="1"/>
    </w:pPr>
  </w:style>
  <w:style w:type="paragraph" w:customStyle="1" w:styleId="tabelleheader">
    <w:name w:val="tabelle_header"/>
    <w:next w:val="Standard"/>
    <w:uiPriority w:val="1"/>
    <w:qFormat/>
    <w:rsid w:val="00B86AE0"/>
    <w:rPr>
      <w:kern w:val="0"/>
    </w:rPr>
  </w:style>
  <w:style w:type="paragraph" w:customStyle="1" w:styleId="KTZH-LayoutInfo3-Page1">
    <w:name w:val="KTZH-Layout: Info3-Page1"/>
    <w:basedOn w:val="Standard"/>
    <w:uiPriority w:val="77"/>
    <w:rsid w:val="007E2F6F"/>
    <w:pPr>
      <w:spacing w:line="259" w:lineRule="auto"/>
    </w:pPr>
    <w:rPr>
      <w:sz w:val="16"/>
    </w:rPr>
  </w:style>
  <w:style w:type="paragraph" w:customStyle="1" w:styleId="KTZH-LayoutDokumenttitel">
    <w:name w:val="KTZH-Layout: Dokumenttitel"/>
    <w:basedOn w:val="Standard"/>
    <w:next w:val="Standard"/>
    <w:uiPriority w:val="73"/>
    <w:rsid w:val="007E2F6F"/>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7E2F6F"/>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7E2F6F"/>
    <w:pPr>
      <w:shd w:val="clear" w:color="auto" w:fill="F0FAFF"/>
      <w:spacing w:after="120" w:line="271" w:lineRule="auto"/>
    </w:pPr>
  </w:style>
  <w:style w:type="paragraph" w:customStyle="1" w:styleId="KTZH-LayoutProjektname">
    <w:name w:val="KTZH-Layout: Projektname"/>
    <w:basedOn w:val="Untertitel"/>
    <w:next w:val="Standard"/>
    <w:uiPriority w:val="73"/>
    <w:rsid w:val="007E2F6F"/>
    <w:pPr>
      <w:spacing w:after="28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8FD35690154D899158ED7EA31E977E"/>
        <w:category>
          <w:name w:val="Allgemein"/>
          <w:gallery w:val="placeholder"/>
        </w:category>
        <w:types>
          <w:type w:val="bbPlcHdr"/>
        </w:types>
        <w:behaviors>
          <w:behavior w:val="content"/>
        </w:behaviors>
        <w:guid w:val="{09E52B3C-71BB-4C22-A283-6B9F9F6C4EE7}"/>
      </w:docPartPr>
      <w:docPartBody>
        <w:p w:rsidR="009141DF" w:rsidRDefault="009141DF">
          <w:pPr>
            <w:pStyle w:val="378FD35690154D899158ED7EA31E977E"/>
          </w:pPr>
          <w:r w:rsidRPr="00E54B76">
            <w:rPr>
              <w:rStyle w:val="Platzhaltertext"/>
            </w:rPr>
            <w:t>[</w:t>
          </w:r>
          <w:r>
            <w:rPr>
              <w:rStyle w:val="Platzhaltertext"/>
            </w:rPr>
            <w:t>Projektname einfügen…</w:t>
          </w:r>
          <w:r w:rsidRPr="00E54B76">
            <w:rPr>
              <w:rStyle w:val="Platzhaltertext"/>
            </w:rPr>
            <w:t>]</w:t>
          </w:r>
        </w:p>
      </w:docPartBody>
    </w:docPart>
    <w:docPart>
      <w:docPartPr>
        <w:name w:val="61D014A5BD7D444891406D322EA36C2E"/>
        <w:category>
          <w:name w:val="Allgemein"/>
          <w:gallery w:val="placeholder"/>
        </w:category>
        <w:types>
          <w:type w:val="bbPlcHdr"/>
        </w:types>
        <w:behaviors>
          <w:behavior w:val="content"/>
        </w:behaviors>
        <w:guid w:val="{89F53578-7F37-4E7C-AF61-16E474B5CD3B}"/>
      </w:docPartPr>
      <w:docPartBody>
        <w:p w:rsidR="009141DF" w:rsidRDefault="009141DF">
          <w:pPr>
            <w:pStyle w:val="61D014A5BD7D444891406D322EA36C2E"/>
          </w:pPr>
          <w:r>
            <w:rPr>
              <w:rStyle w:val="Platzhaltertext"/>
            </w:rPr>
            <w:t>Direktion w</w:t>
          </w:r>
          <w:r w:rsidRPr="0046225B">
            <w:rPr>
              <w:rStyle w:val="Platzhaltertext"/>
            </w:rPr>
            <w:t>ählen</w:t>
          </w:r>
          <w:r>
            <w:rPr>
              <w:rStyle w:val="Platzhaltertext"/>
            </w:rPr>
            <w:t>…</w:t>
          </w:r>
        </w:p>
      </w:docPartBody>
    </w:docPart>
    <w:docPart>
      <w:docPartPr>
        <w:name w:val="7DD582D8AB864432B2BD5832034FC122"/>
        <w:category>
          <w:name w:val="Allgemein"/>
          <w:gallery w:val="placeholder"/>
        </w:category>
        <w:types>
          <w:type w:val="bbPlcHdr"/>
        </w:types>
        <w:behaviors>
          <w:behavior w:val="content"/>
        </w:behaviors>
        <w:guid w:val="{F3596650-2224-4930-B0E3-41C5E3A8D382}"/>
      </w:docPartPr>
      <w:docPartBody>
        <w:p w:rsidR="009141DF" w:rsidRDefault="009141DF">
          <w:pPr>
            <w:pStyle w:val="7DD582D8AB864432B2BD5832034FC122"/>
          </w:pPr>
          <w:r>
            <w:rPr>
              <w:rStyle w:val="Platzhaltertext"/>
            </w:rPr>
            <w:t>Amt einfügen…</w:t>
          </w:r>
        </w:p>
      </w:docPartBody>
    </w:docPart>
    <w:docPart>
      <w:docPartPr>
        <w:name w:val="F0310943DD17432AB7EE113EB3A090F5"/>
        <w:category>
          <w:name w:val="Allgemein"/>
          <w:gallery w:val="placeholder"/>
        </w:category>
        <w:types>
          <w:type w:val="bbPlcHdr"/>
        </w:types>
        <w:behaviors>
          <w:behavior w:val="content"/>
        </w:behaviors>
        <w:guid w:val="{564F89D4-A102-412B-AC94-583176EAA4A7}"/>
      </w:docPartPr>
      <w:docPartBody>
        <w:p w:rsidR="009141DF" w:rsidRDefault="009141DF">
          <w:pPr>
            <w:pStyle w:val="F0310943DD17432AB7EE113EB3A090F5"/>
          </w:pPr>
          <w:r>
            <w:rPr>
              <w:rStyle w:val="Platzhaltertext"/>
            </w:rPr>
            <w:t>Klassifizierung wählen…</w:t>
          </w:r>
        </w:p>
      </w:docPartBody>
    </w:docPart>
    <w:docPart>
      <w:docPartPr>
        <w:name w:val="593820D7DE404867B34956AF6B560B3C"/>
        <w:category>
          <w:name w:val="Allgemein"/>
          <w:gallery w:val="placeholder"/>
        </w:category>
        <w:types>
          <w:type w:val="bbPlcHdr"/>
        </w:types>
        <w:behaviors>
          <w:behavior w:val="content"/>
        </w:behaviors>
        <w:guid w:val="{A3CD9684-0328-4451-94BE-7D303DB7AB4D}"/>
      </w:docPartPr>
      <w:docPartBody>
        <w:p w:rsidR="009141DF" w:rsidRDefault="009141DF">
          <w:pPr>
            <w:pStyle w:val="593820D7DE404867B34956AF6B560B3C"/>
          </w:pPr>
          <w:r w:rsidRPr="004969F9">
            <w:rPr>
              <w:rStyle w:val="Platzhaltertext"/>
            </w:rPr>
            <w:t>Datum</w:t>
          </w:r>
          <w:r>
            <w:rPr>
              <w:rStyle w:val="Platzhaltertext"/>
            </w:rPr>
            <w:t>…</w:t>
          </w:r>
        </w:p>
      </w:docPartBody>
    </w:docPart>
    <w:docPart>
      <w:docPartPr>
        <w:name w:val="3517D1A5F6A049659FF60592BBEE0321"/>
        <w:category>
          <w:name w:val="Allgemein"/>
          <w:gallery w:val="placeholder"/>
        </w:category>
        <w:types>
          <w:type w:val="bbPlcHdr"/>
        </w:types>
        <w:behaviors>
          <w:behavior w:val="content"/>
        </w:behaviors>
        <w:guid w:val="{DDEEDBC4-752C-4493-93D4-E56776BA0FA5}"/>
      </w:docPartPr>
      <w:docPartBody>
        <w:p w:rsidR="009141DF" w:rsidRDefault="009141DF">
          <w:pPr>
            <w:pStyle w:val="3517D1A5F6A049659FF60592BBEE0321"/>
          </w:pPr>
          <w:r>
            <w:rPr>
              <w:rStyle w:val="Platzhaltertext"/>
            </w:rPr>
            <w:t>Text…</w:t>
          </w:r>
        </w:p>
      </w:docPartBody>
    </w:docPart>
    <w:docPart>
      <w:docPartPr>
        <w:name w:val="1E88F712D1334F89A71A0406B40266AD"/>
        <w:category>
          <w:name w:val="Allgemein"/>
          <w:gallery w:val="placeholder"/>
        </w:category>
        <w:types>
          <w:type w:val="bbPlcHdr"/>
        </w:types>
        <w:behaviors>
          <w:behavior w:val="content"/>
        </w:behaviors>
        <w:guid w:val="{5AFCBDDB-8A73-4744-ABC0-AE1FB6D20860}"/>
      </w:docPartPr>
      <w:docPartBody>
        <w:p w:rsidR="009141DF" w:rsidRDefault="009141DF">
          <w:pPr>
            <w:pStyle w:val="1E88F712D1334F89A71A0406B40266AD"/>
          </w:pPr>
          <w:r>
            <w:rPr>
              <w:rStyle w:val="Platzhaltertext"/>
            </w:rPr>
            <w:t>Vorname Name…</w:t>
          </w:r>
        </w:p>
      </w:docPartBody>
    </w:docPart>
    <w:docPart>
      <w:docPartPr>
        <w:name w:val="100C42C85A064F0DAC9D09411B986958"/>
        <w:category>
          <w:name w:val="Allgemein"/>
          <w:gallery w:val="placeholder"/>
        </w:category>
        <w:types>
          <w:type w:val="bbPlcHdr"/>
        </w:types>
        <w:behaviors>
          <w:behavior w:val="content"/>
        </w:behaviors>
        <w:guid w:val="{3109A587-FA62-473D-A31D-83AA98E94E0B}"/>
      </w:docPartPr>
      <w:docPartBody>
        <w:p w:rsidR="009141DF" w:rsidRDefault="009141DF">
          <w:pPr>
            <w:pStyle w:val="100C42C85A064F0DAC9D09411B986958"/>
          </w:pPr>
          <w:r w:rsidRPr="00F2777F">
            <w:t xml:space="preserve">        </w:t>
          </w:r>
        </w:p>
      </w:docPartBody>
    </w:docPart>
    <w:docPart>
      <w:docPartPr>
        <w:name w:val="32D2A2465706454DAFF222C8E7D12B37"/>
        <w:category>
          <w:name w:val="Allgemein"/>
          <w:gallery w:val="placeholder"/>
        </w:category>
        <w:types>
          <w:type w:val="bbPlcHdr"/>
        </w:types>
        <w:behaviors>
          <w:behavior w:val="content"/>
        </w:behaviors>
        <w:guid w:val="{C6A7D77B-A039-420D-9D92-F0CFF8939442}"/>
      </w:docPartPr>
      <w:docPartBody>
        <w:p w:rsidR="00CC5B37" w:rsidRDefault="00B42254" w:rsidP="00B42254">
          <w:pPr>
            <w:pStyle w:val="32D2A2465706454DAFF222C8E7D12B37"/>
          </w:pPr>
          <w:r w:rsidRPr="00F2777F">
            <w:t xml:space="preserve">        </w:t>
          </w:r>
        </w:p>
      </w:docPartBody>
    </w:docPart>
    <w:docPart>
      <w:docPartPr>
        <w:name w:val="D6B0D0CBF83F4C9BBA190F869E3FED5E"/>
        <w:category>
          <w:name w:val="Allgemein"/>
          <w:gallery w:val="placeholder"/>
        </w:category>
        <w:types>
          <w:type w:val="bbPlcHdr"/>
        </w:types>
        <w:behaviors>
          <w:behavior w:val="content"/>
        </w:behaviors>
        <w:guid w:val="{2AD7A258-8EF9-439A-B0D0-BB8B74DEBE89}"/>
      </w:docPartPr>
      <w:docPartBody>
        <w:p w:rsidR="00CC5B37" w:rsidRDefault="00B42254" w:rsidP="00B42254">
          <w:pPr>
            <w:pStyle w:val="D6B0D0CBF83F4C9BBA190F869E3FED5E"/>
          </w:pPr>
          <w:r>
            <w:rPr>
              <w:rStyle w:val="Platzhaltertext"/>
            </w:rPr>
            <w:t>Projektleiter/in einfügen…</w:t>
          </w:r>
        </w:p>
      </w:docPartBody>
    </w:docPart>
    <w:docPart>
      <w:docPartPr>
        <w:name w:val="6135CB017E264255AE1BF16C92E55498"/>
        <w:category>
          <w:name w:val="Allgemein"/>
          <w:gallery w:val="placeholder"/>
        </w:category>
        <w:types>
          <w:type w:val="bbPlcHdr"/>
        </w:types>
        <w:behaviors>
          <w:behavior w:val="content"/>
        </w:behaviors>
        <w:guid w:val="{1FEAE2D0-ACC5-4547-99BE-54AD985956FD}"/>
      </w:docPartPr>
      <w:docPartBody>
        <w:p w:rsidR="00CC5B37" w:rsidRDefault="00B42254" w:rsidP="00B42254">
          <w:pPr>
            <w:pStyle w:val="6135CB017E264255AE1BF16C92E55498"/>
          </w:pPr>
          <w:r w:rsidRPr="00E54B76">
            <w:rPr>
              <w:rStyle w:val="Platzhaltertext"/>
            </w:rPr>
            <w:t>[</w:t>
          </w:r>
          <w:r>
            <w:rPr>
              <w:rStyle w:val="Platzhaltertext"/>
            </w:rPr>
            <w:t>Projektname einfügen…</w:t>
          </w:r>
          <w:r w:rsidRPr="00E54B76">
            <w:rPr>
              <w:rStyle w:val="Platzhaltertext"/>
            </w:rPr>
            <w:t>]</w:t>
          </w:r>
        </w:p>
      </w:docPartBody>
    </w:docPart>
    <w:docPart>
      <w:docPartPr>
        <w:name w:val="572537F0E8074F7383A355AB8DCDADFC"/>
        <w:category>
          <w:name w:val="Allgemein"/>
          <w:gallery w:val="placeholder"/>
        </w:category>
        <w:types>
          <w:type w:val="bbPlcHdr"/>
        </w:types>
        <w:behaviors>
          <w:behavior w:val="content"/>
        </w:behaviors>
        <w:guid w:val="{C4F4F26C-5904-425C-862E-06B7FF71C2C5}"/>
      </w:docPartPr>
      <w:docPartBody>
        <w:p w:rsidR="00CC5B37" w:rsidRDefault="00B42254" w:rsidP="00B42254">
          <w:pPr>
            <w:pStyle w:val="572537F0E8074F7383A355AB8DCDADFC"/>
          </w:pPr>
          <w:r>
            <w:rPr>
              <w:rStyle w:val="Platzhaltertext"/>
            </w:rPr>
            <w:t>Auftraggeber/in einfügen…</w:t>
          </w:r>
        </w:p>
      </w:docPartBody>
    </w:docPart>
    <w:docPart>
      <w:docPartPr>
        <w:name w:val="A1542F4F9E1947DE94787692E9068A17"/>
        <w:category>
          <w:name w:val="Allgemein"/>
          <w:gallery w:val="placeholder"/>
        </w:category>
        <w:types>
          <w:type w:val="bbPlcHdr"/>
        </w:types>
        <w:behaviors>
          <w:behavior w:val="content"/>
        </w:behaviors>
        <w:guid w:val="{83BD901F-25FA-4B7A-9FFB-81293992F12F}"/>
      </w:docPartPr>
      <w:docPartBody>
        <w:p w:rsidR="00CC5B37" w:rsidRDefault="00B42254" w:rsidP="00B42254">
          <w:pPr>
            <w:pStyle w:val="A1542F4F9E1947DE94787692E9068A17"/>
          </w:pPr>
          <w:r>
            <w:rPr>
              <w:rStyle w:val="Platzhaltertext"/>
            </w:rPr>
            <w:t>Projektleiter/in einfügen…</w:t>
          </w:r>
        </w:p>
      </w:docPartBody>
    </w:docPart>
    <w:docPart>
      <w:docPartPr>
        <w:name w:val="4340873E8B474F52BF915F4344B7D362"/>
        <w:category>
          <w:name w:val="Allgemein"/>
          <w:gallery w:val="placeholder"/>
        </w:category>
        <w:types>
          <w:type w:val="bbPlcHdr"/>
        </w:types>
        <w:behaviors>
          <w:behavior w:val="content"/>
        </w:behaviors>
        <w:guid w:val="{2CF297C1-85FB-43C6-9A24-68ADBE46D53C}"/>
      </w:docPartPr>
      <w:docPartBody>
        <w:p w:rsidR="00CC5B37" w:rsidRDefault="00B42254" w:rsidP="00B42254">
          <w:pPr>
            <w:pStyle w:val="4340873E8B474F52BF915F4344B7D362"/>
          </w:pPr>
          <w:r>
            <w:rPr>
              <w:rStyle w:val="Platzhaltertext"/>
            </w:rPr>
            <w:t>Status w</w:t>
          </w:r>
          <w:r w:rsidRPr="00171DB8">
            <w:rPr>
              <w:rStyle w:val="Platzhaltertext"/>
            </w:rPr>
            <w:t>ählen</w:t>
          </w:r>
          <w:r>
            <w:rPr>
              <w:rStyle w:val="Platzhaltertext"/>
            </w:rPr>
            <w:t>…</w:t>
          </w:r>
        </w:p>
      </w:docPartBody>
    </w:docPart>
    <w:docPart>
      <w:docPartPr>
        <w:name w:val="F30065C45928403E9297BEB16FCE9EE5"/>
        <w:category>
          <w:name w:val="Allgemein"/>
          <w:gallery w:val="placeholder"/>
        </w:category>
        <w:types>
          <w:type w:val="bbPlcHdr"/>
        </w:types>
        <w:behaviors>
          <w:behavior w:val="content"/>
        </w:behaviors>
        <w:guid w:val="{8E93A9CB-3ED3-47C9-98E4-723EC9BFCB05}"/>
      </w:docPartPr>
      <w:docPartBody>
        <w:p w:rsidR="00CC5B37" w:rsidRDefault="00B42254" w:rsidP="00B42254">
          <w:pPr>
            <w:pStyle w:val="F30065C45928403E9297BEB16FCE9EE5"/>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1DF"/>
    <w:rsid w:val="0003016E"/>
    <w:rsid w:val="000C4DF5"/>
    <w:rsid w:val="00357627"/>
    <w:rsid w:val="003758DA"/>
    <w:rsid w:val="005E232E"/>
    <w:rsid w:val="00782B3B"/>
    <w:rsid w:val="009141DF"/>
    <w:rsid w:val="00B13BF7"/>
    <w:rsid w:val="00B42254"/>
    <w:rsid w:val="00B92E95"/>
    <w:rsid w:val="00C560B1"/>
    <w:rsid w:val="00CC5B37"/>
    <w:rsid w:val="00DD7F07"/>
    <w:rsid w:val="00E97FD2"/>
    <w:rsid w:val="00EC0E5D"/>
    <w:rsid w:val="00FB686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B42254"/>
    <w:rPr>
      <w:vanish/>
      <w:color w:val="45B0E1" w:themeColor="accent1" w:themeTint="99"/>
    </w:rPr>
  </w:style>
  <w:style w:type="paragraph" w:customStyle="1" w:styleId="378FD35690154D899158ED7EA31E977E">
    <w:name w:val="378FD35690154D899158ED7EA31E977E"/>
  </w:style>
  <w:style w:type="paragraph" w:customStyle="1" w:styleId="61D014A5BD7D444891406D322EA36C2E">
    <w:name w:val="61D014A5BD7D444891406D322EA36C2E"/>
  </w:style>
  <w:style w:type="paragraph" w:customStyle="1" w:styleId="7DD582D8AB864432B2BD5832034FC122">
    <w:name w:val="7DD582D8AB864432B2BD5832034FC122"/>
  </w:style>
  <w:style w:type="paragraph" w:customStyle="1" w:styleId="F0310943DD17432AB7EE113EB3A090F5">
    <w:name w:val="F0310943DD17432AB7EE113EB3A090F5"/>
  </w:style>
  <w:style w:type="paragraph" w:customStyle="1" w:styleId="593820D7DE404867B34956AF6B560B3C">
    <w:name w:val="593820D7DE404867B34956AF6B560B3C"/>
  </w:style>
  <w:style w:type="paragraph" w:customStyle="1" w:styleId="3517D1A5F6A049659FF60592BBEE0321">
    <w:name w:val="3517D1A5F6A049659FF60592BBEE0321"/>
  </w:style>
  <w:style w:type="paragraph" w:customStyle="1" w:styleId="1E88F712D1334F89A71A0406B40266AD">
    <w:name w:val="1E88F712D1334F89A71A0406B40266AD"/>
  </w:style>
  <w:style w:type="paragraph" w:customStyle="1" w:styleId="100C42C85A064F0DAC9D09411B986958">
    <w:name w:val="100C42C85A064F0DAC9D09411B986958"/>
  </w:style>
  <w:style w:type="paragraph" w:customStyle="1" w:styleId="32D2A2465706454DAFF222C8E7D12B37">
    <w:name w:val="32D2A2465706454DAFF222C8E7D12B37"/>
    <w:rsid w:val="00B42254"/>
  </w:style>
  <w:style w:type="paragraph" w:customStyle="1" w:styleId="D6B0D0CBF83F4C9BBA190F869E3FED5E">
    <w:name w:val="D6B0D0CBF83F4C9BBA190F869E3FED5E"/>
    <w:rsid w:val="00B42254"/>
  </w:style>
  <w:style w:type="paragraph" w:customStyle="1" w:styleId="6135CB017E264255AE1BF16C92E55498">
    <w:name w:val="6135CB017E264255AE1BF16C92E55498"/>
    <w:rsid w:val="00B42254"/>
  </w:style>
  <w:style w:type="paragraph" w:customStyle="1" w:styleId="572537F0E8074F7383A355AB8DCDADFC">
    <w:name w:val="572537F0E8074F7383A355AB8DCDADFC"/>
    <w:rsid w:val="00B42254"/>
  </w:style>
  <w:style w:type="paragraph" w:customStyle="1" w:styleId="A1542F4F9E1947DE94787692E9068A17">
    <w:name w:val="A1542F4F9E1947DE94787692E9068A17"/>
    <w:rsid w:val="00B42254"/>
  </w:style>
  <w:style w:type="paragraph" w:customStyle="1" w:styleId="4340873E8B474F52BF915F4344B7D362">
    <w:name w:val="4340873E8B474F52BF915F4344B7D362"/>
    <w:rsid w:val="00B42254"/>
  </w:style>
  <w:style w:type="paragraph" w:customStyle="1" w:styleId="F30065C45928403E9297BEB16FCE9EE5">
    <w:name w:val="F30065C45928403E9297BEB16FCE9EE5"/>
    <w:rsid w:val="00B422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AF0905-0579-4D0D-A4E7-90D1DB28D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3.xml><?xml version="1.0" encoding="utf-8"?>
<ds:datastoreItem xmlns:ds="http://schemas.openxmlformats.org/officeDocument/2006/customXml" ds:itemID="{E86376B7-52E1-4457-8054-DAA2DC5306DC}">
  <ds:schemaRefs>
    <ds:schemaRef ds:uri="http://schemas.microsoft.com/sharepoint/v3/contenttype/forms"/>
  </ds:schemaRefs>
</ds:datastoreItem>
</file>

<file path=customXml/itemProps4.xml><?xml version="1.0" encoding="utf-8"?>
<ds:datastoreItem xmlns:ds="http://schemas.openxmlformats.org/officeDocument/2006/customXml" ds:itemID="{D93888E6-C362-4BCF-8453-BF9F7649DBD5}">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docProps/app.xml><?xml version="1.0" encoding="utf-8"?>
<Properties xmlns="http://schemas.openxmlformats.org/officeDocument/2006/extended-properties" xmlns:vt="http://schemas.openxmlformats.org/officeDocument/2006/docPropsVTypes">
  <Template>Rechtsgrundlagenanalyse-KTZH-v2-01.dotx</Template>
  <TotalTime>0</TotalTime>
  <Pages>7</Pages>
  <Words>750</Words>
  <Characters>5214</Characters>
  <Application>Microsoft Office Word</Application>
  <DocSecurity>0</DocSecurity>
  <Lines>401</Lines>
  <Paragraphs>259</Paragraphs>
  <ScaleCrop>false</ScaleCrop>
  <HeadingPairs>
    <vt:vector size="2" baseType="variant">
      <vt:variant>
        <vt:lpstr>Titel</vt:lpstr>
      </vt:variant>
      <vt:variant>
        <vt:i4>1</vt:i4>
      </vt:variant>
    </vt:vector>
  </HeadingPairs>
  <TitlesOfParts>
    <vt:vector size="1" baseType="lpstr">
      <vt:lpstr>Rechtsgrundlagenanalyse</vt:lpstr>
    </vt:vector>
  </TitlesOfParts>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Rechtsgrundlagenanalyse</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